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76C98" w14:textId="2A3DF782" w:rsidR="00D8146F" w:rsidRDefault="00D8146F" w:rsidP="00C95607">
      <w:pPr>
        <w:jc w:val="center"/>
      </w:pPr>
      <w:bookmarkStart w:id="0" w:name="_Hlk102134132"/>
      <w:bookmarkEnd w:id="0"/>
      <w:r>
        <w:t xml:space="preserve"> </w:t>
      </w:r>
    </w:p>
    <w:sdt>
      <w:sdtPr>
        <w:id w:val="-868597824"/>
        <w:docPartObj>
          <w:docPartGallery w:val="Cover Pages"/>
          <w:docPartUnique/>
        </w:docPartObj>
      </w:sdtPr>
      <w:sdtContent>
        <w:p w14:paraId="034417F7" w14:textId="0830DEFE" w:rsidR="00A706E0" w:rsidRPr="00040811" w:rsidRDefault="00A706E0" w:rsidP="00C95607">
          <w:pPr>
            <w:jc w:val="center"/>
          </w:pPr>
        </w:p>
        <w:p w14:paraId="651E3EF6" w14:textId="6518CB82" w:rsidR="00592FE1" w:rsidRPr="00040811" w:rsidRDefault="00C95607" w:rsidP="00C95607">
          <w:pPr>
            <w:jc w:val="center"/>
          </w:pPr>
          <w:r w:rsidRPr="00040811">
            <w:rPr>
              <w:noProof/>
            </w:rPr>
            <w:drawing>
              <wp:inline distT="0" distB="0" distL="0" distR="0" wp14:anchorId="7F371EC4" wp14:editId="1B876B11">
                <wp:extent cx="3190553" cy="256032"/>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6769" cy="261346"/>
                        </a:xfrm>
                        <a:prstGeom prst="rect">
                          <a:avLst/>
                        </a:prstGeom>
                      </pic:spPr>
                    </pic:pic>
                  </a:graphicData>
                </a:graphic>
              </wp:inline>
            </w:drawing>
          </w:r>
          <w:r w:rsidR="00592FE1" w:rsidRPr="00040811">
            <w:rPr>
              <w:noProof/>
              <w:color w:val="4052C6"/>
            </w:rPr>
            <mc:AlternateContent>
              <mc:Choice Requires="wpg">
                <w:drawing>
                  <wp:anchor distT="0" distB="0" distL="114300" distR="114300" simplePos="0" relativeHeight="251659264" behindDoc="1" locked="0" layoutInCell="1" allowOverlap="1" wp14:anchorId="546252C9" wp14:editId="4745A355">
                    <wp:simplePos x="0" y="0"/>
                    <wp:positionH relativeFrom="page">
                      <wp:align>center</wp:align>
                    </wp:positionH>
                    <wp:positionV relativeFrom="page">
                      <wp:align>center</wp:align>
                    </wp:positionV>
                    <wp:extent cx="6864824" cy="9123528"/>
                    <wp:effectExtent l="0" t="0" r="0" b="0"/>
                    <wp:wrapNone/>
                    <wp:docPr id="193" name="Groe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hthoek 194"/>
                            <wps:cNvSpPr/>
                            <wps:spPr>
                              <a:xfrm>
                                <a:off x="0" y="0"/>
                                <a:ext cx="6858000" cy="1371600"/>
                              </a:xfrm>
                              <a:prstGeom prst="rect">
                                <a:avLst/>
                              </a:prstGeom>
                              <a:solidFill>
                                <a:srgbClr val="4052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hoek 195"/>
                            <wps:cNvSpPr/>
                            <wps:spPr>
                              <a:xfrm>
                                <a:off x="0" y="4094328"/>
                                <a:ext cx="6858000" cy="5029200"/>
                              </a:xfrm>
                              <a:prstGeom prst="rect">
                                <a:avLst/>
                              </a:prstGeom>
                              <a:solidFill>
                                <a:srgbClr val="4052C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Montserrat SemiBold" w:hAnsi="Montserrat SemiBold"/>
                                      <w:b/>
                                      <w:bCs/>
                                      <w:color w:val="FFFFFF" w:themeColor="background1"/>
                                      <w:sz w:val="28"/>
                                      <w:szCs w:val="28"/>
                                      <w:lang w:val="nl-NL"/>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Content>
                                    <w:p w14:paraId="3BD95D80" w14:textId="37400904" w:rsidR="00592FE1" w:rsidRPr="00F2409D" w:rsidRDefault="00261CAA">
                                      <w:pPr>
                                        <w:pStyle w:val="Geenafstand"/>
                                        <w:spacing w:before="120"/>
                                        <w:jc w:val="center"/>
                                        <w:rPr>
                                          <w:rFonts w:ascii="Montserrat SemiBold" w:hAnsi="Montserrat SemiBold"/>
                                          <w:b/>
                                          <w:bCs/>
                                          <w:color w:val="FFFFFF" w:themeColor="background1"/>
                                          <w:sz w:val="28"/>
                                          <w:szCs w:val="28"/>
                                          <w:lang w:val="nl-NL"/>
                                        </w:rPr>
                                      </w:pPr>
                                      <w:r w:rsidRPr="00F2409D">
                                        <w:rPr>
                                          <w:rFonts w:ascii="Montserrat SemiBold" w:hAnsi="Montserrat SemiBold"/>
                                          <w:b/>
                                          <w:bCs/>
                                          <w:color w:val="FFFFFF" w:themeColor="background1"/>
                                          <w:sz w:val="28"/>
                                          <w:szCs w:val="28"/>
                                          <w:lang w:val="nl-NL"/>
                                        </w:rPr>
                                        <w:t>Dr. Willy de Heer</w:t>
                                      </w:r>
                                    </w:p>
                                  </w:sdtContent>
                                </w:sdt>
                                <w:p w14:paraId="1CE4C055" w14:textId="52B71C3C" w:rsidR="00592FE1" w:rsidRPr="00F2409D" w:rsidRDefault="00592FE1" w:rsidP="00F2409D">
                                  <w:pPr>
                                    <w:pStyle w:val="Geenafstand"/>
                                    <w:spacing w:before="120"/>
                                    <w:rPr>
                                      <w:rFonts w:ascii="Montserrat SemiBold" w:hAnsi="Montserrat SemiBold"/>
                                      <w:b/>
                                      <w:bCs/>
                                      <w:color w:val="FFFFFF" w:themeColor="background1"/>
                                      <w:lang w:val="nl-NL"/>
                                    </w:rPr>
                                  </w:pPr>
                                </w:p>
                                <w:p w14:paraId="5597DB0E" w14:textId="77777777" w:rsidR="00F2409D" w:rsidRDefault="00F2409D"/>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kstvak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Montserrat SemiBold" w:eastAsiaTheme="majorEastAsia" w:hAnsi="Montserrat SemiBold" w:cstheme="majorBidi"/>
                                      <w:b/>
                                      <w:bCs/>
                                      <w:color w:val="4052C6"/>
                                      <w:spacing w:val="-10"/>
                                      <w:kern w:val="28"/>
                                      <w:sz w:val="72"/>
                                      <w:szCs w:val="72"/>
                                      <w:lang w:val="nl-NL"/>
                                    </w:rPr>
                                    <w:alias w:val="Titel"/>
                                    <w:tag w:val=""/>
                                    <w:id w:val="-9991715"/>
                                    <w:dataBinding w:prefixMappings="xmlns:ns0='http://purl.org/dc/elements/1.1/' xmlns:ns1='http://schemas.openxmlformats.org/package/2006/metadata/core-properties' " w:xpath="/ns1:coreProperties[1]/ns0:title[1]" w:storeItemID="{6C3C8BC8-F283-45AE-878A-BAB7291924A1}"/>
                                    <w:text/>
                                  </w:sdtPr>
                                  <w:sdtContent>
                                    <w:p w14:paraId="0E834001" w14:textId="360DB781" w:rsidR="00592FE1" w:rsidRPr="00F2409D" w:rsidRDefault="00C95607">
                                      <w:pPr>
                                        <w:pStyle w:val="Geenafstand"/>
                                        <w:jc w:val="center"/>
                                        <w:rPr>
                                          <w:rFonts w:ascii="Montserrat" w:eastAsiaTheme="majorEastAsia" w:hAnsi="Montserrat" w:cstheme="majorBidi"/>
                                          <w:caps/>
                                          <w:color w:val="4052C6"/>
                                          <w:sz w:val="72"/>
                                          <w:szCs w:val="72"/>
                                        </w:rPr>
                                      </w:pPr>
                                      <w:r w:rsidRPr="00F2409D">
                                        <w:rPr>
                                          <w:rFonts w:ascii="Montserrat SemiBold" w:eastAsiaTheme="majorEastAsia" w:hAnsi="Montserrat SemiBold" w:cstheme="majorBidi"/>
                                          <w:b/>
                                          <w:bCs/>
                                          <w:color w:val="4052C6"/>
                                          <w:spacing w:val="-10"/>
                                          <w:kern w:val="28"/>
                                          <w:sz w:val="72"/>
                                          <w:szCs w:val="72"/>
                                          <w:lang w:val="nl-NL"/>
                                        </w:rPr>
                                        <w:t>Helderheid</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46252C9" id="Groep 193" o:spid="_x0000_s1026" style="position:absolute;left:0;text-align:left;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">
                    <v:rect id="Rechthoek 194" o:spid="_x0000_s1027"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" fillcolor="#4052c6" stroked="f" strokeweight="1pt"/>
                    <v:rect id="Rechthoek 195" o:spid="_x0000_s1028" style="position:absolute;top:40943;width:68580;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" fillcolor="#4052c6" stroked="f" strokeweight="1pt">
                      <v:textbox inset="36pt,57.6pt,36pt,36pt">
                        <w:txbxContent>
                          <w:sdt>
                            <w:sdtPr>
                              <w:rPr>
                                <w:rFonts w:ascii="Montserrat SemiBold" w:hAnsi="Montserrat SemiBold"/>
                                <w:b/>
                                <w:bCs/>
                                <w:color w:val="FFFFFF" w:themeColor="background1"/>
                                <w:sz w:val="28"/>
                                <w:szCs w:val="28"/>
                                <w:lang w:val="nl-NL"/>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Content>
                              <w:p w14:paraId="3BD95D80" w14:textId="37400904" w:rsidR="00592FE1" w:rsidRPr="00F2409D" w:rsidRDefault="00261CAA">
                                <w:pPr>
                                  <w:pStyle w:val="Geenafstand"/>
                                  <w:spacing w:before="120"/>
                                  <w:jc w:val="center"/>
                                  <w:rPr>
                                    <w:rFonts w:ascii="Montserrat SemiBold" w:hAnsi="Montserrat SemiBold"/>
                                    <w:b/>
                                    <w:bCs/>
                                    <w:color w:val="FFFFFF" w:themeColor="background1"/>
                                    <w:sz w:val="28"/>
                                    <w:szCs w:val="28"/>
                                    <w:lang w:val="nl-NL"/>
                                  </w:rPr>
                                </w:pPr>
                                <w:r w:rsidRPr="00F2409D">
                                  <w:rPr>
                                    <w:rFonts w:ascii="Montserrat SemiBold" w:hAnsi="Montserrat SemiBold"/>
                                    <w:b/>
                                    <w:bCs/>
                                    <w:color w:val="FFFFFF" w:themeColor="background1"/>
                                    <w:sz w:val="28"/>
                                    <w:szCs w:val="28"/>
                                    <w:lang w:val="nl-NL"/>
                                  </w:rPr>
                                  <w:t>Dr. Willy de Heer</w:t>
                                </w:r>
                              </w:p>
                            </w:sdtContent>
                          </w:sdt>
                          <w:p w14:paraId="1CE4C055" w14:textId="52B71C3C" w:rsidR="00592FE1" w:rsidRPr="00F2409D" w:rsidRDefault="00592FE1" w:rsidP="00F2409D">
                            <w:pPr>
                              <w:pStyle w:val="Geenafstand"/>
                              <w:spacing w:before="120"/>
                              <w:rPr>
                                <w:rFonts w:ascii="Montserrat SemiBold" w:hAnsi="Montserrat SemiBold"/>
                                <w:b/>
                                <w:bCs/>
                                <w:color w:val="FFFFFF" w:themeColor="background1"/>
                                <w:lang w:val="nl-NL"/>
                              </w:rPr>
                            </w:pPr>
                          </w:p>
                          <w:p w14:paraId="5597DB0E" w14:textId="77777777" w:rsidR="00F2409D" w:rsidRDefault="00F2409D"/>
                        </w:txbxContent>
                      </v:textbox>
                    </v:rect>
                    <v:shapetype id="_x0000_t202" coordsize="21600,21600" o:spt="202" path="m,l,21600r21600,l21600,xe">
                      <v:stroke joinstyle="miter"/>
                      <v:path gradientshapeok="t" o:connecttype="rect"/>
                    </v:shapetype>
                    <v:shape id="Tekstvak 196" o:spid="_x0000_s1029" type="#_x0000_t202" style="position:absolute;left:68;top:13716;width:68580;height:272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" fillcolor="white [3212]" stroked="f" strokeweight=".5pt">
                      <v:textbox inset="36pt,7.2pt,36pt,7.2pt">
                        <w:txbxContent>
                          <w:sdt>
                            <w:sdtPr>
                              <w:rPr>
                                <w:rFonts w:ascii="Montserrat SemiBold" w:eastAsiaTheme="majorEastAsia" w:hAnsi="Montserrat SemiBold" w:cstheme="majorBidi"/>
                                <w:b/>
                                <w:bCs/>
                                <w:color w:val="4052C6"/>
                                <w:spacing w:val="-10"/>
                                <w:kern w:val="28"/>
                                <w:sz w:val="72"/>
                                <w:szCs w:val="72"/>
                                <w:lang w:val="nl-NL"/>
                              </w:rPr>
                              <w:alias w:val="Titel"/>
                              <w:tag w:val=""/>
                              <w:id w:val="-9991715"/>
                              <w:dataBinding w:prefixMappings="xmlns:ns0='http://purl.org/dc/elements/1.1/' xmlns:ns1='http://schemas.openxmlformats.org/package/2006/metadata/core-properties' " w:xpath="/ns1:coreProperties[1]/ns0:title[1]" w:storeItemID="{6C3C8BC8-F283-45AE-878A-BAB7291924A1}"/>
                              <w:text/>
                            </w:sdtPr>
                            <w:sdtContent>
                              <w:p w14:paraId="0E834001" w14:textId="360DB781" w:rsidR="00592FE1" w:rsidRPr="00F2409D" w:rsidRDefault="00C95607">
                                <w:pPr>
                                  <w:pStyle w:val="Geenafstand"/>
                                  <w:jc w:val="center"/>
                                  <w:rPr>
                                    <w:rFonts w:ascii="Montserrat" w:eastAsiaTheme="majorEastAsia" w:hAnsi="Montserrat" w:cstheme="majorBidi"/>
                                    <w:caps/>
                                    <w:color w:val="4052C6"/>
                                    <w:sz w:val="72"/>
                                    <w:szCs w:val="72"/>
                                  </w:rPr>
                                </w:pPr>
                                <w:r w:rsidRPr="00F2409D">
                                  <w:rPr>
                                    <w:rFonts w:ascii="Montserrat SemiBold" w:eastAsiaTheme="majorEastAsia" w:hAnsi="Montserrat SemiBold" w:cstheme="majorBidi"/>
                                    <w:b/>
                                    <w:bCs/>
                                    <w:color w:val="4052C6"/>
                                    <w:spacing w:val="-10"/>
                                    <w:kern w:val="28"/>
                                    <w:sz w:val="72"/>
                                    <w:szCs w:val="72"/>
                                    <w:lang w:val="nl-NL"/>
                                  </w:rPr>
                                  <w:t>Helderheid</w:t>
                                </w:r>
                              </w:p>
                            </w:sdtContent>
                          </w:sdt>
                        </w:txbxContent>
                      </v:textbox>
                    </v:shape>
                    <w10:wrap anchorx="page" anchory="page"/>
                  </v:group>
                </w:pict>
              </mc:Fallback>
            </mc:AlternateContent>
          </w:r>
        </w:p>
        <w:p w14:paraId="5CDA525E" w14:textId="1B780B7A" w:rsidR="00592FE1" w:rsidRPr="00040811" w:rsidRDefault="00592FE1">
          <w:r w:rsidRPr="00040811">
            <w:br w:type="page"/>
          </w:r>
          <w:r w:rsidR="00C95607" w:rsidRPr="00040811">
            <w:rPr>
              <w:noProof/>
            </w:rPr>
            <w:lastRenderedPageBreak/>
            <w:drawing>
              <wp:inline distT="0" distB="0" distL="0" distR="0" wp14:anchorId="1F3DA786" wp14:editId="20FDC531">
                <wp:extent cx="5760720" cy="462280"/>
                <wp:effectExtent l="0" t="0" r="508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62280"/>
                        </a:xfrm>
                        <a:prstGeom prst="rect">
                          <a:avLst/>
                        </a:prstGeom>
                      </pic:spPr>
                    </pic:pic>
                  </a:graphicData>
                </a:graphic>
              </wp:inline>
            </w:drawing>
          </w:r>
        </w:p>
      </w:sdtContent>
    </w:sdt>
    <w:p w14:paraId="21D827E3" w14:textId="02973169" w:rsidR="00107154" w:rsidRPr="00040811" w:rsidRDefault="00107154" w:rsidP="00CC6422">
      <w:pPr>
        <w:jc w:val="right"/>
      </w:pPr>
    </w:p>
    <w:p w14:paraId="7C7EE3FC" w14:textId="77777777" w:rsidR="00107154" w:rsidRPr="00040811" w:rsidRDefault="00107154"/>
    <w:p w14:paraId="2AFD476A" w14:textId="77777777" w:rsidR="00CC6422" w:rsidRPr="00040811" w:rsidRDefault="00CC6422" w:rsidP="00CC6422"/>
    <w:p w14:paraId="51A97391" w14:textId="77777777" w:rsidR="00CC6422" w:rsidRPr="00040811" w:rsidRDefault="00CC6422" w:rsidP="00CC6422"/>
    <w:p w14:paraId="6CC35525" w14:textId="77777777" w:rsidR="00CC6422" w:rsidRPr="00040811" w:rsidRDefault="00CC6422" w:rsidP="00CC6422"/>
    <w:p w14:paraId="1CA6539F" w14:textId="77777777" w:rsidR="00CC6422" w:rsidRPr="00040811" w:rsidRDefault="00CC6422" w:rsidP="00CC6422"/>
    <w:p w14:paraId="33E2B2E2" w14:textId="77777777" w:rsidR="00CC6422" w:rsidRPr="00040811" w:rsidRDefault="00CC6422" w:rsidP="00CC6422"/>
    <w:p w14:paraId="530308FD" w14:textId="77777777" w:rsidR="007E5D2D" w:rsidRPr="00040811" w:rsidRDefault="007E5D2D" w:rsidP="00826792">
      <w:pPr>
        <w:pStyle w:val="Titel"/>
      </w:pPr>
    </w:p>
    <w:p w14:paraId="516643AD" w14:textId="29B2C737" w:rsidR="00CC6422" w:rsidRPr="00040811" w:rsidRDefault="00CD3EBA" w:rsidP="00826792">
      <w:pPr>
        <w:pStyle w:val="Titel"/>
      </w:pPr>
      <w:r w:rsidRPr="00040811">
        <w:t>Helderheid</w:t>
      </w:r>
    </w:p>
    <w:p w14:paraId="5B3F25C7" w14:textId="77777777" w:rsidR="00CC6422" w:rsidRPr="00040811" w:rsidRDefault="00CC6422" w:rsidP="002B156F">
      <w:pPr>
        <w:jc w:val="center"/>
      </w:pPr>
    </w:p>
    <w:p w14:paraId="20992CA5" w14:textId="4BEDA274" w:rsidR="00CC6422" w:rsidRPr="00040811" w:rsidRDefault="00CD3EBA" w:rsidP="00826792">
      <w:pPr>
        <w:pStyle w:val="Ondertitel"/>
      </w:pPr>
      <w:r w:rsidRPr="00040811">
        <w:t>Onderzoek naar de witte vlekken in het dekkend aanbod van</w:t>
      </w:r>
    </w:p>
    <w:p w14:paraId="2F527841" w14:textId="73D38315" w:rsidR="00CC6422" w:rsidRPr="00040811" w:rsidRDefault="00CD3EBA" w:rsidP="00826792">
      <w:pPr>
        <w:pStyle w:val="Ondertitel"/>
      </w:pPr>
      <w:r w:rsidRPr="00040811">
        <w:t>Samenwerkingsverband PO 20.01</w:t>
      </w:r>
    </w:p>
    <w:p w14:paraId="09DC25F1" w14:textId="77777777" w:rsidR="00107154" w:rsidRPr="00040811" w:rsidRDefault="00107154"/>
    <w:p w14:paraId="5DA8373C" w14:textId="77777777" w:rsidR="00CC6422" w:rsidRPr="00040811" w:rsidRDefault="00CC6422"/>
    <w:p w14:paraId="195BEAD7" w14:textId="77777777" w:rsidR="00CC6422" w:rsidRPr="00040811" w:rsidRDefault="00CC6422"/>
    <w:p w14:paraId="764CFF1D" w14:textId="77777777" w:rsidR="007E5D2D" w:rsidRPr="00040811" w:rsidRDefault="007E5D2D" w:rsidP="00CC6422"/>
    <w:p w14:paraId="02E3E08B" w14:textId="77777777" w:rsidR="007E5D2D" w:rsidRPr="00040811" w:rsidRDefault="007E5D2D" w:rsidP="00CC6422"/>
    <w:p w14:paraId="7B29E246" w14:textId="77777777" w:rsidR="007E5D2D" w:rsidRPr="00040811" w:rsidRDefault="007E5D2D" w:rsidP="00CC6422"/>
    <w:p w14:paraId="10DA96F7" w14:textId="77777777" w:rsidR="007E5D2D" w:rsidRPr="00040811" w:rsidRDefault="007E5D2D" w:rsidP="00CC6422"/>
    <w:p w14:paraId="2CDE2BC4" w14:textId="77777777" w:rsidR="007E5D2D" w:rsidRPr="00040811" w:rsidRDefault="007E5D2D" w:rsidP="00CC6422"/>
    <w:p w14:paraId="6241D438" w14:textId="77777777" w:rsidR="007E5D2D" w:rsidRPr="00040811" w:rsidRDefault="007E5D2D" w:rsidP="00CC6422"/>
    <w:p w14:paraId="12775644" w14:textId="77777777" w:rsidR="007E5D2D" w:rsidRPr="00040811" w:rsidRDefault="007E5D2D" w:rsidP="00CC6422"/>
    <w:p w14:paraId="07353417" w14:textId="77777777" w:rsidR="007E5D2D" w:rsidRPr="00040811" w:rsidRDefault="007E5D2D" w:rsidP="00CC6422"/>
    <w:p w14:paraId="1F1C117A" w14:textId="77777777" w:rsidR="007E5D2D" w:rsidRPr="00040811" w:rsidRDefault="007E5D2D" w:rsidP="00CC6422"/>
    <w:p w14:paraId="12D734DD" w14:textId="77777777" w:rsidR="007E5D2D" w:rsidRPr="00040811" w:rsidRDefault="007E5D2D" w:rsidP="00CC6422"/>
    <w:p w14:paraId="6513B6F5" w14:textId="77777777" w:rsidR="007E5D2D" w:rsidRPr="00040811" w:rsidRDefault="007E5D2D" w:rsidP="00CC6422"/>
    <w:p w14:paraId="405EC971" w14:textId="77777777" w:rsidR="007E5D2D" w:rsidRPr="00040811" w:rsidRDefault="007E5D2D" w:rsidP="00CC6422"/>
    <w:p w14:paraId="0F62D83C" w14:textId="77777777" w:rsidR="007E5D2D" w:rsidRPr="00040811" w:rsidRDefault="007E5D2D" w:rsidP="00CC6422"/>
    <w:p w14:paraId="5E0E23A7" w14:textId="77777777" w:rsidR="007E5D2D" w:rsidRPr="00040811" w:rsidRDefault="007E5D2D" w:rsidP="00CC6422"/>
    <w:p w14:paraId="5F7A9DCD" w14:textId="77777777" w:rsidR="007E5D2D" w:rsidRPr="00040811" w:rsidRDefault="007E5D2D" w:rsidP="00CC6422"/>
    <w:p w14:paraId="7E049D08" w14:textId="77777777" w:rsidR="002B156F" w:rsidRPr="00040811" w:rsidRDefault="002B156F" w:rsidP="00CC6422"/>
    <w:p w14:paraId="12093AC3" w14:textId="77777777" w:rsidR="002B156F" w:rsidRPr="00040811" w:rsidRDefault="002B156F" w:rsidP="00CC6422"/>
    <w:p w14:paraId="07201240" w14:textId="147C2802" w:rsidR="00CC6422" w:rsidRPr="00040811" w:rsidRDefault="00CC6422" w:rsidP="00CC6422">
      <w:pPr>
        <w:rPr>
          <w:color w:val="101957"/>
        </w:rPr>
      </w:pPr>
      <w:r w:rsidRPr="00040811">
        <w:rPr>
          <w:color w:val="101957"/>
        </w:rPr>
        <w:t xml:space="preserve">Leiden, </w:t>
      </w:r>
      <w:r w:rsidR="00C80933">
        <w:rPr>
          <w:color w:val="101957"/>
        </w:rPr>
        <w:t>1</w:t>
      </w:r>
      <w:r w:rsidR="004B3D85">
        <w:rPr>
          <w:color w:val="101957"/>
        </w:rPr>
        <w:t>4</w:t>
      </w:r>
      <w:r w:rsidR="00C80933" w:rsidRPr="00040811">
        <w:rPr>
          <w:color w:val="101957"/>
        </w:rPr>
        <w:t xml:space="preserve"> </w:t>
      </w:r>
      <w:r w:rsidR="00C80933">
        <w:rPr>
          <w:color w:val="101957"/>
        </w:rPr>
        <w:t>september</w:t>
      </w:r>
      <w:r w:rsidR="00C80933" w:rsidRPr="00040811">
        <w:rPr>
          <w:color w:val="101957"/>
        </w:rPr>
        <w:t xml:space="preserve"> </w:t>
      </w:r>
      <w:r w:rsidRPr="00040811">
        <w:rPr>
          <w:color w:val="101957"/>
        </w:rPr>
        <w:t>202</w:t>
      </w:r>
      <w:r w:rsidR="002B156F" w:rsidRPr="00040811">
        <w:rPr>
          <w:color w:val="101957"/>
        </w:rPr>
        <w:t>2</w:t>
      </w:r>
    </w:p>
    <w:p w14:paraId="7468D8B2" w14:textId="77777777" w:rsidR="00CC6422" w:rsidRPr="00040811" w:rsidRDefault="00CC6422" w:rsidP="00CC6422">
      <w:pPr>
        <w:rPr>
          <w:color w:val="101957"/>
        </w:rPr>
      </w:pPr>
    </w:p>
    <w:p w14:paraId="754E0E63" w14:textId="6E2671E3" w:rsidR="00CC6422" w:rsidRPr="00040811" w:rsidRDefault="00CC6422" w:rsidP="00CC6422">
      <w:pPr>
        <w:rPr>
          <w:color w:val="101957"/>
        </w:rPr>
      </w:pPr>
      <w:r w:rsidRPr="00040811">
        <w:rPr>
          <w:color w:val="101957"/>
        </w:rPr>
        <w:t>Dr. Willy de Heer</w:t>
      </w:r>
      <w:r w:rsidR="00572C2F" w:rsidRPr="00040811">
        <w:rPr>
          <w:color w:val="101957"/>
        </w:rPr>
        <w:t xml:space="preserve">   </w:t>
      </w:r>
    </w:p>
    <w:p w14:paraId="1CF29D3D" w14:textId="77777777" w:rsidR="0086514A" w:rsidRPr="00040811" w:rsidRDefault="0086514A" w:rsidP="00CC6422">
      <w:pPr>
        <w:rPr>
          <w:color w:val="000000" w:themeColor="text1"/>
        </w:rPr>
        <w:sectPr w:rsidR="0086514A" w:rsidRPr="00040811" w:rsidSect="00592FE1">
          <w:headerReference w:type="default" r:id="rId10"/>
          <w:footerReference w:type="even" r:id="rId11"/>
          <w:footerReference w:type="default" r:id="rId12"/>
          <w:headerReference w:type="first" r:id="rId13"/>
          <w:footerReference w:type="first" r:id="rId14"/>
          <w:type w:val="continuous"/>
          <w:pgSz w:w="11906" w:h="16838"/>
          <w:pgMar w:top="1417" w:right="1417" w:bottom="1417" w:left="1417" w:header="708" w:footer="708" w:gutter="0"/>
          <w:pgNumType w:start="0"/>
          <w:cols w:space="708"/>
          <w:titlePg/>
          <w:docGrid w:linePitch="360"/>
        </w:sectPr>
      </w:pPr>
    </w:p>
    <w:p w14:paraId="3E882DED" w14:textId="2286F4B8" w:rsidR="00826792" w:rsidRPr="00040811" w:rsidRDefault="00826792">
      <w:pPr>
        <w:rPr>
          <w:color w:val="000000" w:themeColor="text1"/>
        </w:rPr>
      </w:pPr>
    </w:p>
    <w:p w14:paraId="0956B0DF" w14:textId="77777777" w:rsidR="00220D7E" w:rsidRPr="00040811" w:rsidRDefault="00220D7E" w:rsidP="005B12A4">
      <w:pPr>
        <w:rPr>
          <w:b/>
          <w:bCs/>
          <w:color w:val="2E5396"/>
          <w:sz w:val="32"/>
          <w:szCs w:val="32"/>
        </w:rPr>
      </w:pPr>
      <w:proofErr w:type="spellStart"/>
      <w:r w:rsidRPr="00040811">
        <w:rPr>
          <w:b/>
          <w:bCs/>
          <w:color w:val="2E5396"/>
          <w:sz w:val="32"/>
          <w:szCs w:val="32"/>
        </w:rPr>
        <w:t>Impressum</w:t>
      </w:r>
      <w:proofErr w:type="spellEnd"/>
    </w:p>
    <w:p w14:paraId="5DCC1155" w14:textId="77777777" w:rsidR="00220D7E" w:rsidRPr="00040811" w:rsidRDefault="00220D7E" w:rsidP="00220D7E">
      <w:pPr>
        <w:rPr>
          <w:color w:val="000000" w:themeColor="text1"/>
        </w:rPr>
      </w:pPr>
    </w:p>
    <w:p w14:paraId="78C1DE2A" w14:textId="77777777" w:rsidR="00220D7E" w:rsidRPr="00040811" w:rsidRDefault="00220D7E" w:rsidP="00220D7E">
      <w:pPr>
        <w:rPr>
          <w:color w:val="000000" w:themeColor="text1"/>
        </w:rPr>
      </w:pPr>
    </w:p>
    <w:p w14:paraId="6E80B3C8" w14:textId="6541F260" w:rsidR="00103C54" w:rsidRPr="00040811" w:rsidRDefault="00220D7E" w:rsidP="00CD3EBA">
      <w:pPr>
        <w:rPr>
          <w:color w:val="000000" w:themeColor="text1"/>
        </w:rPr>
      </w:pPr>
      <w:r w:rsidRPr="00040811">
        <w:rPr>
          <w:color w:val="000000" w:themeColor="text1"/>
        </w:rPr>
        <w:t xml:space="preserve">Titel: </w:t>
      </w:r>
    </w:p>
    <w:p w14:paraId="0517FFF0" w14:textId="6185CE23" w:rsidR="00103C54" w:rsidRPr="00040811" w:rsidRDefault="00CD3EBA" w:rsidP="008631A9">
      <w:pPr>
        <w:jc w:val="center"/>
        <w:rPr>
          <w:color w:val="000000" w:themeColor="text1"/>
        </w:rPr>
      </w:pPr>
      <w:r w:rsidRPr="00040811">
        <w:rPr>
          <w:color w:val="000000" w:themeColor="text1"/>
        </w:rPr>
        <w:t>Helderheid</w:t>
      </w:r>
    </w:p>
    <w:p w14:paraId="082022E5" w14:textId="77777777" w:rsidR="00103C54" w:rsidRPr="00040811" w:rsidRDefault="00103C54" w:rsidP="008631A9">
      <w:pPr>
        <w:jc w:val="center"/>
        <w:rPr>
          <w:color w:val="000000" w:themeColor="text1"/>
        </w:rPr>
      </w:pPr>
    </w:p>
    <w:p w14:paraId="2576F8A5" w14:textId="2FE1E522" w:rsidR="00CD3EBA" w:rsidRPr="00040811" w:rsidRDefault="00CD3EBA" w:rsidP="008631A9">
      <w:pPr>
        <w:jc w:val="center"/>
        <w:rPr>
          <w:color w:val="000000" w:themeColor="text1"/>
        </w:rPr>
      </w:pPr>
      <w:r w:rsidRPr="00040811">
        <w:rPr>
          <w:color w:val="000000" w:themeColor="text1"/>
        </w:rPr>
        <w:t>Onderzoek naar de witte vlekken in het dekkend aanbod van</w:t>
      </w:r>
    </w:p>
    <w:p w14:paraId="51538310" w14:textId="602D990C" w:rsidR="001F45F2" w:rsidRPr="00040811" w:rsidRDefault="00CD3EBA" w:rsidP="008631A9">
      <w:pPr>
        <w:jc w:val="center"/>
        <w:rPr>
          <w:color w:val="000000" w:themeColor="text1"/>
        </w:rPr>
      </w:pPr>
      <w:r w:rsidRPr="00040811">
        <w:rPr>
          <w:color w:val="000000" w:themeColor="text1"/>
        </w:rPr>
        <w:t>Samenwerkingsverband PO 20.01</w:t>
      </w:r>
    </w:p>
    <w:p w14:paraId="0BD7D887" w14:textId="77777777" w:rsidR="001F45F2" w:rsidRPr="00040811" w:rsidRDefault="001F45F2" w:rsidP="00220D7E">
      <w:pPr>
        <w:rPr>
          <w:color w:val="000000" w:themeColor="text1"/>
        </w:rPr>
      </w:pPr>
    </w:p>
    <w:p w14:paraId="729A731B" w14:textId="77777777" w:rsidR="00220D7E" w:rsidRPr="00040811" w:rsidRDefault="00220D7E" w:rsidP="00220D7E">
      <w:pPr>
        <w:rPr>
          <w:color w:val="000000" w:themeColor="text1"/>
        </w:rPr>
      </w:pPr>
      <w:r w:rsidRPr="00040811">
        <w:rPr>
          <w:color w:val="000000" w:themeColor="text1"/>
        </w:rPr>
        <w:t>Auteur:</w:t>
      </w:r>
    </w:p>
    <w:p w14:paraId="2A3EB843" w14:textId="77777777" w:rsidR="00220D7E" w:rsidRPr="00040811" w:rsidRDefault="00220D7E" w:rsidP="00220D7E">
      <w:pPr>
        <w:rPr>
          <w:color w:val="000000" w:themeColor="text1"/>
        </w:rPr>
      </w:pPr>
    </w:p>
    <w:p w14:paraId="432FBA15" w14:textId="599F9198" w:rsidR="00220D7E" w:rsidRPr="00040811" w:rsidRDefault="00220D7E" w:rsidP="00220D7E">
      <w:pPr>
        <w:rPr>
          <w:color w:val="000000" w:themeColor="text1"/>
        </w:rPr>
      </w:pPr>
      <w:r w:rsidRPr="00040811">
        <w:rPr>
          <w:color w:val="000000" w:themeColor="text1"/>
        </w:rPr>
        <w:t>dr. W</w:t>
      </w:r>
      <w:r w:rsidR="009E3EF7" w:rsidRPr="00040811">
        <w:rPr>
          <w:color w:val="000000" w:themeColor="text1"/>
        </w:rPr>
        <w:t>illy</w:t>
      </w:r>
      <w:r w:rsidRPr="00040811">
        <w:rPr>
          <w:color w:val="000000" w:themeColor="text1"/>
        </w:rPr>
        <w:t xml:space="preserve"> de Heer.</w:t>
      </w:r>
    </w:p>
    <w:p w14:paraId="7E245BBE" w14:textId="77777777" w:rsidR="00A64921" w:rsidRDefault="00220D7E" w:rsidP="00220D7E">
      <w:pPr>
        <w:rPr>
          <w:color w:val="000000" w:themeColor="text1"/>
        </w:rPr>
      </w:pPr>
      <w:r w:rsidRPr="00040811">
        <w:rPr>
          <w:color w:val="000000" w:themeColor="text1"/>
        </w:rPr>
        <w:t>Zeer Makkelijk</w:t>
      </w:r>
    </w:p>
    <w:p w14:paraId="621D0997" w14:textId="77777777" w:rsidR="00A64921" w:rsidRDefault="00A64921" w:rsidP="00220D7E">
      <w:pPr>
        <w:rPr>
          <w:color w:val="000000" w:themeColor="text1"/>
        </w:rPr>
      </w:pPr>
      <w:r>
        <w:rPr>
          <w:color w:val="000000" w:themeColor="text1"/>
        </w:rPr>
        <w:t>L</w:t>
      </w:r>
      <w:r w:rsidR="00220D7E" w:rsidRPr="00040811">
        <w:rPr>
          <w:color w:val="000000" w:themeColor="text1"/>
        </w:rPr>
        <w:t>eiden</w:t>
      </w:r>
    </w:p>
    <w:p w14:paraId="19028602" w14:textId="0F05E1B7" w:rsidR="00220D7E" w:rsidRPr="00040811" w:rsidRDefault="00000000" w:rsidP="00220D7E">
      <w:pPr>
        <w:rPr>
          <w:color w:val="000000" w:themeColor="text1"/>
        </w:rPr>
      </w:pPr>
      <w:hyperlink r:id="rId15" w:history="1">
        <w:r w:rsidR="00220D7E" w:rsidRPr="00040811">
          <w:rPr>
            <w:rStyle w:val="Hyperlink"/>
          </w:rPr>
          <w:t>https://zeermakkelijk.nl</w:t>
        </w:r>
      </w:hyperlink>
      <w:r w:rsidR="00220D7E" w:rsidRPr="00040811">
        <w:rPr>
          <w:color w:val="000000" w:themeColor="text1"/>
        </w:rPr>
        <w:t xml:space="preserve">  </w:t>
      </w:r>
    </w:p>
    <w:p w14:paraId="10DBAE0E" w14:textId="77777777" w:rsidR="00220D7E" w:rsidRPr="00040811" w:rsidRDefault="00220D7E" w:rsidP="00220D7E">
      <w:pPr>
        <w:rPr>
          <w:color w:val="000000" w:themeColor="text1"/>
        </w:rPr>
      </w:pPr>
    </w:p>
    <w:p w14:paraId="56B112D2" w14:textId="77777777" w:rsidR="00220D7E" w:rsidRPr="00040811" w:rsidRDefault="00220D7E" w:rsidP="00220D7E">
      <w:pPr>
        <w:rPr>
          <w:color w:val="000000" w:themeColor="text1"/>
        </w:rPr>
      </w:pPr>
    </w:p>
    <w:p w14:paraId="622BE3EB" w14:textId="59A15C5E" w:rsidR="00220D7E" w:rsidRPr="00040811" w:rsidRDefault="00220D7E" w:rsidP="00220D7E">
      <w:pPr>
        <w:rPr>
          <w:color w:val="000000" w:themeColor="text1"/>
        </w:rPr>
      </w:pPr>
      <w:r w:rsidRPr="00040811">
        <w:rPr>
          <w:color w:val="000000" w:themeColor="text1"/>
        </w:rPr>
        <w:t>Copyright:</w:t>
      </w:r>
    </w:p>
    <w:p w14:paraId="48D3A236" w14:textId="77777777" w:rsidR="00220D7E" w:rsidRPr="00040811" w:rsidRDefault="00220D7E" w:rsidP="00220D7E">
      <w:pPr>
        <w:rPr>
          <w:color w:val="000000" w:themeColor="text1"/>
        </w:rPr>
      </w:pPr>
    </w:p>
    <w:p w14:paraId="7A02C469" w14:textId="77777777" w:rsidR="00220D7E" w:rsidRPr="00040811" w:rsidRDefault="00220D7E" w:rsidP="00291212">
      <w:r w:rsidRPr="00040811">
        <w:t>Gebruik en overname van de teksten, ideeën en resultaten uit deze publicatie is vrijelijk toegestaan, mits met bronvermelding</w:t>
      </w:r>
      <w:r w:rsidR="007436F0" w:rsidRPr="00040811">
        <w:t>.</w:t>
      </w:r>
      <w:r w:rsidRPr="00040811">
        <w:t xml:space="preserve"> </w:t>
      </w:r>
    </w:p>
    <w:p w14:paraId="5735E555" w14:textId="77777777" w:rsidR="00220D7E" w:rsidRPr="00040811" w:rsidRDefault="00220D7E" w:rsidP="00220D7E">
      <w:pPr>
        <w:rPr>
          <w:color w:val="000000" w:themeColor="text1"/>
        </w:rPr>
      </w:pPr>
    </w:p>
    <w:p w14:paraId="49ABCB04" w14:textId="68B5B5C0" w:rsidR="00220D7E" w:rsidRPr="00040811" w:rsidRDefault="00C80933" w:rsidP="00220D7E">
      <w:pPr>
        <w:rPr>
          <w:color w:val="000000" w:themeColor="text1"/>
        </w:rPr>
      </w:pPr>
      <w:r>
        <w:rPr>
          <w:color w:val="000000" w:themeColor="text1"/>
        </w:rPr>
        <w:t>September</w:t>
      </w:r>
      <w:r w:rsidRPr="00040811">
        <w:rPr>
          <w:color w:val="000000" w:themeColor="text1"/>
        </w:rPr>
        <w:t xml:space="preserve"> </w:t>
      </w:r>
      <w:r w:rsidR="00220D7E" w:rsidRPr="00040811">
        <w:rPr>
          <w:color w:val="000000" w:themeColor="text1"/>
        </w:rPr>
        <w:t>2022</w:t>
      </w:r>
    </w:p>
    <w:p w14:paraId="5E9829D3" w14:textId="77777777" w:rsidR="00220D7E" w:rsidRPr="00040811" w:rsidRDefault="00220D7E" w:rsidP="00220D7E">
      <w:pPr>
        <w:rPr>
          <w:color w:val="000000" w:themeColor="text1"/>
        </w:rPr>
      </w:pPr>
      <w:r w:rsidRPr="00040811">
        <w:rPr>
          <w:color w:val="000000" w:themeColor="text1"/>
        </w:rPr>
        <w:t> </w:t>
      </w:r>
      <w:r w:rsidRPr="00040811">
        <w:rPr>
          <w:color w:val="000000" w:themeColor="text1"/>
        </w:rPr>
        <w:br w:type="page"/>
      </w:r>
    </w:p>
    <w:p w14:paraId="0E896789" w14:textId="77777777" w:rsidR="00826792" w:rsidRPr="00040811" w:rsidRDefault="00826792" w:rsidP="004B047F">
      <w:pPr>
        <w:pStyle w:val="Kop1"/>
        <w:numPr>
          <w:ilvl w:val="0"/>
          <w:numId w:val="0"/>
        </w:numPr>
      </w:pPr>
      <w:bookmarkStart w:id="1" w:name="_Toc114093939"/>
      <w:r w:rsidRPr="00040811">
        <w:lastRenderedPageBreak/>
        <w:t>Inhoudsopgave</w:t>
      </w:r>
      <w:bookmarkEnd w:id="1"/>
    </w:p>
    <w:p w14:paraId="20B27A3C" w14:textId="77777777" w:rsidR="00826792" w:rsidRPr="00040811" w:rsidRDefault="00826792" w:rsidP="00CC6422">
      <w:pPr>
        <w:rPr>
          <w:color w:val="000000" w:themeColor="text1"/>
        </w:rPr>
      </w:pPr>
    </w:p>
    <w:p w14:paraId="53077A1E" w14:textId="73ACDBC2" w:rsidR="008D7F6B" w:rsidRDefault="00BA0BB1">
      <w:pPr>
        <w:pStyle w:val="Inhopg1"/>
        <w:tabs>
          <w:tab w:val="right" w:leader="dot" w:pos="9062"/>
        </w:tabs>
        <w:rPr>
          <w:rFonts w:asciiTheme="minorHAnsi" w:eastAsiaTheme="minorEastAsia" w:hAnsiTheme="minorHAnsi"/>
          <w:noProof/>
          <w:sz w:val="24"/>
          <w:lang w:eastAsia="nl-NL"/>
        </w:rPr>
      </w:pPr>
      <w:r w:rsidRPr="00040811">
        <w:rPr>
          <w:color w:val="000000" w:themeColor="text1"/>
        </w:rPr>
        <w:fldChar w:fldCharType="begin"/>
      </w:r>
      <w:r w:rsidRPr="00040811">
        <w:rPr>
          <w:color w:val="000000" w:themeColor="text1"/>
        </w:rPr>
        <w:instrText xml:space="preserve"> TOC \o "1-3" \h \z \u </w:instrText>
      </w:r>
      <w:r w:rsidRPr="00040811">
        <w:rPr>
          <w:color w:val="000000" w:themeColor="text1"/>
        </w:rPr>
        <w:fldChar w:fldCharType="separate"/>
      </w:r>
      <w:hyperlink w:anchor="_Toc114093939" w:history="1">
        <w:r w:rsidR="008D7F6B" w:rsidRPr="009B3C5E">
          <w:rPr>
            <w:rStyle w:val="Hyperlink"/>
            <w:noProof/>
          </w:rPr>
          <w:t>Inhoudsopgave</w:t>
        </w:r>
        <w:r w:rsidR="008D7F6B">
          <w:rPr>
            <w:noProof/>
            <w:webHidden/>
          </w:rPr>
          <w:tab/>
        </w:r>
        <w:r w:rsidR="008D7F6B">
          <w:rPr>
            <w:noProof/>
            <w:webHidden/>
          </w:rPr>
          <w:fldChar w:fldCharType="begin"/>
        </w:r>
        <w:r w:rsidR="008D7F6B">
          <w:rPr>
            <w:noProof/>
            <w:webHidden/>
          </w:rPr>
          <w:instrText xml:space="preserve"> PAGEREF _Toc114093939 \h </w:instrText>
        </w:r>
        <w:r w:rsidR="008D7F6B">
          <w:rPr>
            <w:noProof/>
            <w:webHidden/>
          </w:rPr>
        </w:r>
        <w:r w:rsidR="008D7F6B">
          <w:rPr>
            <w:noProof/>
            <w:webHidden/>
          </w:rPr>
          <w:fldChar w:fldCharType="separate"/>
        </w:r>
        <w:r w:rsidR="009273DE">
          <w:rPr>
            <w:noProof/>
            <w:webHidden/>
          </w:rPr>
          <w:t>3</w:t>
        </w:r>
        <w:r w:rsidR="008D7F6B">
          <w:rPr>
            <w:noProof/>
            <w:webHidden/>
          </w:rPr>
          <w:fldChar w:fldCharType="end"/>
        </w:r>
      </w:hyperlink>
    </w:p>
    <w:p w14:paraId="60E4B0BB" w14:textId="0DB05FE4" w:rsidR="008D7F6B" w:rsidRDefault="008D7F6B">
      <w:pPr>
        <w:pStyle w:val="Inhopg1"/>
        <w:tabs>
          <w:tab w:val="left" w:pos="480"/>
          <w:tab w:val="right" w:leader="dot" w:pos="9062"/>
        </w:tabs>
        <w:rPr>
          <w:rFonts w:asciiTheme="minorHAnsi" w:eastAsiaTheme="minorEastAsia" w:hAnsiTheme="minorHAnsi"/>
          <w:noProof/>
          <w:sz w:val="24"/>
          <w:lang w:eastAsia="nl-NL"/>
        </w:rPr>
      </w:pPr>
      <w:hyperlink w:anchor="_Toc114093940" w:history="1">
        <w:r w:rsidRPr="009B3C5E">
          <w:rPr>
            <w:rStyle w:val="Hyperlink"/>
            <w:noProof/>
          </w:rPr>
          <w:t>1</w:t>
        </w:r>
        <w:r>
          <w:rPr>
            <w:rFonts w:asciiTheme="minorHAnsi" w:eastAsiaTheme="minorEastAsia" w:hAnsiTheme="minorHAnsi"/>
            <w:noProof/>
            <w:sz w:val="24"/>
            <w:lang w:eastAsia="nl-NL"/>
          </w:rPr>
          <w:tab/>
        </w:r>
        <w:r w:rsidRPr="009B3C5E">
          <w:rPr>
            <w:rStyle w:val="Hyperlink"/>
            <w:noProof/>
          </w:rPr>
          <w:t>Samenvatting</w:t>
        </w:r>
        <w:r>
          <w:rPr>
            <w:noProof/>
            <w:webHidden/>
          </w:rPr>
          <w:tab/>
        </w:r>
        <w:r>
          <w:rPr>
            <w:noProof/>
            <w:webHidden/>
          </w:rPr>
          <w:fldChar w:fldCharType="begin"/>
        </w:r>
        <w:r>
          <w:rPr>
            <w:noProof/>
            <w:webHidden/>
          </w:rPr>
          <w:instrText xml:space="preserve"> PAGEREF _Toc114093940 \h </w:instrText>
        </w:r>
        <w:r>
          <w:rPr>
            <w:noProof/>
            <w:webHidden/>
          </w:rPr>
        </w:r>
        <w:r>
          <w:rPr>
            <w:noProof/>
            <w:webHidden/>
          </w:rPr>
          <w:fldChar w:fldCharType="separate"/>
        </w:r>
        <w:r w:rsidR="009273DE">
          <w:rPr>
            <w:noProof/>
            <w:webHidden/>
          </w:rPr>
          <w:t>5</w:t>
        </w:r>
        <w:r>
          <w:rPr>
            <w:noProof/>
            <w:webHidden/>
          </w:rPr>
          <w:fldChar w:fldCharType="end"/>
        </w:r>
      </w:hyperlink>
    </w:p>
    <w:p w14:paraId="405CDBFC" w14:textId="4948C122" w:rsidR="008D7F6B" w:rsidRDefault="008D7F6B">
      <w:pPr>
        <w:pStyle w:val="Inhopg1"/>
        <w:tabs>
          <w:tab w:val="left" w:pos="480"/>
          <w:tab w:val="right" w:leader="dot" w:pos="9062"/>
        </w:tabs>
        <w:rPr>
          <w:rFonts w:asciiTheme="minorHAnsi" w:eastAsiaTheme="minorEastAsia" w:hAnsiTheme="minorHAnsi"/>
          <w:noProof/>
          <w:sz w:val="24"/>
          <w:lang w:eastAsia="nl-NL"/>
        </w:rPr>
      </w:pPr>
      <w:hyperlink w:anchor="_Toc114093941" w:history="1">
        <w:r w:rsidRPr="009B3C5E">
          <w:rPr>
            <w:rStyle w:val="Hyperlink"/>
            <w:noProof/>
          </w:rPr>
          <w:t>2</w:t>
        </w:r>
        <w:r>
          <w:rPr>
            <w:rFonts w:asciiTheme="minorHAnsi" w:eastAsiaTheme="minorEastAsia" w:hAnsiTheme="minorHAnsi"/>
            <w:noProof/>
            <w:sz w:val="24"/>
            <w:lang w:eastAsia="nl-NL"/>
          </w:rPr>
          <w:tab/>
        </w:r>
        <w:r w:rsidRPr="009B3C5E">
          <w:rPr>
            <w:rStyle w:val="Hyperlink"/>
            <w:noProof/>
          </w:rPr>
          <w:t>Inleiding</w:t>
        </w:r>
        <w:r>
          <w:rPr>
            <w:noProof/>
            <w:webHidden/>
          </w:rPr>
          <w:tab/>
        </w:r>
        <w:r>
          <w:rPr>
            <w:noProof/>
            <w:webHidden/>
          </w:rPr>
          <w:fldChar w:fldCharType="begin"/>
        </w:r>
        <w:r>
          <w:rPr>
            <w:noProof/>
            <w:webHidden/>
          </w:rPr>
          <w:instrText xml:space="preserve"> PAGEREF _Toc114093941 \h </w:instrText>
        </w:r>
        <w:r>
          <w:rPr>
            <w:noProof/>
            <w:webHidden/>
          </w:rPr>
        </w:r>
        <w:r>
          <w:rPr>
            <w:noProof/>
            <w:webHidden/>
          </w:rPr>
          <w:fldChar w:fldCharType="separate"/>
        </w:r>
        <w:r w:rsidR="009273DE">
          <w:rPr>
            <w:noProof/>
            <w:webHidden/>
          </w:rPr>
          <w:t>9</w:t>
        </w:r>
        <w:r>
          <w:rPr>
            <w:noProof/>
            <w:webHidden/>
          </w:rPr>
          <w:fldChar w:fldCharType="end"/>
        </w:r>
      </w:hyperlink>
    </w:p>
    <w:p w14:paraId="45703B85" w14:textId="5B2170F6"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42" w:history="1">
        <w:r w:rsidRPr="009B3C5E">
          <w:rPr>
            <w:rStyle w:val="Hyperlink"/>
            <w:noProof/>
          </w:rPr>
          <w:t>2.1</w:t>
        </w:r>
        <w:r>
          <w:rPr>
            <w:rFonts w:asciiTheme="minorHAnsi" w:eastAsiaTheme="minorEastAsia" w:hAnsiTheme="minorHAnsi"/>
            <w:noProof/>
            <w:sz w:val="24"/>
            <w:lang w:eastAsia="nl-NL"/>
          </w:rPr>
          <w:tab/>
        </w:r>
        <w:r w:rsidRPr="009B3C5E">
          <w:rPr>
            <w:rStyle w:val="Hyperlink"/>
            <w:noProof/>
          </w:rPr>
          <w:t>Aanleiding</w:t>
        </w:r>
        <w:r>
          <w:rPr>
            <w:noProof/>
            <w:webHidden/>
          </w:rPr>
          <w:tab/>
        </w:r>
        <w:r>
          <w:rPr>
            <w:noProof/>
            <w:webHidden/>
          </w:rPr>
          <w:fldChar w:fldCharType="begin"/>
        </w:r>
        <w:r>
          <w:rPr>
            <w:noProof/>
            <w:webHidden/>
          </w:rPr>
          <w:instrText xml:space="preserve"> PAGEREF _Toc114093942 \h </w:instrText>
        </w:r>
        <w:r>
          <w:rPr>
            <w:noProof/>
            <w:webHidden/>
          </w:rPr>
        </w:r>
        <w:r>
          <w:rPr>
            <w:noProof/>
            <w:webHidden/>
          </w:rPr>
          <w:fldChar w:fldCharType="separate"/>
        </w:r>
        <w:r w:rsidR="009273DE">
          <w:rPr>
            <w:noProof/>
            <w:webHidden/>
          </w:rPr>
          <w:t>9</w:t>
        </w:r>
        <w:r>
          <w:rPr>
            <w:noProof/>
            <w:webHidden/>
          </w:rPr>
          <w:fldChar w:fldCharType="end"/>
        </w:r>
      </w:hyperlink>
    </w:p>
    <w:p w14:paraId="7DA84982" w14:textId="2CB4B19B"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43" w:history="1">
        <w:r w:rsidRPr="009B3C5E">
          <w:rPr>
            <w:rStyle w:val="Hyperlink"/>
            <w:noProof/>
          </w:rPr>
          <w:t>2.2</w:t>
        </w:r>
        <w:r>
          <w:rPr>
            <w:rFonts w:asciiTheme="minorHAnsi" w:eastAsiaTheme="minorEastAsia" w:hAnsiTheme="minorHAnsi"/>
            <w:noProof/>
            <w:sz w:val="24"/>
            <w:lang w:eastAsia="nl-NL"/>
          </w:rPr>
          <w:tab/>
        </w:r>
        <w:r w:rsidRPr="009B3C5E">
          <w:rPr>
            <w:rStyle w:val="Hyperlink"/>
            <w:noProof/>
          </w:rPr>
          <w:t>Wijzigingen in onderzoeksopzet en -uitvoering</w:t>
        </w:r>
        <w:r>
          <w:rPr>
            <w:noProof/>
            <w:webHidden/>
          </w:rPr>
          <w:tab/>
        </w:r>
        <w:r>
          <w:rPr>
            <w:noProof/>
            <w:webHidden/>
          </w:rPr>
          <w:fldChar w:fldCharType="begin"/>
        </w:r>
        <w:r>
          <w:rPr>
            <w:noProof/>
            <w:webHidden/>
          </w:rPr>
          <w:instrText xml:space="preserve"> PAGEREF _Toc114093943 \h </w:instrText>
        </w:r>
        <w:r>
          <w:rPr>
            <w:noProof/>
            <w:webHidden/>
          </w:rPr>
        </w:r>
        <w:r>
          <w:rPr>
            <w:noProof/>
            <w:webHidden/>
          </w:rPr>
          <w:fldChar w:fldCharType="separate"/>
        </w:r>
        <w:r w:rsidR="009273DE">
          <w:rPr>
            <w:noProof/>
            <w:webHidden/>
          </w:rPr>
          <w:t>10</w:t>
        </w:r>
        <w:r>
          <w:rPr>
            <w:noProof/>
            <w:webHidden/>
          </w:rPr>
          <w:fldChar w:fldCharType="end"/>
        </w:r>
      </w:hyperlink>
    </w:p>
    <w:p w14:paraId="3C190B85" w14:textId="5E9B440A"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44" w:history="1">
        <w:r w:rsidRPr="009B3C5E">
          <w:rPr>
            <w:rStyle w:val="Hyperlink"/>
            <w:noProof/>
          </w:rPr>
          <w:t>2.3</w:t>
        </w:r>
        <w:r>
          <w:rPr>
            <w:rFonts w:asciiTheme="minorHAnsi" w:eastAsiaTheme="minorEastAsia" w:hAnsiTheme="minorHAnsi"/>
            <w:noProof/>
            <w:sz w:val="24"/>
            <w:lang w:eastAsia="nl-NL"/>
          </w:rPr>
          <w:tab/>
        </w:r>
        <w:r w:rsidRPr="009B3C5E">
          <w:rPr>
            <w:rStyle w:val="Hyperlink"/>
            <w:noProof/>
          </w:rPr>
          <w:t>Doel- en vraagstelling onderzoek</w:t>
        </w:r>
        <w:r>
          <w:rPr>
            <w:noProof/>
            <w:webHidden/>
          </w:rPr>
          <w:tab/>
        </w:r>
        <w:r>
          <w:rPr>
            <w:noProof/>
            <w:webHidden/>
          </w:rPr>
          <w:fldChar w:fldCharType="begin"/>
        </w:r>
        <w:r>
          <w:rPr>
            <w:noProof/>
            <w:webHidden/>
          </w:rPr>
          <w:instrText xml:space="preserve"> PAGEREF _Toc114093944 \h </w:instrText>
        </w:r>
        <w:r>
          <w:rPr>
            <w:noProof/>
            <w:webHidden/>
          </w:rPr>
        </w:r>
        <w:r>
          <w:rPr>
            <w:noProof/>
            <w:webHidden/>
          </w:rPr>
          <w:fldChar w:fldCharType="separate"/>
        </w:r>
        <w:r w:rsidR="009273DE">
          <w:rPr>
            <w:noProof/>
            <w:webHidden/>
          </w:rPr>
          <w:t>11</w:t>
        </w:r>
        <w:r>
          <w:rPr>
            <w:noProof/>
            <w:webHidden/>
          </w:rPr>
          <w:fldChar w:fldCharType="end"/>
        </w:r>
      </w:hyperlink>
    </w:p>
    <w:p w14:paraId="27DBBA92" w14:textId="38B2A995"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45" w:history="1">
        <w:r w:rsidRPr="009B3C5E">
          <w:rPr>
            <w:rStyle w:val="Hyperlink"/>
            <w:noProof/>
          </w:rPr>
          <w:t>2.4</w:t>
        </w:r>
        <w:r>
          <w:rPr>
            <w:rFonts w:asciiTheme="minorHAnsi" w:eastAsiaTheme="minorEastAsia" w:hAnsiTheme="minorHAnsi"/>
            <w:noProof/>
            <w:sz w:val="24"/>
            <w:lang w:eastAsia="nl-NL"/>
          </w:rPr>
          <w:tab/>
        </w:r>
        <w:r w:rsidRPr="009B3C5E">
          <w:rPr>
            <w:rStyle w:val="Hyperlink"/>
            <w:noProof/>
          </w:rPr>
          <w:t>Operationalisering</w:t>
        </w:r>
        <w:r>
          <w:rPr>
            <w:noProof/>
            <w:webHidden/>
          </w:rPr>
          <w:tab/>
        </w:r>
        <w:r>
          <w:rPr>
            <w:noProof/>
            <w:webHidden/>
          </w:rPr>
          <w:fldChar w:fldCharType="begin"/>
        </w:r>
        <w:r>
          <w:rPr>
            <w:noProof/>
            <w:webHidden/>
          </w:rPr>
          <w:instrText xml:space="preserve"> PAGEREF _Toc114093945 \h </w:instrText>
        </w:r>
        <w:r>
          <w:rPr>
            <w:noProof/>
            <w:webHidden/>
          </w:rPr>
        </w:r>
        <w:r>
          <w:rPr>
            <w:noProof/>
            <w:webHidden/>
          </w:rPr>
          <w:fldChar w:fldCharType="separate"/>
        </w:r>
        <w:r w:rsidR="009273DE">
          <w:rPr>
            <w:noProof/>
            <w:webHidden/>
          </w:rPr>
          <w:t>12</w:t>
        </w:r>
        <w:r>
          <w:rPr>
            <w:noProof/>
            <w:webHidden/>
          </w:rPr>
          <w:fldChar w:fldCharType="end"/>
        </w:r>
      </w:hyperlink>
    </w:p>
    <w:p w14:paraId="339130EE" w14:textId="30FDEDEA"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46" w:history="1">
        <w:r w:rsidRPr="009B3C5E">
          <w:rPr>
            <w:rStyle w:val="Hyperlink"/>
            <w:noProof/>
          </w:rPr>
          <w:t>2.5</w:t>
        </w:r>
        <w:r>
          <w:rPr>
            <w:rFonts w:asciiTheme="minorHAnsi" w:eastAsiaTheme="minorEastAsia" w:hAnsiTheme="minorHAnsi"/>
            <w:noProof/>
            <w:sz w:val="24"/>
            <w:lang w:eastAsia="nl-NL"/>
          </w:rPr>
          <w:tab/>
        </w:r>
        <w:r w:rsidRPr="009B3C5E">
          <w:rPr>
            <w:rStyle w:val="Hyperlink"/>
            <w:noProof/>
          </w:rPr>
          <w:t>Onderzoeksopzet en kwaliteit</w:t>
        </w:r>
        <w:r>
          <w:rPr>
            <w:noProof/>
            <w:webHidden/>
          </w:rPr>
          <w:tab/>
        </w:r>
        <w:r>
          <w:rPr>
            <w:noProof/>
            <w:webHidden/>
          </w:rPr>
          <w:fldChar w:fldCharType="begin"/>
        </w:r>
        <w:r>
          <w:rPr>
            <w:noProof/>
            <w:webHidden/>
          </w:rPr>
          <w:instrText xml:space="preserve"> PAGEREF _Toc114093946 \h </w:instrText>
        </w:r>
        <w:r>
          <w:rPr>
            <w:noProof/>
            <w:webHidden/>
          </w:rPr>
        </w:r>
        <w:r>
          <w:rPr>
            <w:noProof/>
            <w:webHidden/>
          </w:rPr>
          <w:fldChar w:fldCharType="separate"/>
        </w:r>
        <w:r w:rsidR="009273DE">
          <w:rPr>
            <w:noProof/>
            <w:webHidden/>
          </w:rPr>
          <w:t>13</w:t>
        </w:r>
        <w:r>
          <w:rPr>
            <w:noProof/>
            <w:webHidden/>
          </w:rPr>
          <w:fldChar w:fldCharType="end"/>
        </w:r>
      </w:hyperlink>
    </w:p>
    <w:p w14:paraId="640EF5A6" w14:textId="59421DAB"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47" w:history="1">
        <w:r w:rsidRPr="009B3C5E">
          <w:rPr>
            <w:rStyle w:val="Hyperlink"/>
            <w:noProof/>
          </w:rPr>
          <w:t>2.6</w:t>
        </w:r>
        <w:r>
          <w:rPr>
            <w:rFonts w:asciiTheme="minorHAnsi" w:eastAsiaTheme="minorEastAsia" w:hAnsiTheme="minorHAnsi"/>
            <w:noProof/>
            <w:sz w:val="24"/>
            <w:lang w:eastAsia="nl-NL"/>
          </w:rPr>
          <w:tab/>
        </w:r>
        <w:r w:rsidRPr="009B3C5E">
          <w:rPr>
            <w:rStyle w:val="Hyperlink"/>
            <w:noProof/>
          </w:rPr>
          <w:t>Leeswijzer</w:t>
        </w:r>
        <w:r>
          <w:rPr>
            <w:noProof/>
            <w:webHidden/>
          </w:rPr>
          <w:tab/>
        </w:r>
        <w:r>
          <w:rPr>
            <w:noProof/>
            <w:webHidden/>
          </w:rPr>
          <w:fldChar w:fldCharType="begin"/>
        </w:r>
        <w:r>
          <w:rPr>
            <w:noProof/>
            <w:webHidden/>
          </w:rPr>
          <w:instrText xml:space="preserve"> PAGEREF _Toc114093947 \h </w:instrText>
        </w:r>
        <w:r>
          <w:rPr>
            <w:noProof/>
            <w:webHidden/>
          </w:rPr>
        </w:r>
        <w:r>
          <w:rPr>
            <w:noProof/>
            <w:webHidden/>
          </w:rPr>
          <w:fldChar w:fldCharType="separate"/>
        </w:r>
        <w:r w:rsidR="009273DE">
          <w:rPr>
            <w:noProof/>
            <w:webHidden/>
          </w:rPr>
          <w:t>14</w:t>
        </w:r>
        <w:r>
          <w:rPr>
            <w:noProof/>
            <w:webHidden/>
          </w:rPr>
          <w:fldChar w:fldCharType="end"/>
        </w:r>
      </w:hyperlink>
    </w:p>
    <w:p w14:paraId="2CF2BD51" w14:textId="37D7AD7E" w:rsidR="008D7F6B" w:rsidRDefault="008D7F6B">
      <w:pPr>
        <w:pStyle w:val="Inhopg1"/>
        <w:tabs>
          <w:tab w:val="left" w:pos="480"/>
          <w:tab w:val="right" w:leader="dot" w:pos="9062"/>
        </w:tabs>
        <w:rPr>
          <w:rFonts w:asciiTheme="minorHAnsi" w:eastAsiaTheme="minorEastAsia" w:hAnsiTheme="minorHAnsi"/>
          <w:noProof/>
          <w:sz w:val="24"/>
          <w:lang w:eastAsia="nl-NL"/>
        </w:rPr>
      </w:pPr>
      <w:hyperlink w:anchor="_Toc114093948" w:history="1">
        <w:r w:rsidRPr="009B3C5E">
          <w:rPr>
            <w:rStyle w:val="Hyperlink"/>
            <w:noProof/>
          </w:rPr>
          <w:t>3</w:t>
        </w:r>
        <w:r>
          <w:rPr>
            <w:rFonts w:asciiTheme="minorHAnsi" w:eastAsiaTheme="minorEastAsia" w:hAnsiTheme="minorHAnsi"/>
            <w:noProof/>
            <w:sz w:val="24"/>
            <w:lang w:eastAsia="nl-NL"/>
          </w:rPr>
          <w:tab/>
        </w:r>
        <w:r w:rsidRPr="009B3C5E">
          <w:rPr>
            <w:rStyle w:val="Hyperlink"/>
            <w:noProof/>
          </w:rPr>
          <w:t>Respondenten</w:t>
        </w:r>
        <w:r>
          <w:rPr>
            <w:noProof/>
            <w:webHidden/>
          </w:rPr>
          <w:tab/>
        </w:r>
        <w:r>
          <w:rPr>
            <w:noProof/>
            <w:webHidden/>
          </w:rPr>
          <w:fldChar w:fldCharType="begin"/>
        </w:r>
        <w:r>
          <w:rPr>
            <w:noProof/>
            <w:webHidden/>
          </w:rPr>
          <w:instrText xml:space="preserve"> PAGEREF _Toc114093948 \h </w:instrText>
        </w:r>
        <w:r>
          <w:rPr>
            <w:noProof/>
            <w:webHidden/>
          </w:rPr>
        </w:r>
        <w:r>
          <w:rPr>
            <w:noProof/>
            <w:webHidden/>
          </w:rPr>
          <w:fldChar w:fldCharType="separate"/>
        </w:r>
        <w:r w:rsidR="009273DE">
          <w:rPr>
            <w:noProof/>
            <w:webHidden/>
          </w:rPr>
          <w:t>16</w:t>
        </w:r>
        <w:r>
          <w:rPr>
            <w:noProof/>
            <w:webHidden/>
          </w:rPr>
          <w:fldChar w:fldCharType="end"/>
        </w:r>
      </w:hyperlink>
    </w:p>
    <w:p w14:paraId="7755A85C" w14:textId="521B3598"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49" w:history="1">
        <w:r w:rsidRPr="009B3C5E">
          <w:rPr>
            <w:rStyle w:val="Hyperlink"/>
            <w:noProof/>
          </w:rPr>
          <w:t>3.1</w:t>
        </w:r>
        <w:r>
          <w:rPr>
            <w:rFonts w:asciiTheme="minorHAnsi" w:eastAsiaTheme="minorEastAsia" w:hAnsiTheme="minorHAnsi"/>
            <w:noProof/>
            <w:sz w:val="24"/>
            <w:lang w:eastAsia="nl-NL"/>
          </w:rPr>
          <w:tab/>
        </w:r>
        <w:r w:rsidRPr="009B3C5E">
          <w:rPr>
            <w:rStyle w:val="Hyperlink"/>
            <w:noProof/>
          </w:rPr>
          <w:t>Reacties op enquêtes</w:t>
        </w:r>
        <w:r>
          <w:rPr>
            <w:noProof/>
            <w:webHidden/>
          </w:rPr>
          <w:tab/>
        </w:r>
        <w:r>
          <w:rPr>
            <w:noProof/>
            <w:webHidden/>
          </w:rPr>
          <w:fldChar w:fldCharType="begin"/>
        </w:r>
        <w:r>
          <w:rPr>
            <w:noProof/>
            <w:webHidden/>
          </w:rPr>
          <w:instrText xml:space="preserve"> PAGEREF _Toc114093949 \h </w:instrText>
        </w:r>
        <w:r>
          <w:rPr>
            <w:noProof/>
            <w:webHidden/>
          </w:rPr>
        </w:r>
        <w:r>
          <w:rPr>
            <w:noProof/>
            <w:webHidden/>
          </w:rPr>
          <w:fldChar w:fldCharType="separate"/>
        </w:r>
        <w:r w:rsidR="009273DE">
          <w:rPr>
            <w:noProof/>
            <w:webHidden/>
          </w:rPr>
          <w:t>16</w:t>
        </w:r>
        <w:r>
          <w:rPr>
            <w:noProof/>
            <w:webHidden/>
          </w:rPr>
          <w:fldChar w:fldCharType="end"/>
        </w:r>
      </w:hyperlink>
    </w:p>
    <w:p w14:paraId="2C28CCC1" w14:textId="59DA05D1"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50" w:history="1">
        <w:r w:rsidRPr="009B3C5E">
          <w:rPr>
            <w:rStyle w:val="Hyperlink"/>
            <w:noProof/>
          </w:rPr>
          <w:t>3.2</w:t>
        </w:r>
        <w:r>
          <w:rPr>
            <w:rFonts w:asciiTheme="minorHAnsi" w:eastAsiaTheme="minorEastAsia" w:hAnsiTheme="minorHAnsi"/>
            <w:noProof/>
            <w:sz w:val="24"/>
            <w:lang w:eastAsia="nl-NL"/>
          </w:rPr>
          <w:tab/>
        </w:r>
        <w:r w:rsidRPr="009B3C5E">
          <w:rPr>
            <w:rStyle w:val="Hyperlink"/>
            <w:noProof/>
          </w:rPr>
          <w:t>Respondenten enquêtes</w:t>
        </w:r>
        <w:r>
          <w:rPr>
            <w:noProof/>
            <w:webHidden/>
          </w:rPr>
          <w:tab/>
        </w:r>
        <w:r>
          <w:rPr>
            <w:noProof/>
            <w:webHidden/>
          </w:rPr>
          <w:fldChar w:fldCharType="begin"/>
        </w:r>
        <w:r>
          <w:rPr>
            <w:noProof/>
            <w:webHidden/>
          </w:rPr>
          <w:instrText xml:space="preserve"> PAGEREF _Toc114093950 \h </w:instrText>
        </w:r>
        <w:r>
          <w:rPr>
            <w:noProof/>
            <w:webHidden/>
          </w:rPr>
        </w:r>
        <w:r>
          <w:rPr>
            <w:noProof/>
            <w:webHidden/>
          </w:rPr>
          <w:fldChar w:fldCharType="separate"/>
        </w:r>
        <w:r w:rsidR="009273DE">
          <w:rPr>
            <w:noProof/>
            <w:webHidden/>
          </w:rPr>
          <w:t>17</w:t>
        </w:r>
        <w:r>
          <w:rPr>
            <w:noProof/>
            <w:webHidden/>
          </w:rPr>
          <w:fldChar w:fldCharType="end"/>
        </w:r>
      </w:hyperlink>
    </w:p>
    <w:p w14:paraId="3443E15B" w14:textId="48D51614" w:rsidR="008D7F6B" w:rsidRDefault="008D7F6B">
      <w:pPr>
        <w:pStyle w:val="Inhopg3"/>
        <w:tabs>
          <w:tab w:val="left" w:pos="1200"/>
          <w:tab w:val="right" w:leader="dot" w:pos="9062"/>
        </w:tabs>
        <w:rPr>
          <w:rFonts w:asciiTheme="minorHAnsi" w:eastAsiaTheme="minorEastAsia" w:hAnsiTheme="minorHAnsi"/>
          <w:noProof/>
          <w:sz w:val="24"/>
          <w:lang w:eastAsia="nl-NL"/>
        </w:rPr>
      </w:pPr>
      <w:hyperlink w:anchor="_Toc114093951" w:history="1">
        <w:r w:rsidRPr="009B3C5E">
          <w:rPr>
            <w:rStyle w:val="Hyperlink"/>
            <w:noProof/>
          </w:rPr>
          <w:t>3.2.1</w:t>
        </w:r>
        <w:r>
          <w:rPr>
            <w:rFonts w:asciiTheme="minorHAnsi" w:eastAsiaTheme="minorEastAsia" w:hAnsiTheme="minorHAnsi"/>
            <w:noProof/>
            <w:sz w:val="24"/>
            <w:lang w:eastAsia="nl-NL"/>
          </w:rPr>
          <w:tab/>
        </w:r>
        <w:r w:rsidRPr="009B3C5E">
          <w:rPr>
            <w:rStyle w:val="Hyperlink"/>
            <w:noProof/>
          </w:rPr>
          <w:t>Ouders</w:t>
        </w:r>
        <w:r>
          <w:rPr>
            <w:noProof/>
            <w:webHidden/>
          </w:rPr>
          <w:tab/>
        </w:r>
        <w:r>
          <w:rPr>
            <w:noProof/>
            <w:webHidden/>
          </w:rPr>
          <w:fldChar w:fldCharType="begin"/>
        </w:r>
        <w:r>
          <w:rPr>
            <w:noProof/>
            <w:webHidden/>
          </w:rPr>
          <w:instrText xml:space="preserve"> PAGEREF _Toc114093951 \h </w:instrText>
        </w:r>
        <w:r>
          <w:rPr>
            <w:noProof/>
            <w:webHidden/>
          </w:rPr>
        </w:r>
        <w:r>
          <w:rPr>
            <w:noProof/>
            <w:webHidden/>
          </w:rPr>
          <w:fldChar w:fldCharType="separate"/>
        </w:r>
        <w:r w:rsidR="009273DE">
          <w:rPr>
            <w:noProof/>
            <w:webHidden/>
          </w:rPr>
          <w:t>18</w:t>
        </w:r>
        <w:r>
          <w:rPr>
            <w:noProof/>
            <w:webHidden/>
          </w:rPr>
          <w:fldChar w:fldCharType="end"/>
        </w:r>
      </w:hyperlink>
    </w:p>
    <w:p w14:paraId="2B292059" w14:textId="33364842" w:rsidR="008D7F6B" w:rsidRDefault="008D7F6B">
      <w:pPr>
        <w:pStyle w:val="Inhopg3"/>
        <w:tabs>
          <w:tab w:val="left" w:pos="1200"/>
          <w:tab w:val="right" w:leader="dot" w:pos="9062"/>
        </w:tabs>
        <w:rPr>
          <w:rFonts w:asciiTheme="minorHAnsi" w:eastAsiaTheme="minorEastAsia" w:hAnsiTheme="minorHAnsi"/>
          <w:noProof/>
          <w:sz w:val="24"/>
          <w:lang w:eastAsia="nl-NL"/>
        </w:rPr>
      </w:pPr>
      <w:hyperlink w:anchor="_Toc114093952" w:history="1">
        <w:r w:rsidRPr="009B3C5E">
          <w:rPr>
            <w:rStyle w:val="Hyperlink"/>
            <w:noProof/>
          </w:rPr>
          <w:t>3.2.2</w:t>
        </w:r>
        <w:r>
          <w:rPr>
            <w:rFonts w:asciiTheme="minorHAnsi" w:eastAsiaTheme="minorEastAsia" w:hAnsiTheme="minorHAnsi"/>
            <w:noProof/>
            <w:sz w:val="24"/>
            <w:lang w:eastAsia="nl-NL"/>
          </w:rPr>
          <w:tab/>
        </w:r>
        <w:r w:rsidRPr="009B3C5E">
          <w:rPr>
            <w:rStyle w:val="Hyperlink"/>
            <w:noProof/>
          </w:rPr>
          <w:t>Hulp- en zorgverleners</w:t>
        </w:r>
        <w:r>
          <w:rPr>
            <w:noProof/>
            <w:webHidden/>
          </w:rPr>
          <w:tab/>
        </w:r>
        <w:r>
          <w:rPr>
            <w:noProof/>
            <w:webHidden/>
          </w:rPr>
          <w:fldChar w:fldCharType="begin"/>
        </w:r>
        <w:r>
          <w:rPr>
            <w:noProof/>
            <w:webHidden/>
          </w:rPr>
          <w:instrText xml:space="preserve"> PAGEREF _Toc114093952 \h </w:instrText>
        </w:r>
        <w:r>
          <w:rPr>
            <w:noProof/>
            <w:webHidden/>
          </w:rPr>
        </w:r>
        <w:r>
          <w:rPr>
            <w:noProof/>
            <w:webHidden/>
          </w:rPr>
          <w:fldChar w:fldCharType="separate"/>
        </w:r>
        <w:r w:rsidR="009273DE">
          <w:rPr>
            <w:noProof/>
            <w:webHidden/>
          </w:rPr>
          <w:t>18</w:t>
        </w:r>
        <w:r>
          <w:rPr>
            <w:noProof/>
            <w:webHidden/>
          </w:rPr>
          <w:fldChar w:fldCharType="end"/>
        </w:r>
      </w:hyperlink>
    </w:p>
    <w:p w14:paraId="63CACA53" w14:textId="53CD4E64"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53" w:history="1">
        <w:r w:rsidRPr="009B3C5E">
          <w:rPr>
            <w:rStyle w:val="Hyperlink"/>
            <w:noProof/>
          </w:rPr>
          <w:t>3.3</w:t>
        </w:r>
        <w:r>
          <w:rPr>
            <w:rFonts w:asciiTheme="minorHAnsi" w:eastAsiaTheme="minorEastAsia" w:hAnsiTheme="minorHAnsi"/>
            <w:noProof/>
            <w:sz w:val="24"/>
            <w:lang w:eastAsia="nl-NL"/>
          </w:rPr>
          <w:tab/>
        </w:r>
        <w:r w:rsidRPr="009B3C5E">
          <w:rPr>
            <w:rStyle w:val="Hyperlink"/>
            <w:noProof/>
          </w:rPr>
          <w:t>Focusgroep</w:t>
        </w:r>
        <w:r>
          <w:rPr>
            <w:noProof/>
            <w:webHidden/>
          </w:rPr>
          <w:tab/>
        </w:r>
        <w:r>
          <w:rPr>
            <w:noProof/>
            <w:webHidden/>
          </w:rPr>
          <w:fldChar w:fldCharType="begin"/>
        </w:r>
        <w:r>
          <w:rPr>
            <w:noProof/>
            <w:webHidden/>
          </w:rPr>
          <w:instrText xml:space="preserve"> PAGEREF _Toc114093953 \h </w:instrText>
        </w:r>
        <w:r>
          <w:rPr>
            <w:noProof/>
            <w:webHidden/>
          </w:rPr>
        </w:r>
        <w:r>
          <w:rPr>
            <w:noProof/>
            <w:webHidden/>
          </w:rPr>
          <w:fldChar w:fldCharType="separate"/>
        </w:r>
        <w:r w:rsidR="009273DE">
          <w:rPr>
            <w:noProof/>
            <w:webHidden/>
          </w:rPr>
          <w:t>20</w:t>
        </w:r>
        <w:r>
          <w:rPr>
            <w:noProof/>
            <w:webHidden/>
          </w:rPr>
          <w:fldChar w:fldCharType="end"/>
        </w:r>
      </w:hyperlink>
    </w:p>
    <w:p w14:paraId="75C0C3BE" w14:textId="25C50A6B"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54" w:history="1">
        <w:r w:rsidRPr="009B3C5E">
          <w:rPr>
            <w:rStyle w:val="Hyperlink"/>
            <w:noProof/>
          </w:rPr>
          <w:t>3.4</w:t>
        </w:r>
        <w:r>
          <w:rPr>
            <w:rFonts w:asciiTheme="minorHAnsi" w:eastAsiaTheme="minorEastAsia" w:hAnsiTheme="minorHAnsi"/>
            <w:noProof/>
            <w:sz w:val="24"/>
            <w:lang w:eastAsia="nl-NL"/>
          </w:rPr>
          <w:tab/>
        </w:r>
        <w:r w:rsidRPr="009B3C5E">
          <w:rPr>
            <w:rStyle w:val="Hyperlink"/>
            <w:noProof/>
          </w:rPr>
          <w:t>Respondenten diepte-interviews</w:t>
        </w:r>
        <w:r>
          <w:rPr>
            <w:noProof/>
            <w:webHidden/>
          </w:rPr>
          <w:tab/>
        </w:r>
        <w:r>
          <w:rPr>
            <w:noProof/>
            <w:webHidden/>
          </w:rPr>
          <w:fldChar w:fldCharType="begin"/>
        </w:r>
        <w:r>
          <w:rPr>
            <w:noProof/>
            <w:webHidden/>
          </w:rPr>
          <w:instrText xml:space="preserve"> PAGEREF _Toc114093954 \h </w:instrText>
        </w:r>
        <w:r>
          <w:rPr>
            <w:noProof/>
            <w:webHidden/>
          </w:rPr>
        </w:r>
        <w:r>
          <w:rPr>
            <w:noProof/>
            <w:webHidden/>
          </w:rPr>
          <w:fldChar w:fldCharType="separate"/>
        </w:r>
        <w:r w:rsidR="009273DE">
          <w:rPr>
            <w:noProof/>
            <w:webHidden/>
          </w:rPr>
          <w:t>21</w:t>
        </w:r>
        <w:r>
          <w:rPr>
            <w:noProof/>
            <w:webHidden/>
          </w:rPr>
          <w:fldChar w:fldCharType="end"/>
        </w:r>
      </w:hyperlink>
    </w:p>
    <w:p w14:paraId="7F2237F2" w14:textId="4FD6BF00"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55" w:history="1">
        <w:r w:rsidRPr="009B3C5E">
          <w:rPr>
            <w:rStyle w:val="Hyperlink"/>
            <w:noProof/>
          </w:rPr>
          <w:t>3.5</w:t>
        </w:r>
        <w:r>
          <w:rPr>
            <w:rFonts w:asciiTheme="minorHAnsi" w:eastAsiaTheme="minorEastAsia" w:hAnsiTheme="minorHAnsi"/>
            <w:noProof/>
            <w:sz w:val="24"/>
            <w:lang w:eastAsia="nl-NL"/>
          </w:rPr>
          <w:tab/>
        </w:r>
        <w:r w:rsidRPr="009B3C5E">
          <w:rPr>
            <w:rStyle w:val="Hyperlink"/>
            <w:noProof/>
          </w:rPr>
          <w:t>Hoofdpunten respondenten</w:t>
        </w:r>
        <w:r>
          <w:rPr>
            <w:noProof/>
            <w:webHidden/>
          </w:rPr>
          <w:tab/>
        </w:r>
        <w:r>
          <w:rPr>
            <w:noProof/>
            <w:webHidden/>
          </w:rPr>
          <w:fldChar w:fldCharType="begin"/>
        </w:r>
        <w:r>
          <w:rPr>
            <w:noProof/>
            <w:webHidden/>
          </w:rPr>
          <w:instrText xml:space="preserve"> PAGEREF _Toc114093955 \h </w:instrText>
        </w:r>
        <w:r>
          <w:rPr>
            <w:noProof/>
            <w:webHidden/>
          </w:rPr>
        </w:r>
        <w:r>
          <w:rPr>
            <w:noProof/>
            <w:webHidden/>
          </w:rPr>
          <w:fldChar w:fldCharType="separate"/>
        </w:r>
        <w:r w:rsidR="009273DE">
          <w:rPr>
            <w:noProof/>
            <w:webHidden/>
          </w:rPr>
          <w:t>21</w:t>
        </w:r>
        <w:r>
          <w:rPr>
            <w:noProof/>
            <w:webHidden/>
          </w:rPr>
          <w:fldChar w:fldCharType="end"/>
        </w:r>
      </w:hyperlink>
    </w:p>
    <w:p w14:paraId="5EC93CB8" w14:textId="15B4F2DD" w:rsidR="008D7F6B" w:rsidRDefault="008D7F6B">
      <w:pPr>
        <w:pStyle w:val="Inhopg1"/>
        <w:tabs>
          <w:tab w:val="left" w:pos="480"/>
          <w:tab w:val="right" w:leader="dot" w:pos="9062"/>
        </w:tabs>
        <w:rPr>
          <w:rFonts w:asciiTheme="minorHAnsi" w:eastAsiaTheme="minorEastAsia" w:hAnsiTheme="minorHAnsi"/>
          <w:noProof/>
          <w:sz w:val="24"/>
          <w:lang w:eastAsia="nl-NL"/>
        </w:rPr>
      </w:pPr>
      <w:hyperlink w:anchor="_Toc114093956" w:history="1">
        <w:r w:rsidRPr="009B3C5E">
          <w:rPr>
            <w:rStyle w:val="Hyperlink"/>
            <w:noProof/>
          </w:rPr>
          <w:t>4</w:t>
        </w:r>
        <w:r>
          <w:rPr>
            <w:rFonts w:asciiTheme="minorHAnsi" w:eastAsiaTheme="minorEastAsia" w:hAnsiTheme="minorHAnsi"/>
            <w:noProof/>
            <w:sz w:val="24"/>
            <w:lang w:eastAsia="nl-NL"/>
          </w:rPr>
          <w:tab/>
        </w:r>
        <w:r w:rsidRPr="009B3C5E">
          <w:rPr>
            <w:rStyle w:val="Hyperlink"/>
            <w:noProof/>
          </w:rPr>
          <w:t>Oorzaak uitval (hoog)begaafde leerlingen</w:t>
        </w:r>
        <w:r>
          <w:rPr>
            <w:noProof/>
            <w:webHidden/>
          </w:rPr>
          <w:tab/>
        </w:r>
        <w:r>
          <w:rPr>
            <w:noProof/>
            <w:webHidden/>
          </w:rPr>
          <w:fldChar w:fldCharType="begin"/>
        </w:r>
        <w:r>
          <w:rPr>
            <w:noProof/>
            <w:webHidden/>
          </w:rPr>
          <w:instrText xml:space="preserve"> PAGEREF _Toc114093956 \h </w:instrText>
        </w:r>
        <w:r>
          <w:rPr>
            <w:noProof/>
            <w:webHidden/>
          </w:rPr>
        </w:r>
        <w:r>
          <w:rPr>
            <w:noProof/>
            <w:webHidden/>
          </w:rPr>
          <w:fldChar w:fldCharType="separate"/>
        </w:r>
        <w:r w:rsidR="009273DE">
          <w:rPr>
            <w:noProof/>
            <w:webHidden/>
          </w:rPr>
          <w:t>23</w:t>
        </w:r>
        <w:r>
          <w:rPr>
            <w:noProof/>
            <w:webHidden/>
          </w:rPr>
          <w:fldChar w:fldCharType="end"/>
        </w:r>
      </w:hyperlink>
    </w:p>
    <w:p w14:paraId="692B37C8" w14:textId="7779FA8B"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57" w:history="1">
        <w:r w:rsidRPr="009B3C5E">
          <w:rPr>
            <w:rStyle w:val="Hyperlink"/>
            <w:noProof/>
          </w:rPr>
          <w:t>4.1</w:t>
        </w:r>
        <w:r>
          <w:rPr>
            <w:rFonts w:asciiTheme="minorHAnsi" w:eastAsiaTheme="minorEastAsia" w:hAnsiTheme="minorHAnsi"/>
            <w:noProof/>
            <w:sz w:val="24"/>
            <w:lang w:eastAsia="nl-NL"/>
          </w:rPr>
          <w:tab/>
        </w:r>
        <w:r w:rsidRPr="009B3C5E">
          <w:rPr>
            <w:rStyle w:val="Hyperlink"/>
            <w:noProof/>
          </w:rPr>
          <w:t>Situatie leerlingen</w:t>
        </w:r>
        <w:r>
          <w:rPr>
            <w:noProof/>
            <w:webHidden/>
          </w:rPr>
          <w:tab/>
        </w:r>
        <w:r>
          <w:rPr>
            <w:noProof/>
            <w:webHidden/>
          </w:rPr>
          <w:fldChar w:fldCharType="begin"/>
        </w:r>
        <w:r>
          <w:rPr>
            <w:noProof/>
            <w:webHidden/>
          </w:rPr>
          <w:instrText xml:space="preserve"> PAGEREF _Toc114093957 \h </w:instrText>
        </w:r>
        <w:r>
          <w:rPr>
            <w:noProof/>
            <w:webHidden/>
          </w:rPr>
        </w:r>
        <w:r>
          <w:rPr>
            <w:noProof/>
            <w:webHidden/>
          </w:rPr>
          <w:fldChar w:fldCharType="separate"/>
        </w:r>
        <w:r w:rsidR="009273DE">
          <w:rPr>
            <w:noProof/>
            <w:webHidden/>
          </w:rPr>
          <w:t>23</w:t>
        </w:r>
        <w:r>
          <w:rPr>
            <w:noProof/>
            <w:webHidden/>
          </w:rPr>
          <w:fldChar w:fldCharType="end"/>
        </w:r>
      </w:hyperlink>
    </w:p>
    <w:p w14:paraId="3A07E4CC" w14:textId="5D60BCDC" w:rsidR="008D7F6B" w:rsidRDefault="008D7F6B">
      <w:pPr>
        <w:pStyle w:val="Inhopg3"/>
        <w:tabs>
          <w:tab w:val="left" w:pos="1200"/>
          <w:tab w:val="right" w:leader="dot" w:pos="9062"/>
        </w:tabs>
        <w:rPr>
          <w:rFonts w:asciiTheme="minorHAnsi" w:eastAsiaTheme="minorEastAsia" w:hAnsiTheme="minorHAnsi"/>
          <w:noProof/>
          <w:sz w:val="24"/>
          <w:lang w:eastAsia="nl-NL"/>
        </w:rPr>
      </w:pPr>
      <w:hyperlink w:anchor="_Toc114093958" w:history="1">
        <w:r w:rsidRPr="009B3C5E">
          <w:rPr>
            <w:rStyle w:val="Hyperlink"/>
            <w:rFonts w:eastAsia="Roboto"/>
            <w:noProof/>
          </w:rPr>
          <w:t>4.1.1</w:t>
        </w:r>
        <w:r>
          <w:rPr>
            <w:rFonts w:asciiTheme="minorHAnsi" w:eastAsiaTheme="minorEastAsia" w:hAnsiTheme="minorHAnsi"/>
            <w:noProof/>
            <w:sz w:val="24"/>
            <w:lang w:eastAsia="nl-NL"/>
          </w:rPr>
          <w:tab/>
        </w:r>
        <w:r w:rsidRPr="009B3C5E">
          <w:rPr>
            <w:rStyle w:val="Hyperlink"/>
            <w:rFonts w:eastAsia="Roboto"/>
            <w:noProof/>
          </w:rPr>
          <w:t>Omvang groep (dreigende) uitvallers</w:t>
        </w:r>
        <w:r>
          <w:rPr>
            <w:noProof/>
            <w:webHidden/>
          </w:rPr>
          <w:tab/>
        </w:r>
        <w:r>
          <w:rPr>
            <w:noProof/>
            <w:webHidden/>
          </w:rPr>
          <w:fldChar w:fldCharType="begin"/>
        </w:r>
        <w:r>
          <w:rPr>
            <w:noProof/>
            <w:webHidden/>
          </w:rPr>
          <w:instrText xml:space="preserve"> PAGEREF _Toc114093958 \h </w:instrText>
        </w:r>
        <w:r>
          <w:rPr>
            <w:noProof/>
            <w:webHidden/>
          </w:rPr>
        </w:r>
        <w:r>
          <w:rPr>
            <w:noProof/>
            <w:webHidden/>
          </w:rPr>
          <w:fldChar w:fldCharType="separate"/>
        </w:r>
        <w:r w:rsidR="009273DE">
          <w:rPr>
            <w:noProof/>
            <w:webHidden/>
          </w:rPr>
          <w:t>23</w:t>
        </w:r>
        <w:r>
          <w:rPr>
            <w:noProof/>
            <w:webHidden/>
          </w:rPr>
          <w:fldChar w:fldCharType="end"/>
        </w:r>
      </w:hyperlink>
    </w:p>
    <w:p w14:paraId="5BE14A96" w14:textId="4ABC4F2C" w:rsidR="008D7F6B" w:rsidRDefault="008D7F6B">
      <w:pPr>
        <w:pStyle w:val="Inhopg3"/>
        <w:tabs>
          <w:tab w:val="left" w:pos="1200"/>
          <w:tab w:val="right" w:leader="dot" w:pos="9062"/>
        </w:tabs>
        <w:rPr>
          <w:rFonts w:asciiTheme="minorHAnsi" w:eastAsiaTheme="minorEastAsia" w:hAnsiTheme="minorHAnsi"/>
          <w:noProof/>
          <w:sz w:val="24"/>
          <w:lang w:eastAsia="nl-NL"/>
        </w:rPr>
      </w:pPr>
      <w:hyperlink w:anchor="_Toc114093959" w:history="1">
        <w:r w:rsidRPr="009B3C5E">
          <w:rPr>
            <w:rStyle w:val="Hyperlink"/>
            <w:noProof/>
          </w:rPr>
          <w:t>4.1.2</w:t>
        </w:r>
        <w:r>
          <w:rPr>
            <w:rFonts w:asciiTheme="minorHAnsi" w:eastAsiaTheme="minorEastAsia" w:hAnsiTheme="minorHAnsi"/>
            <w:noProof/>
            <w:sz w:val="24"/>
            <w:lang w:eastAsia="nl-NL"/>
          </w:rPr>
          <w:tab/>
        </w:r>
        <w:r w:rsidRPr="009B3C5E">
          <w:rPr>
            <w:rStyle w:val="Hyperlink"/>
            <w:noProof/>
          </w:rPr>
          <w:t>Algemene kenmerken leerlingen</w:t>
        </w:r>
        <w:r>
          <w:rPr>
            <w:noProof/>
            <w:webHidden/>
          </w:rPr>
          <w:tab/>
        </w:r>
        <w:r>
          <w:rPr>
            <w:noProof/>
            <w:webHidden/>
          </w:rPr>
          <w:fldChar w:fldCharType="begin"/>
        </w:r>
        <w:r>
          <w:rPr>
            <w:noProof/>
            <w:webHidden/>
          </w:rPr>
          <w:instrText xml:space="preserve"> PAGEREF _Toc114093959 \h </w:instrText>
        </w:r>
        <w:r>
          <w:rPr>
            <w:noProof/>
            <w:webHidden/>
          </w:rPr>
        </w:r>
        <w:r>
          <w:rPr>
            <w:noProof/>
            <w:webHidden/>
          </w:rPr>
          <w:fldChar w:fldCharType="separate"/>
        </w:r>
        <w:r w:rsidR="009273DE">
          <w:rPr>
            <w:noProof/>
            <w:webHidden/>
          </w:rPr>
          <w:t>24</w:t>
        </w:r>
        <w:r>
          <w:rPr>
            <w:noProof/>
            <w:webHidden/>
          </w:rPr>
          <w:fldChar w:fldCharType="end"/>
        </w:r>
      </w:hyperlink>
    </w:p>
    <w:p w14:paraId="6CF74C95" w14:textId="780D3162" w:rsidR="008D7F6B" w:rsidRDefault="008D7F6B">
      <w:pPr>
        <w:pStyle w:val="Inhopg3"/>
        <w:tabs>
          <w:tab w:val="left" w:pos="1200"/>
          <w:tab w:val="right" w:leader="dot" w:pos="9062"/>
        </w:tabs>
        <w:rPr>
          <w:rFonts w:asciiTheme="minorHAnsi" w:eastAsiaTheme="minorEastAsia" w:hAnsiTheme="minorHAnsi"/>
          <w:noProof/>
          <w:sz w:val="24"/>
          <w:lang w:eastAsia="nl-NL"/>
        </w:rPr>
      </w:pPr>
      <w:hyperlink w:anchor="_Toc114093960" w:history="1">
        <w:r w:rsidRPr="009B3C5E">
          <w:rPr>
            <w:rStyle w:val="Hyperlink"/>
            <w:noProof/>
          </w:rPr>
          <w:t>4.1.3</w:t>
        </w:r>
        <w:r>
          <w:rPr>
            <w:rFonts w:asciiTheme="minorHAnsi" w:eastAsiaTheme="minorEastAsia" w:hAnsiTheme="minorHAnsi"/>
            <w:noProof/>
            <w:sz w:val="24"/>
            <w:lang w:eastAsia="nl-NL"/>
          </w:rPr>
          <w:tab/>
        </w:r>
        <w:r w:rsidRPr="009B3C5E">
          <w:rPr>
            <w:rStyle w:val="Hyperlink"/>
            <w:noProof/>
          </w:rPr>
          <w:t>Kenmerken gevolgd onderwijs</w:t>
        </w:r>
        <w:r>
          <w:rPr>
            <w:noProof/>
            <w:webHidden/>
          </w:rPr>
          <w:tab/>
        </w:r>
        <w:r>
          <w:rPr>
            <w:noProof/>
            <w:webHidden/>
          </w:rPr>
          <w:fldChar w:fldCharType="begin"/>
        </w:r>
        <w:r>
          <w:rPr>
            <w:noProof/>
            <w:webHidden/>
          </w:rPr>
          <w:instrText xml:space="preserve"> PAGEREF _Toc114093960 \h </w:instrText>
        </w:r>
        <w:r>
          <w:rPr>
            <w:noProof/>
            <w:webHidden/>
          </w:rPr>
        </w:r>
        <w:r>
          <w:rPr>
            <w:noProof/>
            <w:webHidden/>
          </w:rPr>
          <w:fldChar w:fldCharType="separate"/>
        </w:r>
        <w:r w:rsidR="009273DE">
          <w:rPr>
            <w:noProof/>
            <w:webHidden/>
          </w:rPr>
          <w:t>26</w:t>
        </w:r>
        <w:r>
          <w:rPr>
            <w:noProof/>
            <w:webHidden/>
          </w:rPr>
          <w:fldChar w:fldCharType="end"/>
        </w:r>
      </w:hyperlink>
    </w:p>
    <w:p w14:paraId="6641E624" w14:textId="1DCE273F" w:rsidR="008D7F6B" w:rsidRDefault="008D7F6B">
      <w:pPr>
        <w:pStyle w:val="Inhopg3"/>
        <w:tabs>
          <w:tab w:val="left" w:pos="1200"/>
          <w:tab w:val="right" w:leader="dot" w:pos="9062"/>
        </w:tabs>
        <w:rPr>
          <w:rFonts w:asciiTheme="minorHAnsi" w:eastAsiaTheme="minorEastAsia" w:hAnsiTheme="minorHAnsi"/>
          <w:noProof/>
          <w:sz w:val="24"/>
          <w:lang w:eastAsia="nl-NL"/>
        </w:rPr>
      </w:pPr>
      <w:hyperlink w:anchor="_Toc114093961" w:history="1">
        <w:r w:rsidRPr="009B3C5E">
          <w:rPr>
            <w:rStyle w:val="Hyperlink"/>
            <w:noProof/>
          </w:rPr>
          <w:t>4.1.4</w:t>
        </w:r>
        <w:r>
          <w:rPr>
            <w:rFonts w:asciiTheme="minorHAnsi" w:eastAsiaTheme="minorEastAsia" w:hAnsiTheme="minorHAnsi"/>
            <w:noProof/>
            <w:sz w:val="24"/>
            <w:lang w:eastAsia="nl-NL"/>
          </w:rPr>
          <w:tab/>
        </w:r>
        <w:r w:rsidRPr="009B3C5E">
          <w:rPr>
            <w:rStyle w:val="Hyperlink"/>
            <w:noProof/>
          </w:rPr>
          <w:t>Huidige (onderwijs)situatie</w:t>
        </w:r>
        <w:r>
          <w:rPr>
            <w:noProof/>
            <w:webHidden/>
          </w:rPr>
          <w:tab/>
        </w:r>
        <w:r>
          <w:rPr>
            <w:noProof/>
            <w:webHidden/>
          </w:rPr>
          <w:fldChar w:fldCharType="begin"/>
        </w:r>
        <w:r>
          <w:rPr>
            <w:noProof/>
            <w:webHidden/>
          </w:rPr>
          <w:instrText xml:space="preserve"> PAGEREF _Toc114093961 \h </w:instrText>
        </w:r>
        <w:r>
          <w:rPr>
            <w:noProof/>
            <w:webHidden/>
          </w:rPr>
        </w:r>
        <w:r>
          <w:rPr>
            <w:noProof/>
            <w:webHidden/>
          </w:rPr>
          <w:fldChar w:fldCharType="separate"/>
        </w:r>
        <w:r w:rsidR="009273DE">
          <w:rPr>
            <w:noProof/>
            <w:webHidden/>
          </w:rPr>
          <w:t>28</w:t>
        </w:r>
        <w:r>
          <w:rPr>
            <w:noProof/>
            <w:webHidden/>
          </w:rPr>
          <w:fldChar w:fldCharType="end"/>
        </w:r>
      </w:hyperlink>
    </w:p>
    <w:p w14:paraId="0926D038" w14:textId="6D989ACB" w:rsidR="008D7F6B" w:rsidRDefault="008D7F6B">
      <w:pPr>
        <w:pStyle w:val="Inhopg3"/>
        <w:tabs>
          <w:tab w:val="left" w:pos="1200"/>
          <w:tab w:val="right" w:leader="dot" w:pos="9062"/>
        </w:tabs>
        <w:rPr>
          <w:rFonts w:asciiTheme="minorHAnsi" w:eastAsiaTheme="minorEastAsia" w:hAnsiTheme="minorHAnsi"/>
          <w:noProof/>
          <w:sz w:val="24"/>
          <w:lang w:eastAsia="nl-NL"/>
        </w:rPr>
      </w:pPr>
      <w:hyperlink w:anchor="_Toc114093962" w:history="1">
        <w:r w:rsidRPr="009B3C5E">
          <w:rPr>
            <w:rStyle w:val="Hyperlink"/>
            <w:noProof/>
          </w:rPr>
          <w:t>4.1.5</w:t>
        </w:r>
        <w:r>
          <w:rPr>
            <w:rFonts w:asciiTheme="minorHAnsi" w:eastAsiaTheme="minorEastAsia" w:hAnsiTheme="minorHAnsi"/>
            <w:noProof/>
            <w:sz w:val="24"/>
            <w:lang w:eastAsia="nl-NL"/>
          </w:rPr>
          <w:tab/>
        </w:r>
        <w:r w:rsidRPr="009B3C5E">
          <w:rPr>
            <w:rStyle w:val="Hyperlink"/>
            <w:noProof/>
          </w:rPr>
          <w:t>Leerplicht</w:t>
        </w:r>
        <w:r>
          <w:rPr>
            <w:noProof/>
            <w:webHidden/>
          </w:rPr>
          <w:tab/>
        </w:r>
        <w:r>
          <w:rPr>
            <w:noProof/>
            <w:webHidden/>
          </w:rPr>
          <w:fldChar w:fldCharType="begin"/>
        </w:r>
        <w:r>
          <w:rPr>
            <w:noProof/>
            <w:webHidden/>
          </w:rPr>
          <w:instrText xml:space="preserve"> PAGEREF _Toc114093962 \h </w:instrText>
        </w:r>
        <w:r>
          <w:rPr>
            <w:noProof/>
            <w:webHidden/>
          </w:rPr>
        </w:r>
        <w:r>
          <w:rPr>
            <w:noProof/>
            <w:webHidden/>
          </w:rPr>
          <w:fldChar w:fldCharType="separate"/>
        </w:r>
        <w:r w:rsidR="009273DE">
          <w:rPr>
            <w:noProof/>
            <w:webHidden/>
          </w:rPr>
          <w:t>29</w:t>
        </w:r>
        <w:r>
          <w:rPr>
            <w:noProof/>
            <w:webHidden/>
          </w:rPr>
          <w:fldChar w:fldCharType="end"/>
        </w:r>
      </w:hyperlink>
    </w:p>
    <w:p w14:paraId="310E9F5B" w14:textId="040F167C" w:rsidR="008D7F6B" w:rsidRDefault="008D7F6B">
      <w:pPr>
        <w:pStyle w:val="Inhopg3"/>
        <w:tabs>
          <w:tab w:val="left" w:pos="1200"/>
          <w:tab w:val="right" w:leader="dot" w:pos="9062"/>
        </w:tabs>
        <w:rPr>
          <w:rFonts w:asciiTheme="minorHAnsi" w:eastAsiaTheme="minorEastAsia" w:hAnsiTheme="minorHAnsi"/>
          <w:noProof/>
          <w:sz w:val="24"/>
          <w:lang w:eastAsia="nl-NL"/>
        </w:rPr>
      </w:pPr>
      <w:hyperlink w:anchor="_Toc114093963" w:history="1">
        <w:r w:rsidRPr="009B3C5E">
          <w:rPr>
            <w:rStyle w:val="Hyperlink"/>
            <w:noProof/>
          </w:rPr>
          <w:t>4.1.6</w:t>
        </w:r>
        <w:r>
          <w:rPr>
            <w:rFonts w:asciiTheme="minorHAnsi" w:eastAsiaTheme="minorEastAsia" w:hAnsiTheme="minorHAnsi"/>
            <w:noProof/>
            <w:sz w:val="24"/>
            <w:lang w:eastAsia="nl-NL"/>
          </w:rPr>
          <w:tab/>
        </w:r>
        <w:r w:rsidRPr="009B3C5E">
          <w:rPr>
            <w:rStyle w:val="Hyperlink"/>
            <w:noProof/>
          </w:rPr>
          <w:t>Begeleiding door hulp- of zorgverleners</w:t>
        </w:r>
        <w:r>
          <w:rPr>
            <w:noProof/>
            <w:webHidden/>
          </w:rPr>
          <w:tab/>
        </w:r>
        <w:r>
          <w:rPr>
            <w:noProof/>
            <w:webHidden/>
          </w:rPr>
          <w:fldChar w:fldCharType="begin"/>
        </w:r>
        <w:r>
          <w:rPr>
            <w:noProof/>
            <w:webHidden/>
          </w:rPr>
          <w:instrText xml:space="preserve"> PAGEREF _Toc114093963 \h </w:instrText>
        </w:r>
        <w:r>
          <w:rPr>
            <w:noProof/>
            <w:webHidden/>
          </w:rPr>
        </w:r>
        <w:r>
          <w:rPr>
            <w:noProof/>
            <w:webHidden/>
          </w:rPr>
          <w:fldChar w:fldCharType="separate"/>
        </w:r>
        <w:r w:rsidR="009273DE">
          <w:rPr>
            <w:noProof/>
            <w:webHidden/>
          </w:rPr>
          <w:t>30</w:t>
        </w:r>
        <w:r>
          <w:rPr>
            <w:noProof/>
            <w:webHidden/>
          </w:rPr>
          <w:fldChar w:fldCharType="end"/>
        </w:r>
      </w:hyperlink>
    </w:p>
    <w:p w14:paraId="19042394" w14:textId="5804EBB0" w:rsidR="008D7F6B" w:rsidRDefault="008D7F6B">
      <w:pPr>
        <w:pStyle w:val="Inhopg3"/>
        <w:tabs>
          <w:tab w:val="left" w:pos="1200"/>
          <w:tab w:val="right" w:leader="dot" w:pos="9062"/>
        </w:tabs>
        <w:rPr>
          <w:rFonts w:asciiTheme="minorHAnsi" w:eastAsiaTheme="minorEastAsia" w:hAnsiTheme="minorHAnsi"/>
          <w:noProof/>
          <w:sz w:val="24"/>
          <w:lang w:eastAsia="nl-NL"/>
        </w:rPr>
      </w:pPr>
      <w:hyperlink w:anchor="_Toc114093964" w:history="1">
        <w:r w:rsidRPr="009B3C5E">
          <w:rPr>
            <w:rStyle w:val="Hyperlink"/>
            <w:noProof/>
          </w:rPr>
          <w:t>4.1.7</w:t>
        </w:r>
        <w:r>
          <w:rPr>
            <w:rFonts w:asciiTheme="minorHAnsi" w:eastAsiaTheme="minorEastAsia" w:hAnsiTheme="minorHAnsi"/>
            <w:noProof/>
            <w:sz w:val="24"/>
            <w:lang w:eastAsia="nl-NL"/>
          </w:rPr>
          <w:tab/>
        </w:r>
        <w:r w:rsidRPr="009B3C5E">
          <w:rPr>
            <w:rStyle w:val="Hyperlink"/>
            <w:noProof/>
          </w:rPr>
          <w:t>Hoofdpunten situatie leerlingen</w:t>
        </w:r>
        <w:r>
          <w:rPr>
            <w:noProof/>
            <w:webHidden/>
          </w:rPr>
          <w:tab/>
        </w:r>
        <w:r>
          <w:rPr>
            <w:noProof/>
            <w:webHidden/>
          </w:rPr>
          <w:fldChar w:fldCharType="begin"/>
        </w:r>
        <w:r>
          <w:rPr>
            <w:noProof/>
            <w:webHidden/>
          </w:rPr>
          <w:instrText xml:space="preserve"> PAGEREF _Toc114093964 \h </w:instrText>
        </w:r>
        <w:r>
          <w:rPr>
            <w:noProof/>
            <w:webHidden/>
          </w:rPr>
        </w:r>
        <w:r>
          <w:rPr>
            <w:noProof/>
            <w:webHidden/>
          </w:rPr>
          <w:fldChar w:fldCharType="separate"/>
        </w:r>
        <w:r w:rsidR="009273DE">
          <w:rPr>
            <w:noProof/>
            <w:webHidden/>
          </w:rPr>
          <w:t>31</w:t>
        </w:r>
        <w:r>
          <w:rPr>
            <w:noProof/>
            <w:webHidden/>
          </w:rPr>
          <w:fldChar w:fldCharType="end"/>
        </w:r>
      </w:hyperlink>
    </w:p>
    <w:p w14:paraId="4ED59D1C" w14:textId="5C0849CD"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65" w:history="1">
        <w:r w:rsidRPr="009B3C5E">
          <w:rPr>
            <w:rStyle w:val="Hyperlink"/>
            <w:noProof/>
          </w:rPr>
          <w:t>4.2</w:t>
        </w:r>
        <w:r>
          <w:rPr>
            <w:rFonts w:asciiTheme="minorHAnsi" w:eastAsiaTheme="minorEastAsia" w:hAnsiTheme="minorHAnsi"/>
            <w:noProof/>
            <w:sz w:val="24"/>
            <w:lang w:eastAsia="nl-NL"/>
          </w:rPr>
          <w:tab/>
        </w:r>
        <w:r w:rsidRPr="009B3C5E">
          <w:rPr>
            <w:rStyle w:val="Hyperlink"/>
            <w:noProof/>
          </w:rPr>
          <w:t>Redenen uitval</w:t>
        </w:r>
        <w:r>
          <w:rPr>
            <w:noProof/>
            <w:webHidden/>
          </w:rPr>
          <w:tab/>
        </w:r>
        <w:r>
          <w:rPr>
            <w:noProof/>
            <w:webHidden/>
          </w:rPr>
          <w:fldChar w:fldCharType="begin"/>
        </w:r>
        <w:r>
          <w:rPr>
            <w:noProof/>
            <w:webHidden/>
          </w:rPr>
          <w:instrText xml:space="preserve"> PAGEREF _Toc114093965 \h </w:instrText>
        </w:r>
        <w:r>
          <w:rPr>
            <w:noProof/>
            <w:webHidden/>
          </w:rPr>
        </w:r>
        <w:r>
          <w:rPr>
            <w:noProof/>
            <w:webHidden/>
          </w:rPr>
          <w:fldChar w:fldCharType="separate"/>
        </w:r>
        <w:r w:rsidR="009273DE">
          <w:rPr>
            <w:noProof/>
            <w:webHidden/>
          </w:rPr>
          <w:t>32</w:t>
        </w:r>
        <w:r>
          <w:rPr>
            <w:noProof/>
            <w:webHidden/>
          </w:rPr>
          <w:fldChar w:fldCharType="end"/>
        </w:r>
      </w:hyperlink>
    </w:p>
    <w:p w14:paraId="73F92BC9" w14:textId="4BC529CA" w:rsidR="008D7F6B" w:rsidRDefault="008D7F6B">
      <w:pPr>
        <w:pStyle w:val="Inhopg3"/>
        <w:tabs>
          <w:tab w:val="left" w:pos="1200"/>
          <w:tab w:val="right" w:leader="dot" w:pos="9062"/>
        </w:tabs>
        <w:rPr>
          <w:rFonts w:asciiTheme="minorHAnsi" w:eastAsiaTheme="minorEastAsia" w:hAnsiTheme="minorHAnsi"/>
          <w:noProof/>
          <w:sz w:val="24"/>
          <w:lang w:eastAsia="nl-NL"/>
        </w:rPr>
      </w:pPr>
      <w:hyperlink w:anchor="_Toc114093966" w:history="1">
        <w:r w:rsidRPr="009B3C5E">
          <w:rPr>
            <w:rStyle w:val="Hyperlink"/>
            <w:noProof/>
          </w:rPr>
          <w:t>4.2.1</w:t>
        </w:r>
        <w:r>
          <w:rPr>
            <w:rFonts w:asciiTheme="minorHAnsi" w:eastAsiaTheme="minorEastAsia" w:hAnsiTheme="minorHAnsi"/>
            <w:noProof/>
            <w:sz w:val="24"/>
            <w:lang w:eastAsia="nl-NL"/>
          </w:rPr>
          <w:tab/>
        </w:r>
        <w:r w:rsidRPr="009B3C5E">
          <w:rPr>
            <w:rStyle w:val="Hyperlink"/>
            <w:noProof/>
          </w:rPr>
          <w:t>Mate van begaafdheid</w:t>
        </w:r>
        <w:r>
          <w:rPr>
            <w:noProof/>
            <w:webHidden/>
          </w:rPr>
          <w:tab/>
        </w:r>
        <w:r>
          <w:rPr>
            <w:noProof/>
            <w:webHidden/>
          </w:rPr>
          <w:fldChar w:fldCharType="begin"/>
        </w:r>
        <w:r>
          <w:rPr>
            <w:noProof/>
            <w:webHidden/>
          </w:rPr>
          <w:instrText xml:space="preserve"> PAGEREF _Toc114093966 \h </w:instrText>
        </w:r>
        <w:r>
          <w:rPr>
            <w:noProof/>
            <w:webHidden/>
          </w:rPr>
        </w:r>
        <w:r>
          <w:rPr>
            <w:noProof/>
            <w:webHidden/>
          </w:rPr>
          <w:fldChar w:fldCharType="separate"/>
        </w:r>
        <w:r w:rsidR="009273DE">
          <w:rPr>
            <w:noProof/>
            <w:webHidden/>
          </w:rPr>
          <w:t>32</w:t>
        </w:r>
        <w:r>
          <w:rPr>
            <w:noProof/>
            <w:webHidden/>
          </w:rPr>
          <w:fldChar w:fldCharType="end"/>
        </w:r>
      </w:hyperlink>
    </w:p>
    <w:p w14:paraId="3911BE73" w14:textId="07099240" w:rsidR="008D7F6B" w:rsidRDefault="008D7F6B">
      <w:pPr>
        <w:pStyle w:val="Inhopg3"/>
        <w:tabs>
          <w:tab w:val="left" w:pos="1440"/>
          <w:tab w:val="right" w:leader="dot" w:pos="9062"/>
        </w:tabs>
        <w:rPr>
          <w:rFonts w:asciiTheme="minorHAnsi" w:eastAsiaTheme="minorEastAsia" w:hAnsiTheme="minorHAnsi"/>
          <w:noProof/>
          <w:sz w:val="24"/>
          <w:lang w:eastAsia="nl-NL"/>
        </w:rPr>
      </w:pPr>
      <w:hyperlink w:anchor="_Toc114093967" w:history="1">
        <w:r w:rsidRPr="009B3C5E">
          <w:rPr>
            <w:rStyle w:val="Hyperlink"/>
            <w:noProof/>
          </w:rPr>
          <w:t>4.2.2</w:t>
        </w:r>
        <w:r>
          <w:rPr>
            <w:rFonts w:asciiTheme="minorHAnsi" w:eastAsiaTheme="minorEastAsia" w:hAnsiTheme="minorHAnsi"/>
            <w:noProof/>
            <w:sz w:val="24"/>
            <w:lang w:eastAsia="nl-NL"/>
          </w:rPr>
          <w:tab/>
        </w:r>
        <w:r w:rsidRPr="009B3C5E">
          <w:rPr>
            <w:rStyle w:val="Hyperlink"/>
            <w:noProof/>
          </w:rPr>
          <w:t>Ontwikkeling</w:t>
        </w:r>
        <w:r>
          <w:rPr>
            <w:noProof/>
            <w:webHidden/>
          </w:rPr>
          <w:tab/>
        </w:r>
        <w:r>
          <w:rPr>
            <w:noProof/>
            <w:webHidden/>
          </w:rPr>
          <w:fldChar w:fldCharType="begin"/>
        </w:r>
        <w:r>
          <w:rPr>
            <w:noProof/>
            <w:webHidden/>
          </w:rPr>
          <w:instrText xml:space="preserve"> PAGEREF _Toc114093967 \h </w:instrText>
        </w:r>
        <w:r>
          <w:rPr>
            <w:noProof/>
            <w:webHidden/>
          </w:rPr>
        </w:r>
        <w:r>
          <w:rPr>
            <w:noProof/>
            <w:webHidden/>
          </w:rPr>
          <w:fldChar w:fldCharType="separate"/>
        </w:r>
        <w:r w:rsidR="009273DE">
          <w:rPr>
            <w:noProof/>
            <w:webHidden/>
          </w:rPr>
          <w:t>34</w:t>
        </w:r>
        <w:r>
          <w:rPr>
            <w:noProof/>
            <w:webHidden/>
          </w:rPr>
          <w:fldChar w:fldCharType="end"/>
        </w:r>
      </w:hyperlink>
    </w:p>
    <w:p w14:paraId="78C40223" w14:textId="464ED7F5" w:rsidR="008D7F6B" w:rsidRDefault="008D7F6B">
      <w:pPr>
        <w:pStyle w:val="Inhopg3"/>
        <w:tabs>
          <w:tab w:val="left" w:pos="1440"/>
          <w:tab w:val="right" w:leader="dot" w:pos="9062"/>
        </w:tabs>
        <w:rPr>
          <w:rFonts w:asciiTheme="minorHAnsi" w:eastAsiaTheme="minorEastAsia" w:hAnsiTheme="minorHAnsi"/>
          <w:noProof/>
          <w:sz w:val="24"/>
          <w:lang w:eastAsia="nl-NL"/>
        </w:rPr>
      </w:pPr>
      <w:hyperlink w:anchor="_Toc114093968" w:history="1">
        <w:r w:rsidRPr="009B3C5E">
          <w:rPr>
            <w:rStyle w:val="Hyperlink"/>
            <w:noProof/>
          </w:rPr>
          <w:t>4.2.3</w:t>
        </w:r>
        <w:r>
          <w:rPr>
            <w:rFonts w:asciiTheme="minorHAnsi" w:eastAsiaTheme="minorEastAsia" w:hAnsiTheme="minorHAnsi"/>
            <w:noProof/>
            <w:sz w:val="24"/>
            <w:lang w:eastAsia="nl-NL"/>
          </w:rPr>
          <w:tab/>
        </w:r>
        <w:r w:rsidRPr="009B3C5E">
          <w:rPr>
            <w:rStyle w:val="Hyperlink"/>
            <w:noProof/>
          </w:rPr>
          <w:t>Signalering</w:t>
        </w:r>
        <w:r>
          <w:rPr>
            <w:noProof/>
            <w:webHidden/>
          </w:rPr>
          <w:tab/>
        </w:r>
        <w:r>
          <w:rPr>
            <w:noProof/>
            <w:webHidden/>
          </w:rPr>
          <w:fldChar w:fldCharType="begin"/>
        </w:r>
        <w:r>
          <w:rPr>
            <w:noProof/>
            <w:webHidden/>
          </w:rPr>
          <w:instrText xml:space="preserve"> PAGEREF _Toc114093968 \h </w:instrText>
        </w:r>
        <w:r>
          <w:rPr>
            <w:noProof/>
            <w:webHidden/>
          </w:rPr>
        </w:r>
        <w:r>
          <w:rPr>
            <w:noProof/>
            <w:webHidden/>
          </w:rPr>
          <w:fldChar w:fldCharType="separate"/>
        </w:r>
        <w:r w:rsidR="009273DE">
          <w:rPr>
            <w:noProof/>
            <w:webHidden/>
          </w:rPr>
          <w:t>38</w:t>
        </w:r>
        <w:r>
          <w:rPr>
            <w:noProof/>
            <w:webHidden/>
          </w:rPr>
          <w:fldChar w:fldCharType="end"/>
        </w:r>
      </w:hyperlink>
    </w:p>
    <w:p w14:paraId="1292FA0B" w14:textId="2A979EFA" w:rsidR="008D7F6B" w:rsidRDefault="008D7F6B">
      <w:pPr>
        <w:pStyle w:val="Inhopg3"/>
        <w:tabs>
          <w:tab w:val="left" w:pos="1440"/>
          <w:tab w:val="right" w:leader="dot" w:pos="9062"/>
        </w:tabs>
        <w:rPr>
          <w:rFonts w:asciiTheme="minorHAnsi" w:eastAsiaTheme="minorEastAsia" w:hAnsiTheme="minorHAnsi"/>
          <w:noProof/>
          <w:sz w:val="24"/>
          <w:lang w:eastAsia="nl-NL"/>
        </w:rPr>
      </w:pPr>
      <w:hyperlink w:anchor="_Toc114093969" w:history="1">
        <w:r w:rsidRPr="009B3C5E">
          <w:rPr>
            <w:rStyle w:val="Hyperlink"/>
            <w:noProof/>
          </w:rPr>
          <w:t>4.2.4</w:t>
        </w:r>
        <w:r>
          <w:rPr>
            <w:rFonts w:asciiTheme="minorHAnsi" w:eastAsiaTheme="minorEastAsia" w:hAnsiTheme="minorHAnsi"/>
            <w:noProof/>
            <w:sz w:val="24"/>
            <w:lang w:eastAsia="nl-NL"/>
          </w:rPr>
          <w:tab/>
        </w:r>
        <w:r w:rsidRPr="009B3C5E">
          <w:rPr>
            <w:rStyle w:val="Hyperlink"/>
            <w:noProof/>
          </w:rPr>
          <w:t>Aanbod scholen</w:t>
        </w:r>
        <w:r>
          <w:rPr>
            <w:noProof/>
            <w:webHidden/>
          </w:rPr>
          <w:tab/>
        </w:r>
        <w:r>
          <w:rPr>
            <w:noProof/>
            <w:webHidden/>
          </w:rPr>
          <w:fldChar w:fldCharType="begin"/>
        </w:r>
        <w:r>
          <w:rPr>
            <w:noProof/>
            <w:webHidden/>
          </w:rPr>
          <w:instrText xml:space="preserve"> PAGEREF _Toc114093969 \h </w:instrText>
        </w:r>
        <w:r>
          <w:rPr>
            <w:noProof/>
            <w:webHidden/>
          </w:rPr>
        </w:r>
        <w:r>
          <w:rPr>
            <w:noProof/>
            <w:webHidden/>
          </w:rPr>
          <w:fldChar w:fldCharType="separate"/>
        </w:r>
        <w:r w:rsidR="009273DE">
          <w:rPr>
            <w:noProof/>
            <w:webHidden/>
          </w:rPr>
          <w:t>40</w:t>
        </w:r>
        <w:r>
          <w:rPr>
            <w:noProof/>
            <w:webHidden/>
          </w:rPr>
          <w:fldChar w:fldCharType="end"/>
        </w:r>
      </w:hyperlink>
    </w:p>
    <w:p w14:paraId="2B8F3F41" w14:textId="3477802A" w:rsidR="008D7F6B" w:rsidRDefault="008D7F6B">
      <w:pPr>
        <w:pStyle w:val="Inhopg3"/>
        <w:tabs>
          <w:tab w:val="left" w:pos="1440"/>
          <w:tab w:val="right" w:leader="dot" w:pos="9062"/>
        </w:tabs>
        <w:rPr>
          <w:rFonts w:asciiTheme="minorHAnsi" w:eastAsiaTheme="minorEastAsia" w:hAnsiTheme="minorHAnsi"/>
          <w:noProof/>
          <w:sz w:val="24"/>
          <w:lang w:eastAsia="nl-NL"/>
        </w:rPr>
      </w:pPr>
      <w:hyperlink w:anchor="_Toc114093970" w:history="1">
        <w:r w:rsidRPr="009B3C5E">
          <w:rPr>
            <w:rStyle w:val="Hyperlink"/>
            <w:noProof/>
          </w:rPr>
          <w:t>4.2.5</w:t>
        </w:r>
        <w:r>
          <w:rPr>
            <w:rFonts w:asciiTheme="minorHAnsi" w:eastAsiaTheme="minorEastAsia" w:hAnsiTheme="minorHAnsi"/>
            <w:noProof/>
            <w:sz w:val="24"/>
            <w:lang w:eastAsia="nl-NL"/>
          </w:rPr>
          <w:tab/>
        </w:r>
        <w:r w:rsidRPr="009B3C5E">
          <w:rPr>
            <w:rStyle w:val="Hyperlink"/>
            <w:noProof/>
          </w:rPr>
          <w:t>Invloed schoolgang</w:t>
        </w:r>
        <w:r>
          <w:rPr>
            <w:noProof/>
            <w:webHidden/>
          </w:rPr>
          <w:tab/>
        </w:r>
        <w:r>
          <w:rPr>
            <w:noProof/>
            <w:webHidden/>
          </w:rPr>
          <w:fldChar w:fldCharType="begin"/>
        </w:r>
        <w:r>
          <w:rPr>
            <w:noProof/>
            <w:webHidden/>
          </w:rPr>
          <w:instrText xml:space="preserve"> PAGEREF _Toc114093970 \h </w:instrText>
        </w:r>
        <w:r>
          <w:rPr>
            <w:noProof/>
            <w:webHidden/>
          </w:rPr>
        </w:r>
        <w:r>
          <w:rPr>
            <w:noProof/>
            <w:webHidden/>
          </w:rPr>
          <w:fldChar w:fldCharType="separate"/>
        </w:r>
        <w:r w:rsidR="009273DE">
          <w:rPr>
            <w:noProof/>
            <w:webHidden/>
          </w:rPr>
          <w:t>47</w:t>
        </w:r>
        <w:r>
          <w:rPr>
            <w:noProof/>
            <w:webHidden/>
          </w:rPr>
          <w:fldChar w:fldCharType="end"/>
        </w:r>
      </w:hyperlink>
    </w:p>
    <w:p w14:paraId="317A707D" w14:textId="34BF5748" w:rsidR="008D7F6B" w:rsidRDefault="008D7F6B">
      <w:pPr>
        <w:pStyle w:val="Inhopg3"/>
        <w:tabs>
          <w:tab w:val="left" w:pos="1440"/>
          <w:tab w:val="right" w:leader="dot" w:pos="9062"/>
        </w:tabs>
        <w:rPr>
          <w:rFonts w:asciiTheme="minorHAnsi" w:eastAsiaTheme="minorEastAsia" w:hAnsiTheme="minorHAnsi"/>
          <w:noProof/>
          <w:sz w:val="24"/>
          <w:lang w:eastAsia="nl-NL"/>
        </w:rPr>
      </w:pPr>
      <w:hyperlink w:anchor="_Toc114093971" w:history="1">
        <w:r w:rsidRPr="009B3C5E">
          <w:rPr>
            <w:rStyle w:val="Hyperlink"/>
            <w:noProof/>
          </w:rPr>
          <w:t>4.2.6</w:t>
        </w:r>
        <w:r>
          <w:rPr>
            <w:rFonts w:asciiTheme="minorHAnsi" w:eastAsiaTheme="minorEastAsia" w:hAnsiTheme="minorHAnsi"/>
            <w:noProof/>
            <w:sz w:val="24"/>
            <w:lang w:eastAsia="nl-NL"/>
          </w:rPr>
          <w:tab/>
        </w:r>
        <w:r w:rsidRPr="009B3C5E">
          <w:rPr>
            <w:rStyle w:val="Hyperlink"/>
            <w:noProof/>
          </w:rPr>
          <w:t>Relatie begaafdheid - schooluitval</w:t>
        </w:r>
        <w:r>
          <w:rPr>
            <w:noProof/>
            <w:webHidden/>
          </w:rPr>
          <w:tab/>
        </w:r>
        <w:r>
          <w:rPr>
            <w:noProof/>
            <w:webHidden/>
          </w:rPr>
          <w:fldChar w:fldCharType="begin"/>
        </w:r>
        <w:r>
          <w:rPr>
            <w:noProof/>
            <w:webHidden/>
          </w:rPr>
          <w:instrText xml:space="preserve"> PAGEREF _Toc114093971 \h </w:instrText>
        </w:r>
        <w:r>
          <w:rPr>
            <w:noProof/>
            <w:webHidden/>
          </w:rPr>
        </w:r>
        <w:r>
          <w:rPr>
            <w:noProof/>
            <w:webHidden/>
          </w:rPr>
          <w:fldChar w:fldCharType="separate"/>
        </w:r>
        <w:r w:rsidR="009273DE">
          <w:rPr>
            <w:noProof/>
            <w:webHidden/>
          </w:rPr>
          <w:t>53</w:t>
        </w:r>
        <w:r>
          <w:rPr>
            <w:noProof/>
            <w:webHidden/>
          </w:rPr>
          <w:fldChar w:fldCharType="end"/>
        </w:r>
      </w:hyperlink>
    </w:p>
    <w:p w14:paraId="413A3703" w14:textId="07585D84" w:rsidR="008D7F6B" w:rsidRDefault="008D7F6B">
      <w:pPr>
        <w:pStyle w:val="Inhopg3"/>
        <w:tabs>
          <w:tab w:val="left" w:pos="1440"/>
          <w:tab w:val="right" w:leader="dot" w:pos="9062"/>
        </w:tabs>
        <w:rPr>
          <w:rFonts w:asciiTheme="minorHAnsi" w:eastAsiaTheme="minorEastAsia" w:hAnsiTheme="minorHAnsi"/>
          <w:noProof/>
          <w:sz w:val="24"/>
          <w:lang w:eastAsia="nl-NL"/>
        </w:rPr>
      </w:pPr>
      <w:hyperlink w:anchor="_Toc114093972" w:history="1">
        <w:r w:rsidRPr="009B3C5E">
          <w:rPr>
            <w:rStyle w:val="Hyperlink"/>
            <w:noProof/>
          </w:rPr>
          <w:t>4.2.7</w:t>
        </w:r>
        <w:r>
          <w:rPr>
            <w:rFonts w:asciiTheme="minorHAnsi" w:eastAsiaTheme="minorEastAsia" w:hAnsiTheme="minorHAnsi"/>
            <w:noProof/>
            <w:sz w:val="24"/>
            <w:lang w:eastAsia="nl-NL"/>
          </w:rPr>
          <w:tab/>
        </w:r>
        <w:r w:rsidRPr="009B3C5E">
          <w:rPr>
            <w:rStyle w:val="Hyperlink"/>
            <w:noProof/>
          </w:rPr>
          <w:t>Comorbiditeit</w:t>
        </w:r>
        <w:r>
          <w:rPr>
            <w:noProof/>
            <w:webHidden/>
          </w:rPr>
          <w:tab/>
        </w:r>
        <w:r>
          <w:rPr>
            <w:noProof/>
            <w:webHidden/>
          </w:rPr>
          <w:fldChar w:fldCharType="begin"/>
        </w:r>
        <w:r>
          <w:rPr>
            <w:noProof/>
            <w:webHidden/>
          </w:rPr>
          <w:instrText xml:space="preserve"> PAGEREF _Toc114093972 \h </w:instrText>
        </w:r>
        <w:r>
          <w:rPr>
            <w:noProof/>
            <w:webHidden/>
          </w:rPr>
        </w:r>
        <w:r>
          <w:rPr>
            <w:noProof/>
            <w:webHidden/>
          </w:rPr>
          <w:fldChar w:fldCharType="separate"/>
        </w:r>
        <w:r w:rsidR="009273DE">
          <w:rPr>
            <w:noProof/>
            <w:webHidden/>
          </w:rPr>
          <w:t>60</w:t>
        </w:r>
        <w:r>
          <w:rPr>
            <w:noProof/>
            <w:webHidden/>
          </w:rPr>
          <w:fldChar w:fldCharType="end"/>
        </w:r>
      </w:hyperlink>
    </w:p>
    <w:p w14:paraId="715D527E" w14:textId="2D585493" w:rsidR="008D7F6B" w:rsidRDefault="008D7F6B">
      <w:pPr>
        <w:pStyle w:val="Inhopg3"/>
        <w:tabs>
          <w:tab w:val="left" w:pos="1440"/>
          <w:tab w:val="right" w:leader="dot" w:pos="9062"/>
        </w:tabs>
        <w:rPr>
          <w:rFonts w:asciiTheme="minorHAnsi" w:eastAsiaTheme="minorEastAsia" w:hAnsiTheme="minorHAnsi"/>
          <w:noProof/>
          <w:sz w:val="24"/>
          <w:lang w:eastAsia="nl-NL"/>
        </w:rPr>
      </w:pPr>
      <w:hyperlink w:anchor="_Toc114093973" w:history="1">
        <w:r w:rsidRPr="009B3C5E">
          <w:rPr>
            <w:rStyle w:val="Hyperlink"/>
            <w:rFonts w:eastAsia="Roboto"/>
            <w:noProof/>
          </w:rPr>
          <w:t>4.2.8</w:t>
        </w:r>
        <w:r>
          <w:rPr>
            <w:rFonts w:asciiTheme="minorHAnsi" w:eastAsiaTheme="minorEastAsia" w:hAnsiTheme="minorHAnsi"/>
            <w:noProof/>
            <w:sz w:val="24"/>
            <w:lang w:eastAsia="nl-NL"/>
          </w:rPr>
          <w:tab/>
        </w:r>
        <w:r w:rsidRPr="009B3C5E">
          <w:rPr>
            <w:rStyle w:val="Hyperlink"/>
            <w:rFonts w:eastAsia="Roboto"/>
            <w:noProof/>
          </w:rPr>
          <w:t>Relatie school – kind – ouder</w:t>
        </w:r>
        <w:r>
          <w:rPr>
            <w:noProof/>
            <w:webHidden/>
          </w:rPr>
          <w:tab/>
        </w:r>
        <w:r>
          <w:rPr>
            <w:noProof/>
            <w:webHidden/>
          </w:rPr>
          <w:fldChar w:fldCharType="begin"/>
        </w:r>
        <w:r>
          <w:rPr>
            <w:noProof/>
            <w:webHidden/>
          </w:rPr>
          <w:instrText xml:space="preserve"> PAGEREF _Toc114093973 \h </w:instrText>
        </w:r>
        <w:r>
          <w:rPr>
            <w:noProof/>
            <w:webHidden/>
          </w:rPr>
        </w:r>
        <w:r>
          <w:rPr>
            <w:noProof/>
            <w:webHidden/>
          </w:rPr>
          <w:fldChar w:fldCharType="separate"/>
        </w:r>
        <w:r w:rsidR="009273DE">
          <w:rPr>
            <w:noProof/>
            <w:webHidden/>
          </w:rPr>
          <w:t>62</w:t>
        </w:r>
        <w:r>
          <w:rPr>
            <w:noProof/>
            <w:webHidden/>
          </w:rPr>
          <w:fldChar w:fldCharType="end"/>
        </w:r>
      </w:hyperlink>
    </w:p>
    <w:p w14:paraId="243294E6" w14:textId="1B92263B" w:rsidR="008D7F6B" w:rsidRDefault="008D7F6B">
      <w:pPr>
        <w:pStyle w:val="Inhopg3"/>
        <w:tabs>
          <w:tab w:val="left" w:pos="1440"/>
          <w:tab w:val="right" w:leader="dot" w:pos="9062"/>
        </w:tabs>
        <w:rPr>
          <w:rFonts w:asciiTheme="minorHAnsi" w:eastAsiaTheme="minorEastAsia" w:hAnsiTheme="minorHAnsi"/>
          <w:noProof/>
          <w:sz w:val="24"/>
          <w:lang w:eastAsia="nl-NL"/>
        </w:rPr>
      </w:pPr>
      <w:hyperlink w:anchor="_Toc114093974" w:history="1">
        <w:r w:rsidRPr="009B3C5E">
          <w:rPr>
            <w:rStyle w:val="Hyperlink"/>
            <w:noProof/>
          </w:rPr>
          <w:t>4.2.9</w:t>
        </w:r>
        <w:r>
          <w:rPr>
            <w:rFonts w:asciiTheme="minorHAnsi" w:eastAsiaTheme="minorEastAsia" w:hAnsiTheme="minorHAnsi"/>
            <w:noProof/>
            <w:sz w:val="24"/>
            <w:lang w:eastAsia="nl-NL"/>
          </w:rPr>
          <w:tab/>
        </w:r>
        <w:r w:rsidRPr="009B3C5E">
          <w:rPr>
            <w:rStyle w:val="Hyperlink"/>
            <w:noProof/>
          </w:rPr>
          <w:t>Witte vlekken scholen</w:t>
        </w:r>
        <w:r>
          <w:rPr>
            <w:noProof/>
            <w:webHidden/>
          </w:rPr>
          <w:tab/>
        </w:r>
        <w:r>
          <w:rPr>
            <w:noProof/>
            <w:webHidden/>
          </w:rPr>
          <w:fldChar w:fldCharType="begin"/>
        </w:r>
        <w:r>
          <w:rPr>
            <w:noProof/>
            <w:webHidden/>
          </w:rPr>
          <w:instrText xml:space="preserve"> PAGEREF _Toc114093974 \h </w:instrText>
        </w:r>
        <w:r>
          <w:rPr>
            <w:noProof/>
            <w:webHidden/>
          </w:rPr>
        </w:r>
        <w:r>
          <w:rPr>
            <w:noProof/>
            <w:webHidden/>
          </w:rPr>
          <w:fldChar w:fldCharType="separate"/>
        </w:r>
        <w:r w:rsidR="009273DE">
          <w:rPr>
            <w:noProof/>
            <w:webHidden/>
          </w:rPr>
          <w:t>66</w:t>
        </w:r>
        <w:r>
          <w:rPr>
            <w:noProof/>
            <w:webHidden/>
          </w:rPr>
          <w:fldChar w:fldCharType="end"/>
        </w:r>
      </w:hyperlink>
    </w:p>
    <w:p w14:paraId="43870F66" w14:textId="0C607C65" w:rsidR="008D7F6B" w:rsidRDefault="008D7F6B">
      <w:pPr>
        <w:pStyle w:val="Inhopg3"/>
        <w:tabs>
          <w:tab w:val="left" w:pos="1440"/>
          <w:tab w:val="right" w:leader="dot" w:pos="9062"/>
        </w:tabs>
        <w:rPr>
          <w:rFonts w:asciiTheme="minorHAnsi" w:eastAsiaTheme="minorEastAsia" w:hAnsiTheme="minorHAnsi"/>
          <w:noProof/>
          <w:sz w:val="24"/>
          <w:lang w:eastAsia="nl-NL"/>
        </w:rPr>
      </w:pPr>
      <w:hyperlink w:anchor="_Toc114093975" w:history="1">
        <w:r w:rsidRPr="009B3C5E">
          <w:rPr>
            <w:rStyle w:val="Hyperlink"/>
            <w:noProof/>
          </w:rPr>
          <w:t>4.2.10</w:t>
        </w:r>
        <w:r>
          <w:rPr>
            <w:rFonts w:asciiTheme="minorHAnsi" w:eastAsiaTheme="minorEastAsia" w:hAnsiTheme="minorHAnsi"/>
            <w:noProof/>
            <w:sz w:val="24"/>
            <w:lang w:eastAsia="nl-NL"/>
          </w:rPr>
          <w:tab/>
        </w:r>
        <w:r w:rsidRPr="009B3C5E">
          <w:rPr>
            <w:rStyle w:val="Hyperlink"/>
            <w:noProof/>
          </w:rPr>
          <w:t>Hoofdpunten redenen uitval</w:t>
        </w:r>
        <w:r>
          <w:rPr>
            <w:noProof/>
            <w:webHidden/>
          </w:rPr>
          <w:tab/>
        </w:r>
        <w:r>
          <w:rPr>
            <w:noProof/>
            <w:webHidden/>
          </w:rPr>
          <w:fldChar w:fldCharType="begin"/>
        </w:r>
        <w:r>
          <w:rPr>
            <w:noProof/>
            <w:webHidden/>
          </w:rPr>
          <w:instrText xml:space="preserve"> PAGEREF _Toc114093975 \h </w:instrText>
        </w:r>
        <w:r>
          <w:rPr>
            <w:noProof/>
            <w:webHidden/>
          </w:rPr>
        </w:r>
        <w:r>
          <w:rPr>
            <w:noProof/>
            <w:webHidden/>
          </w:rPr>
          <w:fldChar w:fldCharType="separate"/>
        </w:r>
        <w:r w:rsidR="009273DE">
          <w:rPr>
            <w:noProof/>
            <w:webHidden/>
          </w:rPr>
          <w:t>68</w:t>
        </w:r>
        <w:r>
          <w:rPr>
            <w:noProof/>
            <w:webHidden/>
          </w:rPr>
          <w:fldChar w:fldCharType="end"/>
        </w:r>
      </w:hyperlink>
    </w:p>
    <w:p w14:paraId="2F669FB6" w14:textId="0DEAF5AB"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76" w:history="1">
        <w:r w:rsidRPr="009B3C5E">
          <w:rPr>
            <w:rStyle w:val="Hyperlink"/>
            <w:noProof/>
          </w:rPr>
          <w:t>4.3</w:t>
        </w:r>
        <w:r>
          <w:rPr>
            <w:rFonts w:asciiTheme="minorHAnsi" w:eastAsiaTheme="minorEastAsia" w:hAnsiTheme="minorHAnsi"/>
            <w:noProof/>
            <w:sz w:val="24"/>
            <w:lang w:eastAsia="nl-NL"/>
          </w:rPr>
          <w:tab/>
        </w:r>
        <w:r w:rsidRPr="009B3C5E">
          <w:rPr>
            <w:rStyle w:val="Hyperlink"/>
            <w:noProof/>
          </w:rPr>
          <w:t>Beantwoording eerste deelvraag</w:t>
        </w:r>
        <w:r>
          <w:rPr>
            <w:noProof/>
            <w:webHidden/>
          </w:rPr>
          <w:tab/>
        </w:r>
        <w:r>
          <w:rPr>
            <w:noProof/>
            <w:webHidden/>
          </w:rPr>
          <w:fldChar w:fldCharType="begin"/>
        </w:r>
        <w:r>
          <w:rPr>
            <w:noProof/>
            <w:webHidden/>
          </w:rPr>
          <w:instrText xml:space="preserve"> PAGEREF _Toc114093976 \h </w:instrText>
        </w:r>
        <w:r>
          <w:rPr>
            <w:noProof/>
            <w:webHidden/>
          </w:rPr>
        </w:r>
        <w:r>
          <w:rPr>
            <w:noProof/>
            <w:webHidden/>
          </w:rPr>
          <w:fldChar w:fldCharType="separate"/>
        </w:r>
        <w:r w:rsidR="009273DE">
          <w:rPr>
            <w:noProof/>
            <w:webHidden/>
          </w:rPr>
          <w:t>70</w:t>
        </w:r>
        <w:r>
          <w:rPr>
            <w:noProof/>
            <w:webHidden/>
          </w:rPr>
          <w:fldChar w:fldCharType="end"/>
        </w:r>
      </w:hyperlink>
    </w:p>
    <w:p w14:paraId="0F09D2ED" w14:textId="55BD9A46" w:rsidR="008D7F6B" w:rsidRDefault="008D7F6B">
      <w:pPr>
        <w:pStyle w:val="Inhopg1"/>
        <w:tabs>
          <w:tab w:val="left" w:pos="480"/>
          <w:tab w:val="right" w:leader="dot" w:pos="9062"/>
        </w:tabs>
        <w:rPr>
          <w:rFonts w:asciiTheme="minorHAnsi" w:eastAsiaTheme="minorEastAsia" w:hAnsiTheme="minorHAnsi"/>
          <w:noProof/>
          <w:sz w:val="24"/>
          <w:lang w:eastAsia="nl-NL"/>
        </w:rPr>
      </w:pPr>
      <w:hyperlink w:anchor="_Toc114093977" w:history="1">
        <w:r w:rsidRPr="009B3C5E">
          <w:rPr>
            <w:rStyle w:val="Hyperlink"/>
            <w:noProof/>
          </w:rPr>
          <w:t>5</w:t>
        </w:r>
        <w:r>
          <w:rPr>
            <w:rFonts w:asciiTheme="minorHAnsi" w:eastAsiaTheme="minorEastAsia" w:hAnsiTheme="minorHAnsi"/>
            <w:noProof/>
            <w:sz w:val="24"/>
            <w:lang w:eastAsia="nl-NL"/>
          </w:rPr>
          <w:tab/>
        </w:r>
        <w:r w:rsidRPr="009B3C5E">
          <w:rPr>
            <w:rStyle w:val="Hyperlink"/>
            <w:rFonts w:eastAsia="Roboto"/>
            <w:noProof/>
          </w:rPr>
          <w:t>Benodigd onderwijs- en ondersteuningsaanbod</w:t>
        </w:r>
        <w:r>
          <w:rPr>
            <w:noProof/>
            <w:webHidden/>
          </w:rPr>
          <w:tab/>
        </w:r>
        <w:r>
          <w:rPr>
            <w:noProof/>
            <w:webHidden/>
          </w:rPr>
          <w:fldChar w:fldCharType="begin"/>
        </w:r>
        <w:r>
          <w:rPr>
            <w:noProof/>
            <w:webHidden/>
          </w:rPr>
          <w:instrText xml:space="preserve"> PAGEREF _Toc114093977 \h </w:instrText>
        </w:r>
        <w:r>
          <w:rPr>
            <w:noProof/>
            <w:webHidden/>
          </w:rPr>
        </w:r>
        <w:r>
          <w:rPr>
            <w:noProof/>
            <w:webHidden/>
          </w:rPr>
          <w:fldChar w:fldCharType="separate"/>
        </w:r>
        <w:r w:rsidR="009273DE">
          <w:rPr>
            <w:noProof/>
            <w:webHidden/>
          </w:rPr>
          <w:t>71</w:t>
        </w:r>
        <w:r>
          <w:rPr>
            <w:noProof/>
            <w:webHidden/>
          </w:rPr>
          <w:fldChar w:fldCharType="end"/>
        </w:r>
      </w:hyperlink>
    </w:p>
    <w:p w14:paraId="06ED7E5B" w14:textId="1CACA680"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78" w:history="1">
        <w:r w:rsidRPr="009B3C5E">
          <w:rPr>
            <w:rStyle w:val="Hyperlink"/>
            <w:noProof/>
          </w:rPr>
          <w:t>5.1</w:t>
        </w:r>
        <w:r>
          <w:rPr>
            <w:rFonts w:asciiTheme="minorHAnsi" w:eastAsiaTheme="minorEastAsia" w:hAnsiTheme="minorHAnsi"/>
            <w:noProof/>
            <w:sz w:val="24"/>
            <w:lang w:eastAsia="nl-NL"/>
          </w:rPr>
          <w:tab/>
        </w:r>
        <w:r w:rsidRPr="009B3C5E">
          <w:rPr>
            <w:rStyle w:val="Hyperlink"/>
            <w:noProof/>
          </w:rPr>
          <w:t>Aanbod scholen</w:t>
        </w:r>
        <w:r>
          <w:rPr>
            <w:noProof/>
            <w:webHidden/>
          </w:rPr>
          <w:tab/>
        </w:r>
        <w:r>
          <w:rPr>
            <w:noProof/>
            <w:webHidden/>
          </w:rPr>
          <w:fldChar w:fldCharType="begin"/>
        </w:r>
        <w:r>
          <w:rPr>
            <w:noProof/>
            <w:webHidden/>
          </w:rPr>
          <w:instrText xml:space="preserve"> PAGEREF _Toc114093978 \h </w:instrText>
        </w:r>
        <w:r>
          <w:rPr>
            <w:noProof/>
            <w:webHidden/>
          </w:rPr>
        </w:r>
        <w:r>
          <w:rPr>
            <w:noProof/>
            <w:webHidden/>
          </w:rPr>
          <w:fldChar w:fldCharType="separate"/>
        </w:r>
        <w:r w:rsidR="009273DE">
          <w:rPr>
            <w:noProof/>
            <w:webHidden/>
          </w:rPr>
          <w:t>71</w:t>
        </w:r>
        <w:r>
          <w:rPr>
            <w:noProof/>
            <w:webHidden/>
          </w:rPr>
          <w:fldChar w:fldCharType="end"/>
        </w:r>
      </w:hyperlink>
    </w:p>
    <w:p w14:paraId="60151BA2" w14:textId="05211D4E" w:rsidR="008D7F6B" w:rsidRDefault="008D7F6B">
      <w:pPr>
        <w:pStyle w:val="Inhopg3"/>
        <w:tabs>
          <w:tab w:val="left" w:pos="1200"/>
          <w:tab w:val="right" w:leader="dot" w:pos="9062"/>
        </w:tabs>
        <w:rPr>
          <w:rFonts w:asciiTheme="minorHAnsi" w:eastAsiaTheme="minorEastAsia" w:hAnsiTheme="minorHAnsi"/>
          <w:noProof/>
          <w:sz w:val="24"/>
          <w:lang w:eastAsia="nl-NL"/>
        </w:rPr>
      </w:pPr>
      <w:hyperlink w:anchor="_Toc114093979" w:history="1">
        <w:r w:rsidRPr="009B3C5E">
          <w:rPr>
            <w:rStyle w:val="Hyperlink"/>
            <w:noProof/>
          </w:rPr>
          <w:t>5.1.1</w:t>
        </w:r>
        <w:r>
          <w:rPr>
            <w:rFonts w:asciiTheme="minorHAnsi" w:eastAsiaTheme="minorEastAsia" w:hAnsiTheme="minorHAnsi"/>
            <w:noProof/>
            <w:sz w:val="24"/>
            <w:lang w:eastAsia="nl-NL"/>
          </w:rPr>
          <w:tab/>
        </w:r>
        <w:r w:rsidRPr="009B3C5E">
          <w:rPr>
            <w:rStyle w:val="Hyperlink"/>
            <w:noProof/>
          </w:rPr>
          <w:t>Benodigde aanbod</w:t>
        </w:r>
        <w:r>
          <w:rPr>
            <w:noProof/>
            <w:webHidden/>
          </w:rPr>
          <w:tab/>
        </w:r>
        <w:r>
          <w:rPr>
            <w:noProof/>
            <w:webHidden/>
          </w:rPr>
          <w:fldChar w:fldCharType="begin"/>
        </w:r>
        <w:r>
          <w:rPr>
            <w:noProof/>
            <w:webHidden/>
          </w:rPr>
          <w:instrText xml:space="preserve"> PAGEREF _Toc114093979 \h </w:instrText>
        </w:r>
        <w:r>
          <w:rPr>
            <w:noProof/>
            <w:webHidden/>
          </w:rPr>
        </w:r>
        <w:r>
          <w:rPr>
            <w:noProof/>
            <w:webHidden/>
          </w:rPr>
          <w:fldChar w:fldCharType="separate"/>
        </w:r>
        <w:r w:rsidR="009273DE">
          <w:rPr>
            <w:noProof/>
            <w:webHidden/>
          </w:rPr>
          <w:t>71</w:t>
        </w:r>
        <w:r>
          <w:rPr>
            <w:noProof/>
            <w:webHidden/>
          </w:rPr>
          <w:fldChar w:fldCharType="end"/>
        </w:r>
      </w:hyperlink>
    </w:p>
    <w:p w14:paraId="24D206FF" w14:textId="30F718A5" w:rsidR="008D7F6B" w:rsidRDefault="008D7F6B">
      <w:pPr>
        <w:pStyle w:val="Inhopg3"/>
        <w:tabs>
          <w:tab w:val="left" w:pos="1200"/>
          <w:tab w:val="right" w:leader="dot" w:pos="9062"/>
        </w:tabs>
        <w:rPr>
          <w:rFonts w:asciiTheme="minorHAnsi" w:eastAsiaTheme="minorEastAsia" w:hAnsiTheme="minorHAnsi"/>
          <w:noProof/>
          <w:sz w:val="24"/>
          <w:lang w:eastAsia="nl-NL"/>
        </w:rPr>
      </w:pPr>
      <w:hyperlink w:anchor="_Toc114093980" w:history="1">
        <w:r w:rsidRPr="009B3C5E">
          <w:rPr>
            <w:rStyle w:val="Hyperlink"/>
            <w:noProof/>
          </w:rPr>
          <w:t>5.1.2</w:t>
        </w:r>
        <w:r>
          <w:rPr>
            <w:rFonts w:asciiTheme="minorHAnsi" w:eastAsiaTheme="minorEastAsia" w:hAnsiTheme="minorHAnsi"/>
            <w:noProof/>
            <w:sz w:val="24"/>
            <w:lang w:eastAsia="nl-NL"/>
          </w:rPr>
          <w:tab/>
        </w:r>
        <w:r w:rsidRPr="009B3C5E">
          <w:rPr>
            <w:rStyle w:val="Hyperlink"/>
            <w:noProof/>
          </w:rPr>
          <w:t>Voorbeeldscholen</w:t>
        </w:r>
        <w:r>
          <w:rPr>
            <w:noProof/>
            <w:webHidden/>
          </w:rPr>
          <w:tab/>
        </w:r>
        <w:r>
          <w:rPr>
            <w:noProof/>
            <w:webHidden/>
          </w:rPr>
          <w:fldChar w:fldCharType="begin"/>
        </w:r>
        <w:r>
          <w:rPr>
            <w:noProof/>
            <w:webHidden/>
          </w:rPr>
          <w:instrText xml:space="preserve"> PAGEREF _Toc114093980 \h </w:instrText>
        </w:r>
        <w:r>
          <w:rPr>
            <w:noProof/>
            <w:webHidden/>
          </w:rPr>
        </w:r>
        <w:r>
          <w:rPr>
            <w:noProof/>
            <w:webHidden/>
          </w:rPr>
          <w:fldChar w:fldCharType="separate"/>
        </w:r>
        <w:r w:rsidR="009273DE">
          <w:rPr>
            <w:noProof/>
            <w:webHidden/>
          </w:rPr>
          <w:t>78</w:t>
        </w:r>
        <w:r>
          <w:rPr>
            <w:noProof/>
            <w:webHidden/>
          </w:rPr>
          <w:fldChar w:fldCharType="end"/>
        </w:r>
      </w:hyperlink>
    </w:p>
    <w:p w14:paraId="286322C1" w14:textId="51E44EC2" w:rsidR="008D7F6B" w:rsidRDefault="008D7F6B">
      <w:pPr>
        <w:pStyle w:val="Inhopg3"/>
        <w:tabs>
          <w:tab w:val="left" w:pos="1200"/>
          <w:tab w:val="right" w:leader="dot" w:pos="9062"/>
        </w:tabs>
        <w:rPr>
          <w:rFonts w:asciiTheme="minorHAnsi" w:eastAsiaTheme="minorEastAsia" w:hAnsiTheme="minorHAnsi"/>
          <w:noProof/>
          <w:sz w:val="24"/>
          <w:lang w:eastAsia="nl-NL"/>
        </w:rPr>
      </w:pPr>
      <w:hyperlink w:anchor="_Toc114093981" w:history="1">
        <w:r w:rsidRPr="009B3C5E">
          <w:rPr>
            <w:rStyle w:val="Hyperlink"/>
            <w:noProof/>
          </w:rPr>
          <w:t>5.1.3</w:t>
        </w:r>
        <w:r>
          <w:rPr>
            <w:rFonts w:asciiTheme="minorHAnsi" w:eastAsiaTheme="minorEastAsia" w:hAnsiTheme="minorHAnsi"/>
            <w:noProof/>
            <w:sz w:val="24"/>
            <w:lang w:eastAsia="nl-NL"/>
          </w:rPr>
          <w:tab/>
        </w:r>
        <w:r w:rsidRPr="009B3C5E">
          <w:rPr>
            <w:rStyle w:val="Hyperlink"/>
            <w:noProof/>
          </w:rPr>
          <w:t>Hoofdpunten aanbod scholen</w:t>
        </w:r>
        <w:r>
          <w:rPr>
            <w:noProof/>
            <w:webHidden/>
          </w:rPr>
          <w:tab/>
        </w:r>
        <w:r>
          <w:rPr>
            <w:noProof/>
            <w:webHidden/>
          </w:rPr>
          <w:fldChar w:fldCharType="begin"/>
        </w:r>
        <w:r>
          <w:rPr>
            <w:noProof/>
            <w:webHidden/>
          </w:rPr>
          <w:instrText xml:space="preserve"> PAGEREF _Toc114093981 \h </w:instrText>
        </w:r>
        <w:r>
          <w:rPr>
            <w:noProof/>
            <w:webHidden/>
          </w:rPr>
        </w:r>
        <w:r>
          <w:rPr>
            <w:noProof/>
            <w:webHidden/>
          </w:rPr>
          <w:fldChar w:fldCharType="separate"/>
        </w:r>
        <w:r w:rsidR="009273DE">
          <w:rPr>
            <w:noProof/>
            <w:webHidden/>
          </w:rPr>
          <w:t>81</w:t>
        </w:r>
        <w:r>
          <w:rPr>
            <w:noProof/>
            <w:webHidden/>
          </w:rPr>
          <w:fldChar w:fldCharType="end"/>
        </w:r>
      </w:hyperlink>
    </w:p>
    <w:p w14:paraId="7E390FD7" w14:textId="4112CDFE"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82" w:history="1">
        <w:r w:rsidRPr="009B3C5E">
          <w:rPr>
            <w:rStyle w:val="Hyperlink"/>
            <w:noProof/>
          </w:rPr>
          <w:t>5.2</w:t>
        </w:r>
        <w:r>
          <w:rPr>
            <w:rFonts w:asciiTheme="minorHAnsi" w:eastAsiaTheme="minorEastAsia" w:hAnsiTheme="minorHAnsi"/>
            <w:noProof/>
            <w:sz w:val="24"/>
            <w:lang w:eastAsia="nl-NL"/>
          </w:rPr>
          <w:tab/>
        </w:r>
        <w:r w:rsidRPr="009B3C5E">
          <w:rPr>
            <w:rStyle w:val="Hyperlink"/>
            <w:noProof/>
          </w:rPr>
          <w:t>Benodigd aanbod swv</w:t>
        </w:r>
        <w:r>
          <w:rPr>
            <w:noProof/>
            <w:webHidden/>
          </w:rPr>
          <w:tab/>
        </w:r>
        <w:r>
          <w:rPr>
            <w:noProof/>
            <w:webHidden/>
          </w:rPr>
          <w:fldChar w:fldCharType="begin"/>
        </w:r>
        <w:r>
          <w:rPr>
            <w:noProof/>
            <w:webHidden/>
          </w:rPr>
          <w:instrText xml:space="preserve"> PAGEREF _Toc114093982 \h </w:instrText>
        </w:r>
        <w:r>
          <w:rPr>
            <w:noProof/>
            <w:webHidden/>
          </w:rPr>
        </w:r>
        <w:r>
          <w:rPr>
            <w:noProof/>
            <w:webHidden/>
          </w:rPr>
          <w:fldChar w:fldCharType="separate"/>
        </w:r>
        <w:r w:rsidR="009273DE">
          <w:rPr>
            <w:noProof/>
            <w:webHidden/>
          </w:rPr>
          <w:t>82</w:t>
        </w:r>
        <w:r>
          <w:rPr>
            <w:noProof/>
            <w:webHidden/>
          </w:rPr>
          <w:fldChar w:fldCharType="end"/>
        </w:r>
      </w:hyperlink>
    </w:p>
    <w:p w14:paraId="6E21A11D" w14:textId="74770316" w:rsidR="008D7F6B" w:rsidRDefault="008D7F6B">
      <w:pPr>
        <w:pStyle w:val="Inhopg3"/>
        <w:tabs>
          <w:tab w:val="left" w:pos="1200"/>
          <w:tab w:val="right" w:leader="dot" w:pos="9062"/>
        </w:tabs>
        <w:rPr>
          <w:rFonts w:asciiTheme="minorHAnsi" w:eastAsiaTheme="minorEastAsia" w:hAnsiTheme="minorHAnsi"/>
          <w:noProof/>
          <w:sz w:val="24"/>
          <w:lang w:eastAsia="nl-NL"/>
        </w:rPr>
      </w:pPr>
      <w:hyperlink w:anchor="_Toc114093983" w:history="1">
        <w:r w:rsidRPr="009B3C5E">
          <w:rPr>
            <w:rStyle w:val="Hyperlink"/>
            <w:noProof/>
          </w:rPr>
          <w:t>5.2.1</w:t>
        </w:r>
        <w:r>
          <w:rPr>
            <w:rFonts w:asciiTheme="minorHAnsi" w:eastAsiaTheme="minorEastAsia" w:hAnsiTheme="minorHAnsi"/>
            <w:noProof/>
            <w:sz w:val="24"/>
            <w:lang w:eastAsia="nl-NL"/>
          </w:rPr>
          <w:tab/>
        </w:r>
        <w:r w:rsidRPr="009B3C5E">
          <w:rPr>
            <w:rStyle w:val="Hyperlink"/>
            <w:noProof/>
          </w:rPr>
          <w:t>Cognitieve en sociale ondersteuning/begeleiding</w:t>
        </w:r>
        <w:r>
          <w:rPr>
            <w:noProof/>
            <w:webHidden/>
          </w:rPr>
          <w:tab/>
        </w:r>
        <w:r>
          <w:rPr>
            <w:noProof/>
            <w:webHidden/>
          </w:rPr>
          <w:fldChar w:fldCharType="begin"/>
        </w:r>
        <w:r>
          <w:rPr>
            <w:noProof/>
            <w:webHidden/>
          </w:rPr>
          <w:instrText xml:space="preserve"> PAGEREF _Toc114093983 \h </w:instrText>
        </w:r>
        <w:r>
          <w:rPr>
            <w:noProof/>
            <w:webHidden/>
          </w:rPr>
        </w:r>
        <w:r>
          <w:rPr>
            <w:noProof/>
            <w:webHidden/>
          </w:rPr>
          <w:fldChar w:fldCharType="separate"/>
        </w:r>
        <w:r w:rsidR="009273DE">
          <w:rPr>
            <w:noProof/>
            <w:webHidden/>
          </w:rPr>
          <w:t>82</w:t>
        </w:r>
        <w:r>
          <w:rPr>
            <w:noProof/>
            <w:webHidden/>
          </w:rPr>
          <w:fldChar w:fldCharType="end"/>
        </w:r>
      </w:hyperlink>
    </w:p>
    <w:p w14:paraId="1B2ED909" w14:textId="67B3BE1D" w:rsidR="008D7F6B" w:rsidRDefault="008D7F6B">
      <w:pPr>
        <w:pStyle w:val="Inhopg3"/>
        <w:tabs>
          <w:tab w:val="left" w:pos="1200"/>
          <w:tab w:val="right" w:leader="dot" w:pos="9062"/>
        </w:tabs>
        <w:rPr>
          <w:rFonts w:asciiTheme="minorHAnsi" w:eastAsiaTheme="minorEastAsia" w:hAnsiTheme="minorHAnsi"/>
          <w:noProof/>
          <w:sz w:val="24"/>
          <w:lang w:eastAsia="nl-NL"/>
        </w:rPr>
      </w:pPr>
      <w:hyperlink w:anchor="_Toc114093984" w:history="1">
        <w:r w:rsidRPr="009B3C5E">
          <w:rPr>
            <w:rStyle w:val="Hyperlink"/>
            <w:noProof/>
          </w:rPr>
          <w:t>5.2.2</w:t>
        </w:r>
        <w:r>
          <w:rPr>
            <w:rFonts w:asciiTheme="minorHAnsi" w:eastAsiaTheme="minorEastAsia" w:hAnsiTheme="minorHAnsi"/>
            <w:noProof/>
            <w:sz w:val="24"/>
            <w:lang w:eastAsia="nl-NL"/>
          </w:rPr>
          <w:tab/>
        </w:r>
        <w:r w:rsidRPr="009B3C5E">
          <w:rPr>
            <w:rStyle w:val="Hyperlink"/>
            <w:noProof/>
          </w:rPr>
          <w:t>Emotionele en persoonlijke ondersteuning/begeleiding</w:t>
        </w:r>
        <w:r>
          <w:rPr>
            <w:noProof/>
            <w:webHidden/>
          </w:rPr>
          <w:tab/>
        </w:r>
        <w:r>
          <w:rPr>
            <w:noProof/>
            <w:webHidden/>
          </w:rPr>
          <w:fldChar w:fldCharType="begin"/>
        </w:r>
        <w:r>
          <w:rPr>
            <w:noProof/>
            <w:webHidden/>
          </w:rPr>
          <w:instrText xml:space="preserve"> PAGEREF _Toc114093984 \h </w:instrText>
        </w:r>
        <w:r>
          <w:rPr>
            <w:noProof/>
            <w:webHidden/>
          </w:rPr>
        </w:r>
        <w:r>
          <w:rPr>
            <w:noProof/>
            <w:webHidden/>
          </w:rPr>
          <w:fldChar w:fldCharType="separate"/>
        </w:r>
        <w:r w:rsidR="009273DE">
          <w:rPr>
            <w:noProof/>
            <w:webHidden/>
          </w:rPr>
          <w:t>86</w:t>
        </w:r>
        <w:r>
          <w:rPr>
            <w:noProof/>
            <w:webHidden/>
          </w:rPr>
          <w:fldChar w:fldCharType="end"/>
        </w:r>
      </w:hyperlink>
    </w:p>
    <w:p w14:paraId="6F48FFB7" w14:textId="6425F341" w:rsidR="008D7F6B" w:rsidRDefault="008D7F6B">
      <w:pPr>
        <w:pStyle w:val="Inhopg3"/>
        <w:tabs>
          <w:tab w:val="left" w:pos="1200"/>
          <w:tab w:val="right" w:leader="dot" w:pos="9062"/>
        </w:tabs>
        <w:rPr>
          <w:rFonts w:asciiTheme="minorHAnsi" w:eastAsiaTheme="minorEastAsia" w:hAnsiTheme="minorHAnsi"/>
          <w:noProof/>
          <w:sz w:val="24"/>
          <w:lang w:eastAsia="nl-NL"/>
        </w:rPr>
      </w:pPr>
      <w:hyperlink w:anchor="_Toc114093985" w:history="1">
        <w:r w:rsidRPr="009B3C5E">
          <w:rPr>
            <w:rStyle w:val="Hyperlink"/>
            <w:rFonts w:eastAsia="Roboto"/>
            <w:noProof/>
          </w:rPr>
          <w:t>5.2.3</w:t>
        </w:r>
        <w:r>
          <w:rPr>
            <w:rFonts w:asciiTheme="minorHAnsi" w:eastAsiaTheme="minorEastAsia" w:hAnsiTheme="minorHAnsi"/>
            <w:noProof/>
            <w:sz w:val="24"/>
            <w:lang w:eastAsia="nl-NL"/>
          </w:rPr>
          <w:tab/>
        </w:r>
        <w:r w:rsidRPr="009B3C5E">
          <w:rPr>
            <w:rStyle w:val="Hyperlink"/>
            <w:rFonts w:eastAsia="Roboto"/>
            <w:noProof/>
          </w:rPr>
          <w:t>Ondersteuning ouders</w:t>
        </w:r>
        <w:r>
          <w:rPr>
            <w:noProof/>
            <w:webHidden/>
          </w:rPr>
          <w:tab/>
        </w:r>
        <w:r>
          <w:rPr>
            <w:noProof/>
            <w:webHidden/>
          </w:rPr>
          <w:fldChar w:fldCharType="begin"/>
        </w:r>
        <w:r>
          <w:rPr>
            <w:noProof/>
            <w:webHidden/>
          </w:rPr>
          <w:instrText xml:space="preserve"> PAGEREF _Toc114093985 \h </w:instrText>
        </w:r>
        <w:r>
          <w:rPr>
            <w:noProof/>
            <w:webHidden/>
          </w:rPr>
        </w:r>
        <w:r>
          <w:rPr>
            <w:noProof/>
            <w:webHidden/>
          </w:rPr>
          <w:fldChar w:fldCharType="separate"/>
        </w:r>
        <w:r w:rsidR="009273DE">
          <w:rPr>
            <w:noProof/>
            <w:webHidden/>
          </w:rPr>
          <w:t>88</w:t>
        </w:r>
        <w:r>
          <w:rPr>
            <w:noProof/>
            <w:webHidden/>
          </w:rPr>
          <w:fldChar w:fldCharType="end"/>
        </w:r>
      </w:hyperlink>
    </w:p>
    <w:p w14:paraId="5E86FA54" w14:textId="423FFF2C" w:rsidR="008D7F6B" w:rsidRDefault="008D7F6B">
      <w:pPr>
        <w:pStyle w:val="Inhopg3"/>
        <w:tabs>
          <w:tab w:val="left" w:pos="1440"/>
          <w:tab w:val="right" w:leader="dot" w:pos="9062"/>
        </w:tabs>
        <w:rPr>
          <w:rFonts w:asciiTheme="minorHAnsi" w:eastAsiaTheme="minorEastAsia" w:hAnsiTheme="minorHAnsi"/>
          <w:noProof/>
          <w:sz w:val="24"/>
          <w:lang w:eastAsia="nl-NL"/>
        </w:rPr>
      </w:pPr>
      <w:hyperlink w:anchor="_Toc114093986" w:history="1">
        <w:r w:rsidRPr="009B3C5E">
          <w:rPr>
            <w:rStyle w:val="Hyperlink"/>
            <w:rFonts w:eastAsia="Roboto"/>
            <w:noProof/>
          </w:rPr>
          <w:t>5.2.4</w:t>
        </w:r>
        <w:r>
          <w:rPr>
            <w:rFonts w:asciiTheme="minorHAnsi" w:eastAsiaTheme="minorEastAsia" w:hAnsiTheme="minorHAnsi"/>
            <w:noProof/>
            <w:sz w:val="24"/>
            <w:lang w:eastAsia="nl-NL"/>
          </w:rPr>
          <w:tab/>
        </w:r>
        <w:r w:rsidRPr="009B3C5E">
          <w:rPr>
            <w:rStyle w:val="Hyperlink"/>
            <w:rFonts w:eastAsia="Roboto"/>
            <w:noProof/>
          </w:rPr>
          <w:t>Ondersteuning onderwijsprofessionals</w:t>
        </w:r>
        <w:r>
          <w:rPr>
            <w:noProof/>
            <w:webHidden/>
          </w:rPr>
          <w:tab/>
        </w:r>
        <w:r>
          <w:rPr>
            <w:noProof/>
            <w:webHidden/>
          </w:rPr>
          <w:fldChar w:fldCharType="begin"/>
        </w:r>
        <w:r>
          <w:rPr>
            <w:noProof/>
            <w:webHidden/>
          </w:rPr>
          <w:instrText xml:space="preserve"> PAGEREF _Toc114093986 \h </w:instrText>
        </w:r>
        <w:r>
          <w:rPr>
            <w:noProof/>
            <w:webHidden/>
          </w:rPr>
        </w:r>
        <w:r>
          <w:rPr>
            <w:noProof/>
            <w:webHidden/>
          </w:rPr>
          <w:fldChar w:fldCharType="separate"/>
        </w:r>
        <w:r w:rsidR="009273DE">
          <w:rPr>
            <w:noProof/>
            <w:webHidden/>
          </w:rPr>
          <w:t>90</w:t>
        </w:r>
        <w:r>
          <w:rPr>
            <w:noProof/>
            <w:webHidden/>
          </w:rPr>
          <w:fldChar w:fldCharType="end"/>
        </w:r>
      </w:hyperlink>
    </w:p>
    <w:p w14:paraId="7B3E4340" w14:textId="57B5BDA2" w:rsidR="008D7F6B" w:rsidRDefault="008D7F6B">
      <w:pPr>
        <w:pStyle w:val="Inhopg3"/>
        <w:tabs>
          <w:tab w:val="left" w:pos="1200"/>
          <w:tab w:val="right" w:leader="dot" w:pos="9062"/>
        </w:tabs>
        <w:rPr>
          <w:rFonts w:asciiTheme="minorHAnsi" w:eastAsiaTheme="minorEastAsia" w:hAnsiTheme="minorHAnsi"/>
          <w:noProof/>
          <w:sz w:val="24"/>
          <w:lang w:eastAsia="nl-NL"/>
        </w:rPr>
      </w:pPr>
      <w:hyperlink w:anchor="_Toc114093987" w:history="1">
        <w:r w:rsidRPr="009B3C5E">
          <w:rPr>
            <w:rStyle w:val="Hyperlink"/>
            <w:noProof/>
          </w:rPr>
          <w:t>5.2.5</w:t>
        </w:r>
        <w:r>
          <w:rPr>
            <w:rFonts w:asciiTheme="minorHAnsi" w:eastAsiaTheme="minorEastAsia" w:hAnsiTheme="minorHAnsi"/>
            <w:noProof/>
            <w:sz w:val="24"/>
            <w:lang w:eastAsia="nl-NL"/>
          </w:rPr>
          <w:tab/>
        </w:r>
        <w:r w:rsidRPr="009B3C5E">
          <w:rPr>
            <w:rStyle w:val="Hyperlink"/>
            <w:noProof/>
          </w:rPr>
          <w:t>Hoofdpunten</w:t>
        </w:r>
        <w:r>
          <w:rPr>
            <w:noProof/>
            <w:webHidden/>
          </w:rPr>
          <w:tab/>
        </w:r>
        <w:r>
          <w:rPr>
            <w:noProof/>
            <w:webHidden/>
          </w:rPr>
          <w:fldChar w:fldCharType="begin"/>
        </w:r>
        <w:r>
          <w:rPr>
            <w:noProof/>
            <w:webHidden/>
          </w:rPr>
          <w:instrText xml:space="preserve"> PAGEREF _Toc114093987 \h </w:instrText>
        </w:r>
        <w:r>
          <w:rPr>
            <w:noProof/>
            <w:webHidden/>
          </w:rPr>
        </w:r>
        <w:r>
          <w:rPr>
            <w:noProof/>
            <w:webHidden/>
          </w:rPr>
          <w:fldChar w:fldCharType="separate"/>
        </w:r>
        <w:r w:rsidR="009273DE">
          <w:rPr>
            <w:noProof/>
            <w:webHidden/>
          </w:rPr>
          <w:t>93</w:t>
        </w:r>
        <w:r>
          <w:rPr>
            <w:noProof/>
            <w:webHidden/>
          </w:rPr>
          <w:fldChar w:fldCharType="end"/>
        </w:r>
      </w:hyperlink>
    </w:p>
    <w:p w14:paraId="1EA6ED2E" w14:textId="0BC5ED20"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88" w:history="1">
        <w:r w:rsidRPr="009B3C5E">
          <w:rPr>
            <w:rStyle w:val="Hyperlink"/>
            <w:noProof/>
          </w:rPr>
          <w:t>5.3</w:t>
        </w:r>
        <w:r>
          <w:rPr>
            <w:rFonts w:asciiTheme="minorHAnsi" w:eastAsiaTheme="minorEastAsia" w:hAnsiTheme="minorHAnsi"/>
            <w:noProof/>
            <w:sz w:val="24"/>
            <w:lang w:eastAsia="nl-NL"/>
          </w:rPr>
          <w:tab/>
        </w:r>
        <w:r w:rsidRPr="009B3C5E">
          <w:rPr>
            <w:rStyle w:val="Hyperlink"/>
            <w:noProof/>
          </w:rPr>
          <w:t>Beantwoording tweede deelvraag</w:t>
        </w:r>
        <w:r>
          <w:rPr>
            <w:noProof/>
            <w:webHidden/>
          </w:rPr>
          <w:tab/>
        </w:r>
        <w:r>
          <w:rPr>
            <w:noProof/>
            <w:webHidden/>
          </w:rPr>
          <w:fldChar w:fldCharType="begin"/>
        </w:r>
        <w:r>
          <w:rPr>
            <w:noProof/>
            <w:webHidden/>
          </w:rPr>
          <w:instrText xml:space="preserve"> PAGEREF _Toc114093988 \h </w:instrText>
        </w:r>
        <w:r>
          <w:rPr>
            <w:noProof/>
            <w:webHidden/>
          </w:rPr>
        </w:r>
        <w:r>
          <w:rPr>
            <w:noProof/>
            <w:webHidden/>
          </w:rPr>
          <w:fldChar w:fldCharType="separate"/>
        </w:r>
        <w:r w:rsidR="009273DE">
          <w:rPr>
            <w:noProof/>
            <w:webHidden/>
          </w:rPr>
          <w:t>95</w:t>
        </w:r>
        <w:r>
          <w:rPr>
            <w:noProof/>
            <w:webHidden/>
          </w:rPr>
          <w:fldChar w:fldCharType="end"/>
        </w:r>
      </w:hyperlink>
    </w:p>
    <w:p w14:paraId="04E5CC2A" w14:textId="3C0A5F15" w:rsidR="008D7F6B" w:rsidRDefault="008D7F6B">
      <w:pPr>
        <w:pStyle w:val="Inhopg1"/>
        <w:tabs>
          <w:tab w:val="left" w:pos="480"/>
          <w:tab w:val="right" w:leader="dot" w:pos="9062"/>
        </w:tabs>
        <w:rPr>
          <w:rFonts w:asciiTheme="minorHAnsi" w:eastAsiaTheme="minorEastAsia" w:hAnsiTheme="minorHAnsi"/>
          <w:noProof/>
          <w:sz w:val="24"/>
          <w:lang w:eastAsia="nl-NL"/>
        </w:rPr>
      </w:pPr>
      <w:hyperlink w:anchor="_Toc114093989" w:history="1">
        <w:r w:rsidRPr="009B3C5E">
          <w:rPr>
            <w:rStyle w:val="Hyperlink"/>
            <w:noProof/>
          </w:rPr>
          <w:t>6</w:t>
        </w:r>
        <w:r>
          <w:rPr>
            <w:rFonts w:asciiTheme="minorHAnsi" w:eastAsiaTheme="minorEastAsia" w:hAnsiTheme="minorHAnsi"/>
            <w:noProof/>
            <w:sz w:val="24"/>
            <w:lang w:eastAsia="nl-NL"/>
          </w:rPr>
          <w:tab/>
        </w:r>
        <w:r w:rsidRPr="009B3C5E">
          <w:rPr>
            <w:rStyle w:val="Hyperlink"/>
            <w:rFonts w:eastAsia="Roboto"/>
            <w:noProof/>
          </w:rPr>
          <w:t>Dekkend netwerk</w:t>
        </w:r>
        <w:r>
          <w:rPr>
            <w:noProof/>
            <w:webHidden/>
          </w:rPr>
          <w:tab/>
        </w:r>
        <w:r>
          <w:rPr>
            <w:noProof/>
            <w:webHidden/>
          </w:rPr>
          <w:fldChar w:fldCharType="begin"/>
        </w:r>
        <w:r>
          <w:rPr>
            <w:noProof/>
            <w:webHidden/>
          </w:rPr>
          <w:instrText xml:space="preserve"> PAGEREF _Toc114093989 \h </w:instrText>
        </w:r>
        <w:r>
          <w:rPr>
            <w:noProof/>
            <w:webHidden/>
          </w:rPr>
        </w:r>
        <w:r>
          <w:rPr>
            <w:noProof/>
            <w:webHidden/>
          </w:rPr>
          <w:fldChar w:fldCharType="separate"/>
        </w:r>
        <w:r w:rsidR="009273DE">
          <w:rPr>
            <w:noProof/>
            <w:webHidden/>
          </w:rPr>
          <w:t>96</w:t>
        </w:r>
        <w:r>
          <w:rPr>
            <w:noProof/>
            <w:webHidden/>
          </w:rPr>
          <w:fldChar w:fldCharType="end"/>
        </w:r>
      </w:hyperlink>
    </w:p>
    <w:p w14:paraId="7ED6218C" w14:textId="7B275D3F"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90" w:history="1">
        <w:r w:rsidRPr="009B3C5E">
          <w:rPr>
            <w:rStyle w:val="Hyperlink"/>
            <w:noProof/>
          </w:rPr>
          <w:t>6.1</w:t>
        </w:r>
        <w:r>
          <w:rPr>
            <w:rFonts w:asciiTheme="minorHAnsi" w:eastAsiaTheme="minorEastAsia" w:hAnsiTheme="minorHAnsi"/>
            <w:noProof/>
            <w:sz w:val="24"/>
            <w:lang w:eastAsia="nl-NL"/>
          </w:rPr>
          <w:tab/>
        </w:r>
        <w:r w:rsidRPr="009B3C5E">
          <w:rPr>
            <w:rStyle w:val="Hyperlink"/>
            <w:noProof/>
          </w:rPr>
          <w:t>Definitie</w:t>
        </w:r>
        <w:r>
          <w:rPr>
            <w:noProof/>
            <w:webHidden/>
          </w:rPr>
          <w:tab/>
        </w:r>
        <w:r>
          <w:rPr>
            <w:noProof/>
            <w:webHidden/>
          </w:rPr>
          <w:fldChar w:fldCharType="begin"/>
        </w:r>
        <w:r>
          <w:rPr>
            <w:noProof/>
            <w:webHidden/>
          </w:rPr>
          <w:instrText xml:space="preserve"> PAGEREF _Toc114093990 \h </w:instrText>
        </w:r>
        <w:r>
          <w:rPr>
            <w:noProof/>
            <w:webHidden/>
          </w:rPr>
        </w:r>
        <w:r>
          <w:rPr>
            <w:noProof/>
            <w:webHidden/>
          </w:rPr>
          <w:fldChar w:fldCharType="separate"/>
        </w:r>
        <w:r w:rsidR="009273DE">
          <w:rPr>
            <w:noProof/>
            <w:webHidden/>
          </w:rPr>
          <w:t>96</w:t>
        </w:r>
        <w:r>
          <w:rPr>
            <w:noProof/>
            <w:webHidden/>
          </w:rPr>
          <w:fldChar w:fldCharType="end"/>
        </w:r>
      </w:hyperlink>
    </w:p>
    <w:p w14:paraId="77D20432" w14:textId="6CFE458C"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91" w:history="1">
        <w:r w:rsidRPr="009B3C5E">
          <w:rPr>
            <w:rStyle w:val="Hyperlink"/>
            <w:noProof/>
          </w:rPr>
          <w:t>6.2</w:t>
        </w:r>
        <w:r>
          <w:rPr>
            <w:rFonts w:asciiTheme="minorHAnsi" w:eastAsiaTheme="minorEastAsia" w:hAnsiTheme="minorHAnsi"/>
            <w:noProof/>
            <w:sz w:val="24"/>
            <w:lang w:eastAsia="nl-NL"/>
          </w:rPr>
          <w:tab/>
        </w:r>
        <w:r w:rsidRPr="009B3C5E">
          <w:rPr>
            <w:rStyle w:val="Hyperlink"/>
            <w:noProof/>
          </w:rPr>
          <w:t>Huidige netwerk</w:t>
        </w:r>
        <w:r>
          <w:rPr>
            <w:noProof/>
            <w:webHidden/>
          </w:rPr>
          <w:tab/>
        </w:r>
        <w:r>
          <w:rPr>
            <w:noProof/>
            <w:webHidden/>
          </w:rPr>
          <w:fldChar w:fldCharType="begin"/>
        </w:r>
        <w:r>
          <w:rPr>
            <w:noProof/>
            <w:webHidden/>
          </w:rPr>
          <w:instrText xml:space="preserve"> PAGEREF _Toc114093991 \h </w:instrText>
        </w:r>
        <w:r>
          <w:rPr>
            <w:noProof/>
            <w:webHidden/>
          </w:rPr>
        </w:r>
        <w:r>
          <w:rPr>
            <w:noProof/>
            <w:webHidden/>
          </w:rPr>
          <w:fldChar w:fldCharType="separate"/>
        </w:r>
        <w:r w:rsidR="009273DE">
          <w:rPr>
            <w:noProof/>
            <w:webHidden/>
          </w:rPr>
          <w:t>100</w:t>
        </w:r>
        <w:r>
          <w:rPr>
            <w:noProof/>
            <w:webHidden/>
          </w:rPr>
          <w:fldChar w:fldCharType="end"/>
        </w:r>
      </w:hyperlink>
    </w:p>
    <w:p w14:paraId="4EF7FA9C" w14:textId="45E8DA0B"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92" w:history="1">
        <w:r w:rsidRPr="009B3C5E">
          <w:rPr>
            <w:rStyle w:val="Hyperlink"/>
            <w:noProof/>
          </w:rPr>
          <w:t>6.3</w:t>
        </w:r>
        <w:r>
          <w:rPr>
            <w:rFonts w:asciiTheme="minorHAnsi" w:eastAsiaTheme="minorEastAsia" w:hAnsiTheme="minorHAnsi"/>
            <w:noProof/>
            <w:sz w:val="24"/>
            <w:lang w:eastAsia="nl-NL"/>
          </w:rPr>
          <w:tab/>
        </w:r>
        <w:r w:rsidRPr="009B3C5E">
          <w:rPr>
            <w:rStyle w:val="Hyperlink"/>
            <w:noProof/>
          </w:rPr>
          <w:t>Beantwoording derde deelvraag</w:t>
        </w:r>
        <w:r>
          <w:rPr>
            <w:noProof/>
            <w:webHidden/>
          </w:rPr>
          <w:tab/>
        </w:r>
        <w:r>
          <w:rPr>
            <w:noProof/>
            <w:webHidden/>
          </w:rPr>
          <w:fldChar w:fldCharType="begin"/>
        </w:r>
        <w:r>
          <w:rPr>
            <w:noProof/>
            <w:webHidden/>
          </w:rPr>
          <w:instrText xml:space="preserve"> PAGEREF _Toc114093992 \h </w:instrText>
        </w:r>
        <w:r>
          <w:rPr>
            <w:noProof/>
            <w:webHidden/>
          </w:rPr>
        </w:r>
        <w:r>
          <w:rPr>
            <w:noProof/>
            <w:webHidden/>
          </w:rPr>
          <w:fldChar w:fldCharType="separate"/>
        </w:r>
        <w:r w:rsidR="009273DE">
          <w:rPr>
            <w:noProof/>
            <w:webHidden/>
          </w:rPr>
          <w:t>105</w:t>
        </w:r>
        <w:r>
          <w:rPr>
            <w:noProof/>
            <w:webHidden/>
          </w:rPr>
          <w:fldChar w:fldCharType="end"/>
        </w:r>
      </w:hyperlink>
    </w:p>
    <w:p w14:paraId="1A5603AC" w14:textId="0A8B9F59" w:rsidR="008D7F6B" w:rsidRDefault="008D7F6B">
      <w:pPr>
        <w:pStyle w:val="Inhopg1"/>
        <w:tabs>
          <w:tab w:val="left" w:pos="480"/>
          <w:tab w:val="right" w:leader="dot" w:pos="9062"/>
        </w:tabs>
        <w:rPr>
          <w:rFonts w:asciiTheme="minorHAnsi" w:eastAsiaTheme="minorEastAsia" w:hAnsiTheme="minorHAnsi"/>
          <w:noProof/>
          <w:sz w:val="24"/>
          <w:lang w:eastAsia="nl-NL"/>
        </w:rPr>
      </w:pPr>
      <w:hyperlink w:anchor="_Toc114093993" w:history="1">
        <w:r w:rsidRPr="009B3C5E">
          <w:rPr>
            <w:rStyle w:val="Hyperlink"/>
            <w:noProof/>
          </w:rPr>
          <w:t>7</w:t>
        </w:r>
        <w:r>
          <w:rPr>
            <w:rFonts w:asciiTheme="minorHAnsi" w:eastAsiaTheme="minorEastAsia" w:hAnsiTheme="minorHAnsi"/>
            <w:noProof/>
            <w:sz w:val="24"/>
            <w:lang w:eastAsia="nl-NL"/>
          </w:rPr>
          <w:tab/>
        </w:r>
        <w:r w:rsidRPr="009B3C5E">
          <w:rPr>
            <w:rStyle w:val="Hyperlink"/>
            <w:noProof/>
          </w:rPr>
          <w:t>Conclusie</w:t>
        </w:r>
        <w:r>
          <w:rPr>
            <w:noProof/>
            <w:webHidden/>
          </w:rPr>
          <w:tab/>
        </w:r>
        <w:r>
          <w:rPr>
            <w:noProof/>
            <w:webHidden/>
          </w:rPr>
          <w:fldChar w:fldCharType="begin"/>
        </w:r>
        <w:r>
          <w:rPr>
            <w:noProof/>
            <w:webHidden/>
          </w:rPr>
          <w:instrText xml:space="preserve"> PAGEREF _Toc114093993 \h </w:instrText>
        </w:r>
        <w:r>
          <w:rPr>
            <w:noProof/>
            <w:webHidden/>
          </w:rPr>
        </w:r>
        <w:r>
          <w:rPr>
            <w:noProof/>
            <w:webHidden/>
          </w:rPr>
          <w:fldChar w:fldCharType="separate"/>
        </w:r>
        <w:r w:rsidR="009273DE">
          <w:rPr>
            <w:noProof/>
            <w:webHidden/>
          </w:rPr>
          <w:t>106</w:t>
        </w:r>
        <w:r>
          <w:rPr>
            <w:noProof/>
            <w:webHidden/>
          </w:rPr>
          <w:fldChar w:fldCharType="end"/>
        </w:r>
      </w:hyperlink>
    </w:p>
    <w:p w14:paraId="70D79E85" w14:textId="4CE03F8B" w:rsidR="008D7F6B" w:rsidRDefault="008D7F6B">
      <w:pPr>
        <w:pStyle w:val="Inhopg1"/>
        <w:tabs>
          <w:tab w:val="left" w:pos="480"/>
          <w:tab w:val="right" w:leader="dot" w:pos="9062"/>
        </w:tabs>
        <w:rPr>
          <w:rFonts w:asciiTheme="minorHAnsi" w:eastAsiaTheme="minorEastAsia" w:hAnsiTheme="minorHAnsi"/>
          <w:noProof/>
          <w:sz w:val="24"/>
          <w:lang w:eastAsia="nl-NL"/>
        </w:rPr>
      </w:pPr>
      <w:hyperlink w:anchor="_Toc114093994" w:history="1">
        <w:r w:rsidRPr="009B3C5E">
          <w:rPr>
            <w:rStyle w:val="Hyperlink"/>
            <w:noProof/>
          </w:rPr>
          <w:t>8</w:t>
        </w:r>
        <w:r>
          <w:rPr>
            <w:rFonts w:asciiTheme="minorHAnsi" w:eastAsiaTheme="minorEastAsia" w:hAnsiTheme="minorHAnsi"/>
            <w:noProof/>
            <w:sz w:val="24"/>
            <w:lang w:eastAsia="nl-NL"/>
          </w:rPr>
          <w:tab/>
        </w:r>
        <w:r w:rsidRPr="009B3C5E">
          <w:rPr>
            <w:rStyle w:val="Hyperlink"/>
            <w:noProof/>
          </w:rPr>
          <w:t>Aanbevelingen</w:t>
        </w:r>
        <w:r>
          <w:rPr>
            <w:noProof/>
            <w:webHidden/>
          </w:rPr>
          <w:tab/>
        </w:r>
        <w:r>
          <w:rPr>
            <w:noProof/>
            <w:webHidden/>
          </w:rPr>
          <w:fldChar w:fldCharType="begin"/>
        </w:r>
        <w:r>
          <w:rPr>
            <w:noProof/>
            <w:webHidden/>
          </w:rPr>
          <w:instrText xml:space="preserve"> PAGEREF _Toc114093994 \h </w:instrText>
        </w:r>
        <w:r>
          <w:rPr>
            <w:noProof/>
            <w:webHidden/>
          </w:rPr>
        </w:r>
        <w:r>
          <w:rPr>
            <w:noProof/>
            <w:webHidden/>
          </w:rPr>
          <w:fldChar w:fldCharType="separate"/>
        </w:r>
        <w:r w:rsidR="009273DE">
          <w:rPr>
            <w:noProof/>
            <w:webHidden/>
          </w:rPr>
          <w:t>109</w:t>
        </w:r>
        <w:r>
          <w:rPr>
            <w:noProof/>
            <w:webHidden/>
          </w:rPr>
          <w:fldChar w:fldCharType="end"/>
        </w:r>
      </w:hyperlink>
    </w:p>
    <w:p w14:paraId="1AE947A2" w14:textId="64B53FC5"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95" w:history="1">
        <w:r w:rsidRPr="009B3C5E">
          <w:rPr>
            <w:rStyle w:val="Hyperlink"/>
            <w:noProof/>
          </w:rPr>
          <w:t>8.1</w:t>
        </w:r>
        <w:r>
          <w:rPr>
            <w:rFonts w:asciiTheme="minorHAnsi" w:eastAsiaTheme="minorEastAsia" w:hAnsiTheme="minorHAnsi"/>
            <w:noProof/>
            <w:sz w:val="24"/>
            <w:lang w:eastAsia="nl-NL"/>
          </w:rPr>
          <w:tab/>
        </w:r>
        <w:r w:rsidRPr="009B3C5E">
          <w:rPr>
            <w:rStyle w:val="Hyperlink"/>
            <w:noProof/>
          </w:rPr>
          <w:t>Een ononderbroken ontwikkeling</w:t>
        </w:r>
        <w:r>
          <w:rPr>
            <w:noProof/>
            <w:webHidden/>
          </w:rPr>
          <w:tab/>
        </w:r>
        <w:r>
          <w:rPr>
            <w:noProof/>
            <w:webHidden/>
          </w:rPr>
          <w:fldChar w:fldCharType="begin"/>
        </w:r>
        <w:r>
          <w:rPr>
            <w:noProof/>
            <w:webHidden/>
          </w:rPr>
          <w:instrText xml:space="preserve"> PAGEREF _Toc114093995 \h </w:instrText>
        </w:r>
        <w:r>
          <w:rPr>
            <w:noProof/>
            <w:webHidden/>
          </w:rPr>
        </w:r>
        <w:r>
          <w:rPr>
            <w:noProof/>
            <w:webHidden/>
          </w:rPr>
          <w:fldChar w:fldCharType="separate"/>
        </w:r>
        <w:r w:rsidR="009273DE">
          <w:rPr>
            <w:noProof/>
            <w:webHidden/>
          </w:rPr>
          <w:t>109</w:t>
        </w:r>
        <w:r>
          <w:rPr>
            <w:noProof/>
            <w:webHidden/>
          </w:rPr>
          <w:fldChar w:fldCharType="end"/>
        </w:r>
      </w:hyperlink>
    </w:p>
    <w:p w14:paraId="026DDA50" w14:textId="2A09F7D0"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96" w:history="1">
        <w:r w:rsidRPr="009B3C5E">
          <w:rPr>
            <w:rStyle w:val="Hyperlink"/>
            <w:noProof/>
          </w:rPr>
          <w:t>8.2</w:t>
        </w:r>
        <w:r>
          <w:rPr>
            <w:rFonts w:asciiTheme="minorHAnsi" w:eastAsiaTheme="minorEastAsia" w:hAnsiTheme="minorHAnsi"/>
            <w:noProof/>
            <w:sz w:val="24"/>
            <w:lang w:eastAsia="nl-NL"/>
          </w:rPr>
          <w:tab/>
        </w:r>
        <w:r w:rsidRPr="009B3C5E">
          <w:rPr>
            <w:rStyle w:val="Hyperlink"/>
            <w:noProof/>
          </w:rPr>
          <w:t>Organisatie van het onderwijs</w:t>
        </w:r>
        <w:r>
          <w:rPr>
            <w:noProof/>
            <w:webHidden/>
          </w:rPr>
          <w:tab/>
        </w:r>
        <w:r>
          <w:rPr>
            <w:noProof/>
            <w:webHidden/>
          </w:rPr>
          <w:fldChar w:fldCharType="begin"/>
        </w:r>
        <w:r>
          <w:rPr>
            <w:noProof/>
            <w:webHidden/>
          </w:rPr>
          <w:instrText xml:space="preserve"> PAGEREF _Toc114093996 \h </w:instrText>
        </w:r>
        <w:r>
          <w:rPr>
            <w:noProof/>
            <w:webHidden/>
          </w:rPr>
        </w:r>
        <w:r>
          <w:rPr>
            <w:noProof/>
            <w:webHidden/>
          </w:rPr>
          <w:fldChar w:fldCharType="separate"/>
        </w:r>
        <w:r w:rsidR="009273DE">
          <w:rPr>
            <w:noProof/>
            <w:webHidden/>
          </w:rPr>
          <w:t>110</w:t>
        </w:r>
        <w:r>
          <w:rPr>
            <w:noProof/>
            <w:webHidden/>
          </w:rPr>
          <w:fldChar w:fldCharType="end"/>
        </w:r>
      </w:hyperlink>
    </w:p>
    <w:p w14:paraId="4B5CD4FA" w14:textId="2590A8ED"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97" w:history="1">
        <w:r w:rsidRPr="009B3C5E">
          <w:rPr>
            <w:rStyle w:val="Hyperlink"/>
            <w:noProof/>
          </w:rPr>
          <w:t>8.3</w:t>
        </w:r>
        <w:r>
          <w:rPr>
            <w:rFonts w:asciiTheme="minorHAnsi" w:eastAsiaTheme="minorEastAsia" w:hAnsiTheme="minorHAnsi"/>
            <w:noProof/>
            <w:sz w:val="24"/>
            <w:lang w:eastAsia="nl-NL"/>
          </w:rPr>
          <w:tab/>
        </w:r>
        <w:r w:rsidRPr="009B3C5E">
          <w:rPr>
            <w:rStyle w:val="Hyperlink"/>
            <w:noProof/>
          </w:rPr>
          <w:t>Samenwerking met ouders en kinderen</w:t>
        </w:r>
        <w:r>
          <w:rPr>
            <w:noProof/>
            <w:webHidden/>
          </w:rPr>
          <w:tab/>
        </w:r>
        <w:r>
          <w:rPr>
            <w:noProof/>
            <w:webHidden/>
          </w:rPr>
          <w:fldChar w:fldCharType="begin"/>
        </w:r>
        <w:r>
          <w:rPr>
            <w:noProof/>
            <w:webHidden/>
          </w:rPr>
          <w:instrText xml:space="preserve"> PAGEREF _Toc114093997 \h </w:instrText>
        </w:r>
        <w:r>
          <w:rPr>
            <w:noProof/>
            <w:webHidden/>
          </w:rPr>
        </w:r>
        <w:r>
          <w:rPr>
            <w:noProof/>
            <w:webHidden/>
          </w:rPr>
          <w:fldChar w:fldCharType="separate"/>
        </w:r>
        <w:r w:rsidR="009273DE">
          <w:rPr>
            <w:noProof/>
            <w:webHidden/>
          </w:rPr>
          <w:t>111</w:t>
        </w:r>
        <w:r>
          <w:rPr>
            <w:noProof/>
            <w:webHidden/>
          </w:rPr>
          <w:fldChar w:fldCharType="end"/>
        </w:r>
      </w:hyperlink>
    </w:p>
    <w:p w14:paraId="43635137" w14:textId="46D9F729"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98" w:history="1">
        <w:r w:rsidRPr="009B3C5E">
          <w:rPr>
            <w:rStyle w:val="Hyperlink"/>
            <w:noProof/>
          </w:rPr>
          <w:t>8.4</w:t>
        </w:r>
        <w:r>
          <w:rPr>
            <w:rFonts w:asciiTheme="minorHAnsi" w:eastAsiaTheme="minorEastAsia" w:hAnsiTheme="minorHAnsi"/>
            <w:noProof/>
            <w:sz w:val="24"/>
            <w:lang w:eastAsia="nl-NL"/>
          </w:rPr>
          <w:tab/>
        </w:r>
        <w:r w:rsidRPr="009B3C5E">
          <w:rPr>
            <w:rStyle w:val="Hyperlink"/>
            <w:noProof/>
          </w:rPr>
          <w:t>Kennis en begrip</w:t>
        </w:r>
        <w:r>
          <w:rPr>
            <w:noProof/>
            <w:webHidden/>
          </w:rPr>
          <w:tab/>
        </w:r>
        <w:r>
          <w:rPr>
            <w:noProof/>
            <w:webHidden/>
          </w:rPr>
          <w:fldChar w:fldCharType="begin"/>
        </w:r>
        <w:r>
          <w:rPr>
            <w:noProof/>
            <w:webHidden/>
          </w:rPr>
          <w:instrText xml:space="preserve"> PAGEREF _Toc114093998 \h </w:instrText>
        </w:r>
        <w:r>
          <w:rPr>
            <w:noProof/>
            <w:webHidden/>
          </w:rPr>
        </w:r>
        <w:r>
          <w:rPr>
            <w:noProof/>
            <w:webHidden/>
          </w:rPr>
          <w:fldChar w:fldCharType="separate"/>
        </w:r>
        <w:r w:rsidR="009273DE">
          <w:rPr>
            <w:noProof/>
            <w:webHidden/>
          </w:rPr>
          <w:t>111</w:t>
        </w:r>
        <w:r>
          <w:rPr>
            <w:noProof/>
            <w:webHidden/>
          </w:rPr>
          <w:fldChar w:fldCharType="end"/>
        </w:r>
      </w:hyperlink>
    </w:p>
    <w:p w14:paraId="542F8604" w14:textId="17B7392E" w:rsidR="008D7F6B" w:rsidRDefault="008D7F6B">
      <w:pPr>
        <w:pStyle w:val="Inhopg2"/>
        <w:tabs>
          <w:tab w:val="left" w:pos="960"/>
          <w:tab w:val="right" w:leader="dot" w:pos="9062"/>
        </w:tabs>
        <w:rPr>
          <w:rFonts w:asciiTheme="minorHAnsi" w:eastAsiaTheme="minorEastAsia" w:hAnsiTheme="minorHAnsi"/>
          <w:noProof/>
          <w:sz w:val="24"/>
          <w:lang w:eastAsia="nl-NL"/>
        </w:rPr>
      </w:pPr>
      <w:hyperlink w:anchor="_Toc114093999" w:history="1">
        <w:r w:rsidRPr="009B3C5E">
          <w:rPr>
            <w:rStyle w:val="Hyperlink"/>
            <w:noProof/>
          </w:rPr>
          <w:t>8.5</w:t>
        </w:r>
        <w:r>
          <w:rPr>
            <w:rFonts w:asciiTheme="minorHAnsi" w:eastAsiaTheme="minorEastAsia" w:hAnsiTheme="minorHAnsi"/>
            <w:noProof/>
            <w:sz w:val="24"/>
            <w:lang w:eastAsia="nl-NL"/>
          </w:rPr>
          <w:tab/>
        </w:r>
        <w:r w:rsidRPr="009B3C5E">
          <w:rPr>
            <w:rStyle w:val="Hyperlink"/>
            <w:noProof/>
          </w:rPr>
          <w:t>Organisatie samenwerkingsverband</w:t>
        </w:r>
        <w:r>
          <w:rPr>
            <w:noProof/>
            <w:webHidden/>
          </w:rPr>
          <w:tab/>
        </w:r>
        <w:r>
          <w:rPr>
            <w:noProof/>
            <w:webHidden/>
          </w:rPr>
          <w:fldChar w:fldCharType="begin"/>
        </w:r>
        <w:r>
          <w:rPr>
            <w:noProof/>
            <w:webHidden/>
          </w:rPr>
          <w:instrText xml:space="preserve"> PAGEREF _Toc114093999 \h </w:instrText>
        </w:r>
        <w:r>
          <w:rPr>
            <w:noProof/>
            <w:webHidden/>
          </w:rPr>
        </w:r>
        <w:r>
          <w:rPr>
            <w:noProof/>
            <w:webHidden/>
          </w:rPr>
          <w:fldChar w:fldCharType="separate"/>
        </w:r>
        <w:r w:rsidR="009273DE">
          <w:rPr>
            <w:noProof/>
            <w:webHidden/>
          </w:rPr>
          <w:t>112</w:t>
        </w:r>
        <w:r>
          <w:rPr>
            <w:noProof/>
            <w:webHidden/>
          </w:rPr>
          <w:fldChar w:fldCharType="end"/>
        </w:r>
      </w:hyperlink>
    </w:p>
    <w:p w14:paraId="3E353BE4" w14:textId="4587B28A" w:rsidR="008D7F6B" w:rsidRDefault="008D7F6B">
      <w:pPr>
        <w:pStyle w:val="Inhopg1"/>
        <w:tabs>
          <w:tab w:val="left" w:pos="480"/>
          <w:tab w:val="right" w:leader="dot" w:pos="9062"/>
        </w:tabs>
        <w:rPr>
          <w:rFonts w:asciiTheme="minorHAnsi" w:eastAsiaTheme="minorEastAsia" w:hAnsiTheme="minorHAnsi"/>
          <w:noProof/>
          <w:sz w:val="24"/>
          <w:lang w:eastAsia="nl-NL"/>
        </w:rPr>
      </w:pPr>
      <w:hyperlink w:anchor="_Toc114094000" w:history="1">
        <w:r w:rsidRPr="009B3C5E">
          <w:rPr>
            <w:rStyle w:val="Hyperlink"/>
            <w:noProof/>
          </w:rPr>
          <w:t>9</w:t>
        </w:r>
        <w:r>
          <w:rPr>
            <w:rFonts w:asciiTheme="minorHAnsi" w:eastAsiaTheme="minorEastAsia" w:hAnsiTheme="minorHAnsi"/>
            <w:noProof/>
            <w:sz w:val="24"/>
            <w:lang w:eastAsia="nl-NL"/>
          </w:rPr>
          <w:tab/>
        </w:r>
        <w:r w:rsidRPr="009B3C5E">
          <w:rPr>
            <w:rStyle w:val="Hyperlink"/>
            <w:noProof/>
          </w:rPr>
          <w:t>Literatuur</w:t>
        </w:r>
        <w:r>
          <w:rPr>
            <w:noProof/>
            <w:webHidden/>
          </w:rPr>
          <w:tab/>
        </w:r>
        <w:r>
          <w:rPr>
            <w:noProof/>
            <w:webHidden/>
          </w:rPr>
          <w:fldChar w:fldCharType="begin"/>
        </w:r>
        <w:r>
          <w:rPr>
            <w:noProof/>
            <w:webHidden/>
          </w:rPr>
          <w:instrText xml:space="preserve"> PAGEREF _Toc114094000 \h </w:instrText>
        </w:r>
        <w:r>
          <w:rPr>
            <w:noProof/>
            <w:webHidden/>
          </w:rPr>
        </w:r>
        <w:r>
          <w:rPr>
            <w:noProof/>
            <w:webHidden/>
          </w:rPr>
          <w:fldChar w:fldCharType="separate"/>
        </w:r>
        <w:r w:rsidR="009273DE">
          <w:rPr>
            <w:noProof/>
            <w:webHidden/>
          </w:rPr>
          <w:t>113</w:t>
        </w:r>
        <w:r>
          <w:rPr>
            <w:noProof/>
            <w:webHidden/>
          </w:rPr>
          <w:fldChar w:fldCharType="end"/>
        </w:r>
      </w:hyperlink>
    </w:p>
    <w:p w14:paraId="5935B21A" w14:textId="1B477E03" w:rsidR="00826792" w:rsidRPr="00040811" w:rsidRDefault="00BA0BB1">
      <w:pPr>
        <w:rPr>
          <w:color w:val="000000" w:themeColor="text1"/>
        </w:rPr>
      </w:pPr>
      <w:r w:rsidRPr="00040811">
        <w:rPr>
          <w:color w:val="000000" w:themeColor="text1"/>
        </w:rPr>
        <w:fldChar w:fldCharType="end"/>
      </w:r>
      <w:r w:rsidR="00826792" w:rsidRPr="00040811">
        <w:rPr>
          <w:color w:val="000000" w:themeColor="text1"/>
        </w:rPr>
        <w:br w:type="page"/>
      </w:r>
    </w:p>
    <w:p w14:paraId="7BFE7DE3" w14:textId="2F47E248" w:rsidR="00826792" w:rsidRPr="00040811" w:rsidRDefault="004B4D4B" w:rsidP="00810AEC">
      <w:pPr>
        <w:pStyle w:val="Kop1"/>
      </w:pPr>
      <w:bookmarkStart w:id="2" w:name="_Toc114093940"/>
      <w:r w:rsidRPr="00040811">
        <w:lastRenderedPageBreak/>
        <w:t>Samenvatting</w:t>
      </w:r>
      <w:bookmarkEnd w:id="2"/>
    </w:p>
    <w:p w14:paraId="6D3063A0" w14:textId="1256011A" w:rsidR="004B4D4B" w:rsidRPr="00040811" w:rsidRDefault="004B4D4B" w:rsidP="00CC6422">
      <w:pPr>
        <w:rPr>
          <w:color w:val="000000" w:themeColor="text1"/>
        </w:rPr>
      </w:pPr>
    </w:p>
    <w:p w14:paraId="454A33B1" w14:textId="4CA6C59B" w:rsidR="002562EA" w:rsidRPr="00040811" w:rsidRDefault="00E65A76" w:rsidP="002562EA">
      <w:pPr>
        <w:rPr>
          <w:color w:val="000000" w:themeColor="text1"/>
        </w:rPr>
      </w:pPr>
      <w:r>
        <w:rPr>
          <w:color w:val="000000" w:themeColor="text1"/>
        </w:rPr>
        <w:t xml:space="preserve">In </w:t>
      </w:r>
      <w:r w:rsidR="002562EA" w:rsidRPr="00040811">
        <w:rPr>
          <w:rFonts w:eastAsia="Roboto" w:cs="Roboto"/>
        </w:rPr>
        <w:t xml:space="preserve">het onderzoek </w:t>
      </w:r>
      <w:r w:rsidR="002E0AD4" w:rsidRPr="002E0AD4">
        <w:rPr>
          <w:rFonts w:eastAsia="Roboto" w:cs="Roboto"/>
          <w:color w:val="4152C6"/>
        </w:rPr>
        <w:t>Helderheid</w:t>
      </w:r>
      <w:r w:rsidR="002E0AD4">
        <w:rPr>
          <w:rFonts w:eastAsia="Roboto" w:cs="Roboto"/>
        </w:rPr>
        <w:t xml:space="preserve"> </w:t>
      </w:r>
      <w:r w:rsidR="00FC7655">
        <w:rPr>
          <w:rFonts w:eastAsia="Roboto" w:cs="Roboto"/>
        </w:rPr>
        <w:t xml:space="preserve">van het </w:t>
      </w:r>
      <w:r w:rsidR="00FC7655">
        <w:rPr>
          <w:rFonts w:eastAsia="Roboto" w:cs="Roboto"/>
          <w:iCs/>
        </w:rPr>
        <w:t>S</w:t>
      </w:r>
      <w:r w:rsidR="00FC7655" w:rsidRPr="00040811">
        <w:rPr>
          <w:rFonts w:eastAsia="Roboto" w:cs="Roboto"/>
          <w:iCs/>
        </w:rPr>
        <w:t>amenwerkingsverband Passend Onderwijs 20.01</w:t>
      </w:r>
      <w:r w:rsidR="00FC7655" w:rsidRPr="00040811">
        <w:rPr>
          <w:rFonts w:eastAsia="Roboto" w:cs="Roboto"/>
          <w:i/>
        </w:rPr>
        <w:t xml:space="preserve"> </w:t>
      </w:r>
      <w:r w:rsidR="00FC7655" w:rsidRPr="00040811">
        <w:rPr>
          <w:rFonts w:eastAsia="Roboto" w:cs="Roboto"/>
        </w:rPr>
        <w:t xml:space="preserve">(hierna </w:t>
      </w:r>
      <w:r w:rsidR="00FC7655" w:rsidRPr="00040811">
        <w:rPr>
          <w:rFonts w:eastAsia="Roboto" w:cs="Roboto"/>
          <w:iCs/>
        </w:rPr>
        <w:t>het swv</w:t>
      </w:r>
      <w:r w:rsidR="00FC7655" w:rsidRPr="00040811">
        <w:rPr>
          <w:rFonts w:eastAsia="Roboto" w:cs="Roboto"/>
        </w:rPr>
        <w:t xml:space="preserve"> genoemd) </w:t>
      </w:r>
      <w:r w:rsidR="002562EA" w:rsidRPr="00040811">
        <w:rPr>
          <w:color w:val="000000" w:themeColor="text1"/>
        </w:rPr>
        <w:t>is de volgende vraagstelling onderzocht:</w:t>
      </w:r>
    </w:p>
    <w:p w14:paraId="4AADE3C5" w14:textId="77777777" w:rsidR="002562EA" w:rsidRPr="00E65A76" w:rsidRDefault="002562EA" w:rsidP="002562EA">
      <w:pPr>
        <w:rPr>
          <w:color w:val="000000" w:themeColor="text1"/>
        </w:rPr>
      </w:pPr>
    </w:p>
    <w:p w14:paraId="217FFF10" w14:textId="75B84521" w:rsidR="002562EA" w:rsidRPr="00050F5E" w:rsidRDefault="002562EA" w:rsidP="002562EA">
      <w:pPr>
        <w:rPr>
          <w:rFonts w:eastAsia="Roboto" w:cs="Roboto"/>
          <w:color w:val="4152C6"/>
        </w:rPr>
      </w:pPr>
      <w:r w:rsidRPr="00040811">
        <w:rPr>
          <w:rFonts w:eastAsia="Roboto" w:cs="Roboto"/>
          <w:color w:val="4152C6"/>
        </w:rPr>
        <w:t xml:space="preserve">Met welk aanbod van het samenwerkingsverband kunnen hoogbegaafde leerlingen die zijn uitgevallen of dreigen uit te vallen uit het reguliere onderwijs, (weer) deelnemen aan het reguliere onderwijs en wat is nodig om een dekkend netwerk te realiseren voor leerlingen met een hoogbegaafdheidsprofiel? </w:t>
      </w:r>
    </w:p>
    <w:p w14:paraId="4E496112" w14:textId="701DBEBC" w:rsidR="00B766EE" w:rsidRDefault="00B766EE" w:rsidP="002562EA">
      <w:pPr>
        <w:rPr>
          <w:rFonts w:eastAsia="Roboto" w:cs="Roboto"/>
        </w:rPr>
      </w:pPr>
    </w:p>
    <w:p w14:paraId="327BB66F" w14:textId="77777777" w:rsidR="002F4B4E" w:rsidRDefault="00B766EE" w:rsidP="00050F5E">
      <w:pPr>
        <w:rPr>
          <w:rFonts w:eastAsia="Roboto" w:cs="Roboto"/>
        </w:rPr>
      </w:pPr>
      <w:r w:rsidRPr="00B766EE">
        <w:rPr>
          <w:rFonts w:eastAsia="Roboto" w:cs="Roboto"/>
        </w:rPr>
        <w:t xml:space="preserve">Doel van het onderzoek is om op basis van de inschatting van ouders en hulp- en zorgverleners van </w:t>
      </w:r>
      <w:r>
        <w:rPr>
          <w:rFonts w:eastAsia="Roboto" w:cs="Roboto"/>
        </w:rPr>
        <w:t xml:space="preserve">de in de vraagstelling genoemde leerlingen </w:t>
      </w:r>
      <w:r w:rsidR="00367AEF">
        <w:rPr>
          <w:rFonts w:eastAsia="Roboto" w:cs="Roboto"/>
        </w:rPr>
        <w:t xml:space="preserve">enerzijds </w:t>
      </w:r>
      <w:r>
        <w:rPr>
          <w:rFonts w:eastAsia="Roboto" w:cs="Roboto"/>
        </w:rPr>
        <w:t xml:space="preserve">helderheid te verkrijgen over </w:t>
      </w:r>
      <w:r w:rsidRPr="00B766EE">
        <w:rPr>
          <w:rFonts w:eastAsia="Roboto" w:cs="Roboto"/>
        </w:rPr>
        <w:t xml:space="preserve">het benodigde aanbod van het </w:t>
      </w:r>
      <w:r>
        <w:rPr>
          <w:rFonts w:eastAsia="Roboto" w:cs="Roboto"/>
        </w:rPr>
        <w:t>swv</w:t>
      </w:r>
      <w:r w:rsidRPr="00B766EE">
        <w:rPr>
          <w:rFonts w:eastAsia="Roboto" w:cs="Roboto"/>
        </w:rPr>
        <w:t xml:space="preserve"> om deze leerlingen (weer) te laten deelnemen aan het reguliere onderwijs en anderzijds om in kaart te brengen wat nodig is om een dekkend netwerk te realiseren voor leerlingen met een hoogbegaafdheidsprofiel.</w:t>
      </w:r>
      <w:r w:rsidR="008A0AED">
        <w:rPr>
          <w:rFonts w:eastAsia="Roboto" w:cs="Roboto"/>
        </w:rPr>
        <w:t xml:space="preserve"> </w:t>
      </w:r>
    </w:p>
    <w:p w14:paraId="142A778A" w14:textId="77777777" w:rsidR="002F4B4E" w:rsidRDefault="002F4B4E" w:rsidP="00050F5E">
      <w:pPr>
        <w:rPr>
          <w:rFonts w:eastAsia="Roboto" w:cs="Roboto"/>
        </w:rPr>
      </w:pPr>
    </w:p>
    <w:p w14:paraId="08A00EB2" w14:textId="3C38B82F" w:rsidR="002F4B4E" w:rsidRDefault="00C75833" w:rsidP="002F4B4E">
      <w:pPr>
        <w:rPr>
          <w:rFonts w:eastAsia="Roboto" w:cs="Roboto"/>
        </w:rPr>
      </w:pPr>
      <w:r>
        <w:rPr>
          <w:rFonts w:eastAsia="Roboto" w:cs="Roboto"/>
        </w:rPr>
        <w:t>Voor dit onderzoek</w:t>
      </w:r>
      <w:r w:rsidR="00050F5E">
        <w:rPr>
          <w:rFonts w:eastAsia="Roboto" w:cs="Roboto"/>
        </w:rPr>
        <w:t xml:space="preserve"> </w:t>
      </w:r>
      <w:r w:rsidR="005F3A85">
        <w:rPr>
          <w:rFonts w:eastAsia="Roboto" w:cs="Roboto"/>
        </w:rPr>
        <w:t xml:space="preserve">zijn </w:t>
      </w:r>
      <w:r w:rsidR="00795206">
        <w:rPr>
          <w:rFonts w:eastAsia="Roboto" w:cs="Roboto"/>
        </w:rPr>
        <w:t>enquête</w:t>
      </w:r>
      <w:r w:rsidR="000668A5">
        <w:rPr>
          <w:rFonts w:eastAsia="Roboto" w:cs="Roboto"/>
        </w:rPr>
        <w:t>s</w:t>
      </w:r>
      <w:r w:rsidR="00AD09CC">
        <w:rPr>
          <w:rFonts w:eastAsia="Roboto" w:cs="Roboto"/>
        </w:rPr>
        <w:t xml:space="preserve"> </w:t>
      </w:r>
      <w:r w:rsidR="00890272">
        <w:rPr>
          <w:rFonts w:eastAsia="Roboto" w:cs="Roboto"/>
        </w:rPr>
        <w:t>verspreid</w:t>
      </w:r>
      <w:r w:rsidR="005A2A25">
        <w:rPr>
          <w:rFonts w:eastAsia="Roboto" w:cs="Roboto"/>
        </w:rPr>
        <w:t xml:space="preserve"> </w:t>
      </w:r>
      <w:r w:rsidR="005F3A85">
        <w:rPr>
          <w:rFonts w:eastAsia="Roboto" w:cs="Roboto"/>
        </w:rPr>
        <w:t>o</w:t>
      </w:r>
      <w:r w:rsidR="00890272">
        <w:rPr>
          <w:rFonts w:eastAsia="Roboto" w:cs="Roboto"/>
        </w:rPr>
        <w:t xml:space="preserve">nder </w:t>
      </w:r>
      <w:r w:rsidR="00AD09CC" w:rsidRPr="00795206">
        <w:rPr>
          <w:rFonts w:eastAsia="Roboto" w:cs="Roboto"/>
        </w:rPr>
        <w:t xml:space="preserve">ouders en </w:t>
      </w:r>
      <w:r w:rsidR="005F3A85">
        <w:rPr>
          <w:rFonts w:eastAsia="Roboto" w:cs="Roboto"/>
        </w:rPr>
        <w:t xml:space="preserve">onder </w:t>
      </w:r>
      <w:r w:rsidR="00AD09CC" w:rsidRPr="00795206">
        <w:rPr>
          <w:rFonts w:eastAsia="Roboto" w:cs="Roboto"/>
        </w:rPr>
        <w:t xml:space="preserve">hulp- en/of zorgverleners van </w:t>
      </w:r>
      <w:r w:rsidR="005F3A85">
        <w:rPr>
          <w:rFonts w:eastAsia="Roboto" w:cs="Roboto"/>
        </w:rPr>
        <w:t>de</w:t>
      </w:r>
      <w:r w:rsidR="008A0AED">
        <w:rPr>
          <w:rFonts w:eastAsia="Roboto" w:cs="Roboto"/>
        </w:rPr>
        <w:t xml:space="preserve"> genoemde</w:t>
      </w:r>
      <w:r w:rsidR="005F3A85">
        <w:rPr>
          <w:rFonts w:eastAsia="Roboto" w:cs="Roboto"/>
        </w:rPr>
        <w:t xml:space="preserve"> </w:t>
      </w:r>
      <w:r w:rsidR="00AD09CC">
        <w:rPr>
          <w:rFonts w:eastAsia="Roboto" w:cs="Roboto"/>
        </w:rPr>
        <w:t>leerlingen</w:t>
      </w:r>
      <w:r w:rsidR="00AD09CC" w:rsidRPr="00795206">
        <w:rPr>
          <w:rFonts w:eastAsia="Roboto" w:cs="Roboto"/>
        </w:rPr>
        <w:t>.</w:t>
      </w:r>
      <w:r w:rsidR="000668A5">
        <w:rPr>
          <w:rFonts w:eastAsia="Roboto" w:cs="Roboto"/>
        </w:rPr>
        <w:t xml:space="preserve"> </w:t>
      </w:r>
      <w:r w:rsidR="003E66E7">
        <w:rPr>
          <w:rFonts w:eastAsia="Roboto" w:cs="Roboto"/>
        </w:rPr>
        <w:t xml:space="preserve">Nadien zijn ook nog </w:t>
      </w:r>
      <w:r w:rsidR="003E66E7" w:rsidRPr="003E66E7">
        <w:rPr>
          <w:rFonts w:eastAsia="Roboto" w:cs="Roboto"/>
        </w:rPr>
        <w:t xml:space="preserve">diepte-interviews </w:t>
      </w:r>
      <w:r w:rsidR="003E66E7">
        <w:rPr>
          <w:rFonts w:eastAsia="Roboto" w:cs="Roboto"/>
        </w:rPr>
        <w:t xml:space="preserve">afgenomen van degenen die hiertoe bereid waren. </w:t>
      </w:r>
      <w:r w:rsidR="000668A5">
        <w:rPr>
          <w:rFonts w:eastAsia="Roboto" w:cs="Roboto"/>
        </w:rPr>
        <w:t>De enquête</w:t>
      </w:r>
      <w:r w:rsidR="008A0AED">
        <w:rPr>
          <w:rFonts w:eastAsia="Roboto" w:cs="Roboto"/>
        </w:rPr>
        <w:t>vragen</w:t>
      </w:r>
      <w:r w:rsidR="000668A5">
        <w:rPr>
          <w:rFonts w:eastAsia="Roboto" w:cs="Roboto"/>
        </w:rPr>
        <w:t xml:space="preserve"> zijn gebaseerd op wetenschappelijk onderzoek en ervaringskennis. </w:t>
      </w:r>
    </w:p>
    <w:p w14:paraId="06582C98" w14:textId="43D62040" w:rsidR="00795206" w:rsidRDefault="005A2A25" w:rsidP="002F4B4E">
      <w:pPr>
        <w:ind w:firstLine="708"/>
        <w:rPr>
          <w:rFonts w:eastAsia="Roboto" w:cs="Roboto"/>
        </w:rPr>
      </w:pPr>
      <w:r>
        <w:rPr>
          <w:rFonts w:eastAsia="Roboto" w:cs="Roboto"/>
        </w:rPr>
        <w:t>De</w:t>
      </w:r>
      <w:r w:rsidR="001407B5">
        <w:rPr>
          <w:rFonts w:eastAsia="Roboto" w:cs="Roboto"/>
        </w:rPr>
        <w:t xml:space="preserve"> </w:t>
      </w:r>
      <w:r>
        <w:rPr>
          <w:rFonts w:eastAsia="Roboto" w:cs="Roboto"/>
        </w:rPr>
        <w:t>ouders van</w:t>
      </w:r>
      <w:r w:rsidR="00956815">
        <w:rPr>
          <w:rFonts w:eastAsia="Roboto" w:cs="Roboto"/>
        </w:rPr>
        <w:t xml:space="preserve"> </w:t>
      </w:r>
      <w:r w:rsidR="00956815" w:rsidRPr="00040811">
        <w:rPr>
          <w:color w:val="000000" w:themeColor="text1"/>
        </w:rPr>
        <w:t xml:space="preserve">24 </w:t>
      </w:r>
      <w:r>
        <w:rPr>
          <w:color w:val="000000" w:themeColor="text1"/>
        </w:rPr>
        <w:t xml:space="preserve">(hoog)begaafden </w:t>
      </w:r>
      <w:r w:rsidR="00956815" w:rsidRPr="00040811">
        <w:rPr>
          <w:color w:val="000000" w:themeColor="text1"/>
        </w:rPr>
        <w:t>en 3 hulp- en zorgverleners</w:t>
      </w:r>
      <w:r w:rsidR="00956815">
        <w:rPr>
          <w:color w:val="000000" w:themeColor="text1"/>
        </w:rPr>
        <w:t xml:space="preserve"> </w:t>
      </w:r>
      <w:r w:rsidR="006354C2">
        <w:rPr>
          <w:color w:val="000000" w:themeColor="text1"/>
        </w:rPr>
        <w:t xml:space="preserve">– een psychiater, een psycholoog en een pedagoog </w:t>
      </w:r>
      <w:r w:rsidR="006354C2">
        <w:rPr>
          <w:color w:val="000000" w:themeColor="text1"/>
        </w:rPr>
        <w:t xml:space="preserve">– </w:t>
      </w:r>
      <w:r w:rsidR="001407B5">
        <w:rPr>
          <w:rFonts w:eastAsia="Roboto" w:cs="Roboto"/>
        </w:rPr>
        <w:t xml:space="preserve">hebben </w:t>
      </w:r>
      <w:r w:rsidR="00956815" w:rsidRPr="00040811">
        <w:rPr>
          <w:color w:val="000000" w:themeColor="text1"/>
        </w:rPr>
        <w:t>de enquêtes volledig ingevuld.</w:t>
      </w:r>
      <w:r w:rsidR="001407B5">
        <w:rPr>
          <w:rFonts w:eastAsia="Roboto" w:cs="Roboto"/>
        </w:rPr>
        <w:t xml:space="preserve"> </w:t>
      </w:r>
      <w:r w:rsidR="008701E1">
        <w:rPr>
          <w:rFonts w:eastAsia="Roboto" w:cs="Roboto"/>
        </w:rPr>
        <w:t xml:space="preserve">De </w:t>
      </w:r>
      <w:r w:rsidR="006354C2">
        <w:rPr>
          <w:rFonts w:eastAsia="Roboto" w:cs="Roboto"/>
        </w:rPr>
        <w:t>enquête</w:t>
      </w:r>
      <w:r w:rsidR="008701E1">
        <w:rPr>
          <w:rFonts w:eastAsia="Roboto" w:cs="Roboto"/>
        </w:rPr>
        <w:t>resultaten</w:t>
      </w:r>
      <w:r w:rsidR="008333FD">
        <w:rPr>
          <w:rFonts w:eastAsia="Roboto" w:cs="Roboto"/>
        </w:rPr>
        <w:t xml:space="preserve"> zijn </w:t>
      </w:r>
      <w:r w:rsidR="006354C2">
        <w:rPr>
          <w:rFonts w:eastAsia="Roboto" w:cs="Roboto"/>
        </w:rPr>
        <w:t xml:space="preserve">in hoofdlijnen </w:t>
      </w:r>
      <w:r w:rsidR="00367000">
        <w:rPr>
          <w:rFonts w:eastAsia="Roboto" w:cs="Roboto"/>
        </w:rPr>
        <w:t xml:space="preserve">besproken </w:t>
      </w:r>
      <w:r w:rsidR="008333FD">
        <w:rPr>
          <w:rFonts w:eastAsia="Roboto" w:cs="Roboto"/>
        </w:rPr>
        <w:t>i</w:t>
      </w:r>
      <w:r w:rsidR="00795206" w:rsidRPr="00795206">
        <w:rPr>
          <w:rFonts w:eastAsia="Roboto" w:cs="Roboto"/>
        </w:rPr>
        <w:t xml:space="preserve">n </w:t>
      </w:r>
      <w:r w:rsidR="00367000">
        <w:rPr>
          <w:rFonts w:eastAsia="Roboto" w:cs="Roboto"/>
        </w:rPr>
        <w:t>de</w:t>
      </w:r>
      <w:r w:rsidR="00795206" w:rsidRPr="00795206">
        <w:rPr>
          <w:rFonts w:eastAsia="Roboto" w:cs="Roboto"/>
        </w:rPr>
        <w:t xml:space="preserve"> focusgroep</w:t>
      </w:r>
      <w:r w:rsidR="001407B5">
        <w:rPr>
          <w:rFonts w:eastAsia="Roboto" w:cs="Roboto"/>
        </w:rPr>
        <w:t>,</w:t>
      </w:r>
      <w:r w:rsidR="00C46869">
        <w:rPr>
          <w:rFonts w:eastAsia="Roboto" w:cs="Roboto"/>
        </w:rPr>
        <w:t xml:space="preserve"> </w:t>
      </w:r>
      <w:r w:rsidR="00795206" w:rsidRPr="00795206">
        <w:rPr>
          <w:rFonts w:eastAsia="Roboto" w:cs="Roboto"/>
        </w:rPr>
        <w:t xml:space="preserve">bestaande uit </w:t>
      </w:r>
      <w:r w:rsidR="008333FD">
        <w:rPr>
          <w:rFonts w:eastAsia="Roboto" w:cs="Roboto"/>
        </w:rPr>
        <w:t>de leden</w:t>
      </w:r>
      <w:r w:rsidR="00795206" w:rsidRPr="00795206">
        <w:rPr>
          <w:rFonts w:eastAsia="Roboto" w:cs="Roboto"/>
        </w:rPr>
        <w:t xml:space="preserve"> van de Klankbordgroep Hoogbegaafdheid </w:t>
      </w:r>
      <w:r w:rsidR="008333FD">
        <w:rPr>
          <w:rFonts w:eastAsia="Roboto" w:cs="Roboto"/>
        </w:rPr>
        <w:t>van het swv</w:t>
      </w:r>
      <w:r w:rsidR="00795206" w:rsidRPr="00795206">
        <w:rPr>
          <w:rFonts w:eastAsia="Roboto" w:cs="Roboto"/>
        </w:rPr>
        <w:t xml:space="preserve">. De vragen die hieruit zijn voortgekomen zijn voorgelegd aan </w:t>
      </w:r>
      <w:r>
        <w:rPr>
          <w:rFonts w:eastAsia="Roboto" w:cs="Roboto"/>
        </w:rPr>
        <w:t xml:space="preserve">de </w:t>
      </w:r>
      <w:r w:rsidR="006354C2">
        <w:rPr>
          <w:rFonts w:eastAsia="Roboto" w:cs="Roboto"/>
        </w:rPr>
        <w:t xml:space="preserve">respondenten </w:t>
      </w:r>
      <w:r w:rsidR="006354C2">
        <w:rPr>
          <w:rFonts w:eastAsia="Roboto" w:cs="Roboto"/>
        </w:rPr>
        <w:t xml:space="preserve">die hun medewerking hebben verleend aan </w:t>
      </w:r>
      <w:r w:rsidR="004009DF">
        <w:rPr>
          <w:rFonts w:eastAsia="Roboto" w:cs="Roboto"/>
        </w:rPr>
        <w:t>de</w:t>
      </w:r>
      <w:r w:rsidR="006354C2">
        <w:rPr>
          <w:rFonts w:eastAsia="Roboto" w:cs="Roboto"/>
        </w:rPr>
        <w:t xml:space="preserve"> </w:t>
      </w:r>
      <w:r w:rsidR="006354C2" w:rsidRPr="00795206">
        <w:rPr>
          <w:rFonts w:eastAsia="Roboto" w:cs="Roboto"/>
        </w:rPr>
        <w:t>diepte-interview</w:t>
      </w:r>
      <w:r w:rsidR="004009DF">
        <w:rPr>
          <w:rFonts w:eastAsia="Roboto" w:cs="Roboto"/>
        </w:rPr>
        <w:t>s</w:t>
      </w:r>
      <w:r w:rsidR="006C5B0A">
        <w:rPr>
          <w:rFonts w:eastAsia="Roboto" w:cs="Roboto"/>
        </w:rPr>
        <w:t>.</w:t>
      </w:r>
    </w:p>
    <w:p w14:paraId="20427A57" w14:textId="77777777" w:rsidR="00795206" w:rsidRPr="00040811" w:rsidRDefault="00795206" w:rsidP="002562EA">
      <w:pPr>
        <w:rPr>
          <w:rFonts w:eastAsia="Roboto" w:cs="Roboto"/>
        </w:rPr>
      </w:pPr>
    </w:p>
    <w:p w14:paraId="4BA897B8" w14:textId="02E36F87" w:rsidR="0053686B" w:rsidRPr="00040811" w:rsidRDefault="0053686B" w:rsidP="0053686B">
      <w:pPr>
        <w:rPr>
          <w:color w:val="000000" w:themeColor="text1"/>
        </w:rPr>
      </w:pPr>
      <w:r w:rsidRPr="00040811">
        <w:rPr>
          <w:color w:val="000000" w:themeColor="text1"/>
        </w:rPr>
        <w:t xml:space="preserve">Om de </w:t>
      </w:r>
      <w:r w:rsidR="003E66E7">
        <w:rPr>
          <w:color w:val="000000" w:themeColor="text1"/>
        </w:rPr>
        <w:t>vraagstelling</w:t>
      </w:r>
      <w:r w:rsidRPr="00040811">
        <w:rPr>
          <w:color w:val="000000" w:themeColor="text1"/>
        </w:rPr>
        <w:t xml:space="preserve"> te beantwoorden is </w:t>
      </w:r>
      <w:r w:rsidR="00FE4410">
        <w:rPr>
          <w:color w:val="000000" w:themeColor="text1"/>
        </w:rPr>
        <w:t xml:space="preserve">ten </w:t>
      </w:r>
      <w:r w:rsidRPr="00040811">
        <w:rPr>
          <w:color w:val="000000" w:themeColor="text1"/>
        </w:rPr>
        <w:t>eerst</w:t>
      </w:r>
      <w:r w:rsidR="00FE4410">
        <w:rPr>
          <w:color w:val="000000" w:themeColor="text1"/>
        </w:rPr>
        <w:t>e</w:t>
      </w:r>
      <w:r w:rsidRPr="00040811">
        <w:rPr>
          <w:color w:val="000000" w:themeColor="text1"/>
        </w:rPr>
        <w:t xml:space="preserve"> nagegaan:  </w:t>
      </w:r>
    </w:p>
    <w:p w14:paraId="1DD14822" w14:textId="77777777" w:rsidR="0053686B" w:rsidRPr="00040811" w:rsidRDefault="0053686B" w:rsidP="0053686B">
      <w:pPr>
        <w:rPr>
          <w:color w:val="101957"/>
        </w:rPr>
      </w:pPr>
    </w:p>
    <w:p w14:paraId="00C91579" w14:textId="1F546460" w:rsidR="0053686B" w:rsidRPr="00006029" w:rsidRDefault="0053686B" w:rsidP="0053686B">
      <w:pPr>
        <w:spacing w:line="276" w:lineRule="auto"/>
        <w:rPr>
          <w:rStyle w:val="Subtielebenadrukking"/>
        </w:rPr>
      </w:pPr>
      <w:r w:rsidRPr="00006029">
        <w:rPr>
          <w:rStyle w:val="Subtielebenadrukking"/>
        </w:rPr>
        <w:t xml:space="preserve">Om welke reden zijn de hoogbegaafde leerlingen uitgevallen of dreigen zij uit te vallen uit het reguliere onderwijs? </w:t>
      </w:r>
    </w:p>
    <w:p w14:paraId="3D49839F" w14:textId="77777777" w:rsidR="0053686B" w:rsidRPr="00040811" w:rsidRDefault="0053686B" w:rsidP="0053686B"/>
    <w:p w14:paraId="484B3B3C" w14:textId="0BC34D56" w:rsidR="0053686B" w:rsidRPr="00006029" w:rsidRDefault="0053686B" w:rsidP="0053686B">
      <w:pPr>
        <w:rPr>
          <w:rStyle w:val="Subtielebenadrukking"/>
        </w:rPr>
      </w:pPr>
      <w:r w:rsidRPr="00040811">
        <w:t xml:space="preserve">Gebleken is dat </w:t>
      </w:r>
      <w:r w:rsidRPr="00006029">
        <w:rPr>
          <w:rStyle w:val="Subtielebenadrukking"/>
        </w:rPr>
        <w:t>de</w:t>
      </w:r>
      <w:r w:rsidR="003E66E7">
        <w:rPr>
          <w:rStyle w:val="Subtielebenadrukking"/>
        </w:rPr>
        <w:t>ze</w:t>
      </w:r>
      <w:r w:rsidRPr="00006029">
        <w:rPr>
          <w:rStyle w:val="Subtielebenadrukking"/>
        </w:rPr>
        <w:t xml:space="preserve"> </w:t>
      </w:r>
      <w:r w:rsidR="003E66E7">
        <w:rPr>
          <w:rStyle w:val="Subtielebenadrukking"/>
        </w:rPr>
        <w:t>leerlingen</w:t>
      </w:r>
      <w:r w:rsidRPr="00006029">
        <w:rPr>
          <w:rStyle w:val="Subtielebenadrukking"/>
        </w:rPr>
        <w:t xml:space="preserve"> uitvallen uit het reguliere onderwijs, omdat het schoolse aanbod geheel niet of onvoldoende voorziet in hun behoeften aan cognitieve, sociale, emotionele en persoonlijke ondersteuning en begeleiding. </w:t>
      </w:r>
    </w:p>
    <w:p w14:paraId="51904C85" w14:textId="19573BE7" w:rsidR="0027785D" w:rsidRPr="00040811" w:rsidRDefault="0027785D" w:rsidP="0027785D">
      <w:pPr>
        <w:ind w:firstLine="708"/>
        <w:rPr>
          <w:color w:val="000000" w:themeColor="text1"/>
        </w:rPr>
      </w:pPr>
      <w:r w:rsidRPr="00040811">
        <w:rPr>
          <w:color w:val="000000" w:themeColor="text1"/>
        </w:rPr>
        <w:t xml:space="preserve">Aangezien de ontwikkeling van </w:t>
      </w:r>
      <w:r w:rsidR="002A76D3">
        <w:rPr>
          <w:color w:val="000000" w:themeColor="text1"/>
        </w:rPr>
        <w:t>(hoog)begaafden</w:t>
      </w:r>
      <w:r w:rsidRPr="00040811">
        <w:rPr>
          <w:color w:val="000000" w:themeColor="text1"/>
        </w:rPr>
        <w:t xml:space="preserve"> geheel anders verloopt dan die van gemiddeld lerende kinderen, verschillen hun onderwijs- en ondersteuningsbehoeften in hoge mate van die van hun leeftijdgenoten. Hoe intelligenter de leerlingen, hoe meer en ernstiger problemen zij in het onderwijs ervaren, </w:t>
      </w:r>
      <w:r w:rsidRPr="00040811">
        <w:t xml:space="preserve">hoe groter de behoefte </w:t>
      </w:r>
      <w:r w:rsidR="003E66E7">
        <w:t xml:space="preserve">is </w:t>
      </w:r>
      <w:r w:rsidRPr="00040811">
        <w:t>aan begeleiding door een professional zoals een psycholoog of psychiater</w:t>
      </w:r>
      <w:r w:rsidRPr="00040811">
        <w:rPr>
          <w:color w:val="000000" w:themeColor="text1"/>
        </w:rPr>
        <w:t xml:space="preserve"> en hoe groter de kans </w:t>
      </w:r>
      <w:r w:rsidR="003E66E7">
        <w:rPr>
          <w:color w:val="000000" w:themeColor="text1"/>
        </w:rPr>
        <w:t xml:space="preserve">is </w:t>
      </w:r>
      <w:r w:rsidRPr="00040811">
        <w:rPr>
          <w:color w:val="000000" w:themeColor="text1"/>
        </w:rPr>
        <w:t xml:space="preserve">op schooluitval. </w:t>
      </w:r>
    </w:p>
    <w:p w14:paraId="092C5540" w14:textId="1107B079" w:rsidR="0053686B" w:rsidRPr="00040811" w:rsidRDefault="0053686B" w:rsidP="0053686B">
      <w:pPr>
        <w:ind w:firstLine="708"/>
        <w:rPr>
          <w:color w:val="000000" w:themeColor="text1"/>
        </w:rPr>
      </w:pPr>
      <w:r w:rsidRPr="00040811">
        <w:rPr>
          <w:color w:val="000000" w:themeColor="text1"/>
        </w:rPr>
        <w:t xml:space="preserve">De afstemmingsproblemen berokkenen de kinderen ernstige lichamelijke, cognitieve, sociale, emotionele en psychische schade. </w:t>
      </w:r>
    </w:p>
    <w:p w14:paraId="2F71BBCE" w14:textId="393E91A6" w:rsidR="003804FD" w:rsidRDefault="003804FD" w:rsidP="003804FD">
      <w:pPr>
        <w:ind w:firstLine="708"/>
        <w:rPr>
          <w:color w:val="000000" w:themeColor="text1"/>
        </w:rPr>
      </w:pPr>
      <w:r w:rsidRPr="00040811">
        <w:t xml:space="preserve">Jongens zijn ruim oververtegenwoordigd in dit onderzoek. </w:t>
      </w:r>
      <w:r>
        <w:t>Zo’n 8 op de 10</w:t>
      </w:r>
      <w:r w:rsidRPr="00040811">
        <w:t xml:space="preserve"> van de enquêtes en </w:t>
      </w:r>
      <w:r>
        <w:t xml:space="preserve">7 op de 10 </w:t>
      </w:r>
      <w:r w:rsidRPr="00040811">
        <w:t xml:space="preserve">van </w:t>
      </w:r>
      <w:r>
        <w:t xml:space="preserve">de </w:t>
      </w:r>
      <w:r w:rsidRPr="00040811">
        <w:t xml:space="preserve">interviews hebben betrekking op jongens. </w:t>
      </w:r>
    </w:p>
    <w:p w14:paraId="04CF33AC" w14:textId="56B48144" w:rsidR="0053686B" w:rsidRDefault="0053686B" w:rsidP="0053686B">
      <w:pPr>
        <w:ind w:firstLine="708"/>
        <w:rPr>
          <w:color w:val="000000" w:themeColor="text1"/>
        </w:rPr>
      </w:pPr>
      <w:r w:rsidRPr="00040811">
        <w:rPr>
          <w:color w:val="000000" w:themeColor="text1"/>
        </w:rPr>
        <w:t>Sinds het swv kennis over (hoog)begaafdheid verspreid</w:t>
      </w:r>
      <w:r w:rsidR="000B5EDB">
        <w:rPr>
          <w:color w:val="000000" w:themeColor="text1"/>
        </w:rPr>
        <w:t>t</w:t>
      </w:r>
      <w:r w:rsidR="007858AC">
        <w:rPr>
          <w:color w:val="000000" w:themeColor="text1"/>
        </w:rPr>
        <w:t xml:space="preserve"> via de hoogbegaafdensubsidie die in 2019 is toegekend</w:t>
      </w:r>
      <w:r w:rsidR="002C0F5A">
        <w:rPr>
          <w:color w:val="000000" w:themeColor="text1"/>
        </w:rPr>
        <w:t>,</w:t>
      </w:r>
      <w:r w:rsidRPr="00040811">
        <w:rPr>
          <w:color w:val="000000" w:themeColor="text1"/>
        </w:rPr>
        <w:t xml:space="preserve"> is de situatie </w:t>
      </w:r>
      <w:r w:rsidR="00BC7F11" w:rsidRPr="00040811">
        <w:t xml:space="preserve">volgens de geïnterviewden </w:t>
      </w:r>
      <w:r w:rsidRPr="00040811">
        <w:rPr>
          <w:color w:val="000000" w:themeColor="text1"/>
        </w:rPr>
        <w:t>nog niet verbeterd.</w:t>
      </w:r>
      <w:r w:rsidR="000A5221">
        <w:rPr>
          <w:color w:val="000000" w:themeColor="text1"/>
        </w:rPr>
        <w:t xml:space="preserve"> </w:t>
      </w:r>
      <w:r w:rsidR="008B0E47">
        <w:rPr>
          <w:color w:val="000000" w:themeColor="text1"/>
        </w:rPr>
        <w:t>De k</w:t>
      </w:r>
      <w:r w:rsidR="000A5221" w:rsidRPr="00040811">
        <w:rPr>
          <w:color w:val="000000" w:themeColor="text1"/>
        </w:rPr>
        <w:t xml:space="preserve">inderen en </w:t>
      </w:r>
      <w:r w:rsidR="000A5221">
        <w:rPr>
          <w:color w:val="000000" w:themeColor="text1"/>
        </w:rPr>
        <w:t xml:space="preserve">hun </w:t>
      </w:r>
      <w:r w:rsidR="000A5221" w:rsidRPr="00040811">
        <w:rPr>
          <w:color w:val="000000" w:themeColor="text1"/>
        </w:rPr>
        <w:t xml:space="preserve">ouders </w:t>
      </w:r>
      <w:r w:rsidR="008B0E47">
        <w:rPr>
          <w:color w:val="000000" w:themeColor="text1"/>
        </w:rPr>
        <w:t xml:space="preserve">zijn </w:t>
      </w:r>
      <w:r w:rsidR="000A5221" w:rsidRPr="00040811">
        <w:rPr>
          <w:color w:val="000000" w:themeColor="text1"/>
        </w:rPr>
        <w:t xml:space="preserve">afhankelijk van schoolbesturen die </w:t>
      </w:r>
      <w:r w:rsidR="000A5221">
        <w:rPr>
          <w:color w:val="000000" w:themeColor="text1"/>
        </w:rPr>
        <w:t xml:space="preserve">er </w:t>
      </w:r>
      <w:r w:rsidR="00E56FB3">
        <w:rPr>
          <w:color w:val="000000" w:themeColor="text1"/>
        </w:rPr>
        <w:t xml:space="preserve">in de praktijk </w:t>
      </w:r>
      <w:r w:rsidR="000A5221" w:rsidRPr="00040811">
        <w:rPr>
          <w:color w:val="000000" w:themeColor="text1"/>
        </w:rPr>
        <w:t>lang niet altijd voor kiezen om passend onderwijs te verzorgen voor hoogbegaafde leerlingen</w:t>
      </w:r>
      <w:r w:rsidR="008B0E47">
        <w:rPr>
          <w:color w:val="000000" w:themeColor="text1"/>
        </w:rPr>
        <w:t>.</w:t>
      </w:r>
    </w:p>
    <w:p w14:paraId="3A1FAE17" w14:textId="79576F3D" w:rsidR="00123861" w:rsidRDefault="004E7A58" w:rsidP="004E7A58">
      <w:r w:rsidRPr="00040811">
        <w:lastRenderedPageBreak/>
        <w:t xml:space="preserve">De </w:t>
      </w:r>
      <w:r w:rsidR="008B529A">
        <w:t xml:space="preserve">betreffende </w:t>
      </w:r>
      <w:r w:rsidRPr="00040811">
        <w:t xml:space="preserve">leerlingen ondervinden ernstige gevolgen van het feit dat het aanbod op de scholen in het geheel niet is afgestemd op </w:t>
      </w:r>
      <w:r w:rsidR="008B529A">
        <w:t>hun behoeften</w:t>
      </w:r>
      <w:r w:rsidRPr="00040811">
        <w:t xml:space="preserve">. </w:t>
      </w:r>
      <w:r w:rsidR="00FE6395" w:rsidRPr="00FE6395">
        <w:t xml:space="preserve">Zo heeft </w:t>
      </w:r>
      <w:r w:rsidR="009D2819">
        <w:t>9 op de 10</w:t>
      </w:r>
      <w:r w:rsidR="00FE6395" w:rsidRPr="00FE6395">
        <w:t xml:space="preserve"> kinderen heel erg of vaak last van stress sinds zij de basisschool bezoeken en </w:t>
      </w:r>
      <w:r w:rsidR="009D2819">
        <w:t>2 op de 3</w:t>
      </w:r>
      <w:r w:rsidR="00FE6395" w:rsidRPr="00FE6395">
        <w:t xml:space="preserve"> </w:t>
      </w:r>
      <w:r w:rsidR="009D2819">
        <w:t xml:space="preserve">kinderen </w:t>
      </w:r>
      <w:r w:rsidR="00FE6395" w:rsidRPr="00FE6395">
        <w:t xml:space="preserve">heeft heel erg of vaak last van slaapproblemen. Zowel chronische stress als chronische slaapproblemen berokkenen kinderen veel schade, waaronder lichamelijke klachten, zoals hoofd- of buikpijn en misselijkheid. </w:t>
      </w:r>
      <w:r w:rsidR="009D2819">
        <w:t>Ruim 8 op de 10 kinderen</w:t>
      </w:r>
      <w:r w:rsidR="00FE6395" w:rsidRPr="00FE6395">
        <w:t xml:space="preserve"> heeft heel erg of vaak last van deze lichamelijke klachten. </w:t>
      </w:r>
      <w:r w:rsidRPr="00040811">
        <w:t xml:space="preserve">Op de vraag aan de 24 ouders in hoeverre hun kind is veranderd sinds het de basisschool bezoekt, benoemen zij </w:t>
      </w:r>
      <w:r w:rsidR="002D250D">
        <w:t>gezamenlijk</w:t>
      </w:r>
      <w:r w:rsidRPr="00040811">
        <w:t xml:space="preserve"> 403 problemen. </w:t>
      </w:r>
      <w:r w:rsidR="009D2819">
        <w:t>Zo kampt 8 op de 10 kinderen</w:t>
      </w:r>
      <w:r w:rsidR="00FE6395">
        <w:t xml:space="preserve"> </w:t>
      </w:r>
      <w:r w:rsidR="009D2819">
        <w:t xml:space="preserve">met </w:t>
      </w:r>
      <w:r w:rsidR="00FE6395">
        <w:t>problemen als onderpresteren</w:t>
      </w:r>
      <w:r w:rsidR="009D2819">
        <w:t xml:space="preserve"> en</w:t>
      </w:r>
      <w:r w:rsidR="00FE6395">
        <w:t xml:space="preserve"> faalangst</w:t>
      </w:r>
      <w:r w:rsidR="009D2819">
        <w:t>,</w:t>
      </w:r>
      <w:r w:rsidR="00FE6395">
        <w:t xml:space="preserve"> </w:t>
      </w:r>
      <w:r w:rsidR="009D2819">
        <w:t xml:space="preserve">7 op de 10 </w:t>
      </w:r>
      <w:r w:rsidR="003B05DA">
        <w:t xml:space="preserve">met </w:t>
      </w:r>
      <w:r w:rsidR="00FE6395">
        <w:t>verveling</w:t>
      </w:r>
      <w:r w:rsidR="009D2819">
        <w:t xml:space="preserve"> </w:t>
      </w:r>
      <w:r w:rsidR="003B05DA">
        <w:t xml:space="preserve">en ernstige vermoeidheid en bijna 6 op de 10 is depressief. Ruim 5 op de 10 twijfelt zelfs aan de zin van het leven.  </w:t>
      </w:r>
    </w:p>
    <w:p w14:paraId="31CEBEA9" w14:textId="7F64B85A" w:rsidR="00123861" w:rsidRDefault="00123861"/>
    <w:p w14:paraId="65D75BDB" w14:textId="63EF00C5" w:rsidR="004E7A58" w:rsidRPr="00040811" w:rsidRDefault="003B05DA" w:rsidP="004E7A58">
      <w:r>
        <w:t>Voorts is de</w:t>
      </w:r>
      <w:r w:rsidR="004E7A58" w:rsidRPr="00040811">
        <w:t xml:space="preserve"> hulp- en zorgverleners </w:t>
      </w:r>
      <w:r>
        <w:t xml:space="preserve">gevraagd met welke </w:t>
      </w:r>
      <w:r w:rsidR="00A85A86" w:rsidRPr="00040811">
        <w:t>problemen</w:t>
      </w:r>
      <w:r w:rsidR="004E7A58" w:rsidRPr="00040811">
        <w:t xml:space="preserve"> (hoog)begaafde leerlingen bij hen komen</w:t>
      </w:r>
      <w:r w:rsidR="00A85A86">
        <w:t>. Zij melden allen de volgende klachten:</w:t>
      </w:r>
    </w:p>
    <w:p w14:paraId="11EBD992" w14:textId="77777777" w:rsidR="004E7A58" w:rsidRPr="00040811" w:rsidRDefault="004E7A58" w:rsidP="004E7A58"/>
    <w:p w14:paraId="200676EE" w14:textId="15657353" w:rsidR="004E7A58" w:rsidRPr="00040811" w:rsidRDefault="004E7A58">
      <w:pPr>
        <w:pStyle w:val="Lijstalinea"/>
        <w:numPr>
          <w:ilvl w:val="0"/>
          <w:numId w:val="21"/>
        </w:numPr>
      </w:pPr>
      <w:r w:rsidRPr="00040811">
        <w:t>Het kind is vaak verdrietig</w:t>
      </w:r>
      <w:r w:rsidR="005E09E0">
        <w:t>, heeft r</w:t>
      </w:r>
      <w:r w:rsidR="005E09E0" w:rsidRPr="00040811">
        <w:t>egelmatig huilbuien / verdriet</w:t>
      </w:r>
      <w:r w:rsidRPr="00040811">
        <w:t>;</w:t>
      </w:r>
    </w:p>
    <w:p w14:paraId="330D477A" w14:textId="527A9CB7" w:rsidR="004E7A58" w:rsidRPr="00040811" w:rsidRDefault="004E7A58">
      <w:pPr>
        <w:pStyle w:val="Lijstalinea"/>
        <w:numPr>
          <w:ilvl w:val="0"/>
          <w:numId w:val="21"/>
        </w:numPr>
      </w:pPr>
      <w:r w:rsidRPr="00040811">
        <w:t>Depressiviteit;</w:t>
      </w:r>
      <w:r w:rsidR="005E09E0" w:rsidRPr="005E09E0">
        <w:t xml:space="preserve"> </w:t>
      </w:r>
    </w:p>
    <w:p w14:paraId="1F7BE3F2" w14:textId="77777777" w:rsidR="004E7A58" w:rsidRPr="00040811" w:rsidRDefault="004E7A58">
      <w:pPr>
        <w:pStyle w:val="Lijstalinea"/>
        <w:numPr>
          <w:ilvl w:val="0"/>
          <w:numId w:val="21"/>
        </w:numPr>
      </w:pPr>
      <w:r w:rsidRPr="00040811">
        <w:t>Geen vertrouwen in volwassenen;</w:t>
      </w:r>
    </w:p>
    <w:p w14:paraId="6EE47F79" w14:textId="77777777" w:rsidR="004E7A58" w:rsidRPr="00040811" w:rsidRDefault="004E7A58">
      <w:pPr>
        <w:pStyle w:val="Lijstalinea"/>
        <w:numPr>
          <w:ilvl w:val="0"/>
          <w:numId w:val="21"/>
        </w:numPr>
      </w:pPr>
      <w:r w:rsidRPr="00040811">
        <w:t>Het gedrag van het kind is op school heel anders dan thuis;</w:t>
      </w:r>
    </w:p>
    <w:p w14:paraId="14015C9D" w14:textId="77777777" w:rsidR="004E7A58" w:rsidRPr="00040811" w:rsidRDefault="004E7A58">
      <w:pPr>
        <w:pStyle w:val="Lijstalinea"/>
        <w:numPr>
          <w:ilvl w:val="0"/>
          <w:numId w:val="21"/>
        </w:numPr>
      </w:pPr>
      <w:r w:rsidRPr="00040811">
        <w:t>Last van ernstige vermoeidheid;</w:t>
      </w:r>
    </w:p>
    <w:p w14:paraId="134AB187" w14:textId="77777777" w:rsidR="004E7A58" w:rsidRPr="00040811" w:rsidRDefault="004E7A58">
      <w:pPr>
        <w:pStyle w:val="Lijstalinea"/>
        <w:numPr>
          <w:ilvl w:val="0"/>
          <w:numId w:val="21"/>
        </w:numPr>
      </w:pPr>
      <w:r w:rsidRPr="00040811">
        <w:t>Stress;</w:t>
      </w:r>
    </w:p>
    <w:p w14:paraId="33894E40" w14:textId="77777777" w:rsidR="004E7A58" w:rsidRPr="00040811" w:rsidRDefault="004E7A58">
      <w:pPr>
        <w:pStyle w:val="Lijstalinea"/>
        <w:numPr>
          <w:ilvl w:val="0"/>
          <w:numId w:val="21"/>
        </w:numPr>
      </w:pPr>
      <w:r w:rsidRPr="00040811">
        <w:t>Schooltrauma.</w:t>
      </w:r>
    </w:p>
    <w:p w14:paraId="1BFE0289" w14:textId="77777777" w:rsidR="0053686B" w:rsidRPr="00040811" w:rsidRDefault="0053686B" w:rsidP="0053686B">
      <w:pPr>
        <w:tabs>
          <w:tab w:val="left" w:pos="426"/>
        </w:tabs>
      </w:pPr>
    </w:p>
    <w:p w14:paraId="27BE8618" w14:textId="77777777" w:rsidR="002A76D3" w:rsidRPr="00040811" w:rsidRDefault="002A76D3" w:rsidP="002A76D3">
      <w:pPr>
        <w:tabs>
          <w:tab w:val="left" w:pos="426"/>
        </w:tabs>
        <w:rPr>
          <w:color w:val="4152C6"/>
        </w:rPr>
      </w:pPr>
      <w:r>
        <w:rPr>
          <w:color w:val="4152C6"/>
        </w:rPr>
        <w:t>Het</w:t>
      </w:r>
      <w:r w:rsidRPr="00040811">
        <w:rPr>
          <w:color w:val="4152C6"/>
        </w:rPr>
        <w:t xml:space="preserve"> belangrijkste </w:t>
      </w:r>
      <w:r>
        <w:rPr>
          <w:color w:val="4152C6"/>
        </w:rPr>
        <w:t xml:space="preserve">dat wordt gemist </w:t>
      </w:r>
      <w:r w:rsidRPr="00040811">
        <w:rPr>
          <w:color w:val="4152C6"/>
        </w:rPr>
        <w:t xml:space="preserve">in het </w:t>
      </w:r>
      <w:r>
        <w:rPr>
          <w:color w:val="4152C6"/>
        </w:rPr>
        <w:t>onderwijs</w:t>
      </w:r>
      <w:r w:rsidRPr="00040811">
        <w:rPr>
          <w:color w:val="4152C6"/>
        </w:rPr>
        <w:t>aanbod</w:t>
      </w:r>
      <w:r>
        <w:rPr>
          <w:color w:val="4152C6"/>
        </w:rPr>
        <w:t xml:space="preserve"> (de</w:t>
      </w:r>
      <w:r w:rsidRPr="00040811">
        <w:rPr>
          <w:color w:val="4152C6"/>
        </w:rPr>
        <w:t xml:space="preserve"> witte vlekken</w:t>
      </w:r>
      <w:r>
        <w:rPr>
          <w:color w:val="4152C6"/>
        </w:rPr>
        <w:t>) is</w:t>
      </w:r>
      <w:r w:rsidRPr="00040811">
        <w:rPr>
          <w:color w:val="4152C6"/>
        </w:rPr>
        <w:t>:</w:t>
      </w:r>
    </w:p>
    <w:p w14:paraId="68499BB9" w14:textId="77777777" w:rsidR="0053686B" w:rsidRPr="00040811" w:rsidRDefault="0053686B" w:rsidP="0053686B">
      <w:pPr>
        <w:tabs>
          <w:tab w:val="left" w:pos="426"/>
        </w:tabs>
        <w:rPr>
          <w:color w:val="4152C6"/>
        </w:rPr>
      </w:pPr>
    </w:p>
    <w:p w14:paraId="6AE804CF" w14:textId="77777777" w:rsidR="0053686B" w:rsidRPr="00040811" w:rsidRDefault="0053686B">
      <w:pPr>
        <w:pStyle w:val="Lijstalinea"/>
        <w:numPr>
          <w:ilvl w:val="0"/>
          <w:numId w:val="68"/>
        </w:numPr>
        <w:tabs>
          <w:tab w:val="left" w:pos="426"/>
          <w:tab w:val="left" w:pos="8222"/>
        </w:tabs>
        <w:ind w:left="426"/>
        <w:rPr>
          <w:color w:val="4152C6"/>
        </w:rPr>
      </w:pPr>
      <w:r w:rsidRPr="00040811">
        <w:rPr>
          <w:color w:val="4152C6"/>
        </w:rPr>
        <w:t xml:space="preserve">Flexibiliteit om het onderwijs passend te maken voor het kind; </w:t>
      </w:r>
    </w:p>
    <w:p w14:paraId="620D7C06" w14:textId="77777777" w:rsidR="0053686B" w:rsidRPr="00040811" w:rsidRDefault="0053686B">
      <w:pPr>
        <w:pStyle w:val="Lijstalinea"/>
        <w:numPr>
          <w:ilvl w:val="0"/>
          <w:numId w:val="68"/>
        </w:numPr>
        <w:tabs>
          <w:tab w:val="left" w:pos="426"/>
          <w:tab w:val="left" w:pos="8222"/>
        </w:tabs>
        <w:ind w:left="426" w:hanging="349"/>
        <w:rPr>
          <w:color w:val="4152C6"/>
        </w:rPr>
      </w:pPr>
      <w:r w:rsidRPr="00040811">
        <w:rPr>
          <w:color w:val="4152C6"/>
        </w:rPr>
        <w:t xml:space="preserve">Begrip en invoelvermogen van onderwijsprofessionals voor het kind; </w:t>
      </w:r>
    </w:p>
    <w:p w14:paraId="3A5BD1B7" w14:textId="77777777" w:rsidR="0053686B" w:rsidRPr="00040811" w:rsidRDefault="0053686B">
      <w:pPr>
        <w:pStyle w:val="Lijstalinea"/>
        <w:numPr>
          <w:ilvl w:val="0"/>
          <w:numId w:val="68"/>
        </w:numPr>
        <w:tabs>
          <w:tab w:val="left" w:pos="426"/>
          <w:tab w:val="left" w:pos="8222"/>
        </w:tabs>
        <w:ind w:left="426" w:hanging="349"/>
        <w:rPr>
          <w:color w:val="4152C6"/>
        </w:rPr>
      </w:pPr>
      <w:r w:rsidRPr="00040811">
        <w:rPr>
          <w:color w:val="4152C6"/>
        </w:rPr>
        <w:t>Kennis over hoogbegaafdheid</w:t>
      </w:r>
      <w:r w:rsidRPr="00040811">
        <w:rPr>
          <w:i/>
          <w:iCs/>
          <w:color w:val="4152C6"/>
        </w:rPr>
        <w:t>;</w:t>
      </w:r>
    </w:p>
    <w:p w14:paraId="6F8923A8" w14:textId="77777777" w:rsidR="0053686B" w:rsidRPr="00040811" w:rsidRDefault="0053686B">
      <w:pPr>
        <w:pStyle w:val="Lijstalinea"/>
        <w:numPr>
          <w:ilvl w:val="0"/>
          <w:numId w:val="68"/>
        </w:numPr>
        <w:tabs>
          <w:tab w:val="left" w:pos="426"/>
          <w:tab w:val="left" w:pos="8222"/>
        </w:tabs>
        <w:ind w:left="426" w:hanging="349"/>
        <w:rPr>
          <w:color w:val="4152C6"/>
        </w:rPr>
      </w:pPr>
      <w:r w:rsidRPr="00040811">
        <w:rPr>
          <w:color w:val="4152C6"/>
        </w:rPr>
        <w:t>Serieus nemen van de problemen van het kind;</w:t>
      </w:r>
    </w:p>
    <w:p w14:paraId="7B29DD7D" w14:textId="77777777" w:rsidR="0053686B" w:rsidRPr="00040811" w:rsidRDefault="0053686B">
      <w:pPr>
        <w:pStyle w:val="Lijstalinea"/>
        <w:numPr>
          <w:ilvl w:val="0"/>
          <w:numId w:val="68"/>
        </w:numPr>
        <w:tabs>
          <w:tab w:val="left" w:pos="426"/>
          <w:tab w:val="left" w:pos="8222"/>
        </w:tabs>
        <w:ind w:left="426" w:hanging="349"/>
        <w:rPr>
          <w:color w:val="4152C6"/>
        </w:rPr>
      </w:pPr>
      <w:r w:rsidRPr="00040811">
        <w:rPr>
          <w:color w:val="4152C6"/>
        </w:rPr>
        <w:t>Samenwerking tussen ouders en school om het kind te begeleiden en te ondersteunen;</w:t>
      </w:r>
    </w:p>
    <w:p w14:paraId="1022EF30" w14:textId="77777777" w:rsidR="0053686B" w:rsidRPr="00040811" w:rsidRDefault="0053686B">
      <w:pPr>
        <w:pStyle w:val="Lijstalinea"/>
        <w:numPr>
          <w:ilvl w:val="0"/>
          <w:numId w:val="68"/>
        </w:numPr>
        <w:tabs>
          <w:tab w:val="left" w:pos="426"/>
          <w:tab w:val="left" w:pos="8222"/>
        </w:tabs>
        <w:ind w:left="426"/>
        <w:rPr>
          <w:color w:val="4152C6"/>
        </w:rPr>
      </w:pPr>
      <w:r w:rsidRPr="00040811">
        <w:rPr>
          <w:color w:val="4152C6"/>
        </w:rPr>
        <w:t>Luisteren naar het kind</w:t>
      </w:r>
    </w:p>
    <w:p w14:paraId="273EB1C5" w14:textId="77777777" w:rsidR="0053686B" w:rsidRPr="00040811" w:rsidRDefault="0053686B" w:rsidP="0053686B">
      <w:pPr>
        <w:rPr>
          <w:rFonts w:eastAsia="Roboto" w:cs="Roboto"/>
        </w:rPr>
      </w:pPr>
    </w:p>
    <w:p w14:paraId="2B36A849" w14:textId="2A4D04DB" w:rsidR="0053686B" w:rsidRPr="00040811" w:rsidRDefault="003F2D41" w:rsidP="0053686B">
      <w:pPr>
        <w:rPr>
          <w:color w:val="000000" w:themeColor="text1"/>
        </w:rPr>
      </w:pPr>
      <w:r>
        <w:rPr>
          <w:color w:val="000000" w:themeColor="text1"/>
        </w:rPr>
        <w:t xml:space="preserve">Ten tweede is </w:t>
      </w:r>
      <w:r w:rsidR="00FE4410">
        <w:rPr>
          <w:color w:val="000000" w:themeColor="text1"/>
        </w:rPr>
        <w:t>onderzocht</w:t>
      </w:r>
      <w:r w:rsidR="0053686B" w:rsidRPr="00040811">
        <w:rPr>
          <w:color w:val="000000" w:themeColor="text1"/>
        </w:rPr>
        <w:t xml:space="preserve">: </w:t>
      </w:r>
    </w:p>
    <w:p w14:paraId="6AE2CA90" w14:textId="77777777" w:rsidR="0053686B" w:rsidRPr="00040811" w:rsidRDefault="0053686B" w:rsidP="0053686B">
      <w:pPr>
        <w:rPr>
          <w:color w:val="101957"/>
        </w:rPr>
      </w:pPr>
    </w:p>
    <w:p w14:paraId="29429EA1" w14:textId="5B148EF6" w:rsidR="0053686B" w:rsidRPr="003F2D41" w:rsidRDefault="0053686B" w:rsidP="003F2D41">
      <w:pPr>
        <w:spacing w:line="276" w:lineRule="auto"/>
        <w:rPr>
          <w:iCs/>
          <w:color w:val="4152C6"/>
        </w:rPr>
      </w:pPr>
      <w:r w:rsidRPr="003F2D41">
        <w:rPr>
          <w:rStyle w:val="Subtielebenadrukking"/>
        </w:rPr>
        <w:t xml:space="preserve">In welke onderwijs- en ondersteuningsbehoeften moet worden voorzien om de leerlingen (weer) te laten participeren in het onderwijs? </w:t>
      </w:r>
    </w:p>
    <w:p w14:paraId="02A05564" w14:textId="77777777" w:rsidR="003F2D41" w:rsidRDefault="003F2D41" w:rsidP="0053686B">
      <w:pPr>
        <w:tabs>
          <w:tab w:val="left" w:pos="426"/>
        </w:tabs>
        <w:rPr>
          <w:color w:val="4152C6"/>
        </w:rPr>
      </w:pPr>
    </w:p>
    <w:p w14:paraId="5769B663" w14:textId="415648E5" w:rsidR="0053686B" w:rsidRPr="003F2D41" w:rsidRDefault="0049246C" w:rsidP="0053686B">
      <w:pPr>
        <w:tabs>
          <w:tab w:val="left" w:pos="426"/>
        </w:tabs>
        <w:rPr>
          <w:color w:val="000000" w:themeColor="text1"/>
        </w:rPr>
      </w:pPr>
      <w:r w:rsidRPr="00040811">
        <w:rPr>
          <w:color w:val="000000" w:themeColor="text1"/>
        </w:rPr>
        <w:t>Om te voorzien in de cognitieve, sociale, emotionele en persoonlijke leer- en onderwijsbehoeften van (hoog)begaafde leerlingen</w:t>
      </w:r>
      <w:r w:rsidRPr="00040811">
        <w:rPr>
          <w:rStyle w:val="Subtielebenadrukking"/>
          <w:color w:val="000000" w:themeColor="text1"/>
        </w:rPr>
        <w:t xml:space="preserve"> </w:t>
      </w:r>
      <w:r w:rsidR="0053686B" w:rsidRPr="003F2D41">
        <w:rPr>
          <w:color w:val="000000" w:themeColor="text1"/>
        </w:rPr>
        <w:t xml:space="preserve">moeten </w:t>
      </w:r>
      <w:r w:rsidRPr="00691F82">
        <w:rPr>
          <w:iCs/>
          <w:color w:val="4152C6"/>
        </w:rPr>
        <w:t>scholen</w:t>
      </w:r>
      <w:r w:rsidRPr="003F2D41">
        <w:rPr>
          <w:color w:val="000000" w:themeColor="text1"/>
        </w:rPr>
        <w:t xml:space="preserve"> </w:t>
      </w:r>
      <w:r w:rsidR="0053686B" w:rsidRPr="003F2D41">
        <w:rPr>
          <w:color w:val="000000" w:themeColor="text1"/>
        </w:rPr>
        <w:t xml:space="preserve">in ieder geval het volgende bieden: </w:t>
      </w:r>
    </w:p>
    <w:p w14:paraId="0D86D1DA" w14:textId="77777777" w:rsidR="0053686B" w:rsidRPr="00040811" w:rsidRDefault="0053686B" w:rsidP="0053686B">
      <w:pPr>
        <w:tabs>
          <w:tab w:val="left" w:pos="426"/>
        </w:tabs>
        <w:rPr>
          <w:color w:val="4152C6"/>
        </w:rPr>
      </w:pPr>
    </w:p>
    <w:p w14:paraId="082D6287" w14:textId="77777777" w:rsidR="0053686B" w:rsidRPr="00040811" w:rsidRDefault="0053686B">
      <w:pPr>
        <w:pStyle w:val="Lijstalinea"/>
        <w:numPr>
          <w:ilvl w:val="0"/>
          <w:numId w:val="69"/>
        </w:numPr>
        <w:tabs>
          <w:tab w:val="left" w:pos="426"/>
        </w:tabs>
        <w:ind w:left="426"/>
        <w:rPr>
          <w:color w:val="4152C6"/>
        </w:rPr>
      </w:pPr>
      <w:r w:rsidRPr="00040811">
        <w:rPr>
          <w:color w:val="4152C6"/>
        </w:rPr>
        <w:t>Het centraal stellen van de ontwikkeling van het kind, en niet het onderwijssysteem;</w:t>
      </w:r>
    </w:p>
    <w:p w14:paraId="50298FB6" w14:textId="77777777" w:rsidR="0053686B" w:rsidRPr="00040811" w:rsidRDefault="0053686B">
      <w:pPr>
        <w:pStyle w:val="Lijstalinea"/>
        <w:numPr>
          <w:ilvl w:val="0"/>
          <w:numId w:val="69"/>
        </w:numPr>
        <w:tabs>
          <w:tab w:val="left" w:pos="426"/>
        </w:tabs>
        <w:ind w:left="426"/>
        <w:rPr>
          <w:color w:val="4152C6"/>
        </w:rPr>
      </w:pPr>
      <w:r w:rsidRPr="00040811">
        <w:rPr>
          <w:color w:val="4152C6"/>
        </w:rPr>
        <w:t>Het kind erkenning, begrip en oprechte aandacht geven;</w:t>
      </w:r>
    </w:p>
    <w:p w14:paraId="657B1B92" w14:textId="77777777" w:rsidR="0053686B" w:rsidRPr="00040811" w:rsidRDefault="0053686B">
      <w:pPr>
        <w:pStyle w:val="Lijstalinea"/>
        <w:numPr>
          <w:ilvl w:val="0"/>
          <w:numId w:val="69"/>
        </w:numPr>
        <w:tabs>
          <w:tab w:val="left" w:pos="426"/>
        </w:tabs>
        <w:ind w:left="426"/>
        <w:rPr>
          <w:color w:val="4152C6"/>
        </w:rPr>
      </w:pPr>
      <w:r w:rsidRPr="00040811">
        <w:rPr>
          <w:color w:val="4152C6"/>
        </w:rPr>
        <w:t>De mogelijkheid bieden om een dag(deel) niet naar school te gaan;</w:t>
      </w:r>
    </w:p>
    <w:p w14:paraId="3EDDA3CE" w14:textId="77777777" w:rsidR="0053686B" w:rsidRPr="00040811" w:rsidRDefault="0053686B">
      <w:pPr>
        <w:pStyle w:val="Lijstalinea"/>
        <w:numPr>
          <w:ilvl w:val="0"/>
          <w:numId w:val="69"/>
        </w:numPr>
        <w:tabs>
          <w:tab w:val="left" w:pos="426"/>
        </w:tabs>
        <w:ind w:left="426"/>
        <w:rPr>
          <w:color w:val="4152C6"/>
        </w:rPr>
      </w:pPr>
      <w:r w:rsidRPr="00040811">
        <w:rPr>
          <w:color w:val="4152C6"/>
        </w:rPr>
        <w:t>Zorgdragen voor ontwikkelingsgelijken voor het kind;</w:t>
      </w:r>
    </w:p>
    <w:p w14:paraId="57E1E1AA" w14:textId="77777777" w:rsidR="0053686B" w:rsidRPr="00040811" w:rsidRDefault="0053686B">
      <w:pPr>
        <w:pStyle w:val="Lijstalinea"/>
        <w:numPr>
          <w:ilvl w:val="0"/>
          <w:numId w:val="69"/>
        </w:numPr>
        <w:tabs>
          <w:tab w:val="left" w:pos="426"/>
        </w:tabs>
        <w:ind w:left="426"/>
        <w:rPr>
          <w:color w:val="4152C6"/>
        </w:rPr>
      </w:pPr>
      <w:r w:rsidRPr="00040811">
        <w:rPr>
          <w:color w:val="4152C6"/>
        </w:rPr>
        <w:t>Samenwerken met de ouders om het kind te begeleiden en te ondersteunen.</w:t>
      </w:r>
    </w:p>
    <w:p w14:paraId="0F9B09B5" w14:textId="77777777" w:rsidR="0053686B" w:rsidRPr="00040811" w:rsidRDefault="0053686B" w:rsidP="0053686B"/>
    <w:p w14:paraId="73DA43EE" w14:textId="5AF84309" w:rsidR="0053686B" w:rsidRPr="003F2D41" w:rsidRDefault="00E707FD" w:rsidP="00E707FD">
      <w:pPr>
        <w:tabs>
          <w:tab w:val="left" w:pos="426"/>
        </w:tabs>
        <w:rPr>
          <w:color w:val="000000" w:themeColor="text1"/>
        </w:rPr>
      </w:pPr>
      <w:r w:rsidRPr="00E707FD">
        <w:rPr>
          <w:color w:val="000000" w:themeColor="text1"/>
        </w:rPr>
        <w:lastRenderedPageBreak/>
        <w:t xml:space="preserve">Het </w:t>
      </w:r>
      <w:r w:rsidRPr="00691F82">
        <w:rPr>
          <w:iCs/>
          <w:color w:val="4152C6"/>
        </w:rPr>
        <w:t>swv</w:t>
      </w:r>
      <w:r w:rsidRPr="00E707FD">
        <w:rPr>
          <w:color w:val="000000" w:themeColor="text1"/>
        </w:rPr>
        <w:t xml:space="preserve"> </w:t>
      </w:r>
      <w:r w:rsidR="003B32F0">
        <w:rPr>
          <w:color w:val="000000" w:themeColor="text1"/>
        </w:rPr>
        <w:t>zou</w:t>
      </w:r>
      <w:r w:rsidRPr="00E707FD">
        <w:rPr>
          <w:color w:val="000000" w:themeColor="text1"/>
        </w:rPr>
        <w:t xml:space="preserve"> op de volgende thema’s extra ondersteuning </w:t>
      </w:r>
      <w:r w:rsidR="003B32F0">
        <w:rPr>
          <w:color w:val="000000" w:themeColor="text1"/>
        </w:rPr>
        <w:t xml:space="preserve">moeten </w:t>
      </w:r>
      <w:r w:rsidRPr="00E707FD">
        <w:rPr>
          <w:color w:val="000000" w:themeColor="text1"/>
        </w:rPr>
        <w:t xml:space="preserve">bieden </w:t>
      </w:r>
      <w:r w:rsidRPr="00036B80">
        <w:rPr>
          <w:color w:val="000000" w:themeColor="text1"/>
        </w:rPr>
        <w:t>om te realiseren dat ook (hoog)begaafde leerlingen een ononderbroken ontwikkelingsproces kunnen doorlopen:</w:t>
      </w:r>
      <w:r w:rsidR="0053686B" w:rsidRPr="003F2D41">
        <w:rPr>
          <w:color w:val="000000" w:themeColor="text1"/>
        </w:rPr>
        <w:t xml:space="preserve"> </w:t>
      </w:r>
    </w:p>
    <w:p w14:paraId="176D04AA" w14:textId="77777777" w:rsidR="0053686B" w:rsidRPr="00040811" w:rsidRDefault="0053686B" w:rsidP="0053686B">
      <w:pPr>
        <w:rPr>
          <w:color w:val="4152C6"/>
        </w:rPr>
      </w:pPr>
    </w:p>
    <w:p w14:paraId="4C58A355" w14:textId="77777777" w:rsidR="0053686B" w:rsidRPr="00040811" w:rsidRDefault="0053686B">
      <w:pPr>
        <w:pStyle w:val="Lijstalinea"/>
        <w:numPr>
          <w:ilvl w:val="0"/>
          <w:numId w:val="70"/>
        </w:numPr>
        <w:rPr>
          <w:color w:val="4152C6"/>
        </w:rPr>
      </w:pPr>
      <w:r w:rsidRPr="00040811">
        <w:rPr>
          <w:color w:val="4152C6"/>
        </w:rPr>
        <w:t>Ontwikkelingsgericht onderwijs;</w:t>
      </w:r>
    </w:p>
    <w:p w14:paraId="7F7EC8D8" w14:textId="77777777" w:rsidR="0053686B" w:rsidRPr="00040811" w:rsidRDefault="0053686B">
      <w:pPr>
        <w:pStyle w:val="Lijstalinea"/>
        <w:numPr>
          <w:ilvl w:val="0"/>
          <w:numId w:val="70"/>
        </w:numPr>
        <w:rPr>
          <w:color w:val="4152C6"/>
        </w:rPr>
      </w:pPr>
      <w:r w:rsidRPr="00040811">
        <w:rPr>
          <w:color w:val="4152C6"/>
        </w:rPr>
        <w:t>Een positieve houding en cultuur op scholen ten aanzien van hoogbegaafden;</w:t>
      </w:r>
    </w:p>
    <w:p w14:paraId="3DEC05EC" w14:textId="77777777" w:rsidR="0053686B" w:rsidRPr="00040811" w:rsidRDefault="0053686B">
      <w:pPr>
        <w:pStyle w:val="Lijstalinea"/>
        <w:numPr>
          <w:ilvl w:val="0"/>
          <w:numId w:val="70"/>
        </w:numPr>
        <w:rPr>
          <w:color w:val="4152C6"/>
        </w:rPr>
      </w:pPr>
      <w:r w:rsidRPr="00040811">
        <w:rPr>
          <w:color w:val="4152C6"/>
        </w:rPr>
        <w:t>Scholen die handelen vanuit het leerrecht van het kind;</w:t>
      </w:r>
    </w:p>
    <w:p w14:paraId="22AC0787" w14:textId="77777777" w:rsidR="0053686B" w:rsidRPr="00040811" w:rsidRDefault="0053686B">
      <w:pPr>
        <w:pStyle w:val="Lijstalinea"/>
        <w:numPr>
          <w:ilvl w:val="0"/>
          <w:numId w:val="70"/>
        </w:numPr>
        <w:rPr>
          <w:color w:val="4152C6"/>
        </w:rPr>
      </w:pPr>
      <w:r w:rsidRPr="00040811">
        <w:rPr>
          <w:color w:val="4152C6"/>
        </w:rPr>
        <w:t>Bemiddeling bij problemen met leerplicht;</w:t>
      </w:r>
    </w:p>
    <w:p w14:paraId="3CA982E3" w14:textId="77777777" w:rsidR="0053686B" w:rsidRPr="00040811" w:rsidRDefault="0053686B">
      <w:pPr>
        <w:pStyle w:val="Lijstalinea"/>
        <w:numPr>
          <w:ilvl w:val="0"/>
          <w:numId w:val="70"/>
        </w:numPr>
        <w:rPr>
          <w:color w:val="4152C6"/>
        </w:rPr>
      </w:pPr>
      <w:r w:rsidRPr="00040811">
        <w:rPr>
          <w:color w:val="4152C6"/>
        </w:rPr>
        <w:t>Bijscholing van onderwijsprofessionals op het gebied van hoogbegaafdheid;</w:t>
      </w:r>
    </w:p>
    <w:p w14:paraId="4E0F04D2" w14:textId="77777777" w:rsidR="0053686B" w:rsidRPr="00040811" w:rsidRDefault="0053686B">
      <w:pPr>
        <w:pStyle w:val="Lijstalinea"/>
        <w:numPr>
          <w:ilvl w:val="0"/>
          <w:numId w:val="70"/>
        </w:numPr>
        <w:rPr>
          <w:color w:val="4152C6"/>
        </w:rPr>
      </w:pPr>
      <w:r w:rsidRPr="00040811">
        <w:rPr>
          <w:color w:val="4152C6"/>
        </w:rPr>
        <w:t>Bijscholing van onderwijsprofessionals over samenwerking met ouders (educatief partnerschap);</w:t>
      </w:r>
    </w:p>
    <w:p w14:paraId="3138DBA2" w14:textId="77777777" w:rsidR="0053686B" w:rsidRPr="00040811" w:rsidRDefault="0053686B">
      <w:pPr>
        <w:pStyle w:val="Lijstalinea"/>
        <w:numPr>
          <w:ilvl w:val="0"/>
          <w:numId w:val="70"/>
        </w:numPr>
        <w:rPr>
          <w:color w:val="4152C6"/>
        </w:rPr>
      </w:pPr>
      <w:r w:rsidRPr="00040811">
        <w:rPr>
          <w:color w:val="4152C6"/>
        </w:rPr>
        <w:t>Zorgdragen voor voldoende extra ondersteuning / hulp voor hoogbegaafden;</w:t>
      </w:r>
    </w:p>
    <w:p w14:paraId="6D4EAC8B" w14:textId="77777777" w:rsidR="0053686B" w:rsidRPr="00040811" w:rsidRDefault="0053686B">
      <w:pPr>
        <w:pStyle w:val="Lijstalinea"/>
        <w:numPr>
          <w:ilvl w:val="0"/>
          <w:numId w:val="70"/>
        </w:numPr>
        <w:rPr>
          <w:color w:val="4152C6"/>
        </w:rPr>
      </w:pPr>
      <w:r w:rsidRPr="00040811">
        <w:rPr>
          <w:color w:val="4152C6"/>
        </w:rPr>
        <w:t>Bemiddeling bij een school als er problemen zijn;</w:t>
      </w:r>
    </w:p>
    <w:p w14:paraId="7E3E3067" w14:textId="605E5303" w:rsidR="0053686B" w:rsidRPr="00040811" w:rsidRDefault="0053686B">
      <w:pPr>
        <w:pStyle w:val="Lijstalinea"/>
        <w:numPr>
          <w:ilvl w:val="0"/>
          <w:numId w:val="70"/>
        </w:numPr>
        <w:rPr>
          <w:color w:val="4152C6"/>
        </w:rPr>
      </w:pPr>
      <w:r w:rsidRPr="00040811">
        <w:rPr>
          <w:color w:val="4152C6"/>
        </w:rPr>
        <w:t xml:space="preserve">Ondersteuning van ouders bij terugkeer </w:t>
      </w:r>
      <w:r w:rsidR="003B32F0">
        <w:rPr>
          <w:color w:val="4152C6"/>
        </w:rPr>
        <w:t xml:space="preserve">van het </w:t>
      </w:r>
      <w:r w:rsidRPr="00040811">
        <w:rPr>
          <w:color w:val="4152C6"/>
        </w:rPr>
        <w:t>kind naar een passend</w:t>
      </w:r>
      <w:r w:rsidR="003B32F0">
        <w:rPr>
          <w:color w:val="4152C6"/>
        </w:rPr>
        <w:t>e</w:t>
      </w:r>
      <w:r w:rsidRPr="00040811">
        <w:rPr>
          <w:color w:val="4152C6"/>
        </w:rPr>
        <w:t xml:space="preserve"> onderwijsvoorziening;</w:t>
      </w:r>
    </w:p>
    <w:p w14:paraId="32D3CC71" w14:textId="77777777" w:rsidR="0053686B" w:rsidRPr="00040811" w:rsidRDefault="0053686B">
      <w:pPr>
        <w:pStyle w:val="Lijstalinea"/>
        <w:numPr>
          <w:ilvl w:val="0"/>
          <w:numId w:val="70"/>
        </w:numPr>
        <w:rPr>
          <w:color w:val="4152C6"/>
        </w:rPr>
      </w:pPr>
      <w:r w:rsidRPr="00040811">
        <w:rPr>
          <w:color w:val="4152C6"/>
        </w:rPr>
        <w:t>Voltijdshoogbegaafdenonderwijs;</w:t>
      </w:r>
    </w:p>
    <w:p w14:paraId="0256C99F" w14:textId="77777777" w:rsidR="0053686B" w:rsidRPr="00040811" w:rsidRDefault="0053686B">
      <w:pPr>
        <w:pStyle w:val="Lijstalinea"/>
        <w:numPr>
          <w:ilvl w:val="0"/>
          <w:numId w:val="70"/>
        </w:numPr>
        <w:rPr>
          <w:color w:val="4152C6"/>
        </w:rPr>
      </w:pPr>
      <w:r w:rsidRPr="00040811">
        <w:rPr>
          <w:color w:val="4152C6"/>
        </w:rPr>
        <w:t>Passend speel/leeraanbod voor hoogbegaafden op elke school.</w:t>
      </w:r>
    </w:p>
    <w:p w14:paraId="56817F93" w14:textId="77777777" w:rsidR="0053686B" w:rsidRPr="00040811" w:rsidRDefault="0053686B" w:rsidP="0053686B"/>
    <w:p w14:paraId="67CF65B4" w14:textId="1A7D9AEF" w:rsidR="00E707FD" w:rsidRDefault="00E707FD" w:rsidP="00E707FD">
      <w:pPr>
        <w:spacing w:line="276" w:lineRule="auto"/>
        <w:rPr>
          <w:rFonts w:eastAsia="Roboto" w:cs="Roboto"/>
        </w:rPr>
      </w:pPr>
      <w:r>
        <w:rPr>
          <w:rFonts w:eastAsia="Roboto" w:cs="Roboto"/>
        </w:rPr>
        <w:t xml:space="preserve">Van belang is dat </w:t>
      </w:r>
      <w:r w:rsidRPr="00201BD5">
        <w:rPr>
          <w:rFonts w:eastAsia="Roboto" w:cs="Roboto"/>
        </w:rPr>
        <w:t>het swv</w:t>
      </w:r>
      <w:r w:rsidRPr="00201BD5">
        <w:rPr>
          <w:color w:val="4152C6"/>
        </w:rPr>
        <w:t xml:space="preserve"> ervoor zorgdraagt en erop toeziet</w:t>
      </w:r>
      <w:r w:rsidRPr="00040811">
        <w:rPr>
          <w:rFonts w:eastAsia="Roboto" w:cs="Roboto"/>
        </w:rPr>
        <w:t xml:space="preserve"> dat de extra ondersteuning daadwerkelijk </w:t>
      </w:r>
      <w:r>
        <w:rPr>
          <w:rFonts w:eastAsia="Roboto" w:cs="Roboto"/>
        </w:rPr>
        <w:t>voor</w:t>
      </w:r>
      <w:r w:rsidRPr="00040811">
        <w:rPr>
          <w:rFonts w:eastAsia="Roboto" w:cs="Roboto"/>
        </w:rPr>
        <w:t xml:space="preserve"> alle (hoog)begaafden </w:t>
      </w:r>
      <w:r>
        <w:rPr>
          <w:rFonts w:eastAsia="Roboto" w:cs="Roboto"/>
        </w:rPr>
        <w:t>wordt gerealiseerd</w:t>
      </w:r>
      <w:r w:rsidRPr="00040811">
        <w:rPr>
          <w:rFonts w:eastAsia="Roboto" w:cs="Roboto"/>
        </w:rPr>
        <w:t>.</w:t>
      </w:r>
    </w:p>
    <w:p w14:paraId="5FAD95EB" w14:textId="77777777" w:rsidR="00E707FD" w:rsidRPr="00040811" w:rsidRDefault="00E707FD" w:rsidP="00E707FD">
      <w:pPr>
        <w:spacing w:line="276" w:lineRule="auto"/>
        <w:rPr>
          <w:rFonts w:eastAsia="Roboto" w:cs="Roboto"/>
        </w:rPr>
      </w:pPr>
    </w:p>
    <w:p w14:paraId="049D26D3" w14:textId="4FFAA6ED" w:rsidR="0053686B" w:rsidRPr="00040811" w:rsidRDefault="00CE6E90" w:rsidP="0053686B">
      <w:pPr>
        <w:rPr>
          <w:color w:val="000000" w:themeColor="text1"/>
        </w:rPr>
      </w:pPr>
      <w:r>
        <w:rPr>
          <w:color w:val="000000" w:themeColor="text1"/>
        </w:rPr>
        <w:t xml:space="preserve">Als derde en laatste </w:t>
      </w:r>
      <w:r w:rsidR="0053686B" w:rsidRPr="00040811">
        <w:rPr>
          <w:color w:val="000000" w:themeColor="text1"/>
        </w:rPr>
        <w:t xml:space="preserve">is in kaart gebracht: </w:t>
      </w:r>
    </w:p>
    <w:p w14:paraId="1BE726B9" w14:textId="77777777" w:rsidR="0053686B" w:rsidRPr="00040811" w:rsidRDefault="0053686B" w:rsidP="0053686B">
      <w:pPr>
        <w:rPr>
          <w:color w:val="101957"/>
        </w:rPr>
      </w:pPr>
    </w:p>
    <w:p w14:paraId="0DC55848" w14:textId="77777777" w:rsidR="0053686B" w:rsidRPr="00CE6E90" w:rsidRDefault="0053686B" w:rsidP="0053686B">
      <w:pPr>
        <w:spacing w:line="276" w:lineRule="auto"/>
        <w:rPr>
          <w:rStyle w:val="Subtielebenadrukking"/>
        </w:rPr>
      </w:pPr>
      <w:r w:rsidRPr="00CE6E90">
        <w:rPr>
          <w:rStyle w:val="Subtielebenadrukking"/>
        </w:rPr>
        <w:t xml:space="preserve">Wat is nodig om een dekkend netwerk te realiseren voor leerlingen met een hoogbegaafdheidsprofiel? </w:t>
      </w:r>
    </w:p>
    <w:p w14:paraId="66D88A29" w14:textId="2110FD62" w:rsidR="0053686B" w:rsidRDefault="0053686B" w:rsidP="0053686B"/>
    <w:p w14:paraId="34CB070F" w14:textId="1DA392CE" w:rsidR="00E707FD" w:rsidRPr="00006BF7" w:rsidRDefault="00E707FD" w:rsidP="00E707FD">
      <w:pPr>
        <w:rPr>
          <w:color w:val="000000" w:themeColor="text1"/>
        </w:rPr>
      </w:pPr>
      <w:r w:rsidRPr="00006BF7">
        <w:rPr>
          <w:color w:val="000000" w:themeColor="text1"/>
        </w:rPr>
        <w:t xml:space="preserve">Om een dekkend netwerk te realiseren is het essentieel dat: </w:t>
      </w:r>
    </w:p>
    <w:p w14:paraId="6BDA924E" w14:textId="77777777" w:rsidR="00E707FD" w:rsidRPr="00040811" w:rsidRDefault="00E707FD" w:rsidP="00E707FD"/>
    <w:p w14:paraId="3B2B9B98" w14:textId="7F2B6660" w:rsidR="00E707FD" w:rsidRPr="00040811" w:rsidRDefault="00E707FD">
      <w:pPr>
        <w:pStyle w:val="Lijstalinea"/>
        <w:numPr>
          <w:ilvl w:val="0"/>
          <w:numId w:val="74"/>
        </w:numPr>
        <w:rPr>
          <w:color w:val="4152C6"/>
        </w:rPr>
      </w:pPr>
      <w:r w:rsidRPr="00040811">
        <w:rPr>
          <w:color w:val="4152C6"/>
        </w:rPr>
        <w:t xml:space="preserve">In elk van de 4 </w:t>
      </w:r>
      <w:r w:rsidR="000B3F6B">
        <w:rPr>
          <w:color w:val="4152C6"/>
        </w:rPr>
        <w:t xml:space="preserve">deelverbanden </w:t>
      </w:r>
      <w:r w:rsidRPr="00040811">
        <w:rPr>
          <w:color w:val="4152C6"/>
        </w:rPr>
        <w:t xml:space="preserve">van het swv een voltijds hoogbegaafdenschool </w:t>
      </w:r>
      <w:r w:rsidR="003B32F0">
        <w:rPr>
          <w:color w:val="4152C6"/>
        </w:rPr>
        <w:t xml:space="preserve">aanwezig </w:t>
      </w:r>
      <w:r w:rsidRPr="00040811">
        <w:rPr>
          <w:color w:val="4152C6"/>
        </w:rPr>
        <w:t>is waar vanaf groep 1 onderwijs wordt geboden aan hoogbegaafden;</w:t>
      </w:r>
    </w:p>
    <w:p w14:paraId="12FCE75F" w14:textId="77777777" w:rsidR="00E707FD" w:rsidRPr="00040811" w:rsidRDefault="00E707FD">
      <w:pPr>
        <w:pStyle w:val="Lijstalinea"/>
        <w:numPr>
          <w:ilvl w:val="0"/>
          <w:numId w:val="74"/>
        </w:numPr>
        <w:rPr>
          <w:color w:val="4152C6"/>
        </w:rPr>
      </w:pPr>
      <w:r w:rsidRPr="00040811">
        <w:rPr>
          <w:color w:val="4152C6"/>
        </w:rPr>
        <w:t>In elke basisschool tenminste 1 fulltime leraar of 2 parttime onderwijsprofessionals zijn met een specialisatie hoogbegaafdheid;</w:t>
      </w:r>
    </w:p>
    <w:p w14:paraId="0B44D020" w14:textId="77777777" w:rsidR="00E707FD" w:rsidRPr="00040811" w:rsidRDefault="00E707FD">
      <w:pPr>
        <w:pStyle w:val="Lijstalinea"/>
        <w:numPr>
          <w:ilvl w:val="0"/>
          <w:numId w:val="74"/>
        </w:numPr>
        <w:rPr>
          <w:color w:val="4152C6"/>
        </w:rPr>
      </w:pPr>
      <w:r w:rsidRPr="00040811">
        <w:rPr>
          <w:color w:val="4152C6"/>
        </w:rPr>
        <w:t>In elke basisschool een plusklas is;</w:t>
      </w:r>
    </w:p>
    <w:p w14:paraId="69F12055" w14:textId="77777777" w:rsidR="00E707FD" w:rsidRPr="00040811" w:rsidRDefault="00E707FD">
      <w:pPr>
        <w:pStyle w:val="Lijstalinea"/>
        <w:numPr>
          <w:ilvl w:val="0"/>
          <w:numId w:val="74"/>
        </w:numPr>
        <w:rPr>
          <w:color w:val="4152C6"/>
        </w:rPr>
      </w:pPr>
      <w:r w:rsidRPr="00040811">
        <w:rPr>
          <w:color w:val="4152C6"/>
        </w:rPr>
        <w:t>Elke leraar beschikt over basiskennis hoogbegaafdheid.</w:t>
      </w:r>
    </w:p>
    <w:p w14:paraId="62724C5F" w14:textId="77777777" w:rsidR="00E707FD" w:rsidRPr="00040811" w:rsidRDefault="00E707FD" w:rsidP="00E707FD"/>
    <w:p w14:paraId="55E8BD24" w14:textId="77777777" w:rsidR="00E707FD" w:rsidRPr="00040811" w:rsidRDefault="00E707FD" w:rsidP="00E707FD">
      <w:r w:rsidRPr="00040811">
        <w:t xml:space="preserve">Daarnaast is het noodzakelijk dat het swv zorgdraagt voor een goede ‘landing’ van (hoog)begaafden in het onderwijs door gezamenlijk met de gemeente en andere partijen een </w:t>
      </w:r>
      <w:r w:rsidRPr="00201BD5">
        <w:rPr>
          <w:color w:val="4152C6"/>
        </w:rPr>
        <w:t>route naar passend onderwijs te realiseren</w:t>
      </w:r>
      <w:r w:rsidRPr="00040811">
        <w:t xml:space="preserve">. Hierdoor kunnen onnodige schoolwisselingen, veel leed en onnodige kosten worden voorkomen. </w:t>
      </w:r>
    </w:p>
    <w:p w14:paraId="23D5694D" w14:textId="4D357A80" w:rsidR="00E707FD" w:rsidRDefault="00E707FD" w:rsidP="0053686B"/>
    <w:p w14:paraId="25AC4DE6" w14:textId="06688AB5" w:rsidR="00D33648" w:rsidRPr="00277101" w:rsidRDefault="00D33648" w:rsidP="00277101">
      <w:pPr>
        <w:ind w:left="66"/>
        <w:rPr>
          <w:rFonts w:cs="Times New Roman (Hoofdtekst CS)"/>
          <w:color w:val="000000" w:themeColor="text1"/>
        </w:rPr>
      </w:pPr>
      <w:r w:rsidRPr="00277101">
        <w:rPr>
          <w:rFonts w:cs="Times New Roman (Hoofdtekst CS)"/>
          <w:color w:val="000000" w:themeColor="text1"/>
        </w:rPr>
        <w:t>De aanbevelingen zijn:</w:t>
      </w:r>
    </w:p>
    <w:p w14:paraId="739DEE09" w14:textId="77777777" w:rsidR="00277101" w:rsidRPr="00277101" w:rsidRDefault="00277101" w:rsidP="00277101">
      <w:pPr>
        <w:ind w:left="66"/>
        <w:rPr>
          <w:rFonts w:cs="Times New Roman (Hoofdtekst CS)"/>
          <w:color w:val="000000" w:themeColor="text1"/>
        </w:rPr>
      </w:pPr>
    </w:p>
    <w:p w14:paraId="3ED09F1B" w14:textId="598E7040" w:rsidR="00902F58" w:rsidRPr="00277101" w:rsidRDefault="00902F58">
      <w:pPr>
        <w:pStyle w:val="Lijstalinea"/>
        <w:numPr>
          <w:ilvl w:val="0"/>
          <w:numId w:val="75"/>
        </w:numPr>
        <w:ind w:left="426"/>
        <w:rPr>
          <w:color w:val="4152C6"/>
        </w:rPr>
      </w:pPr>
      <w:r w:rsidRPr="00277101">
        <w:rPr>
          <w:color w:val="4152C6"/>
        </w:rPr>
        <w:t>Bepaal het instapniveau van leerlingen;</w:t>
      </w:r>
    </w:p>
    <w:p w14:paraId="32CECDB4" w14:textId="5FB8A994" w:rsidR="00902F58" w:rsidRPr="00277101" w:rsidRDefault="00902F58">
      <w:pPr>
        <w:pStyle w:val="Lijstalinea"/>
        <w:numPr>
          <w:ilvl w:val="0"/>
          <w:numId w:val="75"/>
        </w:numPr>
        <w:ind w:left="426"/>
        <w:rPr>
          <w:color w:val="4152C6"/>
        </w:rPr>
      </w:pPr>
      <w:r w:rsidRPr="00277101">
        <w:rPr>
          <w:color w:val="4152C6"/>
        </w:rPr>
        <w:t xml:space="preserve">Wees alert op </w:t>
      </w:r>
      <w:r w:rsidR="00C01057">
        <w:rPr>
          <w:color w:val="4152C6"/>
        </w:rPr>
        <w:t xml:space="preserve">het signaleren van </w:t>
      </w:r>
      <w:r w:rsidRPr="00277101">
        <w:rPr>
          <w:color w:val="4152C6"/>
        </w:rPr>
        <w:t>meisjes;</w:t>
      </w:r>
    </w:p>
    <w:p w14:paraId="2451EB10" w14:textId="5BB1FDEE" w:rsidR="00902F58" w:rsidRPr="00277101" w:rsidRDefault="00902F58">
      <w:pPr>
        <w:pStyle w:val="Lijstalinea"/>
        <w:numPr>
          <w:ilvl w:val="0"/>
          <w:numId w:val="75"/>
        </w:numPr>
        <w:ind w:left="426"/>
        <w:rPr>
          <w:color w:val="4152C6"/>
        </w:rPr>
      </w:pPr>
      <w:r w:rsidRPr="00277101">
        <w:rPr>
          <w:color w:val="4152C6"/>
        </w:rPr>
        <w:t>Realiseer een routekaart naar passend onderwijs;</w:t>
      </w:r>
    </w:p>
    <w:p w14:paraId="6C54472E" w14:textId="6A0E32B6" w:rsidR="00902F58" w:rsidRPr="00277101" w:rsidRDefault="00902F58">
      <w:pPr>
        <w:pStyle w:val="Lijstalinea"/>
        <w:numPr>
          <w:ilvl w:val="0"/>
          <w:numId w:val="75"/>
        </w:numPr>
        <w:ind w:left="426"/>
        <w:rPr>
          <w:color w:val="4152C6"/>
        </w:rPr>
      </w:pPr>
      <w:r w:rsidRPr="00277101">
        <w:rPr>
          <w:color w:val="4152C6"/>
        </w:rPr>
        <w:t xml:space="preserve">In elk </w:t>
      </w:r>
      <w:r w:rsidR="000B3F6B">
        <w:rPr>
          <w:color w:val="4152C6"/>
        </w:rPr>
        <w:t>deelverband</w:t>
      </w:r>
      <w:r w:rsidRPr="00277101">
        <w:rPr>
          <w:color w:val="4152C6"/>
        </w:rPr>
        <w:t xml:space="preserve"> ontwikkelingsgericht onderwijs;</w:t>
      </w:r>
    </w:p>
    <w:p w14:paraId="5ED909C6" w14:textId="7C6B024B" w:rsidR="00902F58" w:rsidRPr="00277101" w:rsidRDefault="00902F58">
      <w:pPr>
        <w:pStyle w:val="Lijstalinea"/>
        <w:numPr>
          <w:ilvl w:val="0"/>
          <w:numId w:val="75"/>
        </w:numPr>
        <w:ind w:left="426"/>
        <w:rPr>
          <w:color w:val="4152C6"/>
        </w:rPr>
      </w:pPr>
      <w:r w:rsidRPr="00277101">
        <w:rPr>
          <w:color w:val="4152C6"/>
        </w:rPr>
        <w:t xml:space="preserve">In elk </w:t>
      </w:r>
      <w:r w:rsidR="000B3F6B">
        <w:rPr>
          <w:color w:val="4152C6"/>
        </w:rPr>
        <w:t>deelverband</w:t>
      </w:r>
      <w:r w:rsidRPr="00277101">
        <w:rPr>
          <w:color w:val="4152C6"/>
        </w:rPr>
        <w:t xml:space="preserve"> hoogbegaafden onderwijs;</w:t>
      </w:r>
    </w:p>
    <w:p w14:paraId="52834969" w14:textId="6FD14649" w:rsidR="006F6730" w:rsidRPr="00277101" w:rsidRDefault="006F6730">
      <w:pPr>
        <w:pStyle w:val="Lijstalinea"/>
        <w:numPr>
          <w:ilvl w:val="0"/>
          <w:numId w:val="75"/>
        </w:numPr>
        <w:ind w:left="426"/>
        <w:rPr>
          <w:color w:val="4152C6"/>
        </w:rPr>
      </w:pPr>
      <w:r w:rsidRPr="006F6730">
        <w:rPr>
          <w:color w:val="4152C6"/>
        </w:rPr>
        <w:t>Realiseer Educatief Partnerschap</w:t>
      </w:r>
    </w:p>
    <w:p w14:paraId="093ACF84" w14:textId="77777777" w:rsidR="006F6730" w:rsidRDefault="006F6730">
      <w:pPr>
        <w:pStyle w:val="Lijstalinea"/>
        <w:numPr>
          <w:ilvl w:val="0"/>
          <w:numId w:val="75"/>
        </w:numPr>
        <w:ind w:left="426"/>
        <w:rPr>
          <w:color w:val="4152C6"/>
        </w:rPr>
      </w:pPr>
      <w:r w:rsidRPr="00277101">
        <w:rPr>
          <w:color w:val="4152C6"/>
        </w:rPr>
        <w:t>Stel een kinderadviesraad in;</w:t>
      </w:r>
    </w:p>
    <w:p w14:paraId="6627ADC4" w14:textId="37FB3864" w:rsidR="00902F58" w:rsidRPr="00277101" w:rsidRDefault="00902F58">
      <w:pPr>
        <w:pStyle w:val="Lijstalinea"/>
        <w:numPr>
          <w:ilvl w:val="0"/>
          <w:numId w:val="75"/>
        </w:numPr>
        <w:ind w:left="426"/>
        <w:rPr>
          <w:color w:val="4152C6"/>
        </w:rPr>
      </w:pPr>
      <w:r w:rsidRPr="00277101">
        <w:rPr>
          <w:color w:val="4152C6"/>
        </w:rPr>
        <w:t>Arrangeer een thuiszittersoverleg;</w:t>
      </w:r>
    </w:p>
    <w:p w14:paraId="4885BFD2" w14:textId="3BCDE830" w:rsidR="00902F58" w:rsidRDefault="00902F58">
      <w:pPr>
        <w:pStyle w:val="Lijstalinea"/>
        <w:numPr>
          <w:ilvl w:val="0"/>
          <w:numId w:val="75"/>
        </w:numPr>
        <w:ind w:left="426"/>
        <w:rPr>
          <w:color w:val="4152C6"/>
        </w:rPr>
      </w:pPr>
      <w:r w:rsidRPr="00277101">
        <w:rPr>
          <w:color w:val="4152C6"/>
        </w:rPr>
        <w:lastRenderedPageBreak/>
        <w:t xml:space="preserve">Vorm een </w:t>
      </w:r>
      <w:r w:rsidR="00A61BBE">
        <w:rPr>
          <w:color w:val="4152C6"/>
        </w:rPr>
        <w:t xml:space="preserve">interne </w:t>
      </w:r>
      <w:r w:rsidRPr="00277101">
        <w:rPr>
          <w:color w:val="4152C6"/>
        </w:rPr>
        <w:t>leergemeenschap;</w:t>
      </w:r>
    </w:p>
    <w:p w14:paraId="65515B5E" w14:textId="675DF863" w:rsidR="00A61BBE" w:rsidRPr="00277101" w:rsidRDefault="00A61BBE">
      <w:pPr>
        <w:pStyle w:val="Lijstalinea"/>
        <w:numPr>
          <w:ilvl w:val="0"/>
          <w:numId w:val="75"/>
        </w:numPr>
        <w:ind w:left="426"/>
        <w:rPr>
          <w:color w:val="4152C6"/>
        </w:rPr>
      </w:pPr>
      <w:r w:rsidRPr="00277101">
        <w:rPr>
          <w:color w:val="4152C6"/>
        </w:rPr>
        <w:t xml:space="preserve">Vorm een </w:t>
      </w:r>
      <w:r>
        <w:rPr>
          <w:color w:val="4152C6"/>
        </w:rPr>
        <w:t xml:space="preserve">externe </w:t>
      </w:r>
      <w:r w:rsidRPr="00277101">
        <w:rPr>
          <w:color w:val="4152C6"/>
        </w:rPr>
        <w:t>leergemeenschap</w:t>
      </w:r>
      <w:r>
        <w:rPr>
          <w:color w:val="4152C6"/>
        </w:rPr>
        <w:t>;</w:t>
      </w:r>
    </w:p>
    <w:p w14:paraId="6D27852A" w14:textId="63FCC6BE" w:rsidR="00902F58" w:rsidRPr="00277101" w:rsidRDefault="00902F58">
      <w:pPr>
        <w:pStyle w:val="Lijstalinea"/>
        <w:numPr>
          <w:ilvl w:val="0"/>
          <w:numId w:val="75"/>
        </w:numPr>
        <w:ind w:left="426"/>
        <w:rPr>
          <w:color w:val="4152C6"/>
        </w:rPr>
      </w:pPr>
      <w:r w:rsidRPr="00277101">
        <w:rPr>
          <w:color w:val="4152C6"/>
        </w:rPr>
        <w:t xml:space="preserve">Verstevig de bevoegdheid en sturingsmogelijkheden van het swv. </w:t>
      </w:r>
    </w:p>
    <w:p w14:paraId="47899CBA" w14:textId="054E6F4E" w:rsidR="009163A1" w:rsidRDefault="009163A1" w:rsidP="00CC6422">
      <w:pPr>
        <w:rPr>
          <w:rFonts w:cs="Times New Roman (Hoofdtekst CS)"/>
          <w:color w:val="000000" w:themeColor="text1"/>
        </w:rPr>
      </w:pPr>
    </w:p>
    <w:p w14:paraId="2C6C9406" w14:textId="0EE5D753" w:rsidR="003747EF" w:rsidRPr="00040811" w:rsidRDefault="003747EF">
      <w:r w:rsidRPr="00040811">
        <w:br w:type="page"/>
      </w:r>
    </w:p>
    <w:p w14:paraId="5C776C44" w14:textId="52192180" w:rsidR="004B4D4B" w:rsidRPr="00040811" w:rsidRDefault="00810AEC" w:rsidP="00810AEC">
      <w:pPr>
        <w:pStyle w:val="Kop1"/>
      </w:pPr>
      <w:bookmarkStart w:id="3" w:name="_Toc114093941"/>
      <w:r w:rsidRPr="00040811">
        <w:lastRenderedPageBreak/>
        <w:t>Inleiding</w:t>
      </w:r>
      <w:bookmarkEnd w:id="3"/>
    </w:p>
    <w:p w14:paraId="6C814E7B" w14:textId="77777777" w:rsidR="00810AEC" w:rsidRPr="00040811" w:rsidRDefault="00810AEC" w:rsidP="00CC6422">
      <w:pPr>
        <w:rPr>
          <w:color w:val="000000" w:themeColor="text1"/>
        </w:rPr>
      </w:pPr>
    </w:p>
    <w:p w14:paraId="37ACC676" w14:textId="45B35C88" w:rsidR="00831E38" w:rsidRPr="00040811" w:rsidRDefault="00831E38" w:rsidP="00AA7395">
      <w:pPr>
        <w:rPr>
          <w:rFonts w:ascii="Roboto" w:eastAsia="Roboto" w:hAnsi="Roboto" w:cs="Roboto"/>
        </w:rPr>
      </w:pPr>
      <w:r w:rsidRPr="00040811">
        <w:rPr>
          <w:color w:val="000000" w:themeColor="text1"/>
        </w:rPr>
        <w:t xml:space="preserve">Ingegaan wordt op de aanleiding voor </w:t>
      </w:r>
      <w:r w:rsidR="00094632" w:rsidRPr="00040811">
        <w:rPr>
          <w:color w:val="000000" w:themeColor="text1"/>
        </w:rPr>
        <w:t>het onderzoek</w:t>
      </w:r>
      <w:r w:rsidR="00B233F6" w:rsidRPr="00040811">
        <w:rPr>
          <w:color w:val="000000" w:themeColor="text1"/>
        </w:rPr>
        <w:t xml:space="preserve"> (§ 2.1)</w:t>
      </w:r>
      <w:r w:rsidRPr="00040811">
        <w:rPr>
          <w:color w:val="000000" w:themeColor="text1"/>
        </w:rPr>
        <w:t xml:space="preserve">, </w:t>
      </w:r>
      <w:r w:rsidR="002C1204" w:rsidRPr="00040811">
        <w:rPr>
          <w:color w:val="000000" w:themeColor="text1"/>
        </w:rPr>
        <w:t>de wijziging</w:t>
      </w:r>
      <w:r w:rsidR="00286DDC" w:rsidRPr="00040811">
        <w:rPr>
          <w:color w:val="000000" w:themeColor="text1"/>
        </w:rPr>
        <w:t>en</w:t>
      </w:r>
      <w:r w:rsidR="002C1204" w:rsidRPr="00040811">
        <w:rPr>
          <w:color w:val="000000" w:themeColor="text1"/>
        </w:rPr>
        <w:t xml:space="preserve"> in </w:t>
      </w:r>
      <w:r w:rsidR="00B44BA0" w:rsidRPr="00040811">
        <w:rPr>
          <w:color w:val="000000" w:themeColor="text1"/>
        </w:rPr>
        <w:t>de onderzoeks</w:t>
      </w:r>
      <w:r w:rsidR="002C1204" w:rsidRPr="00040811">
        <w:rPr>
          <w:color w:val="000000" w:themeColor="text1"/>
        </w:rPr>
        <w:t xml:space="preserve">opzet </w:t>
      </w:r>
      <w:r w:rsidR="00B233F6" w:rsidRPr="00040811">
        <w:rPr>
          <w:color w:val="000000" w:themeColor="text1"/>
        </w:rPr>
        <w:t>(§ 2.2)</w:t>
      </w:r>
      <w:r w:rsidR="002C1204" w:rsidRPr="00040811">
        <w:rPr>
          <w:color w:val="000000" w:themeColor="text1"/>
        </w:rPr>
        <w:t xml:space="preserve">, </w:t>
      </w:r>
      <w:r w:rsidRPr="00040811">
        <w:rPr>
          <w:color w:val="000000" w:themeColor="text1"/>
        </w:rPr>
        <w:t>de doel- en vraagstelling</w:t>
      </w:r>
      <w:r w:rsidR="00B233F6" w:rsidRPr="00040811">
        <w:rPr>
          <w:color w:val="000000" w:themeColor="text1"/>
        </w:rPr>
        <w:t xml:space="preserve"> (§ 2.3)</w:t>
      </w:r>
      <w:r w:rsidRPr="00040811">
        <w:rPr>
          <w:color w:val="000000" w:themeColor="text1"/>
        </w:rPr>
        <w:t>, operationalisering van de begrippen</w:t>
      </w:r>
      <w:r w:rsidR="00295C58" w:rsidRPr="00040811">
        <w:rPr>
          <w:color w:val="000000" w:themeColor="text1"/>
        </w:rPr>
        <w:t xml:space="preserve"> </w:t>
      </w:r>
      <w:r w:rsidR="00B233F6" w:rsidRPr="00040811">
        <w:rPr>
          <w:color w:val="000000" w:themeColor="text1"/>
        </w:rPr>
        <w:t xml:space="preserve">(§ 2.4) </w:t>
      </w:r>
      <w:r w:rsidR="00295C58" w:rsidRPr="00040811">
        <w:rPr>
          <w:color w:val="000000" w:themeColor="text1"/>
        </w:rPr>
        <w:t>en</w:t>
      </w:r>
      <w:r w:rsidR="004F493B" w:rsidRPr="00040811">
        <w:rPr>
          <w:color w:val="000000" w:themeColor="text1"/>
        </w:rPr>
        <w:t xml:space="preserve"> </w:t>
      </w:r>
      <w:r w:rsidR="00920838" w:rsidRPr="00040811">
        <w:rPr>
          <w:color w:val="000000" w:themeColor="text1"/>
        </w:rPr>
        <w:t>de onderzoeksopzet en -</w:t>
      </w:r>
      <w:r w:rsidR="004F493B" w:rsidRPr="00040811">
        <w:rPr>
          <w:color w:val="000000" w:themeColor="text1"/>
        </w:rPr>
        <w:t>verantwoording</w:t>
      </w:r>
      <w:r w:rsidR="00B233F6" w:rsidRPr="00040811">
        <w:rPr>
          <w:color w:val="000000" w:themeColor="text1"/>
        </w:rPr>
        <w:t xml:space="preserve"> (§ 2.5)</w:t>
      </w:r>
      <w:r w:rsidR="00920838" w:rsidRPr="00040811">
        <w:rPr>
          <w:color w:val="000000" w:themeColor="text1"/>
        </w:rPr>
        <w:t>.</w:t>
      </w:r>
      <w:r w:rsidR="004F493B" w:rsidRPr="00040811">
        <w:rPr>
          <w:color w:val="000000" w:themeColor="text1"/>
        </w:rPr>
        <w:t xml:space="preserve"> Afgesloten wordt met een leeswijzer</w:t>
      </w:r>
      <w:r w:rsidR="00B233F6" w:rsidRPr="00040811">
        <w:rPr>
          <w:color w:val="000000" w:themeColor="text1"/>
        </w:rPr>
        <w:t xml:space="preserve"> (§ 2.6).</w:t>
      </w:r>
    </w:p>
    <w:p w14:paraId="7A46676B" w14:textId="77777777" w:rsidR="00831E38" w:rsidRPr="00040811" w:rsidRDefault="00831E38" w:rsidP="00AA7395">
      <w:pPr>
        <w:rPr>
          <w:color w:val="000000" w:themeColor="text1"/>
        </w:rPr>
      </w:pPr>
    </w:p>
    <w:p w14:paraId="79FA69CE" w14:textId="723AC96D" w:rsidR="00831E38" w:rsidRPr="00040811" w:rsidRDefault="00831E38" w:rsidP="00831E38">
      <w:pPr>
        <w:pStyle w:val="Kop2"/>
      </w:pPr>
      <w:bookmarkStart w:id="4" w:name="_Toc114093942"/>
      <w:r w:rsidRPr="00040811">
        <w:t>Aanleiding</w:t>
      </w:r>
      <w:bookmarkEnd w:id="4"/>
    </w:p>
    <w:p w14:paraId="16BA0072" w14:textId="77777777" w:rsidR="002700FD" w:rsidRPr="00040811" w:rsidRDefault="002700FD" w:rsidP="00AA7395">
      <w:pPr>
        <w:rPr>
          <w:color w:val="000000" w:themeColor="text1"/>
        </w:rPr>
      </w:pPr>
    </w:p>
    <w:p w14:paraId="65BFE93A" w14:textId="0BDF7F57" w:rsidR="00295C58" w:rsidRPr="00040811" w:rsidRDefault="00295C58" w:rsidP="00295C58">
      <w:pPr>
        <w:rPr>
          <w:rFonts w:eastAsia="Roboto" w:cs="Roboto"/>
        </w:rPr>
      </w:pPr>
      <w:r w:rsidRPr="00040811">
        <w:rPr>
          <w:rFonts w:eastAsia="Roboto" w:cs="Roboto"/>
          <w:iCs/>
        </w:rPr>
        <w:t>Samenwerkingsverband Passend Onderwijs 20.01</w:t>
      </w:r>
      <w:r w:rsidRPr="00040811">
        <w:rPr>
          <w:rFonts w:eastAsia="Roboto" w:cs="Roboto"/>
          <w:i/>
        </w:rPr>
        <w:t xml:space="preserve"> </w:t>
      </w:r>
      <w:r w:rsidRPr="00040811">
        <w:rPr>
          <w:rFonts w:eastAsia="Roboto" w:cs="Roboto"/>
        </w:rPr>
        <w:t xml:space="preserve">(hierna </w:t>
      </w:r>
      <w:r w:rsidRPr="00040811">
        <w:rPr>
          <w:rFonts w:eastAsia="Roboto" w:cs="Roboto"/>
          <w:iCs/>
        </w:rPr>
        <w:t>het swv</w:t>
      </w:r>
      <w:r w:rsidRPr="00040811">
        <w:rPr>
          <w:rFonts w:eastAsia="Roboto" w:cs="Roboto"/>
        </w:rPr>
        <w:t xml:space="preserve"> genoemd) ondersteunt haar ruim 3</w:t>
      </w:r>
      <w:r w:rsidR="003D638F" w:rsidRPr="00040811">
        <w:rPr>
          <w:rFonts w:eastAsia="Roboto" w:cs="Roboto"/>
        </w:rPr>
        <w:t>0</w:t>
      </w:r>
      <w:r w:rsidRPr="00040811">
        <w:rPr>
          <w:rFonts w:eastAsia="Roboto" w:cs="Roboto"/>
        </w:rPr>
        <w:t>0 scholen in het basisonderwijs en speciaal (basis) onderwijs bij het realiseren van passend onderwijs. De scholen die zijn gevestigd in de Provincie Groningen en de Drentse gemeente Noordenveld, bieden onderwijs aan 46.</w:t>
      </w:r>
      <w:r w:rsidR="003D638F" w:rsidRPr="00040811">
        <w:rPr>
          <w:rFonts w:eastAsia="Roboto" w:cs="Roboto"/>
        </w:rPr>
        <w:t>621</w:t>
      </w:r>
      <w:r w:rsidRPr="00040811">
        <w:rPr>
          <w:rFonts w:eastAsia="Roboto" w:cs="Roboto"/>
        </w:rPr>
        <w:t xml:space="preserve"> leerlingen</w:t>
      </w:r>
      <w:r w:rsidR="00CB6AAB" w:rsidRPr="00040811">
        <w:rPr>
          <w:rFonts w:eastAsia="Roboto" w:cs="Roboto"/>
        </w:rPr>
        <w:t xml:space="preserve"> (Subsidieaanvraag, 2019, p. 3)</w:t>
      </w:r>
      <w:r w:rsidRPr="00040811">
        <w:rPr>
          <w:rFonts w:eastAsia="Roboto" w:cs="Roboto"/>
        </w:rPr>
        <w:t xml:space="preserve">. </w:t>
      </w:r>
    </w:p>
    <w:p w14:paraId="0E63554D" w14:textId="24432251" w:rsidR="00295C58" w:rsidRPr="00040811" w:rsidRDefault="00295C58" w:rsidP="00295C58">
      <w:pPr>
        <w:ind w:firstLine="720"/>
        <w:rPr>
          <w:rFonts w:eastAsia="Roboto" w:cs="Roboto"/>
        </w:rPr>
      </w:pPr>
      <w:r w:rsidRPr="00040811">
        <w:rPr>
          <w:rFonts w:eastAsia="Roboto" w:cs="Roboto"/>
        </w:rPr>
        <w:t xml:space="preserve">Per 1 september 2021 is het </w:t>
      </w:r>
      <w:r w:rsidR="002C1204" w:rsidRPr="00040811">
        <w:rPr>
          <w:rFonts w:eastAsia="Roboto" w:cs="Roboto"/>
        </w:rPr>
        <w:t xml:space="preserve">swv omgevormd </w:t>
      </w:r>
      <w:r w:rsidRPr="00040811">
        <w:rPr>
          <w:rFonts w:eastAsia="Roboto" w:cs="Roboto"/>
        </w:rPr>
        <w:t>van een stichting</w:t>
      </w:r>
      <w:r w:rsidR="002C1204" w:rsidRPr="00040811">
        <w:rPr>
          <w:rFonts w:eastAsia="Roboto" w:cs="Roboto"/>
        </w:rPr>
        <w:t xml:space="preserve"> </w:t>
      </w:r>
      <w:r w:rsidRPr="00040811">
        <w:rPr>
          <w:rFonts w:eastAsia="Roboto" w:cs="Roboto"/>
        </w:rPr>
        <w:t>naar een vereniging. De 2</w:t>
      </w:r>
      <w:r w:rsidR="006410F9" w:rsidRPr="00040811">
        <w:rPr>
          <w:rFonts w:eastAsia="Roboto" w:cs="Roboto"/>
        </w:rPr>
        <w:t>8</w:t>
      </w:r>
      <w:r w:rsidRPr="00040811">
        <w:rPr>
          <w:rFonts w:eastAsia="Roboto" w:cs="Roboto"/>
        </w:rPr>
        <w:t xml:space="preserve"> aangesloten schoolbesturen vormen gezamenlijk de Algemene Ledenvergadering (ALV). De directeur-bestuurder, </w:t>
      </w:r>
      <w:r w:rsidR="00A17F31" w:rsidRPr="00040811">
        <w:rPr>
          <w:rFonts w:eastAsia="Roboto" w:cs="Roboto"/>
        </w:rPr>
        <w:t xml:space="preserve">de heer </w:t>
      </w:r>
      <w:r w:rsidRPr="00040811">
        <w:rPr>
          <w:rFonts w:eastAsia="Roboto" w:cs="Roboto"/>
        </w:rPr>
        <w:t xml:space="preserve">Roel </w:t>
      </w:r>
      <w:proofErr w:type="spellStart"/>
      <w:r w:rsidRPr="00040811">
        <w:rPr>
          <w:rFonts w:eastAsia="Roboto" w:cs="Roboto"/>
        </w:rPr>
        <w:t>Weener</w:t>
      </w:r>
      <w:proofErr w:type="spellEnd"/>
      <w:r w:rsidRPr="00040811">
        <w:rPr>
          <w:rFonts w:eastAsia="Roboto" w:cs="Roboto"/>
        </w:rPr>
        <w:t xml:space="preserve">, heeft de algemene leiding van het swv en legt verantwoording af aan de </w:t>
      </w:r>
      <w:r w:rsidR="002C1204" w:rsidRPr="00040811">
        <w:rPr>
          <w:rFonts w:eastAsia="Roboto" w:cs="Roboto"/>
        </w:rPr>
        <w:t>ALV</w:t>
      </w:r>
      <w:r w:rsidRPr="00040811">
        <w:rPr>
          <w:rFonts w:eastAsia="Roboto" w:cs="Roboto"/>
        </w:rPr>
        <w:t xml:space="preserve"> en de Raad van Toezicht</w:t>
      </w:r>
      <w:r w:rsidR="00CB6AAB" w:rsidRPr="00040811">
        <w:rPr>
          <w:rFonts w:eastAsia="Roboto" w:cs="Roboto"/>
        </w:rPr>
        <w:t xml:space="preserve"> (</w:t>
      </w:r>
      <w:r w:rsidR="00CB6AAB" w:rsidRPr="00040811">
        <w:t xml:space="preserve">Swv PO 20.01, </w:t>
      </w:r>
      <w:proofErr w:type="spellStart"/>
      <w:r w:rsidR="00CB6AAB" w:rsidRPr="00040811">
        <w:t>z.d</w:t>
      </w:r>
      <w:r w:rsidR="008E380E" w:rsidRPr="00040811">
        <w:rPr>
          <w:rFonts w:eastAsia="Roboto" w:cs="Roboto"/>
        </w:rPr>
        <w:t>.</w:t>
      </w:r>
      <w:r w:rsidR="00710895" w:rsidRPr="00040811">
        <w:rPr>
          <w:rFonts w:eastAsia="Roboto" w:cs="Roboto"/>
        </w:rPr>
        <w:t>b</w:t>
      </w:r>
      <w:proofErr w:type="spellEnd"/>
      <w:r w:rsidR="007C4E08" w:rsidRPr="00040811">
        <w:rPr>
          <w:rFonts w:eastAsia="Roboto" w:cs="Roboto"/>
        </w:rPr>
        <w:t xml:space="preserve">; </w:t>
      </w:r>
      <w:r w:rsidR="007C4E08" w:rsidRPr="00040811">
        <w:t>Trip Advocaten Notarissen, 2021</w:t>
      </w:r>
      <w:r w:rsidR="00CB6AAB" w:rsidRPr="00040811">
        <w:rPr>
          <w:rFonts w:eastAsia="Roboto" w:cs="Roboto"/>
        </w:rPr>
        <w:t>).</w:t>
      </w:r>
      <w:r w:rsidR="0074479C" w:rsidRPr="00040811">
        <w:rPr>
          <w:rFonts w:eastAsia="Roboto" w:cs="Roboto"/>
        </w:rPr>
        <w:t xml:space="preserve"> </w:t>
      </w:r>
    </w:p>
    <w:p w14:paraId="42998F12" w14:textId="77777777" w:rsidR="00F03336" w:rsidRPr="00040811" w:rsidRDefault="00295C58" w:rsidP="00C56A55">
      <w:pPr>
        <w:pStyle w:val="Duidelijkcitaat"/>
      </w:pPr>
      <w:r w:rsidRPr="00040811">
        <w:rPr>
          <w:rFonts w:eastAsia="Roboto" w:cs="Roboto"/>
        </w:rPr>
        <w:t xml:space="preserve">De missie </w:t>
      </w:r>
      <w:r w:rsidRPr="00040811">
        <w:t xml:space="preserve">van het swv is om elk kind een passende plek te bieden. Om dit te realiseren wil het swv dat alle leerlingen een ononderbroken ontwikkelingsproces kunnen doorlopen. </w:t>
      </w:r>
      <w:r w:rsidR="00371CA2" w:rsidRPr="00040811">
        <w:t>Het swv wil</w:t>
      </w:r>
      <w:r w:rsidRPr="00040811">
        <w:t xml:space="preserve"> deze visie verwezenlijken </w:t>
      </w:r>
      <w:r w:rsidR="00371CA2" w:rsidRPr="00040811">
        <w:t>door</w:t>
      </w:r>
      <w:r w:rsidRPr="00040811">
        <w:t xml:space="preserve"> op (pro)actieve wijze bij te dragen aan het passend onderwijsbeleid van de aangesloten scholen</w:t>
      </w:r>
      <w:r w:rsidR="00F4511B" w:rsidRPr="00040811">
        <w:t xml:space="preserve"> </w:t>
      </w:r>
    </w:p>
    <w:p w14:paraId="1B0925E0" w14:textId="4D7D7ACF" w:rsidR="00F4511B" w:rsidRPr="00040811" w:rsidRDefault="00F4511B" w:rsidP="00C56A55">
      <w:pPr>
        <w:pStyle w:val="Duidelijkcitaat"/>
      </w:pPr>
      <w:r w:rsidRPr="00040811">
        <w:t xml:space="preserve">(Swv PO 20.01, </w:t>
      </w:r>
      <w:proofErr w:type="spellStart"/>
      <w:r w:rsidRPr="00040811">
        <w:t>z.d.</w:t>
      </w:r>
      <w:r w:rsidR="0074479C" w:rsidRPr="00040811">
        <w:t>a</w:t>
      </w:r>
      <w:proofErr w:type="spellEnd"/>
      <w:r w:rsidR="007C4E08" w:rsidRPr="00040811">
        <w:t>; Trip Advocaten Notarissen, 2021</w:t>
      </w:r>
      <w:r w:rsidRPr="00040811">
        <w:t>).</w:t>
      </w:r>
      <w:r w:rsidR="00295C58" w:rsidRPr="00040811">
        <w:t xml:space="preserve"> </w:t>
      </w:r>
    </w:p>
    <w:p w14:paraId="72568854" w14:textId="06DF09D0" w:rsidR="00295C58" w:rsidRPr="00040811" w:rsidRDefault="00295C58" w:rsidP="00295C58">
      <w:pPr>
        <w:rPr>
          <w:rFonts w:eastAsia="Roboto" w:cs="Roboto"/>
        </w:rPr>
      </w:pPr>
      <w:r w:rsidRPr="00040811">
        <w:rPr>
          <w:rFonts w:eastAsia="Roboto" w:cs="Roboto"/>
        </w:rPr>
        <w:t xml:space="preserve">Op 30 oktober 2019 is het swv een subsidie toegekend voor de verbetering van het onderwijsaanbod aan (hoog)begaafde leerlingen. Doel van deze subsidie is om </w:t>
      </w:r>
      <w:r w:rsidRPr="00040811">
        <w:rPr>
          <w:rStyle w:val="CitaatChar"/>
        </w:rPr>
        <w:t>een dekkend aanbod en een doorlopende leerlijn / continuüm voor hoogbegaafden te creëren.</w:t>
      </w:r>
      <w:r w:rsidRPr="00040811">
        <w:rPr>
          <w:rFonts w:eastAsia="Roboto" w:cs="Roboto"/>
        </w:rPr>
        <w:t xml:space="preserve"> Ingezet wordt  op een preventieve aanpak om onderpresteren en schooluitval te voorkomen</w:t>
      </w:r>
      <w:r w:rsidR="00F764D2" w:rsidRPr="00040811">
        <w:rPr>
          <w:rFonts w:eastAsia="Roboto" w:cs="Roboto"/>
        </w:rPr>
        <w:t xml:space="preserve"> (Subsidieaanvraag, 2019, p. 3)</w:t>
      </w:r>
      <w:r w:rsidRPr="00040811">
        <w:rPr>
          <w:rFonts w:eastAsia="Roboto" w:cs="Roboto"/>
        </w:rPr>
        <w:t>.</w:t>
      </w:r>
    </w:p>
    <w:p w14:paraId="35881DD2" w14:textId="77777777" w:rsidR="006646CA" w:rsidRPr="00040811" w:rsidRDefault="006646CA" w:rsidP="00295C58">
      <w:pPr>
        <w:rPr>
          <w:rFonts w:eastAsia="Roboto" w:cs="Roboto"/>
        </w:rPr>
      </w:pPr>
    </w:p>
    <w:p w14:paraId="2B46C1C0" w14:textId="77777777" w:rsidR="000546C4" w:rsidRPr="00040811" w:rsidRDefault="00295C58" w:rsidP="006646CA">
      <w:pPr>
        <w:rPr>
          <w:rFonts w:eastAsia="Roboto" w:cs="Roboto"/>
        </w:rPr>
      </w:pPr>
      <w:r w:rsidRPr="00040811">
        <w:rPr>
          <w:rFonts w:eastAsia="Roboto" w:cs="Roboto"/>
        </w:rPr>
        <w:t>Uitgangspunt van het swv is, dat het reguliere onderwijs vanuit de basisondersteuning 90% van de (hoog)begaafde leerlingen een passend aanbod kan bieden</w:t>
      </w:r>
      <w:r w:rsidR="000546C4" w:rsidRPr="00040811">
        <w:rPr>
          <w:rFonts w:eastAsia="Roboto" w:cs="Roboto"/>
        </w:rPr>
        <w:t xml:space="preserve"> (Subsidieaanvraag, 2019, p. 3).</w:t>
      </w:r>
      <w:r w:rsidRPr="00040811">
        <w:rPr>
          <w:rFonts w:eastAsia="Roboto" w:cs="Roboto"/>
        </w:rPr>
        <w:t xml:space="preserve"> </w:t>
      </w:r>
    </w:p>
    <w:p w14:paraId="38771D85" w14:textId="77777777" w:rsidR="00CE7ADC" w:rsidRPr="00040811" w:rsidRDefault="007B7F73" w:rsidP="00295C58">
      <w:pPr>
        <w:ind w:firstLine="720"/>
        <w:rPr>
          <w:rFonts w:eastAsia="Roboto" w:cs="Roboto"/>
        </w:rPr>
      </w:pPr>
      <w:r w:rsidRPr="00040811">
        <w:rPr>
          <w:rFonts w:eastAsia="Roboto" w:cs="Roboto"/>
        </w:rPr>
        <w:t xml:space="preserve">De basisondersteuning </w:t>
      </w:r>
      <w:r w:rsidR="00CE7ADC" w:rsidRPr="00040811">
        <w:rPr>
          <w:rFonts w:eastAsia="Roboto" w:cs="Roboto"/>
        </w:rPr>
        <w:t xml:space="preserve">van de scholen </w:t>
      </w:r>
      <w:r w:rsidRPr="00040811">
        <w:rPr>
          <w:rFonts w:eastAsia="Roboto" w:cs="Roboto"/>
        </w:rPr>
        <w:t>bestaat uit e</w:t>
      </w:r>
      <w:r w:rsidR="00295C58" w:rsidRPr="00040811">
        <w:rPr>
          <w:rFonts w:eastAsia="Roboto" w:cs="Roboto"/>
        </w:rPr>
        <w:t>en aangepast speel-, leer- en ontwikkelingsaanbod</w:t>
      </w:r>
      <w:r w:rsidR="00CE7ADC" w:rsidRPr="00040811">
        <w:rPr>
          <w:rFonts w:eastAsia="Roboto" w:cs="Roboto"/>
        </w:rPr>
        <w:t>,</w:t>
      </w:r>
      <w:r w:rsidR="00295C58" w:rsidRPr="00040811">
        <w:rPr>
          <w:rFonts w:eastAsia="Roboto" w:cs="Roboto"/>
        </w:rPr>
        <w:t xml:space="preserve"> een op </w:t>
      </w:r>
      <w:r w:rsidRPr="00040811">
        <w:rPr>
          <w:rFonts w:eastAsia="Roboto" w:cs="Roboto"/>
        </w:rPr>
        <w:t xml:space="preserve">(hoog)begaafden </w:t>
      </w:r>
      <w:r w:rsidR="00295C58" w:rsidRPr="00040811">
        <w:rPr>
          <w:rFonts w:eastAsia="Roboto" w:cs="Roboto"/>
        </w:rPr>
        <w:t xml:space="preserve">afgestemde pedagogische benadering en </w:t>
      </w:r>
      <w:r w:rsidR="00CE7ADC" w:rsidRPr="00040811">
        <w:rPr>
          <w:rFonts w:eastAsia="Roboto" w:cs="Roboto"/>
        </w:rPr>
        <w:t xml:space="preserve">een op deze leerlingen afgestemde </w:t>
      </w:r>
      <w:r w:rsidR="00295C58" w:rsidRPr="00040811">
        <w:rPr>
          <w:rFonts w:eastAsia="Roboto" w:cs="Roboto"/>
        </w:rPr>
        <w:t>didactische werkwijze</w:t>
      </w:r>
      <w:r w:rsidRPr="00040811">
        <w:rPr>
          <w:rFonts w:eastAsia="Roboto" w:cs="Roboto"/>
        </w:rPr>
        <w:t>. Deze</w:t>
      </w:r>
      <w:r w:rsidR="00295C58" w:rsidRPr="00040811">
        <w:rPr>
          <w:rFonts w:eastAsia="Roboto" w:cs="Roboto"/>
        </w:rPr>
        <w:t xml:space="preserve"> moeten het mogelijk maken dat (hoog)begaafde leerlingen zich vanaf het begin van hun schoolloopbaan op hun eigen niveau kunnen ontwikkelen. </w:t>
      </w:r>
    </w:p>
    <w:p w14:paraId="7CB8F80C" w14:textId="08B0441F" w:rsidR="00295C58" w:rsidRPr="00040811" w:rsidRDefault="00CE7ADC" w:rsidP="00295C58">
      <w:pPr>
        <w:ind w:firstLine="720"/>
        <w:rPr>
          <w:rFonts w:eastAsia="Roboto" w:cs="Roboto"/>
        </w:rPr>
      </w:pPr>
      <w:r w:rsidRPr="00040811">
        <w:rPr>
          <w:rFonts w:eastAsia="Roboto" w:cs="Roboto"/>
        </w:rPr>
        <w:t xml:space="preserve">Concrete aanpassingen die voor (hoog)begaafden </w:t>
      </w:r>
      <w:r w:rsidR="00E53168" w:rsidRPr="00040811">
        <w:rPr>
          <w:rFonts w:eastAsia="Roboto" w:cs="Roboto"/>
        </w:rPr>
        <w:t xml:space="preserve">zijn opgenomen </w:t>
      </w:r>
      <w:r w:rsidRPr="00040811">
        <w:rPr>
          <w:rFonts w:eastAsia="Roboto" w:cs="Roboto"/>
        </w:rPr>
        <w:t xml:space="preserve">in de basisondersteuning </w:t>
      </w:r>
      <w:r w:rsidR="00295C58" w:rsidRPr="00040811">
        <w:rPr>
          <w:rFonts w:eastAsia="Roboto" w:cs="Roboto"/>
        </w:rPr>
        <w:t xml:space="preserve">in het speel-, leer- en ontwikkelingsaanbod </w:t>
      </w:r>
      <w:r w:rsidRPr="00040811">
        <w:rPr>
          <w:rFonts w:eastAsia="Roboto" w:cs="Roboto"/>
        </w:rPr>
        <w:t xml:space="preserve">zijn: </w:t>
      </w:r>
      <w:r w:rsidR="000546C4" w:rsidRPr="00040811">
        <w:rPr>
          <w:rFonts w:eastAsia="Roboto" w:cs="Roboto"/>
        </w:rPr>
        <w:t>differentiëren in eigen groep</w:t>
      </w:r>
      <w:r w:rsidR="00C070C8" w:rsidRPr="00040811">
        <w:rPr>
          <w:rFonts w:eastAsia="Roboto" w:cs="Roboto"/>
        </w:rPr>
        <w:t xml:space="preserve"> door middel van </w:t>
      </w:r>
      <w:proofErr w:type="spellStart"/>
      <w:r w:rsidR="00C070C8" w:rsidRPr="00040811">
        <w:rPr>
          <w:rFonts w:eastAsia="Roboto" w:cs="Roboto"/>
        </w:rPr>
        <w:t>compacten</w:t>
      </w:r>
      <w:proofErr w:type="spellEnd"/>
      <w:r w:rsidR="00C070C8" w:rsidRPr="00040811">
        <w:rPr>
          <w:rFonts w:eastAsia="Roboto" w:cs="Roboto"/>
        </w:rPr>
        <w:t>, verrijken, verdiepen en verbreden</w:t>
      </w:r>
      <w:r w:rsidR="000546C4" w:rsidRPr="00040811">
        <w:rPr>
          <w:rFonts w:eastAsia="Roboto" w:cs="Roboto"/>
        </w:rPr>
        <w:t xml:space="preserve">; </w:t>
      </w:r>
      <w:r w:rsidR="005A1EEA" w:rsidRPr="00040811">
        <w:rPr>
          <w:rFonts w:eastAsia="Roboto" w:cs="Roboto"/>
        </w:rPr>
        <w:t xml:space="preserve">versnellen; </w:t>
      </w:r>
      <w:r w:rsidR="00295C58" w:rsidRPr="00040811">
        <w:rPr>
          <w:rFonts w:eastAsia="Roboto" w:cs="Roboto"/>
        </w:rPr>
        <w:t>verrijk</w:t>
      </w:r>
      <w:r w:rsidR="005A1EEA" w:rsidRPr="00040811">
        <w:rPr>
          <w:rFonts w:eastAsia="Roboto" w:cs="Roboto"/>
        </w:rPr>
        <w:t>en</w:t>
      </w:r>
      <w:r w:rsidR="00295C58" w:rsidRPr="00040811">
        <w:rPr>
          <w:rFonts w:eastAsia="Roboto" w:cs="Roboto"/>
        </w:rPr>
        <w:t xml:space="preserve"> buiten de eigen groep in een (bovenschoolse) deeltijd plusgroep</w:t>
      </w:r>
      <w:r w:rsidR="00C070C8" w:rsidRPr="00040811">
        <w:rPr>
          <w:rFonts w:eastAsia="Roboto" w:cs="Roboto"/>
        </w:rPr>
        <w:t xml:space="preserve"> en</w:t>
      </w:r>
      <w:r w:rsidR="00295C58" w:rsidRPr="00040811">
        <w:rPr>
          <w:rFonts w:eastAsia="Roboto" w:cs="Roboto"/>
        </w:rPr>
        <w:t xml:space="preserve"> voltijds hoogbegaafdenonderwijs </w:t>
      </w:r>
      <w:r w:rsidR="00F764D2" w:rsidRPr="00040811">
        <w:rPr>
          <w:rFonts w:eastAsia="Roboto" w:cs="Roboto"/>
        </w:rPr>
        <w:t>(Subsidieaanvraag, 2019, p. 3)</w:t>
      </w:r>
      <w:r w:rsidR="00295C58" w:rsidRPr="00040811">
        <w:rPr>
          <w:rFonts w:eastAsia="Roboto" w:cs="Roboto"/>
        </w:rPr>
        <w:t xml:space="preserve">. </w:t>
      </w:r>
    </w:p>
    <w:p w14:paraId="5F10D62D" w14:textId="24DE6B01" w:rsidR="00295C58" w:rsidRPr="00040811" w:rsidRDefault="00295C58" w:rsidP="00123861">
      <w:pPr>
        <w:rPr>
          <w:rFonts w:eastAsia="Roboto" w:cs="Roboto"/>
        </w:rPr>
      </w:pPr>
      <w:r w:rsidRPr="00040811">
        <w:rPr>
          <w:rFonts w:eastAsia="Roboto" w:cs="Roboto"/>
        </w:rPr>
        <w:lastRenderedPageBreak/>
        <w:t>Een adequate invulling van de basisondersteuning is de verantwoordelijkheid van de basisscholen c.q. schoolbesturen en een voorwaarde voor het inzetten van extra ondersteuning door het swv</w:t>
      </w:r>
      <w:r w:rsidR="00BF4A41" w:rsidRPr="00040811">
        <w:rPr>
          <w:rFonts w:eastAsia="Roboto" w:cs="Roboto"/>
        </w:rPr>
        <w:t xml:space="preserve"> (Subsidieaanvraag, 2019, p. 3)</w:t>
      </w:r>
      <w:r w:rsidRPr="00040811">
        <w:rPr>
          <w:rFonts w:eastAsia="Roboto" w:cs="Roboto"/>
        </w:rPr>
        <w:t xml:space="preserve">. </w:t>
      </w:r>
    </w:p>
    <w:p w14:paraId="03BBDA0A" w14:textId="77777777" w:rsidR="003B0258" w:rsidRPr="00040811" w:rsidRDefault="003B0258" w:rsidP="00295C58">
      <w:pPr>
        <w:ind w:firstLine="720"/>
        <w:rPr>
          <w:rFonts w:eastAsia="Roboto" w:cs="Roboto"/>
        </w:rPr>
      </w:pPr>
    </w:p>
    <w:p w14:paraId="23F552E4" w14:textId="264F028C" w:rsidR="00295C58" w:rsidRPr="00040811" w:rsidRDefault="00295C58" w:rsidP="003B0258">
      <w:pPr>
        <w:rPr>
          <w:rFonts w:eastAsia="Roboto" w:cs="Roboto"/>
        </w:rPr>
      </w:pPr>
      <w:r w:rsidRPr="00040811">
        <w:rPr>
          <w:rFonts w:eastAsia="Roboto" w:cs="Roboto"/>
        </w:rPr>
        <w:t>In een analyse van de ondersteuning door en de expertise van de scholen zijn grote verschillen tussen de scholen geconstateerd. Het aanbod in het swv blijkt niet dekkend voor alle (hoog)begaafde leerlingen. Hierdoor stromen leerlingen uit naar een niet-passend onderwijsniveau of verlaten zij  het onderwijs voortijdig en komen vervolgens in een zorgtraject terecht</w:t>
      </w:r>
      <w:r w:rsidR="00BF4A41" w:rsidRPr="00040811">
        <w:rPr>
          <w:rFonts w:eastAsia="Roboto" w:cs="Roboto"/>
        </w:rPr>
        <w:t xml:space="preserve"> (Subsidieaanvraag, 2019, p. 4)</w:t>
      </w:r>
      <w:r w:rsidRPr="00040811">
        <w:rPr>
          <w:rFonts w:eastAsia="Roboto" w:cs="Roboto"/>
        </w:rPr>
        <w:t>.</w:t>
      </w:r>
    </w:p>
    <w:p w14:paraId="1B5629E8" w14:textId="2343407A" w:rsidR="00452EDD" w:rsidRPr="00040811" w:rsidRDefault="00295C58" w:rsidP="00295C58">
      <w:pPr>
        <w:ind w:firstLine="720"/>
        <w:rPr>
          <w:rFonts w:eastAsia="Roboto" w:cs="Roboto"/>
        </w:rPr>
      </w:pPr>
      <w:r w:rsidRPr="00040811">
        <w:rPr>
          <w:rFonts w:eastAsia="Roboto" w:cs="Roboto"/>
        </w:rPr>
        <w:t xml:space="preserve">Met behulp van </w:t>
      </w:r>
      <w:r w:rsidR="00367FA5" w:rsidRPr="00040811">
        <w:rPr>
          <w:rFonts w:eastAsia="Roboto" w:cs="Roboto"/>
        </w:rPr>
        <w:t>het voorliggende</w:t>
      </w:r>
      <w:r w:rsidRPr="00040811">
        <w:rPr>
          <w:rFonts w:eastAsia="Roboto" w:cs="Roboto"/>
        </w:rPr>
        <w:t xml:space="preserve"> onderzoek </w:t>
      </w:r>
      <w:r w:rsidR="00367FA5" w:rsidRPr="00040811">
        <w:rPr>
          <w:color w:val="000000" w:themeColor="text1"/>
        </w:rPr>
        <w:t>naar de witte vlekken in het dekkend aanbod</w:t>
      </w:r>
      <w:r w:rsidR="00367FA5" w:rsidRPr="00040811">
        <w:rPr>
          <w:i/>
          <w:iCs/>
          <w:color w:val="000000" w:themeColor="text1"/>
        </w:rPr>
        <w:t xml:space="preserve"> </w:t>
      </w:r>
      <w:r w:rsidRPr="00040811">
        <w:rPr>
          <w:rFonts w:eastAsia="Roboto" w:cs="Roboto"/>
        </w:rPr>
        <w:t>wil het swv inzicht</w:t>
      </w:r>
      <w:r w:rsidR="00143C6C" w:rsidRPr="00040811">
        <w:rPr>
          <w:rFonts w:eastAsia="Roboto" w:cs="Roboto"/>
        </w:rPr>
        <w:t xml:space="preserve">en verwerven </w:t>
      </w:r>
      <w:r w:rsidRPr="00040811">
        <w:rPr>
          <w:rFonts w:eastAsia="Roboto" w:cs="Roboto"/>
        </w:rPr>
        <w:t xml:space="preserve">om ook de groep </w:t>
      </w:r>
      <w:r w:rsidR="00143C6C" w:rsidRPr="00040811">
        <w:rPr>
          <w:rFonts w:eastAsia="Roboto" w:cs="Roboto"/>
        </w:rPr>
        <w:t xml:space="preserve">(hoog)begaafde </w:t>
      </w:r>
      <w:r w:rsidRPr="00040811">
        <w:rPr>
          <w:rFonts w:eastAsia="Roboto" w:cs="Roboto"/>
        </w:rPr>
        <w:t xml:space="preserve">leerlingen passend onderwijs te kunnen bieden. </w:t>
      </w:r>
    </w:p>
    <w:p w14:paraId="5392691F" w14:textId="76A2320D" w:rsidR="004B047F" w:rsidRPr="00040811" w:rsidRDefault="004B047F" w:rsidP="00CC6422">
      <w:pPr>
        <w:rPr>
          <w:color w:val="000000" w:themeColor="text1"/>
        </w:rPr>
      </w:pPr>
    </w:p>
    <w:p w14:paraId="47671A61" w14:textId="0E7335B8" w:rsidR="008D65A6" w:rsidRPr="00040811" w:rsidRDefault="000656DF" w:rsidP="008D65A6">
      <w:pPr>
        <w:pStyle w:val="Kop2"/>
      </w:pPr>
      <w:bookmarkStart w:id="5" w:name="_Toc114093943"/>
      <w:r w:rsidRPr="00040811">
        <w:t xml:space="preserve">Wijzigingen in </w:t>
      </w:r>
      <w:r w:rsidR="00B44BA0" w:rsidRPr="00040811">
        <w:t>onderzoeks</w:t>
      </w:r>
      <w:r w:rsidR="00C411FF" w:rsidRPr="00040811">
        <w:t>opzet</w:t>
      </w:r>
      <w:r w:rsidR="0083645A">
        <w:t xml:space="preserve"> en -uitvoering</w:t>
      </w:r>
      <w:bookmarkEnd w:id="5"/>
    </w:p>
    <w:p w14:paraId="1DAA536B" w14:textId="77777777" w:rsidR="00B93148" w:rsidRPr="00040811" w:rsidRDefault="00B93148" w:rsidP="008D65A6"/>
    <w:p w14:paraId="0CE10BF5" w14:textId="1D6F37A1" w:rsidR="008D65A6" w:rsidRPr="00040811" w:rsidRDefault="00B4565F" w:rsidP="008D65A6">
      <w:r w:rsidRPr="00040811">
        <w:t xml:space="preserve">Ingegaan wordt op wijzigingen </w:t>
      </w:r>
      <w:r w:rsidR="00EF30F5" w:rsidRPr="00040811">
        <w:t xml:space="preserve">die zich in de loop van het onderzoek hebben voorgedaan </w:t>
      </w:r>
      <w:r w:rsidRPr="00040811">
        <w:t xml:space="preserve">in de onderzoeksopzet en </w:t>
      </w:r>
      <w:r w:rsidR="00EF30F5" w:rsidRPr="00040811">
        <w:t>-</w:t>
      </w:r>
      <w:r w:rsidR="00163033" w:rsidRPr="00040811">
        <w:t>uitvoering</w:t>
      </w:r>
      <w:r w:rsidRPr="00040811">
        <w:t xml:space="preserve">. </w:t>
      </w:r>
    </w:p>
    <w:p w14:paraId="3EC226AF" w14:textId="3952CFF5" w:rsidR="00B4565F" w:rsidRPr="00040811" w:rsidRDefault="00B4565F" w:rsidP="008D65A6"/>
    <w:p w14:paraId="3900AF50" w14:textId="53CC2BDD" w:rsidR="00B4565F" w:rsidRPr="00040811" w:rsidRDefault="00B4565F" w:rsidP="006321A0">
      <w:pPr>
        <w:pStyle w:val="Kop4"/>
      </w:pPr>
      <w:r w:rsidRPr="00040811">
        <w:t xml:space="preserve">Wijzigingen </w:t>
      </w:r>
      <w:r w:rsidR="00163033" w:rsidRPr="00040811">
        <w:t xml:space="preserve">in </w:t>
      </w:r>
      <w:r w:rsidRPr="00040811">
        <w:t>onderzoeksopzet</w:t>
      </w:r>
    </w:p>
    <w:p w14:paraId="4F12BC10" w14:textId="324085AD" w:rsidR="008D65A6" w:rsidRPr="00040811" w:rsidRDefault="00C71BBF" w:rsidP="008D65A6">
      <w:r w:rsidRPr="00040811">
        <w:t xml:space="preserve">De </w:t>
      </w:r>
      <w:r w:rsidR="00ED53D1" w:rsidRPr="00040811">
        <w:t xml:space="preserve">onderzoeksopzet zoals opgenomen </w:t>
      </w:r>
      <w:r w:rsidRPr="00040811">
        <w:t>in de offerte d.d. 27 oktober 2021</w:t>
      </w:r>
      <w:r w:rsidR="009F24AF" w:rsidRPr="00040811">
        <w:t>,</w:t>
      </w:r>
      <w:r w:rsidR="00B4565F" w:rsidRPr="00040811">
        <w:t xml:space="preserve"> </w:t>
      </w:r>
      <w:r w:rsidR="00ED53D1" w:rsidRPr="00040811">
        <w:t xml:space="preserve">heeft </w:t>
      </w:r>
      <w:r w:rsidR="00C6569F" w:rsidRPr="00040811">
        <w:t xml:space="preserve">in de aanloop naar het opstellen van het onderzoeksplan </w:t>
      </w:r>
      <w:r w:rsidR="00ED53D1" w:rsidRPr="00040811">
        <w:t xml:space="preserve">diverse wijzigingen ondergaan. </w:t>
      </w:r>
      <w:r w:rsidRPr="00040811">
        <w:t xml:space="preserve"> </w:t>
      </w:r>
    </w:p>
    <w:p w14:paraId="0E203E5B" w14:textId="01EB6910" w:rsidR="002678A1" w:rsidRPr="00040811" w:rsidRDefault="005A4C06" w:rsidP="005A4C06">
      <w:pPr>
        <w:ind w:firstLine="708"/>
      </w:pPr>
      <w:r w:rsidRPr="00040811">
        <w:t xml:space="preserve">De doelstelling </w:t>
      </w:r>
      <w:r w:rsidR="00C6569F" w:rsidRPr="00040811">
        <w:t xml:space="preserve">was </w:t>
      </w:r>
      <w:r w:rsidRPr="00040811">
        <w:t>om op basis van de inschatting van ouders, leerkrachten en zorgverleners van 12 hoogbegaafde kinderen inzicht te verkrijgen</w:t>
      </w:r>
      <w:r w:rsidR="002678A1" w:rsidRPr="00040811">
        <w:t xml:space="preserve"> in </w:t>
      </w:r>
    </w:p>
    <w:p w14:paraId="3A78E770" w14:textId="77777777" w:rsidR="002678A1" w:rsidRPr="00040811" w:rsidRDefault="002678A1" w:rsidP="005A4C06">
      <w:pPr>
        <w:ind w:firstLine="708"/>
      </w:pPr>
    </w:p>
    <w:p w14:paraId="2E0ED9C3" w14:textId="77777777" w:rsidR="002678A1" w:rsidRPr="00040811" w:rsidRDefault="005A4C06">
      <w:pPr>
        <w:pStyle w:val="Lijstalinea"/>
        <w:numPr>
          <w:ilvl w:val="0"/>
          <w:numId w:val="20"/>
        </w:numPr>
        <w:ind w:left="426"/>
      </w:pPr>
      <w:r w:rsidRPr="00040811">
        <w:t>welk aanbod van het samenwerkingsverband benodigd is om deze</w:t>
      </w:r>
      <w:r w:rsidR="00AC4D47" w:rsidRPr="00040811">
        <w:t xml:space="preserve"> 12</w:t>
      </w:r>
      <w:r w:rsidRPr="00040811">
        <w:t xml:space="preserve"> leerlingen (weer) te laten deelnemen aan het reguliere onderwijs</w:t>
      </w:r>
      <w:r w:rsidR="002678A1" w:rsidRPr="00040811">
        <w:t xml:space="preserve">; en </w:t>
      </w:r>
    </w:p>
    <w:p w14:paraId="6E87D6C3" w14:textId="472CE2C2" w:rsidR="005A4C06" w:rsidRPr="00040811" w:rsidRDefault="005A4C06">
      <w:pPr>
        <w:pStyle w:val="Lijstalinea"/>
        <w:numPr>
          <w:ilvl w:val="0"/>
          <w:numId w:val="20"/>
        </w:numPr>
        <w:ind w:left="426"/>
      </w:pPr>
      <w:r w:rsidRPr="00040811">
        <w:t xml:space="preserve">wat nodig is om een dekkend netwerk te realiseren voor </w:t>
      </w:r>
      <w:r w:rsidR="00AC4D47" w:rsidRPr="00040811">
        <w:t xml:space="preserve">alle </w:t>
      </w:r>
      <w:r w:rsidRPr="00040811">
        <w:t>leerlingen met een hb-profiel.</w:t>
      </w:r>
    </w:p>
    <w:p w14:paraId="545F2F83" w14:textId="77777777" w:rsidR="002678A1" w:rsidRPr="00040811" w:rsidRDefault="002678A1" w:rsidP="002678A1"/>
    <w:p w14:paraId="79117C6F" w14:textId="7C4C6517" w:rsidR="005A4C06" w:rsidRPr="00040811" w:rsidRDefault="005A4C06" w:rsidP="002678A1">
      <w:r w:rsidRPr="00040811">
        <w:t>De vraagstelling</w:t>
      </w:r>
      <w:r w:rsidR="007B2B6E" w:rsidRPr="00040811">
        <w:t xml:space="preserve"> was</w:t>
      </w:r>
      <w:r w:rsidRPr="00040811">
        <w:t xml:space="preserve">: </w:t>
      </w:r>
    </w:p>
    <w:p w14:paraId="54BBD3DC" w14:textId="77777777" w:rsidR="005A4C06" w:rsidRPr="00040811" w:rsidRDefault="005A4C06" w:rsidP="005A4C06"/>
    <w:p w14:paraId="41BCCE8D" w14:textId="70193474" w:rsidR="005A4C06" w:rsidRPr="00480523" w:rsidRDefault="005A4C06" w:rsidP="005A4C06">
      <w:pPr>
        <w:rPr>
          <w:rStyle w:val="Subtielebenadrukking"/>
        </w:rPr>
      </w:pPr>
      <w:r w:rsidRPr="00480523">
        <w:rPr>
          <w:rStyle w:val="Subtielebenadrukking"/>
        </w:rPr>
        <w:t>Met welk aanbod van het samenwerkingsverband kunnen de 12 geselecteerde hoogbegaafde leerlingen (weer) deelnemen aan het reguliere onderwijs en wat is nodig om een dekkend netwerk te realiseren voor leerlingen met een hb-profiel?</w:t>
      </w:r>
    </w:p>
    <w:p w14:paraId="60934725" w14:textId="19CF0E6E" w:rsidR="005A4C06" w:rsidRPr="00040811" w:rsidRDefault="005A4C06" w:rsidP="005A4C06"/>
    <w:p w14:paraId="37695B2B" w14:textId="7443EFF8" w:rsidR="007B2B6E" w:rsidRPr="00040811" w:rsidRDefault="007B2B6E" w:rsidP="005A4C06">
      <w:r w:rsidRPr="00040811">
        <w:t>De deelvragen van het onderzoek waren:</w:t>
      </w:r>
    </w:p>
    <w:p w14:paraId="6D59E40B" w14:textId="77777777" w:rsidR="007B2B6E" w:rsidRPr="00040811" w:rsidRDefault="007B2B6E" w:rsidP="005A4C06"/>
    <w:p w14:paraId="5D26FBED" w14:textId="77777777" w:rsidR="005A4C06" w:rsidRPr="00040811" w:rsidRDefault="005A4C06">
      <w:pPr>
        <w:pStyle w:val="Lijstalinea"/>
        <w:numPr>
          <w:ilvl w:val="0"/>
          <w:numId w:val="6"/>
        </w:numPr>
        <w:ind w:left="426"/>
      </w:pPr>
      <w:r w:rsidRPr="00040811">
        <w:t xml:space="preserve">Om welke reden nemen de 12 leerlingen niet (meer) deel aan het regulier onderwijs? </w:t>
      </w:r>
    </w:p>
    <w:p w14:paraId="2AA0F088" w14:textId="50456087" w:rsidR="005A4C06" w:rsidRPr="00040811" w:rsidRDefault="005A4C06">
      <w:pPr>
        <w:pStyle w:val="Lijstalinea"/>
        <w:numPr>
          <w:ilvl w:val="0"/>
          <w:numId w:val="6"/>
        </w:numPr>
        <w:ind w:left="426"/>
      </w:pPr>
      <w:r w:rsidRPr="00040811">
        <w:t>In welke onderwijs- en ondersteuningsbehoeften moeten worden voorzien om de leerlingen (weer) te laten participeren in het onderwijs?</w:t>
      </w:r>
    </w:p>
    <w:p w14:paraId="1095085E" w14:textId="0EB1E974" w:rsidR="00C95B82" w:rsidRPr="00040811" w:rsidRDefault="00C95B82">
      <w:pPr>
        <w:pStyle w:val="Lijstalinea"/>
        <w:numPr>
          <w:ilvl w:val="0"/>
          <w:numId w:val="6"/>
        </w:numPr>
        <w:ind w:left="426"/>
      </w:pPr>
      <w:r w:rsidRPr="00040811">
        <w:t>Wat is nodig om een dekkend netwerk voor leerlingen met een hb-profiel te realiseren.</w:t>
      </w:r>
    </w:p>
    <w:p w14:paraId="7B38695E" w14:textId="77777777" w:rsidR="005A4C06" w:rsidRPr="00040811" w:rsidRDefault="005A4C06" w:rsidP="005A4C06"/>
    <w:p w14:paraId="736BB508" w14:textId="72C225ED" w:rsidR="001874F6" w:rsidRPr="00040811" w:rsidRDefault="00F632A2" w:rsidP="00523E74">
      <w:pPr>
        <w:rPr>
          <w:rFonts w:eastAsia="Roboto" w:cs="Roboto"/>
        </w:rPr>
      </w:pPr>
      <w:r w:rsidRPr="00040811">
        <w:t>Voor dit kwalitatieve onderzoek zouden</w:t>
      </w:r>
      <w:r w:rsidR="005A4C06" w:rsidRPr="00040811">
        <w:t xml:space="preserve"> 12 ouders, 12 leerkrachten en 12 zorgmedewerkers </w:t>
      </w:r>
      <w:r w:rsidR="00A71969" w:rsidRPr="00040811">
        <w:t>worden</w:t>
      </w:r>
      <w:r w:rsidR="00C95B82" w:rsidRPr="00040811">
        <w:t xml:space="preserve"> </w:t>
      </w:r>
      <w:r w:rsidR="00A71969" w:rsidRPr="00040811">
        <w:t>geïnterviewd</w:t>
      </w:r>
      <w:r w:rsidR="005A4C06" w:rsidRPr="00040811">
        <w:t xml:space="preserve">. </w:t>
      </w:r>
      <w:r w:rsidR="00B22787" w:rsidRPr="00040811">
        <w:t>Eind</w:t>
      </w:r>
      <w:r w:rsidR="00FF31A3" w:rsidRPr="00040811">
        <w:rPr>
          <w:rFonts w:eastAsia="Roboto" w:cs="Roboto"/>
        </w:rPr>
        <w:t xml:space="preserve"> 2021 </w:t>
      </w:r>
      <w:r w:rsidRPr="00040811">
        <w:rPr>
          <w:rFonts w:eastAsia="Roboto" w:cs="Roboto"/>
        </w:rPr>
        <w:t xml:space="preserve">bleek echter dat </w:t>
      </w:r>
      <w:r w:rsidR="00747EDD" w:rsidRPr="00040811">
        <w:rPr>
          <w:rFonts w:eastAsia="Roboto" w:cs="Roboto"/>
        </w:rPr>
        <w:t xml:space="preserve">deze opzet </w:t>
      </w:r>
      <w:r w:rsidRPr="00040811">
        <w:t>onuitvoerbaar</w:t>
      </w:r>
      <w:r w:rsidR="00747EDD" w:rsidRPr="00040811">
        <w:t xml:space="preserve"> was</w:t>
      </w:r>
      <w:r w:rsidR="00B22787" w:rsidRPr="00040811">
        <w:t>. H</w:t>
      </w:r>
      <w:r w:rsidR="00523E74" w:rsidRPr="00040811">
        <w:t xml:space="preserve">et swv </w:t>
      </w:r>
      <w:r w:rsidR="00B22787" w:rsidRPr="00040811">
        <w:t xml:space="preserve">beschikte </w:t>
      </w:r>
      <w:r w:rsidR="00F16AA4" w:rsidRPr="00040811">
        <w:rPr>
          <w:rFonts w:eastAsia="Roboto" w:cs="Roboto"/>
        </w:rPr>
        <w:t xml:space="preserve">slechts </w:t>
      </w:r>
      <w:r w:rsidR="00B22787" w:rsidRPr="00040811">
        <w:rPr>
          <w:rFonts w:eastAsia="Roboto" w:cs="Roboto"/>
        </w:rPr>
        <w:t>van</w:t>
      </w:r>
      <w:r w:rsidR="00FF31A3" w:rsidRPr="00040811">
        <w:rPr>
          <w:rFonts w:eastAsia="Roboto" w:cs="Roboto"/>
        </w:rPr>
        <w:t xml:space="preserve"> 1 van de 24 geregistreerde thuiszitters </w:t>
      </w:r>
      <w:r w:rsidR="00B22787" w:rsidRPr="00040811">
        <w:rPr>
          <w:rFonts w:eastAsia="Roboto" w:cs="Roboto"/>
        </w:rPr>
        <w:t xml:space="preserve">over het gegeven </w:t>
      </w:r>
      <w:r w:rsidR="00FF31A3" w:rsidRPr="00040811">
        <w:rPr>
          <w:rFonts w:eastAsia="Roboto" w:cs="Roboto"/>
        </w:rPr>
        <w:t>dat deze</w:t>
      </w:r>
      <w:r w:rsidR="00F16AA4" w:rsidRPr="00040811">
        <w:rPr>
          <w:rFonts w:eastAsia="Roboto" w:cs="Roboto"/>
        </w:rPr>
        <w:t xml:space="preserve"> hoogbegaafd</w:t>
      </w:r>
      <w:r w:rsidR="00FF31A3" w:rsidRPr="00040811">
        <w:rPr>
          <w:rFonts w:eastAsia="Roboto" w:cs="Roboto"/>
        </w:rPr>
        <w:t xml:space="preserve"> was</w:t>
      </w:r>
      <w:r w:rsidR="00B22787" w:rsidRPr="00040811">
        <w:rPr>
          <w:rFonts w:eastAsia="Roboto" w:cs="Roboto"/>
        </w:rPr>
        <w:t xml:space="preserve"> en </w:t>
      </w:r>
      <w:r w:rsidR="00B22787" w:rsidRPr="00040811">
        <w:t>beschikte ook</w:t>
      </w:r>
      <w:r w:rsidR="004C0EC1" w:rsidRPr="00040811">
        <w:rPr>
          <w:rFonts w:eastAsia="Roboto" w:cs="Roboto"/>
        </w:rPr>
        <w:t xml:space="preserve"> niet over </w:t>
      </w:r>
      <w:r w:rsidR="002F0D9F" w:rsidRPr="00040811">
        <w:rPr>
          <w:rFonts w:eastAsia="Roboto" w:cs="Roboto"/>
        </w:rPr>
        <w:t>andere benodigde</w:t>
      </w:r>
      <w:r w:rsidR="00B22787" w:rsidRPr="00040811">
        <w:rPr>
          <w:rFonts w:eastAsia="Roboto" w:cs="Roboto"/>
        </w:rPr>
        <w:t xml:space="preserve"> </w:t>
      </w:r>
      <w:r w:rsidR="00C03F28" w:rsidRPr="00040811">
        <w:rPr>
          <w:rFonts w:eastAsia="Roboto" w:cs="Roboto"/>
        </w:rPr>
        <w:t>gegevens</w:t>
      </w:r>
      <w:r w:rsidR="002F0D9F" w:rsidRPr="00040811">
        <w:rPr>
          <w:rFonts w:eastAsia="Roboto" w:cs="Roboto"/>
        </w:rPr>
        <w:t>,</w:t>
      </w:r>
      <w:r w:rsidR="00C03F28" w:rsidRPr="00040811">
        <w:rPr>
          <w:rFonts w:eastAsia="Roboto" w:cs="Roboto"/>
        </w:rPr>
        <w:t xml:space="preserve"> </w:t>
      </w:r>
      <w:r w:rsidR="002F0D9F" w:rsidRPr="00040811">
        <w:rPr>
          <w:rFonts w:eastAsia="Roboto" w:cs="Roboto"/>
        </w:rPr>
        <w:t xml:space="preserve">bijvoorbeeld </w:t>
      </w:r>
      <w:r w:rsidR="004C0EC1" w:rsidRPr="00040811">
        <w:rPr>
          <w:rFonts w:eastAsia="Roboto" w:cs="Roboto"/>
        </w:rPr>
        <w:t xml:space="preserve">welke kinderen een zorgboerderij </w:t>
      </w:r>
      <w:r w:rsidR="00A725AD" w:rsidRPr="00040811">
        <w:rPr>
          <w:rFonts w:eastAsia="Roboto" w:cs="Roboto"/>
        </w:rPr>
        <w:lastRenderedPageBreak/>
        <w:t xml:space="preserve">of De Gaffel </w:t>
      </w:r>
      <w:r w:rsidR="004C0EC1" w:rsidRPr="00040811">
        <w:rPr>
          <w:rFonts w:eastAsia="Roboto" w:cs="Roboto"/>
        </w:rPr>
        <w:t>bezoeken</w:t>
      </w:r>
      <w:r w:rsidR="00A725AD" w:rsidRPr="00040811">
        <w:rPr>
          <w:rFonts w:eastAsia="Roboto" w:cs="Roboto"/>
        </w:rPr>
        <w:t>.</w:t>
      </w:r>
      <w:r w:rsidR="00011492" w:rsidRPr="00040811">
        <w:rPr>
          <w:rFonts w:eastAsia="Roboto" w:cs="Roboto"/>
        </w:rPr>
        <w:t xml:space="preserve"> (</w:t>
      </w:r>
      <w:r w:rsidR="002F0D9F" w:rsidRPr="00040811">
        <w:rPr>
          <w:rFonts w:eastAsia="Roboto" w:cs="Roboto"/>
        </w:rPr>
        <w:t>De Heer 2022</w:t>
      </w:r>
      <w:r w:rsidR="005A1E57" w:rsidRPr="00040811">
        <w:rPr>
          <w:rFonts w:eastAsia="Roboto" w:cs="Roboto"/>
        </w:rPr>
        <w:t>a</w:t>
      </w:r>
      <w:r w:rsidR="00A725AD" w:rsidRPr="00040811">
        <w:rPr>
          <w:rFonts w:eastAsia="Roboto" w:cs="Roboto"/>
        </w:rPr>
        <w:t xml:space="preserve">; </w:t>
      </w:r>
      <w:r w:rsidR="002E4926" w:rsidRPr="00040811">
        <w:rPr>
          <w:rFonts w:eastAsia="Roboto" w:cs="Roboto"/>
        </w:rPr>
        <w:t xml:space="preserve">R. </w:t>
      </w:r>
      <w:proofErr w:type="spellStart"/>
      <w:r w:rsidR="002E4926" w:rsidRPr="00040811">
        <w:rPr>
          <w:rFonts w:eastAsia="Roboto" w:cs="Roboto"/>
        </w:rPr>
        <w:t>Weener</w:t>
      </w:r>
      <w:proofErr w:type="spellEnd"/>
      <w:r w:rsidR="002E4926" w:rsidRPr="00040811">
        <w:rPr>
          <w:rFonts w:eastAsia="Roboto" w:cs="Roboto"/>
        </w:rPr>
        <w:t>, persoonlijke communicatie, 22 december 2021</w:t>
      </w:r>
      <w:r w:rsidR="00011492" w:rsidRPr="00040811">
        <w:rPr>
          <w:rFonts w:eastAsia="Roboto" w:cs="Roboto"/>
        </w:rPr>
        <w:t>)</w:t>
      </w:r>
      <w:r w:rsidR="004C0EC1" w:rsidRPr="00040811">
        <w:rPr>
          <w:rFonts w:eastAsia="Roboto" w:cs="Roboto"/>
        </w:rPr>
        <w:t>.</w:t>
      </w:r>
      <w:r w:rsidR="00424471" w:rsidRPr="00040811">
        <w:rPr>
          <w:rFonts w:eastAsia="Roboto" w:cs="Roboto"/>
        </w:rPr>
        <w:t xml:space="preserve"> </w:t>
      </w:r>
    </w:p>
    <w:p w14:paraId="33C46D58" w14:textId="26F34FBD" w:rsidR="00B93148" w:rsidRPr="00040811" w:rsidRDefault="00F67331" w:rsidP="00FB79FF">
      <w:pPr>
        <w:ind w:firstLine="709"/>
        <w:rPr>
          <w:color w:val="000000" w:themeColor="text1"/>
        </w:rPr>
      </w:pPr>
      <w:r w:rsidRPr="00040811">
        <w:rPr>
          <w:rFonts w:eastAsia="Roboto" w:cs="Roboto"/>
        </w:rPr>
        <w:t xml:space="preserve">In overleg met </w:t>
      </w:r>
      <w:r w:rsidR="00BC2634" w:rsidRPr="00040811">
        <w:rPr>
          <w:rFonts w:eastAsia="Roboto" w:cs="Roboto"/>
        </w:rPr>
        <w:t>Huizing</w:t>
      </w:r>
      <w:r w:rsidRPr="00040811">
        <w:rPr>
          <w:rFonts w:eastAsia="Roboto" w:cs="Roboto"/>
        </w:rPr>
        <w:t xml:space="preserve"> en </w:t>
      </w:r>
      <w:r w:rsidR="00BC2634" w:rsidRPr="00040811">
        <w:rPr>
          <w:rFonts w:eastAsia="Roboto" w:cs="Roboto"/>
        </w:rPr>
        <w:t>Roffel</w:t>
      </w:r>
      <w:r w:rsidRPr="00040811">
        <w:rPr>
          <w:rFonts w:eastAsia="Roboto" w:cs="Roboto"/>
        </w:rPr>
        <w:t xml:space="preserve"> </w:t>
      </w:r>
      <w:r w:rsidR="009F24AF" w:rsidRPr="00040811">
        <w:rPr>
          <w:rFonts w:eastAsia="Roboto" w:cs="Roboto"/>
        </w:rPr>
        <w:t>is</w:t>
      </w:r>
      <w:r w:rsidR="001874F6" w:rsidRPr="00040811">
        <w:rPr>
          <w:rFonts w:eastAsia="Roboto" w:cs="Roboto"/>
        </w:rPr>
        <w:t xml:space="preserve"> </w:t>
      </w:r>
      <w:r w:rsidRPr="00040811">
        <w:rPr>
          <w:rFonts w:eastAsia="Roboto" w:cs="Roboto"/>
        </w:rPr>
        <w:t xml:space="preserve">daarop </w:t>
      </w:r>
      <w:r w:rsidR="001874F6" w:rsidRPr="00040811">
        <w:rPr>
          <w:rFonts w:eastAsia="Roboto" w:cs="Roboto"/>
        </w:rPr>
        <w:t xml:space="preserve">op </w:t>
      </w:r>
      <w:r w:rsidR="001874F6" w:rsidRPr="00040811">
        <w:rPr>
          <w:color w:val="000000" w:themeColor="text1"/>
        </w:rPr>
        <w:t xml:space="preserve">24 december 2021 </w:t>
      </w:r>
      <w:r w:rsidR="001874F6" w:rsidRPr="00040811">
        <w:rPr>
          <w:rFonts w:eastAsia="Roboto" w:cs="Roboto"/>
        </w:rPr>
        <w:t xml:space="preserve">een wijzigingsvoorstel </w:t>
      </w:r>
      <w:r w:rsidRPr="00040811">
        <w:rPr>
          <w:rFonts w:eastAsia="Roboto" w:cs="Roboto"/>
        </w:rPr>
        <w:t>ingediend</w:t>
      </w:r>
      <w:r w:rsidR="001874F6" w:rsidRPr="00040811">
        <w:rPr>
          <w:rFonts w:eastAsia="Roboto" w:cs="Roboto"/>
        </w:rPr>
        <w:t xml:space="preserve"> voor de </w:t>
      </w:r>
      <w:r w:rsidR="001874F6" w:rsidRPr="00040811">
        <w:t>doel</w:t>
      </w:r>
      <w:r w:rsidR="009F24AF" w:rsidRPr="00040811">
        <w:t>- en</w:t>
      </w:r>
      <w:r w:rsidR="001874F6" w:rsidRPr="00040811">
        <w:t xml:space="preserve"> vraagstelling </w:t>
      </w:r>
      <w:r w:rsidR="009F24AF" w:rsidRPr="00040811">
        <w:t xml:space="preserve">van het onderzoek </w:t>
      </w:r>
      <w:r w:rsidR="001874F6" w:rsidRPr="00040811">
        <w:t>en de onderzoeksopzet</w:t>
      </w:r>
      <w:r w:rsidR="001874F6" w:rsidRPr="00040811">
        <w:rPr>
          <w:rFonts w:eastAsia="Roboto" w:cs="Roboto"/>
        </w:rPr>
        <w:t xml:space="preserve">. </w:t>
      </w:r>
      <w:r w:rsidR="009F24AF" w:rsidRPr="00040811">
        <w:rPr>
          <w:rFonts w:eastAsia="Roboto" w:cs="Roboto"/>
        </w:rPr>
        <w:t xml:space="preserve">Na accordering </w:t>
      </w:r>
      <w:r w:rsidR="00CC2DEA" w:rsidRPr="00040811">
        <w:rPr>
          <w:rFonts w:eastAsia="Roboto" w:cs="Roboto"/>
        </w:rPr>
        <w:t>hier</w:t>
      </w:r>
      <w:r w:rsidR="009F24AF" w:rsidRPr="00040811">
        <w:rPr>
          <w:rFonts w:eastAsia="Roboto" w:cs="Roboto"/>
        </w:rPr>
        <w:t xml:space="preserve">van </w:t>
      </w:r>
      <w:r w:rsidR="00FA73D5" w:rsidRPr="00040811">
        <w:rPr>
          <w:color w:val="000000" w:themeColor="text1"/>
        </w:rPr>
        <w:t xml:space="preserve">op 11 januari 2022 </w:t>
      </w:r>
      <w:r w:rsidR="009F24AF" w:rsidRPr="00040811">
        <w:rPr>
          <w:color w:val="000000" w:themeColor="text1"/>
        </w:rPr>
        <w:t xml:space="preserve">door </w:t>
      </w:r>
      <w:r w:rsidR="009F24AF" w:rsidRPr="00040811">
        <w:rPr>
          <w:rFonts w:eastAsia="Roboto" w:cs="Roboto"/>
        </w:rPr>
        <w:t>d</w:t>
      </w:r>
      <w:r w:rsidR="009F24AF" w:rsidRPr="00040811">
        <w:t xml:space="preserve">e </w:t>
      </w:r>
      <w:r w:rsidR="009F24AF" w:rsidRPr="00040811">
        <w:rPr>
          <w:color w:val="000000" w:themeColor="text1"/>
        </w:rPr>
        <w:t>Klankbordgroep</w:t>
      </w:r>
      <w:r w:rsidR="009F24AF" w:rsidRPr="00040811">
        <w:rPr>
          <w:rFonts w:eastAsia="Roboto" w:cs="Roboto"/>
        </w:rPr>
        <w:t xml:space="preserve"> </w:t>
      </w:r>
      <w:r w:rsidR="00760E36" w:rsidRPr="00040811">
        <w:rPr>
          <w:rFonts w:eastAsia="Roboto" w:cs="Roboto"/>
        </w:rPr>
        <w:t xml:space="preserve">is </w:t>
      </w:r>
      <w:r w:rsidR="009F24AF" w:rsidRPr="00040811">
        <w:rPr>
          <w:rFonts w:eastAsia="Roboto" w:cs="Roboto"/>
        </w:rPr>
        <w:t>dit verwerkt</w:t>
      </w:r>
      <w:r w:rsidR="00760E36" w:rsidRPr="00040811">
        <w:rPr>
          <w:rFonts w:eastAsia="Roboto" w:cs="Roboto"/>
        </w:rPr>
        <w:t xml:space="preserve"> </w:t>
      </w:r>
      <w:r w:rsidR="00760E36" w:rsidRPr="00040811">
        <w:rPr>
          <w:color w:val="000000" w:themeColor="text1"/>
        </w:rPr>
        <w:t xml:space="preserve">in het </w:t>
      </w:r>
      <w:r w:rsidR="005158B3" w:rsidRPr="00040811">
        <w:rPr>
          <w:color w:val="000000" w:themeColor="text1"/>
        </w:rPr>
        <w:t>o</w:t>
      </w:r>
      <w:r w:rsidR="00760E36" w:rsidRPr="00040811">
        <w:rPr>
          <w:color w:val="000000" w:themeColor="text1"/>
        </w:rPr>
        <w:t xml:space="preserve">nderzoeksplan </w:t>
      </w:r>
      <w:r w:rsidR="005158B3" w:rsidRPr="00040811">
        <w:rPr>
          <w:color w:val="000000" w:themeColor="text1"/>
        </w:rPr>
        <w:t>(De Heer, 2022</w:t>
      </w:r>
      <w:r w:rsidR="005A1E57" w:rsidRPr="00040811">
        <w:rPr>
          <w:color w:val="000000" w:themeColor="text1"/>
        </w:rPr>
        <w:t>b</w:t>
      </w:r>
      <w:r w:rsidR="005158B3" w:rsidRPr="00040811">
        <w:rPr>
          <w:color w:val="000000" w:themeColor="text1"/>
        </w:rPr>
        <w:t>)</w:t>
      </w:r>
      <w:r w:rsidR="00595B08" w:rsidRPr="00040811">
        <w:rPr>
          <w:color w:val="000000" w:themeColor="text1"/>
        </w:rPr>
        <w:t>.</w:t>
      </w:r>
      <w:r w:rsidR="005E7D3C" w:rsidRPr="00040811">
        <w:rPr>
          <w:color w:val="000000" w:themeColor="text1"/>
        </w:rPr>
        <w:t xml:space="preserve"> </w:t>
      </w:r>
      <w:r w:rsidR="00F86067" w:rsidRPr="00040811">
        <w:rPr>
          <w:color w:val="000000" w:themeColor="text1"/>
        </w:rPr>
        <w:t xml:space="preserve">Een en ander is vastgelegd in een tussenrapportage </w:t>
      </w:r>
      <w:r w:rsidR="00F86067" w:rsidRPr="00040811">
        <w:rPr>
          <w:rFonts w:eastAsia="Roboto" w:cs="Roboto"/>
        </w:rPr>
        <w:t>(De Heer, 2022</w:t>
      </w:r>
      <w:r w:rsidR="005A1E57" w:rsidRPr="00040811">
        <w:rPr>
          <w:rFonts w:eastAsia="Roboto" w:cs="Roboto"/>
        </w:rPr>
        <w:t>a</w:t>
      </w:r>
      <w:r w:rsidR="00F86067" w:rsidRPr="00040811">
        <w:rPr>
          <w:rFonts w:eastAsia="Roboto" w:cs="Roboto"/>
        </w:rPr>
        <w:t>).</w:t>
      </w:r>
      <w:r w:rsidR="001B3D62" w:rsidRPr="00040811">
        <w:rPr>
          <w:rFonts w:eastAsia="Roboto" w:cs="Roboto"/>
        </w:rPr>
        <w:t xml:space="preserve"> </w:t>
      </w:r>
    </w:p>
    <w:p w14:paraId="732B3CA8" w14:textId="5CC2DEA2" w:rsidR="004862DD" w:rsidRPr="00040811" w:rsidRDefault="004862DD" w:rsidP="0044335F">
      <w:pPr>
        <w:rPr>
          <w:color w:val="000000" w:themeColor="text1"/>
        </w:rPr>
      </w:pPr>
    </w:p>
    <w:p w14:paraId="0C42C790" w14:textId="3F7B29E0" w:rsidR="00B4565F" w:rsidRPr="00040811" w:rsidRDefault="00B4565F" w:rsidP="006321A0">
      <w:pPr>
        <w:pStyle w:val="Kop4"/>
      </w:pPr>
      <w:r w:rsidRPr="00040811">
        <w:t xml:space="preserve">Wijzigingen in </w:t>
      </w:r>
      <w:r w:rsidR="00163033" w:rsidRPr="00040811">
        <w:t>uitvoering</w:t>
      </w:r>
      <w:r w:rsidRPr="00040811">
        <w:t xml:space="preserve"> </w:t>
      </w:r>
    </w:p>
    <w:p w14:paraId="6CE5C83E" w14:textId="385AA34B" w:rsidR="00F33232" w:rsidRPr="00040811" w:rsidRDefault="001F0AB9" w:rsidP="004862DD">
      <w:pPr>
        <w:rPr>
          <w:color w:val="000000" w:themeColor="text1"/>
        </w:rPr>
      </w:pPr>
      <w:r w:rsidRPr="00040811">
        <w:rPr>
          <w:color w:val="000000" w:themeColor="text1"/>
        </w:rPr>
        <w:t>In</w:t>
      </w:r>
      <w:r w:rsidR="00772833" w:rsidRPr="00040811">
        <w:rPr>
          <w:color w:val="000000" w:themeColor="text1"/>
        </w:rPr>
        <w:t xml:space="preserve"> </w:t>
      </w:r>
      <w:r w:rsidR="00197E30" w:rsidRPr="00040811">
        <w:rPr>
          <w:color w:val="000000" w:themeColor="text1"/>
        </w:rPr>
        <w:t xml:space="preserve">het </w:t>
      </w:r>
      <w:r w:rsidR="004E1993" w:rsidRPr="00040811">
        <w:rPr>
          <w:color w:val="000000" w:themeColor="text1"/>
        </w:rPr>
        <w:t>o</w:t>
      </w:r>
      <w:r w:rsidR="00257501" w:rsidRPr="00040811">
        <w:rPr>
          <w:color w:val="000000" w:themeColor="text1"/>
        </w:rPr>
        <w:t xml:space="preserve">nderzoeksplan </w:t>
      </w:r>
      <w:r w:rsidRPr="00040811">
        <w:rPr>
          <w:color w:val="000000" w:themeColor="text1"/>
        </w:rPr>
        <w:t>is opgenomen dat de</w:t>
      </w:r>
      <w:r w:rsidR="004862DD" w:rsidRPr="00040811">
        <w:rPr>
          <w:color w:val="000000" w:themeColor="text1"/>
        </w:rPr>
        <w:t xml:space="preserve"> online enquête</w:t>
      </w:r>
      <w:r w:rsidRPr="00040811">
        <w:rPr>
          <w:color w:val="000000" w:themeColor="text1"/>
        </w:rPr>
        <w:t>s</w:t>
      </w:r>
      <w:r w:rsidR="004862DD" w:rsidRPr="00040811">
        <w:rPr>
          <w:color w:val="000000" w:themeColor="text1"/>
        </w:rPr>
        <w:t xml:space="preserve"> </w:t>
      </w:r>
      <w:r w:rsidR="00163033" w:rsidRPr="00040811">
        <w:rPr>
          <w:color w:val="000000" w:themeColor="text1"/>
        </w:rPr>
        <w:t xml:space="preserve">voor ouders en hulp- en zorgverleners </w:t>
      </w:r>
      <w:r w:rsidR="004E1993" w:rsidRPr="00040811">
        <w:rPr>
          <w:color w:val="000000" w:themeColor="text1"/>
        </w:rPr>
        <w:t xml:space="preserve">eenmalig </w:t>
      </w:r>
      <w:r w:rsidR="00163033" w:rsidRPr="00040811">
        <w:rPr>
          <w:color w:val="000000" w:themeColor="text1"/>
        </w:rPr>
        <w:t xml:space="preserve">worden opengesteld </w:t>
      </w:r>
      <w:r w:rsidR="004862DD" w:rsidRPr="00040811">
        <w:rPr>
          <w:color w:val="000000" w:themeColor="text1"/>
        </w:rPr>
        <w:t>van februari tot begin maart</w:t>
      </w:r>
      <w:r w:rsidR="00257501" w:rsidRPr="00040811">
        <w:rPr>
          <w:color w:val="000000" w:themeColor="text1"/>
        </w:rPr>
        <w:t xml:space="preserve"> 2022</w:t>
      </w:r>
      <w:r w:rsidR="004862DD" w:rsidRPr="00040811">
        <w:rPr>
          <w:color w:val="000000" w:themeColor="text1"/>
        </w:rPr>
        <w:t xml:space="preserve">. </w:t>
      </w:r>
      <w:r w:rsidR="0057186B" w:rsidRPr="00040811">
        <w:rPr>
          <w:color w:val="000000" w:themeColor="text1"/>
        </w:rPr>
        <w:t>In de praktijk</w:t>
      </w:r>
      <w:r w:rsidR="00257501" w:rsidRPr="00040811">
        <w:rPr>
          <w:color w:val="000000" w:themeColor="text1"/>
        </w:rPr>
        <w:t xml:space="preserve"> zijn b</w:t>
      </w:r>
      <w:r w:rsidR="00163033" w:rsidRPr="00040811">
        <w:rPr>
          <w:color w:val="000000" w:themeColor="text1"/>
        </w:rPr>
        <w:t>eide</w:t>
      </w:r>
      <w:r w:rsidRPr="00040811">
        <w:rPr>
          <w:color w:val="000000" w:themeColor="text1"/>
        </w:rPr>
        <w:t xml:space="preserve"> enquêtes</w:t>
      </w:r>
      <w:r w:rsidR="008C57C2" w:rsidRPr="00040811">
        <w:rPr>
          <w:color w:val="000000" w:themeColor="text1"/>
        </w:rPr>
        <w:t>,</w:t>
      </w:r>
      <w:r w:rsidRPr="00040811">
        <w:rPr>
          <w:color w:val="000000" w:themeColor="text1"/>
        </w:rPr>
        <w:t xml:space="preserve"> </w:t>
      </w:r>
      <w:r w:rsidR="00F33232" w:rsidRPr="00040811">
        <w:rPr>
          <w:color w:val="000000" w:themeColor="text1"/>
        </w:rPr>
        <w:t xml:space="preserve">steeds </w:t>
      </w:r>
      <w:r w:rsidR="008C57C2" w:rsidRPr="00040811">
        <w:rPr>
          <w:color w:val="000000" w:themeColor="text1"/>
        </w:rPr>
        <w:t xml:space="preserve">in overleg met Huizing en Roffel, </w:t>
      </w:r>
      <w:r w:rsidRPr="00040811">
        <w:rPr>
          <w:color w:val="000000" w:themeColor="text1"/>
        </w:rPr>
        <w:t>in totaal driemaal opengesteld</w:t>
      </w:r>
      <w:r w:rsidR="00257501" w:rsidRPr="00040811">
        <w:rPr>
          <w:color w:val="000000" w:themeColor="text1"/>
        </w:rPr>
        <w:t xml:space="preserve">, namelijk van </w:t>
      </w:r>
      <w:r w:rsidR="004E1993" w:rsidRPr="00040811">
        <w:rPr>
          <w:color w:val="000000" w:themeColor="text1"/>
        </w:rPr>
        <w:t xml:space="preserve">25 februari tot en met 20 maart 2022, </w:t>
      </w:r>
      <w:r w:rsidR="008C57C2" w:rsidRPr="00040811">
        <w:rPr>
          <w:color w:val="000000" w:themeColor="text1"/>
        </w:rPr>
        <w:t xml:space="preserve">van </w:t>
      </w:r>
      <w:r w:rsidR="004E1993" w:rsidRPr="00040811">
        <w:rPr>
          <w:color w:val="000000" w:themeColor="text1"/>
        </w:rPr>
        <w:t xml:space="preserve">28 maart tot en met 4 april 2022 en van 7 tot en met 11 april 2022. </w:t>
      </w:r>
    </w:p>
    <w:p w14:paraId="1BBFE8DC" w14:textId="2ADC6896" w:rsidR="00257501" w:rsidRPr="00040811" w:rsidRDefault="008C57C2" w:rsidP="00F33232">
      <w:pPr>
        <w:ind w:firstLine="708"/>
        <w:rPr>
          <w:color w:val="000000" w:themeColor="text1"/>
        </w:rPr>
      </w:pPr>
      <w:r w:rsidRPr="00040811">
        <w:rPr>
          <w:color w:val="000000" w:themeColor="text1"/>
        </w:rPr>
        <w:t xml:space="preserve">In verband met de voorjaarsvakantie was bij de eerste openstelling gekozen voor een periode van drie weken. Vervolgens bleek dat veel mensen </w:t>
      </w:r>
      <w:r w:rsidR="00F33232" w:rsidRPr="00040811">
        <w:rPr>
          <w:color w:val="000000" w:themeColor="text1"/>
        </w:rPr>
        <w:t xml:space="preserve">bij de vraag naar de postcode staakten met het invullen van de enquête, mogelijk omdat zij dit als te privacygevoelig beschouwden. De betreffende vraag is daarop gewijzigd in een vraag naar de postcodecijfers. </w:t>
      </w:r>
      <w:r w:rsidR="006A512A" w:rsidRPr="00040811">
        <w:rPr>
          <w:color w:val="000000" w:themeColor="text1"/>
        </w:rPr>
        <w:t>Ten slotte werd op 6 april 2022 gevraagd de openstelling van de enquêtes met een korte periode te verlengen</w:t>
      </w:r>
      <w:r w:rsidR="005A206C" w:rsidRPr="00040811">
        <w:rPr>
          <w:color w:val="000000" w:themeColor="text1"/>
        </w:rPr>
        <w:t>,</w:t>
      </w:r>
      <w:r w:rsidR="006A512A" w:rsidRPr="00040811">
        <w:rPr>
          <w:color w:val="000000" w:themeColor="text1"/>
        </w:rPr>
        <w:t xml:space="preserve"> aangezien het in verband met ziekte (COVID-19) nog niet was gelukt de enquêtes </w:t>
      </w:r>
      <w:r w:rsidR="005A206C" w:rsidRPr="00040811">
        <w:rPr>
          <w:color w:val="000000" w:themeColor="text1"/>
        </w:rPr>
        <w:t xml:space="preserve">onder een kleine groept betrokkenen </w:t>
      </w:r>
      <w:r w:rsidR="006A512A" w:rsidRPr="00040811">
        <w:rPr>
          <w:color w:val="000000" w:themeColor="text1"/>
        </w:rPr>
        <w:t xml:space="preserve">te verspreiden. </w:t>
      </w:r>
    </w:p>
    <w:p w14:paraId="0A2F5148" w14:textId="762E63AD" w:rsidR="001F0AB9" w:rsidRPr="00040811" w:rsidRDefault="005A206C" w:rsidP="005A206C">
      <w:pPr>
        <w:ind w:firstLine="708"/>
        <w:rPr>
          <w:color w:val="000000" w:themeColor="text1"/>
        </w:rPr>
      </w:pPr>
      <w:r w:rsidRPr="00040811">
        <w:rPr>
          <w:color w:val="000000" w:themeColor="text1"/>
        </w:rPr>
        <w:t xml:space="preserve">De verlengde openstelling van de enquêtes </w:t>
      </w:r>
      <w:r w:rsidR="00550B48" w:rsidRPr="00040811">
        <w:rPr>
          <w:color w:val="000000" w:themeColor="text1"/>
        </w:rPr>
        <w:t xml:space="preserve">heeft geleid tot </w:t>
      </w:r>
      <w:r w:rsidRPr="00040811">
        <w:rPr>
          <w:color w:val="000000" w:themeColor="text1"/>
        </w:rPr>
        <w:t xml:space="preserve">een </w:t>
      </w:r>
      <w:r w:rsidR="00550B48" w:rsidRPr="00040811">
        <w:rPr>
          <w:color w:val="000000" w:themeColor="text1"/>
        </w:rPr>
        <w:t xml:space="preserve">vertraging </w:t>
      </w:r>
      <w:r w:rsidRPr="00040811">
        <w:rPr>
          <w:color w:val="000000" w:themeColor="text1"/>
        </w:rPr>
        <w:t xml:space="preserve">in de uitvoering </w:t>
      </w:r>
      <w:r w:rsidR="00550B48" w:rsidRPr="00040811">
        <w:rPr>
          <w:color w:val="000000" w:themeColor="text1"/>
        </w:rPr>
        <w:t>van het onderzoek.</w:t>
      </w:r>
    </w:p>
    <w:p w14:paraId="3DB0C8CA" w14:textId="77777777" w:rsidR="00B45D57" w:rsidRPr="00040811" w:rsidRDefault="00B45D57" w:rsidP="00B93148">
      <w:pPr>
        <w:rPr>
          <w:color w:val="000000" w:themeColor="text1"/>
        </w:rPr>
      </w:pPr>
    </w:p>
    <w:p w14:paraId="04956F73" w14:textId="5F1B0D74" w:rsidR="008D65A6" w:rsidRPr="00040811" w:rsidRDefault="004B047F" w:rsidP="008D65A6">
      <w:pPr>
        <w:pStyle w:val="Kop2"/>
      </w:pPr>
      <w:bookmarkStart w:id="6" w:name="_Toc114093944"/>
      <w:r w:rsidRPr="00040811">
        <w:t>Doel- en vraagstelling onderzoek</w:t>
      </w:r>
      <w:bookmarkEnd w:id="6"/>
    </w:p>
    <w:p w14:paraId="145ADB28" w14:textId="77777777" w:rsidR="00693507" w:rsidRPr="00040811" w:rsidRDefault="00693507" w:rsidP="002177EC">
      <w:pPr>
        <w:rPr>
          <w:color w:val="000000" w:themeColor="text1"/>
        </w:rPr>
      </w:pPr>
    </w:p>
    <w:p w14:paraId="7C964CD8" w14:textId="5A2048E7" w:rsidR="002177EC" w:rsidRPr="00040811" w:rsidRDefault="002177EC" w:rsidP="002177EC">
      <w:pPr>
        <w:rPr>
          <w:rFonts w:eastAsia="Roboto" w:cs="Roboto"/>
        </w:rPr>
      </w:pPr>
      <w:r w:rsidRPr="00040811">
        <w:rPr>
          <w:color w:val="000000" w:themeColor="text1"/>
        </w:rPr>
        <w:t>D</w:t>
      </w:r>
      <w:r w:rsidR="008F6BC8" w:rsidRPr="00040811">
        <w:rPr>
          <w:color w:val="000000" w:themeColor="text1"/>
        </w:rPr>
        <w:t xml:space="preserve">oel </w:t>
      </w:r>
      <w:r w:rsidR="00E00A77" w:rsidRPr="00040811">
        <w:rPr>
          <w:rFonts w:eastAsia="Roboto" w:cs="Roboto"/>
        </w:rPr>
        <w:t xml:space="preserve">van het onderzoek is om op basis van de inschatting van ouders en </w:t>
      </w:r>
      <w:r w:rsidR="00991C47" w:rsidRPr="00040811">
        <w:rPr>
          <w:rFonts w:eastAsia="Roboto" w:cs="Roboto"/>
        </w:rPr>
        <w:t xml:space="preserve">hulp- en </w:t>
      </w:r>
      <w:r w:rsidR="00E00A77" w:rsidRPr="00040811">
        <w:rPr>
          <w:rFonts w:eastAsia="Roboto" w:cs="Roboto"/>
        </w:rPr>
        <w:t xml:space="preserve">zorgverleners van hoogbegaafde leerlingen die zijn uitgevallen of dreigen uit te vallen uit het reguliere onderwijs, enerzijds inzicht te verkrijgen in het benodigde aanbod van het samenwerkingsverband om deze leerlingen (weer) te laten deelnemen aan het reguliere onderwijs en anderzijds om in kaart te brengen wat nodig is om een dekkend netwerk te realiseren voor leerlingen met een hoogbegaafdheidsprofiel. </w:t>
      </w:r>
    </w:p>
    <w:p w14:paraId="2D0EE6F7" w14:textId="77777777" w:rsidR="002177EC" w:rsidRPr="00040811" w:rsidRDefault="002177EC" w:rsidP="002177EC">
      <w:pPr>
        <w:rPr>
          <w:color w:val="000000" w:themeColor="text1"/>
        </w:rPr>
      </w:pPr>
    </w:p>
    <w:p w14:paraId="5DA590AD" w14:textId="31F64384" w:rsidR="002177EC" w:rsidRPr="00040811" w:rsidRDefault="00E00A77" w:rsidP="002177EC">
      <w:pPr>
        <w:rPr>
          <w:color w:val="000000" w:themeColor="text1"/>
        </w:rPr>
      </w:pPr>
      <w:r w:rsidRPr="00040811">
        <w:rPr>
          <w:color w:val="000000" w:themeColor="text1"/>
        </w:rPr>
        <w:t>Hiertoe is de</w:t>
      </w:r>
      <w:r w:rsidR="002177EC" w:rsidRPr="00040811">
        <w:rPr>
          <w:color w:val="000000" w:themeColor="text1"/>
        </w:rPr>
        <w:t xml:space="preserve"> volgende vraagstelling onderzocht:</w:t>
      </w:r>
    </w:p>
    <w:p w14:paraId="33AC1BA2" w14:textId="77777777" w:rsidR="002177EC" w:rsidRPr="00040811" w:rsidRDefault="002177EC" w:rsidP="002177EC">
      <w:pPr>
        <w:rPr>
          <w:i/>
          <w:iCs/>
          <w:color w:val="000000" w:themeColor="text1"/>
        </w:rPr>
      </w:pPr>
    </w:p>
    <w:p w14:paraId="0CE6855D" w14:textId="77777777" w:rsidR="00E00A77" w:rsidRPr="00040811" w:rsidRDefault="00E00A77" w:rsidP="00E00A77">
      <w:pPr>
        <w:rPr>
          <w:rStyle w:val="Subtielebenadrukking"/>
        </w:rPr>
      </w:pPr>
      <w:r w:rsidRPr="00040811">
        <w:rPr>
          <w:rStyle w:val="Subtielebenadrukking"/>
        </w:rPr>
        <w:t xml:space="preserve">Met welk aanbod van het samenwerkingsverband kunnen hoogbegaafde leerlingen die zijn uitgevallen of dreigen uit te vallen uit het reguliere onderwijs, (weer) deelnemen aan het reguliere onderwijs en wat is nodig om een dekkend netwerk te realiseren voor leerlingen met een hoogbegaafdheidsprofiel? </w:t>
      </w:r>
    </w:p>
    <w:p w14:paraId="0296FC48" w14:textId="77777777" w:rsidR="00E00A77" w:rsidRPr="00040811" w:rsidRDefault="00E00A77" w:rsidP="00E00A77">
      <w:pPr>
        <w:rPr>
          <w:rFonts w:eastAsia="Roboto" w:cs="Roboto"/>
        </w:rPr>
      </w:pPr>
    </w:p>
    <w:p w14:paraId="7559122C" w14:textId="3C5E8FF8" w:rsidR="00E00A77" w:rsidRPr="00040811" w:rsidRDefault="00E00A77" w:rsidP="00E00A77">
      <w:pPr>
        <w:rPr>
          <w:rFonts w:eastAsia="Roboto" w:cs="Roboto"/>
        </w:rPr>
      </w:pPr>
      <w:r w:rsidRPr="00040811">
        <w:rPr>
          <w:rFonts w:eastAsia="Roboto" w:cs="Roboto"/>
        </w:rPr>
        <w:t xml:space="preserve">Deelvragen hierbij zijn: </w:t>
      </w:r>
    </w:p>
    <w:p w14:paraId="12C5E4E1" w14:textId="77777777" w:rsidR="008D1783" w:rsidRPr="00040811" w:rsidRDefault="008D1783" w:rsidP="00E00A77">
      <w:pPr>
        <w:rPr>
          <w:rFonts w:eastAsia="Roboto" w:cs="Roboto"/>
        </w:rPr>
      </w:pPr>
    </w:p>
    <w:p w14:paraId="751B0EC8" w14:textId="77777777" w:rsidR="00E00A77" w:rsidRPr="00040811" w:rsidRDefault="00E00A77">
      <w:pPr>
        <w:numPr>
          <w:ilvl w:val="0"/>
          <w:numId w:val="37"/>
        </w:numPr>
        <w:spacing w:line="276" w:lineRule="auto"/>
        <w:ind w:left="426"/>
        <w:rPr>
          <w:rFonts w:eastAsia="Roboto" w:cs="Roboto"/>
        </w:rPr>
      </w:pPr>
      <w:r w:rsidRPr="00040811">
        <w:rPr>
          <w:rFonts w:eastAsia="Roboto" w:cs="Roboto"/>
        </w:rPr>
        <w:t xml:space="preserve">Om welke reden zijn de hoogbegaafde leerlingen uitgevallen of dreigen zij uit te vallen uit het reguliere onderwijs? </w:t>
      </w:r>
    </w:p>
    <w:p w14:paraId="2A12F5AF" w14:textId="39700641" w:rsidR="00E00A77" w:rsidRPr="00040811" w:rsidRDefault="00E00A77">
      <w:pPr>
        <w:numPr>
          <w:ilvl w:val="0"/>
          <w:numId w:val="37"/>
        </w:numPr>
        <w:spacing w:line="276" w:lineRule="auto"/>
        <w:ind w:left="426"/>
        <w:rPr>
          <w:rFonts w:eastAsia="Roboto" w:cs="Roboto"/>
        </w:rPr>
      </w:pPr>
      <w:r w:rsidRPr="00040811">
        <w:rPr>
          <w:rFonts w:eastAsia="Roboto" w:cs="Roboto"/>
        </w:rPr>
        <w:t xml:space="preserve">In welke onderwijs- en ondersteuningsbehoeften moet worden voorzien om de leerlingen (weer) te laten participeren in het onderwijs? </w:t>
      </w:r>
    </w:p>
    <w:p w14:paraId="34680B20" w14:textId="77777777" w:rsidR="00E00A77" w:rsidRPr="00040811" w:rsidRDefault="00E00A77">
      <w:pPr>
        <w:numPr>
          <w:ilvl w:val="0"/>
          <w:numId w:val="37"/>
        </w:numPr>
        <w:spacing w:line="276" w:lineRule="auto"/>
        <w:ind w:left="426"/>
        <w:rPr>
          <w:rFonts w:eastAsia="Roboto" w:cs="Roboto"/>
        </w:rPr>
      </w:pPr>
      <w:r w:rsidRPr="00040811">
        <w:rPr>
          <w:rFonts w:eastAsia="Roboto" w:cs="Roboto"/>
        </w:rPr>
        <w:t xml:space="preserve">Wat is nodig om een dekkend netwerk  te realiseren voor leerlingen met een hoogbegaafdheidsprofiel? </w:t>
      </w:r>
    </w:p>
    <w:p w14:paraId="33E0CA6F" w14:textId="2A5C3CA9" w:rsidR="004B047F" w:rsidRPr="00040811" w:rsidRDefault="00A478C3" w:rsidP="004B047F">
      <w:pPr>
        <w:pStyle w:val="Kop2"/>
      </w:pPr>
      <w:r w:rsidRPr="00040811">
        <w:lastRenderedPageBreak/>
        <w:t xml:space="preserve"> </w:t>
      </w:r>
      <w:bookmarkStart w:id="7" w:name="_Toc114093945"/>
      <w:r w:rsidR="004B047F" w:rsidRPr="00040811">
        <w:t>Operationalisering</w:t>
      </w:r>
      <w:bookmarkEnd w:id="7"/>
    </w:p>
    <w:p w14:paraId="51C2DB94" w14:textId="77777777" w:rsidR="004B047F" w:rsidRPr="00040811" w:rsidRDefault="004B047F" w:rsidP="00CC6422">
      <w:pPr>
        <w:rPr>
          <w:color w:val="000000" w:themeColor="text1"/>
        </w:rPr>
      </w:pPr>
    </w:p>
    <w:p w14:paraId="3B6E9764" w14:textId="14272ECA" w:rsidR="004E65A0" w:rsidRPr="00040811" w:rsidRDefault="004E65A0" w:rsidP="004E65A0">
      <w:pPr>
        <w:rPr>
          <w:color w:val="000000" w:themeColor="text1"/>
        </w:rPr>
      </w:pPr>
      <w:r w:rsidRPr="00040811">
        <w:rPr>
          <w:color w:val="000000" w:themeColor="text1"/>
        </w:rPr>
        <w:t xml:space="preserve">In het onderzoek wordt het volgende begrippenkader gehanteerd dat is ontleend aan of afgeleid van </w:t>
      </w:r>
      <w:r w:rsidR="005967F9" w:rsidRPr="00040811">
        <w:rPr>
          <w:color w:val="000000" w:themeColor="text1"/>
        </w:rPr>
        <w:t xml:space="preserve">informatie van </w:t>
      </w:r>
      <w:r w:rsidR="002A13EC" w:rsidRPr="00040811">
        <w:rPr>
          <w:color w:val="000000" w:themeColor="text1"/>
        </w:rPr>
        <w:t xml:space="preserve">het </w:t>
      </w:r>
      <w:r w:rsidR="005967F9" w:rsidRPr="00040811">
        <w:rPr>
          <w:color w:val="000000" w:themeColor="text1"/>
        </w:rPr>
        <w:t>swv.</w:t>
      </w:r>
    </w:p>
    <w:p w14:paraId="1CB2B896" w14:textId="77777777" w:rsidR="004E65A0" w:rsidRPr="00040811" w:rsidRDefault="004E65A0" w:rsidP="004E65A0">
      <w:pPr>
        <w:rPr>
          <w:color w:val="000000" w:themeColor="text1"/>
        </w:rPr>
      </w:pPr>
    </w:p>
    <w:p w14:paraId="08880C0F" w14:textId="779D230E" w:rsidR="005967F9" w:rsidRPr="00040811" w:rsidRDefault="005967F9">
      <w:pPr>
        <w:numPr>
          <w:ilvl w:val="0"/>
          <w:numId w:val="3"/>
        </w:numPr>
        <w:spacing w:line="276" w:lineRule="auto"/>
        <w:ind w:left="450"/>
        <w:rPr>
          <w:rFonts w:eastAsia="Roboto" w:cs="Roboto"/>
        </w:rPr>
      </w:pPr>
      <w:r w:rsidRPr="00040811">
        <w:rPr>
          <w:rFonts w:eastAsia="Roboto" w:cs="Roboto"/>
        </w:rPr>
        <w:t xml:space="preserve">De vereniging </w:t>
      </w:r>
      <w:r w:rsidRPr="00040811">
        <w:rPr>
          <w:rFonts w:eastAsia="Roboto" w:cs="Roboto"/>
          <w:iCs/>
        </w:rPr>
        <w:t>swv PO 20.01</w:t>
      </w:r>
      <w:r w:rsidR="00CF30AB" w:rsidRPr="00040811">
        <w:rPr>
          <w:rFonts w:eastAsia="Roboto" w:cs="Roboto"/>
        </w:rPr>
        <w:t xml:space="preserve"> </w:t>
      </w:r>
      <w:r w:rsidRPr="00040811">
        <w:rPr>
          <w:rFonts w:eastAsia="Roboto" w:cs="Roboto"/>
        </w:rPr>
        <w:t xml:space="preserve">omvat de scholen in het reguliere basisonderwijs en speciaal (basis) onderwijs die zijn gevestigd in de Provincie Groningen en de Drentse gemeente Noordenveld </w:t>
      </w:r>
      <w:r w:rsidR="00232D4E" w:rsidRPr="00040811">
        <w:rPr>
          <w:rFonts w:eastAsia="Roboto" w:cs="Roboto"/>
        </w:rPr>
        <w:t>(</w:t>
      </w:r>
      <w:r w:rsidR="00232D4E" w:rsidRPr="00040811">
        <w:t xml:space="preserve">Swv PO 20.01, </w:t>
      </w:r>
      <w:proofErr w:type="spellStart"/>
      <w:r w:rsidR="00232D4E" w:rsidRPr="00040811">
        <w:t>z.d</w:t>
      </w:r>
      <w:r w:rsidR="00232D4E" w:rsidRPr="00040811">
        <w:rPr>
          <w:rFonts w:eastAsia="Roboto" w:cs="Roboto"/>
        </w:rPr>
        <w:t>.</w:t>
      </w:r>
      <w:r w:rsidR="00076528" w:rsidRPr="00040811">
        <w:rPr>
          <w:rFonts w:eastAsia="Roboto" w:cs="Roboto"/>
        </w:rPr>
        <w:t>a</w:t>
      </w:r>
      <w:proofErr w:type="spellEnd"/>
      <w:r w:rsidR="00232D4E" w:rsidRPr="00040811">
        <w:rPr>
          <w:rFonts w:eastAsia="Roboto" w:cs="Roboto"/>
        </w:rPr>
        <w:t xml:space="preserve">). </w:t>
      </w:r>
    </w:p>
    <w:p w14:paraId="664350A5" w14:textId="3AD3D3ED" w:rsidR="005967F9" w:rsidRPr="00040811" w:rsidRDefault="005967F9">
      <w:pPr>
        <w:numPr>
          <w:ilvl w:val="0"/>
          <w:numId w:val="3"/>
        </w:numPr>
        <w:spacing w:line="276" w:lineRule="auto"/>
        <w:ind w:left="450"/>
        <w:rPr>
          <w:rFonts w:eastAsia="Roboto" w:cs="Roboto"/>
        </w:rPr>
      </w:pPr>
      <w:r w:rsidRPr="00040811">
        <w:rPr>
          <w:rFonts w:eastAsia="Roboto" w:cs="Roboto"/>
        </w:rPr>
        <w:t xml:space="preserve">Met </w:t>
      </w:r>
      <w:r w:rsidRPr="00040811">
        <w:rPr>
          <w:rFonts w:eastAsia="Roboto" w:cs="Roboto"/>
          <w:iCs/>
        </w:rPr>
        <w:t xml:space="preserve">het reguliere onderwijs </w:t>
      </w:r>
      <w:r w:rsidRPr="00040811">
        <w:rPr>
          <w:rFonts w:eastAsia="Roboto" w:cs="Roboto"/>
        </w:rPr>
        <w:t>wordt gedoeld op het reguliere basisonderwijs, niet op het speciaal (basis)onderwijs</w:t>
      </w:r>
      <w:r w:rsidR="00344BB2" w:rsidRPr="00040811">
        <w:rPr>
          <w:rFonts w:eastAsia="Roboto" w:cs="Roboto"/>
        </w:rPr>
        <w:t xml:space="preserve"> (</w:t>
      </w:r>
      <w:r w:rsidR="002E4926" w:rsidRPr="00040811">
        <w:rPr>
          <w:rFonts w:eastAsia="Roboto" w:cs="Roboto"/>
        </w:rPr>
        <w:t xml:space="preserve">R. </w:t>
      </w:r>
      <w:proofErr w:type="spellStart"/>
      <w:r w:rsidR="002E4926" w:rsidRPr="00040811">
        <w:rPr>
          <w:rFonts w:eastAsia="Roboto" w:cs="Roboto"/>
        </w:rPr>
        <w:t>Weener</w:t>
      </w:r>
      <w:proofErr w:type="spellEnd"/>
      <w:r w:rsidR="002E4926" w:rsidRPr="00040811">
        <w:rPr>
          <w:rFonts w:eastAsia="Roboto" w:cs="Roboto"/>
        </w:rPr>
        <w:t>, persoonlijke communicatie, 22 december 2021</w:t>
      </w:r>
      <w:r w:rsidR="00344BB2" w:rsidRPr="00040811">
        <w:rPr>
          <w:rFonts w:eastAsia="Roboto" w:cs="Roboto"/>
        </w:rPr>
        <w:t>)</w:t>
      </w:r>
      <w:r w:rsidRPr="00040811">
        <w:rPr>
          <w:rFonts w:eastAsia="Roboto" w:cs="Roboto"/>
        </w:rPr>
        <w:t xml:space="preserve">. </w:t>
      </w:r>
    </w:p>
    <w:p w14:paraId="3F79C8CC" w14:textId="77777777" w:rsidR="005967F9" w:rsidRPr="00040811" w:rsidRDefault="005967F9">
      <w:pPr>
        <w:numPr>
          <w:ilvl w:val="0"/>
          <w:numId w:val="3"/>
        </w:numPr>
        <w:spacing w:line="276" w:lineRule="auto"/>
        <w:ind w:left="450"/>
        <w:rPr>
          <w:rFonts w:eastAsia="Roboto" w:cs="Roboto"/>
        </w:rPr>
      </w:pPr>
      <w:r w:rsidRPr="00040811">
        <w:rPr>
          <w:rFonts w:eastAsia="Roboto" w:cs="Roboto"/>
          <w:iCs/>
        </w:rPr>
        <w:t>Deelnemen aan het reguliere onderwijs</w:t>
      </w:r>
      <w:r w:rsidRPr="00040811">
        <w:rPr>
          <w:rFonts w:eastAsia="Roboto" w:cs="Roboto"/>
        </w:rPr>
        <w:t xml:space="preserve"> wordt gedefinieerd het voltijds of deeltijds bezoeken van een reguliere basisonderwijsinstelling waarbij de leerling een ononderbroken ontwikkelingsproces doorloopt.</w:t>
      </w:r>
    </w:p>
    <w:p w14:paraId="3E190171" w14:textId="6257366A" w:rsidR="005967F9" w:rsidRPr="00040811" w:rsidRDefault="00F968BE">
      <w:pPr>
        <w:numPr>
          <w:ilvl w:val="0"/>
          <w:numId w:val="3"/>
        </w:numPr>
        <w:spacing w:line="276" w:lineRule="auto"/>
        <w:ind w:left="450"/>
        <w:rPr>
          <w:rFonts w:eastAsia="Roboto" w:cs="Roboto"/>
        </w:rPr>
      </w:pPr>
      <w:r w:rsidRPr="00040811">
        <w:rPr>
          <w:rFonts w:eastAsia="Roboto" w:cs="Roboto"/>
        </w:rPr>
        <w:t xml:space="preserve">Onder </w:t>
      </w:r>
      <w:r w:rsidRPr="00040811">
        <w:rPr>
          <w:rFonts w:eastAsia="Roboto" w:cs="Roboto"/>
          <w:iCs/>
        </w:rPr>
        <w:t>l</w:t>
      </w:r>
      <w:r w:rsidR="005967F9" w:rsidRPr="00040811">
        <w:rPr>
          <w:rFonts w:eastAsia="Roboto" w:cs="Roboto"/>
          <w:iCs/>
        </w:rPr>
        <w:t xml:space="preserve">eerlingen met een hoogbegaafdheidsprofiel </w:t>
      </w:r>
      <w:r w:rsidRPr="00040811">
        <w:rPr>
          <w:rFonts w:eastAsia="Roboto" w:cs="Roboto"/>
        </w:rPr>
        <w:t>verstaat het swv</w:t>
      </w:r>
      <w:r w:rsidR="00DA3F32" w:rsidRPr="00040811">
        <w:rPr>
          <w:rFonts w:eastAsia="Roboto" w:cs="Roboto"/>
        </w:rPr>
        <w:t xml:space="preserve"> </w:t>
      </w:r>
      <w:r w:rsidR="005967F9" w:rsidRPr="00040811">
        <w:rPr>
          <w:rFonts w:eastAsia="Roboto" w:cs="Roboto"/>
        </w:rPr>
        <w:t>begaafd</w:t>
      </w:r>
      <w:r w:rsidRPr="00040811">
        <w:rPr>
          <w:rFonts w:eastAsia="Roboto" w:cs="Roboto"/>
        </w:rPr>
        <w:t>e</w:t>
      </w:r>
      <w:r w:rsidR="005967F9" w:rsidRPr="00040811">
        <w:rPr>
          <w:rFonts w:eastAsia="Roboto" w:cs="Roboto"/>
        </w:rPr>
        <w:t>, hoogbegaafd</w:t>
      </w:r>
      <w:r w:rsidRPr="00040811">
        <w:rPr>
          <w:rFonts w:eastAsia="Roboto" w:cs="Roboto"/>
        </w:rPr>
        <w:t>e</w:t>
      </w:r>
      <w:r w:rsidR="005967F9" w:rsidRPr="00040811">
        <w:rPr>
          <w:rFonts w:eastAsia="Roboto" w:cs="Roboto"/>
        </w:rPr>
        <w:t xml:space="preserve">, zeer hoogbegaafde </w:t>
      </w:r>
      <w:r w:rsidR="00DA3F32" w:rsidRPr="00040811">
        <w:rPr>
          <w:rFonts w:eastAsia="Roboto" w:cs="Roboto"/>
        </w:rPr>
        <w:t>en</w:t>
      </w:r>
      <w:r w:rsidR="005967F9" w:rsidRPr="00040811">
        <w:rPr>
          <w:rFonts w:eastAsia="Roboto" w:cs="Roboto"/>
        </w:rPr>
        <w:t xml:space="preserve"> exceptioneel hoogbegaafd</w:t>
      </w:r>
      <w:r w:rsidRPr="00040811">
        <w:rPr>
          <w:rFonts w:eastAsia="Roboto" w:cs="Roboto"/>
        </w:rPr>
        <w:t>e leerlingen</w:t>
      </w:r>
      <w:r w:rsidR="00DA3F32" w:rsidRPr="00040811">
        <w:rPr>
          <w:rFonts w:eastAsia="Roboto" w:cs="Roboto"/>
        </w:rPr>
        <w:t xml:space="preserve">. Het swv gaat uit van </w:t>
      </w:r>
      <w:r w:rsidR="00487991" w:rsidRPr="00040811">
        <w:rPr>
          <w:rFonts w:eastAsia="Roboto" w:cs="Roboto"/>
          <w:iCs/>
        </w:rPr>
        <w:t xml:space="preserve">4.661 </w:t>
      </w:r>
      <w:r w:rsidR="00487991" w:rsidRPr="00040811">
        <w:rPr>
          <w:rFonts w:eastAsia="Roboto" w:cs="Roboto"/>
        </w:rPr>
        <w:t xml:space="preserve">à </w:t>
      </w:r>
      <w:r w:rsidR="00487991" w:rsidRPr="00040811">
        <w:rPr>
          <w:rFonts w:eastAsia="Roboto" w:cs="Roboto"/>
          <w:iCs/>
        </w:rPr>
        <w:t>4.66</w:t>
      </w:r>
      <w:r w:rsidR="00487991" w:rsidRPr="00040811">
        <w:rPr>
          <w:rFonts w:eastAsia="Roboto" w:cs="Roboto"/>
        </w:rPr>
        <w:t>2</w:t>
      </w:r>
      <w:r w:rsidR="00487991" w:rsidRPr="00040811">
        <w:rPr>
          <w:rFonts w:eastAsia="Roboto" w:cs="Roboto"/>
          <w:iCs/>
        </w:rPr>
        <w:t xml:space="preserve"> </w:t>
      </w:r>
      <w:r w:rsidR="00487991" w:rsidRPr="00040811">
        <w:rPr>
          <w:rFonts w:eastAsia="Roboto" w:cs="Roboto"/>
        </w:rPr>
        <w:t xml:space="preserve">leerlingen </w:t>
      </w:r>
      <w:r w:rsidR="00DA3F32" w:rsidRPr="00040811">
        <w:rPr>
          <w:rFonts w:eastAsia="Roboto" w:cs="Roboto"/>
        </w:rPr>
        <w:t>met een hoogbegaafdheidsprofiel en deelt deze groep als volgt op</w:t>
      </w:r>
      <w:r w:rsidR="002A426D" w:rsidRPr="00040811">
        <w:rPr>
          <w:rFonts w:eastAsia="Roboto" w:cs="Roboto"/>
        </w:rPr>
        <w:t xml:space="preserve"> </w:t>
      </w:r>
      <w:r w:rsidRPr="00040811">
        <w:rPr>
          <w:rFonts w:eastAsia="Roboto" w:cs="Roboto"/>
        </w:rPr>
        <w:t>(Subsidieaanvraag, 2019, p. 3)</w:t>
      </w:r>
      <w:r w:rsidR="005967F9" w:rsidRPr="00040811">
        <w:rPr>
          <w:rFonts w:eastAsia="Roboto" w:cs="Roboto"/>
        </w:rPr>
        <w:t>:</w:t>
      </w:r>
    </w:p>
    <w:p w14:paraId="605922E4" w14:textId="7DA9A899" w:rsidR="005967F9" w:rsidRPr="00040811" w:rsidRDefault="005967F9">
      <w:pPr>
        <w:numPr>
          <w:ilvl w:val="1"/>
          <w:numId w:val="3"/>
        </w:numPr>
        <w:spacing w:line="276" w:lineRule="auto"/>
        <w:ind w:left="810"/>
        <w:rPr>
          <w:rFonts w:eastAsia="Roboto" w:cs="Roboto"/>
        </w:rPr>
      </w:pPr>
      <w:r w:rsidRPr="00040811">
        <w:rPr>
          <w:rFonts w:eastAsia="Roboto" w:cs="Roboto"/>
          <w:iCs/>
        </w:rPr>
        <w:t>begaafd</w:t>
      </w:r>
      <w:r w:rsidR="00F968BE" w:rsidRPr="00040811">
        <w:rPr>
          <w:rFonts w:eastAsia="Roboto" w:cs="Roboto"/>
          <w:iCs/>
        </w:rPr>
        <w:t>:</w:t>
      </w:r>
      <w:r w:rsidRPr="00040811">
        <w:rPr>
          <w:rFonts w:eastAsia="Roboto" w:cs="Roboto"/>
        </w:rPr>
        <w:t xml:space="preserve"> IQ van 120 tot 130</w:t>
      </w:r>
      <w:r w:rsidR="00944E2E" w:rsidRPr="00040811">
        <w:rPr>
          <w:rFonts w:eastAsia="Roboto" w:cs="Roboto"/>
        </w:rPr>
        <w:t xml:space="preserve"> (7,57% </w:t>
      </w:r>
      <w:r w:rsidR="00DA3F32" w:rsidRPr="00040811">
        <w:rPr>
          <w:rFonts w:eastAsia="Roboto" w:cs="Roboto"/>
        </w:rPr>
        <w:t>ofwel</w:t>
      </w:r>
      <w:r w:rsidR="00F968BE" w:rsidRPr="00040811">
        <w:rPr>
          <w:rFonts w:eastAsia="Roboto" w:cs="Roboto"/>
        </w:rPr>
        <w:t xml:space="preserve"> </w:t>
      </w:r>
      <w:r w:rsidRPr="00040811">
        <w:rPr>
          <w:rFonts w:eastAsia="Roboto" w:cs="Roboto"/>
        </w:rPr>
        <w:t>3.529 leerlingen</w:t>
      </w:r>
      <w:r w:rsidR="00944E2E" w:rsidRPr="00040811">
        <w:rPr>
          <w:rFonts w:eastAsia="Roboto" w:cs="Roboto"/>
        </w:rPr>
        <w:t>)</w:t>
      </w:r>
      <w:r w:rsidRPr="00040811">
        <w:rPr>
          <w:rFonts w:eastAsia="Roboto" w:cs="Roboto"/>
        </w:rPr>
        <w:t>;</w:t>
      </w:r>
    </w:p>
    <w:p w14:paraId="569C72AC" w14:textId="52A37B8B" w:rsidR="005967F9" w:rsidRPr="00040811" w:rsidRDefault="005967F9">
      <w:pPr>
        <w:numPr>
          <w:ilvl w:val="1"/>
          <w:numId w:val="3"/>
        </w:numPr>
        <w:spacing w:line="276" w:lineRule="auto"/>
        <w:ind w:left="810"/>
        <w:rPr>
          <w:rFonts w:eastAsia="Roboto" w:cs="Roboto"/>
        </w:rPr>
      </w:pPr>
      <w:r w:rsidRPr="00040811">
        <w:rPr>
          <w:rFonts w:eastAsia="Roboto" w:cs="Roboto"/>
          <w:iCs/>
        </w:rPr>
        <w:t>hoogbegaafd</w:t>
      </w:r>
      <w:r w:rsidR="00F968BE" w:rsidRPr="00040811">
        <w:rPr>
          <w:rFonts w:eastAsia="Roboto" w:cs="Roboto"/>
          <w:iCs/>
        </w:rPr>
        <w:t xml:space="preserve">: </w:t>
      </w:r>
      <w:r w:rsidRPr="00040811">
        <w:rPr>
          <w:rFonts w:eastAsia="Roboto" w:cs="Roboto"/>
          <w:iCs/>
        </w:rPr>
        <w:t>IQ</w:t>
      </w:r>
      <w:r w:rsidRPr="00040811">
        <w:rPr>
          <w:rFonts w:eastAsia="Roboto" w:cs="Roboto"/>
        </w:rPr>
        <w:t xml:space="preserve"> van 130 tot 145</w:t>
      </w:r>
      <w:r w:rsidR="00944E2E" w:rsidRPr="00040811">
        <w:rPr>
          <w:rFonts w:eastAsia="Roboto" w:cs="Roboto"/>
        </w:rPr>
        <w:t xml:space="preserve"> (2,3%</w:t>
      </w:r>
      <w:r w:rsidRPr="00040811">
        <w:rPr>
          <w:rFonts w:eastAsia="Roboto" w:cs="Roboto"/>
        </w:rPr>
        <w:t xml:space="preserve"> </w:t>
      </w:r>
      <w:r w:rsidR="00DA3F32" w:rsidRPr="00040811">
        <w:rPr>
          <w:rFonts w:eastAsia="Roboto" w:cs="Roboto"/>
        </w:rPr>
        <w:t xml:space="preserve">ofwel </w:t>
      </w:r>
      <w:r w:rsidRPr="00040811">
        <w:rPr>
          <w:rFonts w:eastAsia="Roboto" w:cs="Roboto"/>
        </w:rPr>
        <w:t>1.072 leerlingen</w:t>
      </w:r>
      <w:r w:rsidR="00944E2E" w:rsidRPr="00040811">
        <w:rPr>
          <w:rFonts w:eastAsia="Roboto" w:cs="Roboto"/>
        </w:rPr>
        <w:t>)</w:t>
      </w:r>
      <w:r w:rsidRPr="00040811">
        <w:rPr>
          <w:rFonts w:eastAsia="Roboto" w:cs="Roboto"/>
        </w:rPr>
        <w:t>;</w:t>
      </w:r>
    </w:p>
    <w:p w14:paraId="4AE81543" w14:textId="395D4E60" w:rsidR="005967F9" w:rsidRPr="00040811" w:rsidRDefault="005967F9">
      <w:pPr>
        <w:numPr>
          <w:ilvl w:val="1"/>
          <w:numId w:val="3"/>
        </w:numPr>
        <w:spacing w:line="276" w:lineRule="auto"/>
        <w:ind w:left="810"/>
        <w:rPr>
          <w:rFonts w:eastAsia="Roboto" w:cs="Roboto"/>
        </w:rPr>
      </w:pPr>
      <w:r w:rsidRPr="00040811">
        <w:rPr>
          <w:rFonts w:eastAsia="Roboto" w:cs="Roboto"/>
          <w:iCs/>
        </w:rPr>
        <w:t>zeer hoogbegaafd</w:t>
      </w:r>
      <w:r w:rsidR="00F968BE" w:rsidRPr="00040811">
        <w:rPr>
          <w:rFonts w:eastAsia="Roboto" w:cs="Roboto"/>
          <w:iCs/>
        </w:rPr>
        <w:t>:</w:t>
      </w:r>
      <w:r w:rsidRPr="00040811">
        <w:rPr>
          <w:rFonts w:eastAsia="Roboto" w:cs="Roboto"/>
          <w:iCs/>
        </w:rPr>
        <w:t xml:space="preserve"> </w:t>
      </w:r>
      <w:r w:rsidRPr="00040811">
        <w:rPr>
          <w:rFonts w:eastAsia="Roboto" w:cs="Roboto"/>
        </w:rPr>
        <w:t>IQ van 145 tot 160 (</w:t>
      </w:r>
      <w:r w:rsidR="00487991" w:rsidRPr="00040811">
        <w:rPr>
          <w:rFonts w:eastAsia="Roboto" w:cs="Roboto"/>
        </w:rPr>
        <w:t xml:space="preserve">0,1268% </w:t>
      </w:r>
      <w:r w:rsidR="00DA3F32" w:rsidRPr="00040811">
        <w:rPr>
          <w:rFonts w:eastAsia="Roboto" w:cs="Roboto"/>
        </w:rPr>
        <w:t>ofwel</w:t>
      </w:r>
      <w:r w:rsidR="00F968BE" w:rsidRPr="00040811">
        <w:rPr>
          <w:rFonts w:eastAsia="Roboto" w:cs="Roboto"/>
        </w:rPr>
        <w:t xml:space="preserve"> </w:t>
      </w:r>
      <w:r w:rsidRPr="00040811">
        <w:rPr>
          <w:rFonts w:eastAsia="Roboto" w:cs="Roboto"/>
        </w:rPr>
        <w:t>59 leerlingen);</w:t>
      </w:r>
    </w:p>
    <w:p w14:paraId="6ADAEE9A" w14:textId="73AF89B4" w:rsidR="00311FA9" w:rsidRPr="00040811" w:rsidRDefault="005967F9">
      <w:pPr>
        <w:numPr>
          <w:ilvl w:val="1"/>
          <w:numId w:val="3"/>
        </w:numPr>
        <w:spacing w:line="276" w:lineRule="auto"/>
        <w:ind w:left="810"/>
        <w:rPr>
          <w:rFonts w:eastAsia="Roboto" w:cs="Roboto"/>
        </w:rPr>
      </w:pPr>
      <w:r w:rsidRPr="00040811">
        <w:rPr>
          <w:rFonts w:eastAsia="Roboto" w:cs="Roboto"/>
          <w:iCs/>
        </w:rPr>
        <w:t>exceptioneel hoogbegaafd</w:t>
      </w:r>
      <w:r w:rsidR="00F968BE" w:rsidRPr="00040811">
        <w:rPr>
          <w:rFonts w:eastAsia="Roboto" w:cs="Roboto"/>
          <w:iCs/>
        </w:rPr>
        <w:t xml:space="preserve">: </w:t>
      </w:r>
      <w:r w:rsidRPr="00040811">
        <w:rPr>
          <w:rFonts w:eastAsia="Roboto" w:cs="Roboto"/>
        </w:rPr>
        <w:t>IQ van 160 en hoger (</w:t>
      </w:r>
      <w:r w:rsidR="00487991" w:rsidRPr="00040811">
        <w:rPr>
          <w:rFonts w:eastAsia="Roboto" w:cs="Roboto"/>
        </w:rPr>
        <w:t xml:space="preserve">0,0032% </w:t>
      </w:r>
      <w:r w:rsidR="00DA3F32" w:rsidRPr="00040811">
        <w:rPr>
          <w:rFonts w:eastAsia="Roboto" w:cs="Roboto"/>
        </w:rPr>
        <w:t xml:space="preserve">ofwel </w:t>
      </w:r>
      <w:r w:rsidRPr="00040811">
        <w:rPr>
          <w:rFonts w:eastAsia="Roboto" w:cs="Roboto"/>
        </w:rPr>
        <w:t>1 à 2 leerlingen)</w:t>
      </w:r>
      <w:r w:rsidR="00311FA9" w:rsidRPr="00040811">
        <w:rPr>
          <w:rFonts w:eastAsia="Roboto" w:cs="Roboto"/>
        </w:rPr>
        <w:t>.</w:t>
      </w:r>
    </w:p>
    <w:p w14:paraId="2CB95315" w14:textId="0115C683" w:rsidR="005967F9" w:rsidRPr="00EF7BBF" w:rsidRDefault="005967F9">
      <w:pPr>
        <w:pStyle w:val="Lijstalinea"/>
        <w:numPr>
          <w:ilvl w:val="0"/>
          <w:numId w:val="3"/>
        </w:numPr>
        <w:ind w:left="426"/>
        <w:rPr>
          <w:rFonts w:eastAsia="Roboto" w:cs="Roboto"/>
        </w:rPr>
      </w:pPr>
      <w:r w:rsidRPr="00EF7BBF">
        <w:rPr>
          <w:rFonts w:eastAsia="Roboto" w:cs="Roboto"/>
        </w:rPr>
        <w:t>Thuiszitters worden gedefinieerd als relatieve of absolute thuiszittende leerlingen (</w:t>
      </w:r>
      <w:r w:rsidR="002E4926" w:rsidRPr="00EF7BBF">
        <w:rPr>
          <w:rFonts w:eastAsia="Roboto" w:cs="Roboto"/>
        </w:rPr>
        <w:t>H. Leistra &amp; R. Roffel, persoonlijke communicatie, 25 november 2021</w:t>
      </w:r>
      <w:r w:rsidRPr="00EF7BBF">
        <w:rPr>
          <w:rFonts w:eastAsia="Roboto" w:cs="Roboto"/>
        </w:rPr>
        <w:t xml:space="preserve">): </w:t>
      </w:r>
    </w:p>
    <w:p w14:paraId="5CB504D3" w14:textId="77777777" w:rsidR="005967F9" w:rsidRPr="00040811" w:rsidRDefault="005967F9">
      <w:pPr>
        <w:numPr>
          <w:ilvl w:val="1"/>
          <w:numId w:val="3"/>
        </w:numPr>
        <w:spacing w:line="276" w:lineRule="auto"/>
        <w:ind w:left="810"/>
        <w:rPr>
          <w:rFonts w:eastAsia="Roboto" w:cs="Roboto"/>
          <w:i/>
        </w:rPr>
      </w:pPr>
      <w:r w:rsidRPr="00040811">
        <w:rPr>
          <w:rFonts w:eastAsia="Roboto" w:cs="Roboto"/>
          <w:iCs/>
        </w:rPr>
        <w:t>Relatieve thuiszitters</w:t>
      </w:r>
      <w:r w:rsidRPr="00040811">
        <w:rPr>
          <w:rFonts w:eastAsia="Roboto" w:cs="Roboto"/>
        </w:rPr>
        <w:t xml:space="preserve"> zijn ingeschreven op een school maar bezoeken deze niet (zonder geldige reden en zonder vrijstelling van leerplicht) gedurende een periode van:</w:t>
      </w:r>
    </w:p>
    <w:p w14:paraId="2786F556" w14:textId="77777777" w:rsidR="005967F9" w:rsidRPr="00040811" w:rsidRDefault="005967F9">
      <w:pPr>
        <w:numPr>
          <w:ilvl w:val="2"/>
          <w:numId w:val="3"/>
        </w:numPr>
        <w:spacing w:line="276" w:lineRule="auto"/>
        <w:ind w:left="1170"/>
        <w:rPr>
          <w:rFonts w:eastAsia="Roboto" w:cs="Roboto"/>
        </w:rPr>
      </w:pPr>
      <w:r w:rsidRPr="00040811">
        <w:rPr>
          <w:rFonts w:eastAsia="Roboto" w:cs="Roboto"/>
        </w:rPr>
        <w:t>4 weken tot en met 3 maanden (</w:t>
      </w:r>
      <w:r w:rsidRPr="00040811">
        <w:rPr>
          <w:rFonts w:eastAsia="Roboto" w:cs="Roboto"/>
          <w:iCs/>
        </w:rPr>
        <w:t>kortdurend)</w:t>
      </w:r>
      <w:r w:rsidRPr="00040811">
        <w:rPr>
          <w:rFonts w:eastAsia="Roboto" w:cs="Roboto"/>
        </w:rPr>
        <w:t xml:space="preserve">; </w:t>
      </w:r>
    </w:p>
    <w:p w14:paraId="7F7EA02E" w14:textId="42CFCA9C" w:rsidR="005967F9" w:rsidRPr="00040811" w:rsidRDefault="005967F9">
      <w:pPr>
        <w:numPr>
          <w:ilvl w:val="2"/>
          <w:numId w:val="3"/>
        </w:numPr>
        <w:spacing w:line="276" w:lineRule="auto"/>
        <w:ind w:left="1170"/>
        <w:rPr>
          <w:rFonts w:eastAsia="Roboto" w:cs="Roboto"/>
        </w:rPr>
      </w:pPr>
      <w:r w:rsidRPr="00040811">
        <w:rPr>
          <w:rFonts w:eastAsia="Roboto" w:cs="Roboto"/>
        </w:rPr>
        <w:t>langer dan 3 maanden (</w:t>
      </w:r>
      <w:r w:rsidRPr="00040811">
        <w:rPr>
          <w:rFonts w:eastAsia="Roboto" w:cs="Roboto"/>
          <w:iCs/>
        </w:rPr>
        <w:t>langdurig)</w:t>
      </w:r>
      <w:r w:rsidR="004B3AC0" w:rsidRPr="00040811">
        <w:rPr>
          <w:rFonts w:eastAsia="Roboto" w:cs="Roboto"/>
          <w:iCs/>
        </w:rPr>
        <w:t>.</w:t>
      </w:r>
    </w:p>
    <w:p w14:paraId="37D410E7" w14:textId="77777777" w:rsidR="005967F9" w:rsidRPr="00040811" w:rsidRDefault="005967F9">
      <w:pPr>
        <w:numPr>
          <w:ilvl w:val="1"/>
          <w:numId w:val="3"/>
        </w:numPr>
        <w:spacing w:line="276" w:lineRule="auto"/>
        <w:ind w:left="810"/>
        <w:rPr>
          <w:rFonts w:eastAsia="Roboto" w:cs="Roboto"/>
        </w:rPr>
      </w:pPr>
      <w:r w:rsidRPr="00040811">
        <w:rPr>
          <w:rFonts w:eastAsia="Roboto" w:cs="Roboto"/>
          <w:iCs/>
        </w:rPr>
        <w:t>Absolute thuiszitters</w:t>
      </w:r>
      <w:r w:rsidRPr="00040811">
        <w:rPr>
          <w:rFonts w:eastAsia="Roboto" w:cs="Roboto"/>
        </w:rPr>
        <w:t xml:space="preserve"> staan niet ingeschreven op een school.</w:t>
      </w:r>
    </w:p>
    <w:p w14:paraId="5D994210" w14:textId="77777777" w:rsidR="005967F9" w:rsidRPr="00040811" w:rsidRDefault="005967F9">
      <w:pPr>
        <w:numPr>
          <w:ilvl w:val="0"/>
          <w:numId w:val="2"/>
        </w:numPr>
        <w:spacing w:line="276" w:lineRule="auto"/>
        <w:ind w:left="450"/>
        <w:rPr>
          <w:rFonts w:eastAsia="Roboto" w:cs="Roboto"/>
          <w:i/>
        </w:rPr>
      </w:pPr>
      <w:r w:rsidRPr="00040811">
        <w:rPr>
          <w:rFonts w:eastAsia="Roboto" w:cs="Roboto"/>
          <w:iCs/>
        </w:rPr>
        <w:t>Dreigende thuiszitters zijn</w:t>
      </w:r>
      <w:r w:rsidRPr="00040811">
        <w:rPr>
          <w:rFonts w:eastAsia="Roboto" w:cs="Roboto"/>
        </w:rPr>
        <w:t xml:space="preserve"> leerlingen die tijdelijk of gedeeltelijk niet kunnen deelnemen aan het reguliere onderwijsproces (Subsidieaanvraag, 2019, p. 6).</w:t>
      </w:r>
    </w:p>
    <w:p w14:paraId="5B8838FA" w14:textId="1CDE42C7" w:rsidR="005967F9" w:rsidRPr="00040811" w:rsidRDefault="005967F9">
      <w:pPr>
        <w:numPr>
          <w:ilvl w:val="0"/>
          <w:numId w:val="2"/>
        </w:numPr>
        <w:spacing w:line="276" w:lineRule="auto"/>
        <w:ind w:left="450"/>
        <w:rPr>
          <w:rFonts w:eastAsia="Roboto" w:cs="Roboto"/>
        </w:rPr>
      </w:pPr>
      <w:r w:rsidRPr="00040811">
        <w:rPr>
          <w:rFonts w:eastAsia="Roboto" w:cs="Roboto"/>
        </w:rPr>
        <w:t xml:space="preserve">Een </w:t>
      </w:r>
      <w:r w:rsidRPr="00040811">
        <w:rPr>
          <w:rFonts w:eastAsia="Roboto" w:cs="Roboto"/>
          <w:iCs/>
        </w:rPr>
        <w:t>hulp- of zorgverlener</w:t>
      </w:r>
      <w:r w:rsidRPr="00040811">
        <w:rPr>
          <w:rFonts w:eastAsia="Roboto" w:cs="Roboto"/>
        </w:rPr>
        <w:t xml:space="preserve"> is een aanbieder van een (boven- of buitenschools) hulp- of zorgtraject voor (hoog)begaafde leerlingen en die niet in vaste dienst werkzaam is voor een schoolbestuur (Subsidieaanvraag, 2019, p. 4). </w:t>
      </w:r>
    </w:p>
    <w:p w14:paraId="13FEAE82" w14:textId="28E1E5C9" w:rsidR="005967F9" w:rsidRPr="00040811" w:rsidRDefault="005967F9">
      <w:pPr>
        <w:numPr>
          <w:ilvl w:val="0"/>
          <w:numId w:val="3"/>
        </w:numPr>
        <w:spacing w:line="276" w:lineRule="auto"/>
        <w:ind w:left="450"/>
        <w:rPr>
          <w:rFonts w:eastAsia="Roboto" w:cs="Roboto"/>
        </w:rPr>
      </w:pPr>
      <w:r w:rsidRPr="00040811">
        <w:rPr>
          <w:rFonts w:eastAsia="Roboto" w:cs="Roboto"/>
          <w:iCs/>
        </w:rPr>
        <w:t>Onderwijs- en ondersteuningsbehoeften</w:t>
      </w:r>
      <w:r w:rsidRPr="00040811">
        <w:rPr>
          <w:rFonts w:eastAsia="Roboto" w:cs="Roboto"/>
        </w:rPr>
        <w:t xml:space="preserve"> van leerlingen worden gedefinieerd als de behoeften aan </w:t>
      </w:r>
      <w:bookmarkStart w:id="8" w:name="OLE_LINK26"/>
      <w:r w:rsidRPr="00040811">
        <w:rPr>
          <w:rFonts w:eastAsia="Roboto" w:cs="Roboto"/>
        </w:rPr>
        <w:t xml:space="preserve">cognitieve, sociale, emotionele en persoonlijke </w:t>
      </w:r>
      <w:bookmarkEnd w:id="8"/>
      <w:r w:rsidRPr="00040811">
        <w:rPr>
          <w:rFonts w:eastAsia="Roboto" w:cs="Roboto"/>
        </w:rPr>
        <w:t xml:space="preserve">ondersteuning en begeleiding </w:t>
      </w:r>
      <w:r w:rsidR="003E07E5" w:rsidRPr="00040811">
        <w:rPr>
          <w:rFonts w:eastAsia="Roboto" w:cs="Roboto"/>
        </w:rPr>
        <w:t>(</w:t>
      </w:r>
      <w:r w:rsidR="002E4926" w:rsidRPr="00040811">
        <w:rPr>
          <w:rFonts w:eastAsia="Roboto" w:cs="Roboto"/>
        </w:rPr>
        <w:t xml:space="preserve">R. </w:t>
      </w:r>
      <w:proofErr w:type="spellStart"/>
      <w:r w:rsidR="002E4926" w:rsidRPr="00040811">
        <w:rPr>
          <w:rFonts w:eastAsia="Roboto" w:cs="Roboto"/>
        </w:rPr>
        <w:t>Weener</w:t>
      </w:r>
      <w:proofErr w:type="spellEnd"/>
      <w:r w:rsidR="002E4926" w:rsidRPr="00040811">
        <w:rPr>
          <w:rFonts w:eastAsia="Roboto" w:cs="Roboto"/>
        </w:rPr>
        <w:t>, persoonlijke communicatie, 22 december 2021</w:t>
      </w:r>
      <w:r w:rsidR="003E07E5" w:rsidRPr="00040811">
        <w:rPr>
          <w:rFonts w:eastAsia="Roboto" w:cs="Roboto"/>
        </w:rPr>
        <w:t>)</w:t>
      </w:r>
    </w:p>
    <w:p w14:paraId="2C7962FB" w14:textId="5774A88F" w:rsidR="005967F9" w:rsidRPr="00040811" w:rsidRDefault="005967F9">
      <w:pPr>
        <w:numPr>
          <w:ilvl w:val="0"/>
          <w:numId w:val="3"/>
        </w:numPr>
        <w:spacing w:line="276" w:lineRule="auto"/>
        <w:ind w:left="450"/>
        <w:rPr>
          <w:rFonts w:eastAsia="Roboto" w:cs="Roboto"/>
        </w:rPr>
      </w:pPr>
      <w:r w:rsidRPr="00040811">
        <w:rPr>
          <w:rFonts w:eastAsia="Roboto" w:cs="Roboto"/>
          <w:iCs/>
        </w:rPr>
        <w:t>Het aanbod in de basisondersteuning</w:t>
      </w:r>
      <w:r w:rsidRPr="00040811">
        <w:rPr>
          <w:rFonts w:eastAsia="Roboto" w:cs="Roboto"/>
        </w:rPr>
        <w:t xml:space="preserve"> van het reguliere onderwijs omvat een speel-, leer- en ontwikkelingsaanbod, een pedagogische benadering en didactische werkwijze die passend zijn, ofwel zijn afgestemd op de ontwikkeling van </w:t>
      </w:r>
      <w:r w:rsidR="00F80031" w:rsidRPr="00040811">
        <w:rPr>
          <w:rFonts w:eastAsia="Roboto" w:cs="Roboto"/>
        </w:rPr>
        <w:t xml:space="preserve">de </w:t>
      </w:r>
      <w:r w:rsidRPr="00040811">
        <w:rPr>
          <w:rFonts w:eastAsia="Roboto" w:cs="Roboto"/>
        </w:rPr>
        <w:t>leerlingen</w:t>
      </w:r>
      <w:r w:rsidR="00F80031" w:rsidRPr="00040811">
        <w:rPr>
          <w:rFonts w:eastAsia="Roboto" w:cs="Roboto"/>
        </w:rPr>
        <w:t xml:space="preserve">. “De groep (hoog)begaafde leerlingen zullen </w:t>
      </w:r>
      <w:r w:rsidR="00F80031" w:rsidRPr="00040811">
        <w:rPr>
          <w:rFonts w:eastAsia="Roboto" w:cs="Roboto"/>
        </w:rPr>
        <w:lastRenderedPageBreak/>
        <w:t>voor 90% een passend aanbod op school kunnen krijgen in het basisarrangement”</w:t>
      </w:r>
      <w:r w:rsidRPr="00040811">
        <w:rPr>
          <w:rFonts w:eastAsia="Roboto" w:cs="Roboto"/>
        </w:rPr>
        <w:t xml:space="preserve"> (Subsidieaanvraag, 2019, p. 3).</w:t>
      </w:r>
    </w:p>
    <w:p w14:paraId="47D70209" w14:textId="4BBA6500" w:rsidR="005967F9" w:rsidRPr="00040811" w:rsidRDefault="005967F9">
      <w:pPr>
        <w:numPr>
          <w:ilvl w:val="0"/>
          <w:numId w:val="2"/>
        </w:numPr>
        <w:spacing w:line="276" w:lineRule="auto"/>
        <w:ind w:left="450"/>
        <w:rPr>
          <w:rFonts w:eastAsia="Roboto" w:cs="Roboto"/>
        </w:rPr>
      </w:pPr>
      <w:r w:rsidRPr="00040811">
        <w:rPr>
          <w:rFonts w:eastAsia="Roboto" w:cs="Roboto"/>
        </w:rPr>
        <w:t xml:space="preserve">Onder </w:t>
      </w:r>
      <w:r w:rsidRPr="00040811">
        <w:rPr>
          <w:rFonts w:eastAsia="Roboto" w:cs="Roboto"/>
          <w:iCs/>
        </w:rPr>
        <w:t xml:space="preserve">het benodigde aanbod van het swv </w:t>
      </w:r>
      <w:r w:rsidRPr="00040811">
        <w:rPr>
          <w:rFonts w:eastAsia="Roboto" w:cs="Roboto"/>
        </w:rPr>
        <w:t>wordt de extra ondersteuning begrepen die nodig is om alle leerlingen een ononderbroken ontwikkelingsproces te laten doorlopen (Subsidieaanvraag, 2019, p. 3)</w:t>
      </w:r>
      <w:r w:rsidR="009F3AD5" w:rsidRPr="00040811">
        <w:rPr>
          <w:rFonts w:eastAsia="Roboto" w:cs="Roboto"/>
        </w:rPr>
        <w:t>.</w:t>
      </w:r>
      <w:r w:rsidRPr="00040811">
        <w:rPr>
          <w:rFonts w:eastAsia="Roboto" w:cs="Roboto"/>
        </w:rPr>
        <w:t xml:space="preserve"> </w:t>
      </w:r>
    </w:p>
    <w:p w14:paraId="1E75FEB8" w14:textId="1198162C" w:rsidR="005967F9" w:rsidRPr="00040811" w:rsidRDefault="005967F9">
      <w:pPr>
        <w:numPr>
          <w:ilvl w:val="0"/>
          <w:numId w:val="2"/>
        </w:numPr>
        <w:spacing w:line="276" w:lineRule="auto"/>
        <w:ind w:left="450"/>
        <w:rPr>
          <w:rFonts w:eastAsia="Roboto" w:cs="Roboto"/>
        </w:rPr>
      </w:pPr>
      <w:r w:rsidRPr="00040811">
        <w:rPr>
          <w:rFonts w:eastAsia="Roboto" w:cs="Roboto"/>
        </w:rPr>
        <w:t xml:space="preserve">Een </w:t>
      </w:r>
      <w:r w:rsidRPr="00040811">
        <w:rPr>
          <w:rFonts w:eastAsia="Roboto" w:cs="Roboto"/>
          <w:iCs/>
        </w:rPr>
        <w:t xml:space="preserve">dekkend netwerk </w:t>
      </w:r>
      <w:r w:rsidR="002F1A40" w:rsidRPr="00040811">
        <w:rPr>
          <w:rFonts w:eastAsia="Roboto" w:cs="Roboto"/>
        </w:rPr>
        <w:t>is</w:t>
      </w:r>
      <w:r w:rsidRPr="00040811">
        <w:rPr>
          <w:rFonts w:eastAsia="Roboto" w:cs="Roboto"/>
        </w:rPr>
        <w:t xml:space="preserve"> gedefinieerd als een aanbod aan basis- en extra ondersteuning waardoor alle leerlingen een ononderbroken ontwikkeling kunnen doormaken (</w:t>
      </w:r>
      <w:r w:rsidR="002E4926" w:rsidRPr="00040811">
        <w:rPr>
          <w:rFonts w:eastAsia="Roboto" w:cs="Roboto"/>
        </w:rPr>
        <w:t xml:space="preserve">R. </w:t>
      </w:r>
      <w:proofErr w:type="spellStart"/>
      <w:r w:rsidR="002E4926" w:rsidRPr="00040811">
        <w:rPr>
          <w:rFonts w:eastAsia="Roboto" w:cs="Roboto"/>
        </w:rPr>
        <w:t>Weener</w:t>
      </w:r>
      <w:proofErr w:type="spellEnd"/>
      <w:r w:rsidR="002E4926" w:rsidRPr="00040811">
        <w:rPr>
          <w:rFonts w:eastAsia="Roboto" w:cs="Roboto"/>
        </w:rPr>
        <w:t>, persoonlijke communicatie, 22 december 2021</w:t>
      </w:r>
      <w:r w:rsidR="00751898" w:rsidRPr="00040811">
        <w:rPr>
          <w:rFonts w:eastAsia="Roboto" w:cs="Roboto"/>
        </w:rPr>
        <w:t>)</w:t>
      </w:r>
      <w:r w:rsidRPr="00040811">
        <w:rPr>
          <w:rFonts w:eastAsia="Roboto" w:cs="Roboto"/>
        </w:rPr>
        <w:t xml:space="preserve">. </w:t>
      </w:r>
    </w:p>
    <w:p w14:paraId="54259074" w14:textId="77777777" w:rsidR="00303889" w:rsidRPr="00040811" w:rsidRDefault="00303889" w:rsidP="00CC6422">
      <w:pPr>
        <w:rPr>
          <w:color w:val="000000" w:themeColor="text1"/>
        </w:rPr>
      </w:pPr>
    </w:p>
    <w:p w14:paraId="40238CF4" w14:textId="5F37AF5D" w:rsidR="004B047F" w:rsidRPr="00040811" w:rsidRDefault="004B047F" w:rsidP="004B047F">
      <w:pPr>
        <w:pStyle w:val="Kop2"/>
      </w:pPr>
      <w:bookmarkStart w:id="9" w:name="_Toc114093946"/>
      <w:r w:rsidRPr="00040811">
        <w:t>Onderzoeks</w:t>
      </w:r>
      <w:r w:rsidR="000D70B1" w:rsidRPr="00040811">
        <w:t xml:space="preserve">opzet en </w:t>
      </w:r>
      <w:r w:rsidR="00FF2746" w:rsidRPr="00040811">
        <w:t>kwaliteit</w:t>
      </w:r>
      <w:bookmarkEnd w:id="9"/>
    </w:p>
    <w:p w14:paraId="2EE34C2D" w14:textId="77777777" w:rsidR="000D70B1" w:rsidRPr="00040811" w:rsidRDefault="000D70B1" w:rsidP="006A65C7">
      <w:pPr>
        <w:rPr>
          <w:color w:val="000000" w:themeColor="text1"/>
        </w:rPr>
      </w:pPr>
    </w:p>
    <w:p w14:paraId="0CA39583" w14:textId="5E54F9C8" w:rsidR="00082B53" w:rsidRPr="00040811" w:rsidRDefault="00E97D65" w:rsidP="006A65C7">
      <w:pPr>
        <w:rPr>
          <w:color w:val="000000" w:themeColor="text1"/>
        </w:rPr>
      </w:pPr>
      <w:r w:rsidRPr="00040811">
        <w:rPr>
          <w:color w:val="000000" w:themeColor="text1"/>
        </w:rPr>
        <w:t xml:space="preserve">Ingegaan wordt op </w:t>
      </w:r>
      <w:r w:rsidR="000A08AB" w:rsidRPr="00040811">
        <w:rPr>
          <w:color w:val="000000" w:themeColor="text1"/>
        </w:rPr>
        <w:t>de onderzoekseenheid</w:t>
      </w:r>
      <w:r w:rsidR="00674543" w:rsidRPr="00040811">
        <w:rPr>
          <w:color w:val="000000" w:themeColor="text1"/>
        </w:rPr>
        <w:t xml:space="preserve"> en -</w:t>
      </w:r>
      <w:r w:rsidRPr="00040811">
        <w:rPr>
          <w:color w:val="000000" w:themeColor="text1"/>
        </w:rPr>
        <w:t>methode</w:t>
      </w:r>
      <w:r w:rsidR="00A100D4">
        <w:rPr>
          <w:color w:val="000000" w:themeColor="text1"/>
        </w:rPr>
        <w:t xml:space="preserve"> en</w:t>
      </w:r>
      <w:r w:rsidRPr="00040811">
        <w:rPr>
          <w:color w:val="000000" w:themeColor="text1"/>
        </w:rPr>
        <w:t xml:space="preserve"> </w:t>
      </w:r>
      <w:r w:rsidR="000A08AB" w:rsidRPr="00040811">
        <w:rPr>
          <w:color w:val="000000" w:themeColor="text1"/>
        </w:rPr>
        <w:t xml:space="preserve">de </w:t>
      </w:r>
      <w:r w:rsidR="00B03847" w:rsidRPr="00040811">
        <w:rPr>
          <w:color w:val="000000" w:themeColor="text1"/>
        </w:rPr>
        <w:t>onderzoekskwaliteit</w:t>
      </w:r>
      <w:r w:rsidR="00082B53" w:rsidRPr="00040811">
        <w:rPr>
          <w:color w:val="000000" w:themeColor="text1"/>
        </w:rPr>
        <w:t>.</w:t>
      </w:r>
    </w:p>
    <w:p w14:paraId="2AFC2224" w14:textId="77777777" w:rsidR="00E97D65" w:rsidRPr="00040811" w:rsidRDefault="00E97D65" w:rsidP="006A65C7">
      <w:pPr>
        <w:rPr>
          <w:color w:val="000000" w:themeColor="text1"/>
        </w:rPr>
      </w:pPr>
    </w:p>
    <w:p w14:paraId="25B6836A" w14:textId="16F52A46" w:rsidR="008B6EDD" w:rsidRPr="00040811" w:rsidRDefault="008B6EDD" w:rsidP="006321A0">
      <w:pPr>
        <w:pStyle w:val="Kop4"/>
      </w:pPr>
      <w:r w:rsidRPr="00040811">
        <w:t>Onderzoekseenheid</w:t>
      </w:r>
    </w:p>
    <w:p w14:paraId="62B8F879" w14:textId="4615CED6" w:rsidR="005F2C32" w:rsidRPr="00040811" w:rsidRDefault="005F2C32" w:rsidP="005F2C32">
      <w:pPr>
        <w:spacing w:line="276" w:lineRule="auto"/>
        <w:rPr>
          <w:rFonts w:eastAsia="Roboto" w:cs="Roboto"/>
        </w:rPr>
      </w:pPr>
      <w:r w:rsidRPr="00040811">
        <w:rPr>
          <w:rFonts w:eastAsia="Roboto" w:cs="Roboto"/>
        </w:rPr>
        <w:t>De onderzoekseenheden zijn:</w:t>
      </w:r>
    </w:p>
    <w:p w14:paraId="4DACB3A5" w14:textId="77777777" w:rsidR="005F2C32" w:rsidRPr="00040811" w:rsidRDefault="005F2C32" w:rsidP="005F2C32">
      <w:pPr>
        <w:spacing w:line="276" w:lineRule="auto"/>
        <w:rPr>
          <w:rFonts w:eastAsia="Roboto" w:cs="Roboto"/>
        </w:rPr>
      </w:pPr>
    </w:p>
    <w:p w14:paraId="6D2123C1" w14:textId="77777777" w:rsidR="005F2C32" w:rsidRPr="00040811" w:rsidRDefault="005F2C32">
      <w:pPr>
        <w:numPr>
          <w:ilvl w:val="0"/>
          <w:numId w:val="4"/>
        </w:numPr>
        <w:spacing w:line="276" w:lineRule="auto"/>
        <w:ind w:left="426"/>
        <w:rPr>
          <w:rFonts w:eastAsia="Roboto" w:cs="Roboto"/>
        </w:rPr>
      </w:pPr>
      <w:r w:rsidRPr="00040811">
        <w:rPr>
          <w:rFonts w:eastAsia="Roboto" w:cs="Roboto"/>
        </w:rPr>
        <w:t>Hoogbegaafde kortdurende en langdurige relatieve thuiszitters van het swv;</w:t>
      </w:r>
    </w:p>
    <w:p w14:paraId="2B658F3D" w14:textId="77777777" w:rsidR="005F2C32" w:rsidRPr="00040811" w:rsidRDefault="005F2C32">
      <w:pPr>
        <w:numPr>
          <w:ilvl w:val="0"/>
          <w:numId w:val="4"/>
        </w:numPr>
        <w:spacing w:line="276" w:lineRule="auto"/>
        <w:ind w:left="426"/>
        <w:rPr>
          <w:rFonts w:eastAsia="Roboto" w:cs="Roboto"/>
        </w:rPr>
      </w:pPr>
      <w:r w:rsidRPr="00040811">
        <w:rPr>
          <w:rFonts w:eastAsia="Roboto" w:cs="Roboto"/>
        </w:rPr>
        <w:t>Absolute thuiszitters van het swv;</w:t>
      </w:r>
    </w:p>
    <w:p w14:paraId="7234CED4" w14:textId="77777777" w:rsidR="005F2C32" w:rsidRPr="00040811" w:rsidRDefault="005F2C32">
      <w:pPr>
        <w:numPr>
          <w:ilvl w:val="0"/>
          <w:numId w:val="4"/>
        </w:numPr>
        <w:spacing w:line="276" w:lineRule="auto"/>
        <w:ind w:left="426"/>
        <w:rPr>
          <w:rFonts w:eastAsia="Roboto" w:cs="Roboto"/>
        </w:rPr>
      </w:pPr>
      <w:r w:rsidRPr="00040811">
        <w:rPr>
          <w:rFonts w:eastAsia="Roboto" w:cs="Roboto"/>
        </w:rPr>
        <w:t xml:space="preserve">Leerlingen van het swv die een niet reguliere onderwijsvoorziening of een zorgvoorziening bezoeken, zoals een zorgboerderij of De Gaffel; </w:t>
      </w:r>
    </w:p>
    <w:p w14:paraId="6EEF99A4" w14:textId="77777777" w:rsidR="005F2C32" w:rsidRPr="00040811" w:rsidRDefault="005F2C32">
      <w:pPr>
        <w:numPr>
          <w:ilvl w:val="0"/>
          <w:numId w:val="4"/>
        </w:numPr>
        <w:spacing w:line="276" w:lineRule="auto"/>
        <w:ind w:left="426"/>
        <w:rPr>
          <w:rFonts w:eastAsia="Roboto" w:cs="Roboto"/>
        </w:rPr>
      </w:pPr>
      <w:r w:rsidRPr="00040811">
        <w:rPr>
          <w:rFonts w:eastAsia="Roboto" w:cs="Roboto"/>
        </w:rPr>
        <w:t>Leerlingen van het swv die dreigen thuiszitter te worden;</w:t>
      </w:r>
    </w:p>
    <w:p w14:paraId="31CA2D5B" w14:textId="03A27304" w:rsidR="005F2C32" w:rsidRPr="00040811" w:rsidRDefault="005F2C32">
      <w:pPr>
        <w:numPr>
          <w:ilvl w:val="0"/>
          <w:numId w:val="4"/>
        </w:numPr>
        <w:spacing w:line="276" w:lineRule="auto"/>
        <w:ind w:left="426"/>
        <w:rPr>
          <w:rFonts w:eastAsia="Roboto" w:cs="Roboto"/>
        </w:rPr>
      </w:pPr>
      <w:r w:rsidRPr="00040811">
        <w:rPr>
          <w:rFonts w:eastAsia="Roboto" w:cs="Roboto"/>
        </w:rPr>
        <w:t xml:space="preserve">Leerlingen die in het schooljaar 2020/2021 tot (ten minste) een van deze vier categorieën behoorden. </w:t>
      </w:r>
    </w:p>
    <w:p w14:paraId="75618C8A" w14:textId="212BDECE" w:rsidR="00674543" w:rsidRDefault="00674543" w:rsidP="002F1A40">
      <w:pPr>
        <w:rPr>
          <w:rFonts w:eastAsiaTheme="majorEastAsia" w:cstheme="majorBidi"/>
          <w:color w:val="1F3763" w:themeColor="accent1" w:themeShade="7F"/>
        </w:rPr>
      </w:pPr>
    </w:p>
    <w:p w14:paraId="03FE2F12" w14:textId="25F1E6EB" w:rsidR="00B969F9" w:rsidRPr="00040811" w:rsidRDefault="00B969F9" w:rsidP="006321A0">
      <w:pPr>
        <w:pStyle w:val="Kop4"/>
      </w:pPr>
      <w:r w:rsidRPr="00040811">
        <w:t>Onderzoeksmethode</w:t>
      </w:r>
    </w:p>
    <w:p w14:paraId="40FCA871" w14:textId="1C8A0153" w:rsidR="00336F07" w:rsidRPr="00040811" w:rsidRDefault="00F9260D" w:rsidP="002F1A40">
      <w:pPr>
        <w:rPr>
          <w:rFonts w:eastAsia="Calibri" w:cs="Calibri"/>
        </w:rPr>
      </w:pPr>
      <w:r w:rsidRPr="00040811">
        <w:rPr>
          <w:rFonts w:eastAsia="Calibri" w:cs="Calibri"/>
        </w:rPr>
        <w:t xml:space="preserve">Als onderzoeksmethode is gekozen voor een gecombineerde </w:t>
      </w:r>
      <w:r w:rsidRPr="00040811">
        <w:rPr>
          <w:rFonts w:eastAsia="Roboto" w:cs="Roboto"/>
        </w:rPr>
        <w:t xml:space="preserve">kwantitatieve en kwalitatieve onderzoeksmethode. </w:t>
      </w:r>
      <w:r w:rsidRPr="00040811">
        <w:rPr>
          <w:rFonts w:eastAsia="Calibri" w:cs="Calibri"/>
        </w:rPr>
        <w:t xml:space="preserve">Het onderzoek </w:t>
      </w:r>
      <w:r w:rsidR="002F1A40" w:rsidRPr="00040811">
        <w:rPr>
          <w:rFonts w:eastAsia="Calibri" w:cs="Calibri"/>
        </w:rPr>
        <w:t>is</w:t>
      </w:r>
      <w:r w:rsidRPr="00040811">
        <w:rPr>
          <w:rFonts w:eastAsia="Calibri" w:cs="Calibri"/>
        </w:rPr>
        <w:t xml:space="preserve"> uitgezet onder ouders en </w:t>
      </w:r>
      <w:r w:rsidRPr="00040811">
        <w:rPr>
          <w:rFonts w:eastAsia="Roboto" w:cs="Roboto"/>
        </w:rPr>
        <w:t xml:space="preserve">hulp- en/of zorgverleners </w:t>
      </w:r>
      <w:r w:rsidRPr="00040811">
        <w:rPr>
          <w:rFonts w:eastAsia="Calibri" w:cs="Calibri"/>
        </w:rPr>
        <w:t xml:space="preserve">van de vijf </w:t>
      </w:r>
      <w:r w:rsidR="00336F07" w:rsidRPr="00040811">
        <w:rPr>
          <w:rFonts w:eastAsia="Calibri" w:cs="Calibri"/>
        </w:rPr>
        <w:t>genoemde</w:t>
      </w:r>
      <w:r w:rsidRPr="00040811">
        <w:rPr>
          <w:rFonts w:eastAsia="Calibri" w:cs="Calibri"/>
        </w:rPr>
        <w:t xml:space="preserve"> onderzoekseenheden.</w:t>
      </w:r>
      <w:r w:rsidR="002F1A40" w:rsidRPr="00040811">
        <w:rPr>
          <w:rFonts w:eastAsia="Calibri" w:cs="Calibri"/>
        </w:rPr>
        <w:t xml:space="preserve"> </w:t>
      </w:r>
    </w:p>
    <w:p w14:paraId="6F6DC113" w14:textId="0993AC05" w:rsidR="00F9260D" w:rsidRPr="00040811" w:rsidRDefault="00F9260D" w:rsidP="00336F07">
      <w:pPr>
        <w:ind w:firstLine="709"/>
        <w:rPr>
          <w:rFonts w:eastAsia="Calibri" w:cs="Calibri"/>
        </w:rPr>
      </w:pPr>
      <w:r w:rsidRPr="00040811">
        <w:rPr>
          <w:rFonts w:eastAsia="Calibri" w:cs="Calibri"/>
        </w:rPr>
        <w:t xml:space="preserve">Doel van het </w:t>
      </w:r>
      <w:r w:rsidRPr="00040811">
        <w:rPr>
          <w:rFonts w:eastAsia="Roboto" w:cs="Roboto"/>
        </w:rPr>
        <w:t xml:space="preserve">kwantitatieve onderzoek is om </w:t>
      </w:r>
      <w:r w:rsidRPr="00040811">
        <w:rPr>
          <w:rFonts w:eastAsia="Calibri" w:cs="Calibri"/>
        </w:rPr>
        <w:t>met behulp van een online enquête</w:t>
      </w:r>
      <w:r w:rsidRPr="00040811">
        <w:rPr>
          <w:rFonts w:eastAsia="Roboto" w:cs="Roboto"/>
        </w:rPr>
        <w:t xml:space="preserve"> </w:t>
      </w:r>
      <w:r w:rsidRPr="00040811">
        <w:rPr>
          <w:rFonts w:eastAsia="Calibri" w:cs="Calibri"/>
        </w:rPr>
        <w:t>inzicht te krijgen in:</w:t>
      </w:r>
    </w:p>
    <w:p w14:paraId="7ADA40B2" w14:textId="77777777" w:rsidR="002F1A40" w:rsidRPr="00040811" w:rsidRDefault="002F1A40" w:rsidP="002F1A40">
      <w:pPr>
        <w:rPr>
          <w:rFonts w:eastAsia="Calibri" w:cs="Calibri"/>
        </w:rPr>
      </w:pPr>
    </w:p>
    <w:p w14:paraId="6094F2F5" w14:textId="00A72C36" w:rsidR="00F9260D" w:rsidRPr="00040811" w:rsidRDefault="00F9260D">
      <w:pPr>
        <w:numPr>
          <w:ilvl w:val="0"/>
          <w:numId w:val="5"/>
        </w:numPr>
        <w:ind w:left="426"/>
        <w:rPr>
          <w:rFonts w:eastAsia="Calibri" w:cs="Calibri"/>
        </w:rPr>
      </w:pPr>
      <w:r w:rsidRPr="00040811">
        <w:rPr>
          <w:rFonts w:eastAsia="Calibri" w:cs="Calibri"/>
        </w:rPr>
        <w:t xml:space="preserve">de omvang van de groep </w:t>
      </w:r>
      <w:r w:rsidR="004519E6" w:rsidRPr="00040811">
        <w:rPr>
          <w:rFonts w:eastAsia="Calibri" w:cs="Calibri"/>
        </w:rPr>
        <w:t>(</w:t>
      </w:r>
      <w:r w:rsidRPr="00040811">
        <w:rPr>
          <w:rFonts w:eastAsia="Calibri" w:cs="Calibri"/>
        </w:rPr>
        <w:t>hoog</w:t>
      </w:r>
      <w:r w:rsidR="004519E6" w:rsidRPr="00040811">
        <w:rPr>
          <w:rFonts w:eastAsia="Calibri" w:cs="Calibri"/>
        </w:rPr>
        <w:t>)</w:t>
      </w:r>
      <w:r w:rsidRPr="00040811">
        <w:rPr>
          <w:rFonts w:eastAsia="Calibri" w:cs="Calibri"/>
        </w:rPr>
        <w:t>begaafde leerlingen die zijn uitgevallen of dreigen uit te vallen uit het reguliere onderwijs;</w:t>
      </w:r>
    </w:p>
    <w:p w14:paraId="4D3980FD" w14:textId="77777777" w:rsidR="00F9260D" w:rsidRPr="00040811" w:rsidRDefault="00F9260D">
      <w:pPr>
        <w:numPr>
          <w:ilvl w:val="0"/>
          <w:numId w:val="5"/>
        </w:numPr>
        <w:ind w:left="426"/>
        <w:rPr>
          <w:rFonts w:eastAsia="Calibri" w:cs="Calibri"/>
        </w:rPr>
      </w:pPr>
      <w:r w:rsidRPr="00040811">
        <w:rPr>
          <w:rFonts w:eastAsia="Roboto" w:cs="Roboto"/>
        </w:rPr>
        <w:t xml:space="preserve">de mate van incongruentie tussen de onderwijs- en ondersteuningsbehoeften van </w:t>
      </w:r>
      <w:r w:rsidRPr="00040811">
        <w:rPr>
          <w:rFonts w:eastAsia="Calibri" w:cs="Calibri"/>
        </w:rPr>
        <w:t>hoogbegaafde leerlingen enerzijds en h</w:t>
      </w:r>
      <w:r w:rsidRPr="00040811">
        <w:rPr>
          <w:rFonts w:eastAsia="Roboto" w:cs="Roboto"/>
        </w:rPr>
        <w:t>et aanbod in de basisondersteuning van het reguliere onderwijs anderzijds;</w:t>
      </w:r>
    </w:p>
    <w:p w14:paraId="32163789" w14:textId="77777777" w:rsidR="00F9260D" w:rsidRPr="00040811" w:rsidRDefault="00F9260D">
      <w:pPr>
        <w:numPr>
          <w:ilvl w:val="0"/>
          <w:numId w:val="5"/>
        </w:numPr>
        <w:ind w:left="426"/>
        <w:rPr>
          <w:rFonts w:eastAsia="Calibri" w:cs="Calibri"/>
        </w:rPr>
      </w:pPr>
      <w:r w:rsidRPr="00040811">
        <w:rPr>
          <w:rFonts w:eastAsia="Roboto" w:cs="Roboto"/>
        </w:rPr>
        <w:t xml:space="preserve">Aan welke extra ondersteuning van het samenwerkingsverband behoefte is om </w:t>
      </w:r>
      <w:r w:rsidRPr="00040811">
        <w:rPr>
          <w:rFonts w:eastAsia="Calibri" w:cs="Calibri"/>
        </w:rPr>
        <w:t>hoogbegaafde leerlingen</w:t>
      </w:r>
      <w:r w:rsidRPr="00040811">
        <w:rPr>
          <w:rFonts w:eastAsia="Roboto" w:cs="Roboto"/>
        </w:rPr>
        <w:t xml:space="preserve"> (weer) te laten deelnemen aan het reguliere onderwijs; </w:t>
      </w:r>
    </w:p>
    <w:p w14:paraId="195D6381" w14:textId="77777777" w:rsidR="00F9260D" w:rsidRPr="00040811" w:rsidRDefault="00F9260D">
      <w:pPr>
        <w:numPr>
          <w:ilvl w:val="0"/>
          <w:numId w:val="5"/>
        </w:numPr>
        <w:ind w:left="426"/>
        <w:rPr>
          <w:rFonts w:eastAsia="Calibri" w:cs="Calibri"/>
        </w:rPr>
      </w:pPr>
      <w:r w:rsidRPr="00040811">
        <w:rPr>
          <w:rFonts w:eastAsia="Roboto" w:cs="Roboto"/>
        </w:rPr>
        <w:t>de blinde vlekken in het aanbod van het swv op het gebied van hoogbegaafdheid.</w:t>
      </w:r>
    </w:p>
    <w:p w14:paraId="32CFF191" w14:textId="77777777" w:rsidR="002F1A40" w:rsidRPr="00040811" w:rsidRDefault="002F1A40" w:rsidP="002F1A40">
      <w:pPr>
        <w:rPr>
          <w:rFonts w:eastAsia="Roboto" w:cs="Roboto"/>
        </w:rPr>
      </w:pPr>
    </w:p>
    <w:p w14:paraId="39377EAC" w14:textId="2970BB5F" w:rsidR="00D96446" w:rsidRPr="00040811" w:rsidRDefault="0075598C" w:rsidP="00883920">
      <w:pPr>
        <w:rPr>
          <w:rFonts w:eastAsia="Calibri" w:cs="Calibri"/>
        </w:rPr>
      </w:pPr>
      <w:r w:rsidRPr="00040811">
        <w:rPr>
          <w:color w:val="000000" w:themeColor="text1"/>
        </w:rPr>
        <w:t xml:space="preserve">De enquêtes zijn via mail en </w:t>
      </w:r>
      <w:proofErr w:type="spellStart"/>
      <w:r w:rsidRPr="00480523">
        <w:rPr>
          <w:color w:val="000000" w:themeColor="text1"/>
        </w:rPr>
        <w:t>social</w:t>
      </w:r>
      <w:proofErr w:type="spellEnd"/>
      <w:r w:rsidRPr="00480523">
        <w:rPr>
          <w:color w:val="000000" w:themeColor="text1"/>
        </w:rPr>
        <w:t xml:space="preserve"> media</w:t>
      </w:r>
      <w:r w:rsidRPr="00040811">
        <w:rPr>
          <w:color w:val="000000" w:themeColor="text1"/>
        </w:rPr>
        <w:t xml:space="preserve"> onder de aandacht gebracht van de ouders en hulp- en zorgverleners via het netwerk van het swv, oudervereniging Balans en de onderzoeker.</w:t>
      </w:r>
      <w:r w:rsidR="00451159" w:rsidRPr="00040811">
        <w:rPr>
          <w:rFonts w:eastAsia="Calibri" w:cs="Calibri"/>
        </w:rPr>
        <w:t xml:space="preserve"> </w:t>
      </w:r>
    </w:p>
    <w:p w14:paraId="02E93302" w14:textId="637517CF" w:rsidR="00803420" w:rsidRPr="00040811" w:rsidRDefault="00803420" w:rsidP="00803420">
      <w:pPr>
        <w:rPr>
          <w:rFonts w:eastAsia="Calibri" w:cs="Calibri"/>
        </w:rPr>
      </w:pPr>
      <w:r w:rsidRPr="00040811">
        <w:rPr>
          <w:rFonts w:eastAsia="Roboto" w:cs="Roboto"/>
        </w:rPr>
        <w:lastRenderedPageBreak/>
        <w:t xml:space="preserve">De twee online </w:t>
      </w:r>
      <w:r w:rsidRPr="00040811">
        <w:rPr>
          <w:rFonts w:eastAsia="Calibri" w:cs="Calibri"/>
        </w:rPr>
        <w:t xml:space="preserve">enquêtes voor ouders en </w:t>
      </w:r>
      <w:r w:rsidRPr="00040811">
        <w:rPr>
          <w:rFonts w:eastAsia="Roboto" w:cs="Roboto"/>
        </w:rPr>
        <w:t xml:space="preserve">hulp- en/of zorgverleners </w:t>
      </w:r>
      <w:r w:rsidRPr="00040811">
        <w:rPr>
          <w:rFonts w:eastAsia="Calibri" w:cs="Calibri"/>
        </w:rPr>
        <w:t xml:space="preserve">zijn anoniem. </w:t>
      </w:r>
      <w:r w:rsidRPr="00040811">
        <w:rPr>
          <w:rFonts w:eastAsia="Roboto" w:cs="Roboto"/>
        </w:rPr>
        <w:t xml:space="preserve">De enquête is opgeslagen op het platform van Onderzoekdoen.nl (https://www.onderzoekdoen.nl). De servers van dit bedrijf zijn gevestigd in Nederland. </w:t>
      </w:r>
      <w:r w:rsidRPr="00040811">
        <w:rPr>
          <w:rFonts w:eastAsia="Calibri" w:cs="Calibri"/>
        </w:rPr>
        <w:t xml:space="preserve">Bij de enquête is een te downloaden privacyverklaring gevoegd die op het gehele onderzoek van toepassing is. </w:t>
      </w:r>
    </w:p>
    <w:p w14:paraId="777AF108" w14:textId="19E5B344" w:rsidR="00883920" w:rsidRPr="00040811" w:rsidRDefault="00883920" w:rsidP="00883920">
      <w:pPr>
        <w:rPr>
          <w:rFonts w:eastAsia="Calibri" w:cs="Calibri"/>
        </w:rPr>
      </w:pPr>
    </w:p>
    <w:p w14:paraId="0B020B2C" w14:textId="1A60D867" w:rsidR="00C71C61" w:rsidRPr="00040811" w:rsidRDefault="0042785A" w:rsidP="00C71C61">
      <w:pPr>
        <w:rPr>
          <w:rFonts w:eastAsia="Roboto" w:cs="Roboto"/>
        </w:rPr>
      </w:pPr>
      <w:r>
        <w:rPr>
          <w:rFonts w:eastAsia="Roboto" w:cs="Roboto"/>
        </w:rPr>
        <w:t>D</w:t>
      </w:r>
      <w:r w:rsidRPr="00040811">
        <w:rPr>
          <w:rFonts w:eastAsia="Roboto" w:cs="Roboto"/>
        </w:rPr>
        <w:t xml:space="preserve">e voorlopige resultaten van de enquêtes </w:t>
      </w:r>
      <w:r>
        <w:rPr>
          <w:rFonts w:eastAsia="Roboto" w:cs="Roboto"/>
        </w:rPr>
        <w:t xml:space="preserve">zijn </w:t>
      </w:r>
      <w:r w:rsidRPr="00040811">
        <w:rPr>
          <w:rFonts w:eastAsia="Roboto" w:cs="Roboto"/>
        </w:rPr>
        <w:t>gedeeld</w:t>
      </w:r>
      <w:r>
        <w:rPr>
          <w:rFonts w:eastAsia="Roboto" w:cs="Roboto"/>
        </w:rPr>
        <w:t xml:space="preserve"> i</w:t>
      </w:r>
      <w:r w:rsidR="00B46ED0" w:rsidRPr="00040811">
        <w:rPr>
          <w:rFonts w:eastAsia="Roboto" w:cs="Roboto"/>
        </w:rPr>
        <w:t xml:space="preserve">n een </w:t>
      </w:r>
      <w:r w:rsidR="00B702EA" w:rsidRPr="00040811">
        <w:rPr>
          <w:rFonts w:eastAsia="Roboto" w:cs="Roboto"/>
        </w:rPr>
        <w:t xml:space="preserve">bijeenkomst </w:t>
      </w:r>
      <w:r w:rsidR="00B46ED0" w:rsidRPr="00040811">
        <w:rPr>
          <w:rFonts w:eastAsia="Roboto" w:cs="Roboto"/>
        </w:rPr>
        <w:t>met</w:t>
      </w:r>
      <w:r w:rsidR="00B702EA" w:rsidRPr="00040811">
        <w:rPr>
          <w:rFonts w:eastAsia="Roboto" w:cs="Roboto"/>
        </w:rPr>
        <w:t xml:space="preserve"> de focusgroep </w:t>
      </w:r>
      <w:r w:rsidR="00C71C61" w:rsidRPr="00040811">
        <w:rPr>
          <w:color w:val="000000" w:themeColor="text1"/>
        </w:rPr>
        <w:t>op 20 mei 2022</w:t>
      </w:r>
      <w:r w:rsidR="006F2381">
        <w:rPr>
          <w:color w:val="000000" w:themeColor="text1"/>
        </w:rPr>
        <w:t xml:space="preserve">. De focusgroep </w:t>
      </w:r>
      <w:r w:rsidR="00B702EA" w:rsidRPr="00040811">
        <w:rPr>
          <w:rFonts w:eastAsia="Roboto" w:cs="Roboto"/>
        </w:rPr>
        <w:t>bestaa</w:t>
      </w:r>
      <w:r w:rsidR="006F2381">
        <w:rPr>
          <w:rFonts w:eastAsia="Roboto" w:cs="Roboto"/>
        </w:rPr>
        <w:t>t</w:t>
      </w:r>
      <w:r w:rsidR="00B702EA" w:rsidRPr="00040811">
        <w:rPr>
          <w:rFonts w:eastAsia="Roboto" w:cs="Roboto"/>
        </w:rPr>
        <w:t xml:space="preserve"> uit </w:t>
      </w:r>
      <w:proofErr w:type="spellStart"/>
      <w:r w:rsidR="00B702EA" w:rsidRPr="00040811">
        <w:rPr>
          <w:rFonts w:eastAsia="Roboto" w:cs="Roboto"/>
        </w:rPr>
        <w:t>Weener</w:t>
      </w:r>
      <w:proofErr w:type="spellEnd"/>
      <w:r w:rsidR="00B702EA" w:rsidRPr="00040811">
        <w:rPr>
          <w:rFonts w:eastAsia="Roboto" w:cs="Roboto"/>
        </w:rPr>
        <w:t xml:space="preserve"> en Leistra van het swv</w:t>
      </w:r>
      <w:r w:rsidR="002C0F5A">
        <w:rPr>
          <w:rFonts w:eastAsia="Roboto" w:cs="Roboto"/>
        </w:rPr>
        <w:t xml:space="preserve">. Zij zijn </w:t>
      </w:r>
      <w:r w:rsidR="00FD394B">
        <w:rPr>
          <w:rFonts w:eastAsia="Roboto" w:cs="Roboto"/>
        </w:rPr>
        <w:t xml:space="preserve">beiden tevens </w:t>
      </w:r>
      <w:r w:rsidR="00B702EA" w:rsidRPr="00040811">
        <w:rPr>
          <w:rFonts w:eastAsia="Roboto" w:cs="Roboto"/>
        </w:rPr>
        <w:t>lid van de Klankbordgroep Hoogbegaafdheid</w:t>
      </w:r>
      <w:r w:rsidR="00B46ED0" w:rsidRPr="00040811">
        <w:rPr>
          <w:rFonts w:eastAsia="Roboto" w:cs="Roboto"/>
        </w:rPr>
        <w:t xml:space="preserve">. De vragen die hieruit zijn voortgekomen zijn </w:t>
      </w:r>
      <w:r w:rsidR="008701D2" w:rsidRPr="00040811">
        <w:rPr>
          <w:rFonts w:eastAsia="Roboto" w:cs="Roboto"/>
        </w:rPr>
        <w:t>voorgelegd aan de respondenten van h</w:t>
      </w:r>
      <w:r w:rsidR="00B46ED0" w:rsidRPr="00040811">
        <w:rPr>
          <w:rFonts w:eastAsia="Roboto" w:cs="Roboto"/>
        </w:rPr>
        <w:t xml:space="preserve">et kwalitatieve onderzoek. </w:t>
      </w:r>
      <w:r w:rsidR="00C71C61" w:rsidRPr="00040811">
        <w:rPr>
          <w:rFonts w:eastAsia="Roboto" w:cs="Roboto"/>
        </w:rPr>
        <w:t xml:space="preserve">Op 8 juli 2022 is het verslag van de focusgroep bijeenkomst goedgekeurd door de Klankbordgroep Hoogbegaafdheid. Delen van dit verslag zijn verwerkt in dit rapport. </w:t>
      </w:r>
    </w:p>
    <w:p w14:paraId="04068BB1" w14:textId="77777777" w:rsidR="00B702EA" w:rsidRPr="00040811" w:rsidRDefault="00B702EA" w:rsidP="00883920">
      <w:pPr>
        <w:rPr>
          <w:rFonts w:eastAsia="Calibri" w:cs="Calibri"/>
        </w:rPr>
      </w:pPr>
    </w:p>
    <w:p w14:paraId="7A23BF58" w14:textId="03D18F22" w:rsidR="00B702EA" w:rsidRPr="00040811" w:rsidRDefault="00F9260D" w:rsidP="007B06DB">
      <w:pPr>
        <w:rPr>
          <w:rFonts w:eastAsia="Roboto" w:cs="Roboto"/>
        </w:rPr>
      </w:pPr>
      <w:r w:rsidRPr="00040811">
        <w:rPr>
          <w:rFonts w:eastAsia="Calibri" w:cs="Calibri"/>
        </w:rPr>
        <w:t xml:space="preserve">Doel van het </w:t>
      </w:r>
      <w:r w:rsidRPr="00040811">
        <w:rPr>
          <w:rFonts w:eastAsia="Roboto" w:cs="Roboto"/>
        </w:rPr>
        <w:t xml:space="preserve">kwalitatieve onderzoek is om </w:t>
      </w:r>
      <w:r w:rsidRPr="00040811">
        <w:rPr>
          <w:rFonts w:eastAsia="Calibri" w:cs="Calibri"/>
        </w:rPr>
        <w:t>met behulp van</w:t>
      </w:r>
      <w:r w:rsidRPr="00040811">
        <w:rPr>
          <w:rFonts w:eastAsia="Roboto" w:cs="Roboto"/>
        </w:rPr>
        <w:t xml:space="preserve"> </w:t>
      </w:r>
      <w:r w:rsidRPr="00040811">
        <w:rPr>
          <w:rFonts w:eastAsia="Calibri" w:cs="Calibri"/>
        </w:rPr>
        <w:t xml:space="preserve">diepte-interviews </w:t>
      </w:r>
      <w:r w:rsidR="0044009B" w:rsidRPr="00040811">
        <w:rPr>
          <w:color w:val="000000" w:themeColor="text1"/>
        </w:rPr>
        <w:t xml:space="preserve">van 30 minuten </w:t>
      </w:r>
      <w:r w:rsidR="00E9514A" w:rsidRPr="00040811">
        <w:rPr>
          <w:color w:val="000000" w:themeColor="text1"/>
        </w:rPr>
        <w:t>(</w:t>
      </w:r>
      <w:r w:rsidR="0044009B" w:rsidRPr="00040811">
        <w:rPr>
          <w:rFonts w:eastAsia="Roboto" w:cs="Roboto"/>
        </w:rPr>
        <w:t>via videobellen</w:t>
      </w:r>
      <w:r w:rsidR="00EF07F1">
        <w:rPr>
          <w:rFonts w:eastAsia="Roboto" w:cs="Roboto"/>
        </w:rPr>
        <w:t xml:space="preserve"> of telefoon</w:t>
      </w:r>
      <w:r w:rsidR="0044009B" w:rsidRPr="00040811">
        <w:rPr>
          <w:rFonts w:eastAsia="Roboto" w:cs="Roboto"/>
        </w:rPr>
        <w:t>)</w:t>
      </w:r>
      <w:r w:rsidR="0044009B" w:rsidRPr="00040811">
        <w:rPr>
          <w:color w:val="000000" w:themeColor="text1"/>
        </w:rPr>
        <w:t xml:space="preserve"> </w:t>
      </w:r>
      <w:r w:rsidRPr="00040811">
        <w:rPr>
          <w:rFonts w:eastAsia="Calibri" w:cs="Calibri"/>
        </w:rPr>
        <w:t xml:space="preserve">verdergaand </w:t>
      </w:r>
      <w:r w:rsidR="0037767B" w:rsidRPr="00040811">
        <w:rPr>
          <w:rFonts w:eastAsia="Roboto" w:cs="Roboto"/>
        </w:rPr>
        <w:t>informatie</w:t>
      </w:r>
      <w:r w:rsidRPr="00040811">
        <w:rPr>
          <w:rFonts w:eastAsia="Roboto" w:cs="Roboto"/>
        </w:rPr>
        <w:t xml:space="preserve"> te verkrijgen </w:t>
      </w:r>
      <w:r w:rsidR="0037767B" w:rsidRPr="00040811">
        <w:rPr>
          <w:rFonts w:eastAsia="Roboto" w:cs="Roboto"/>
        </w:rPr>
        <w:t xml:space="preserve">die kan worden gebruikt om </w:t>
      </w:r>
      <w:r w:rsidR="00B46ED0" w:rsidRPr="00040811">
        <w:rPr>
          <w:rFonts w:eastAsia="Roboto" w:cs="Roboto"/>
        </w:rPr>
        <w:t>de onderzoeksvragen (§ 2.3)</w:t>
      </w:r>
      <w:r w:rsidR="0037767B" w:rsidRPr="00040811">
        <w:rPr>
          <w:rFonts w:eastAsia="Roboto" w:cs="Roboto"/>
        </w:rPr>
        <w:t xml:space="preserve"> te beantwoorden</w:t>
      </w:r>
      <w:r w:rsidR="00B46ED0" w:rsidRPr="00040811">
        <w:rPr>
          <w:rFonts w:eastAsia="Roboto" w:cs="Roboto"/>
        </w:rPr>
        <w:t xml:space="preserve">. </w:t>
      </w:r>
      <w:r w:rsidR="00C71C61" w:rsidRPr="00040811">
        <w:rPr>
          <w:color w:val="000000" w:themeColor="text1"/>
        </w:rPr>
        <w:t xml:space="preserve">Deze </w:t>
      </w:r>
      <w:r w:rsidR="00C71C61" w:rsidRPr="00040811">
        <w:rPr>
          <w:rFonts w:eastAsia="Roboto" w:cs="Roboto"/>
        </w:rPr>
        <w:t>diepte-interviews hebben plaatsgevonden van 27 tot en met 29 juni 2022.</w:t>
      </w:r>
    </w:p>
    <w:p w14:paraId="55B4104F" w14:textId="197F0C48" w:rsidR="00803420" w:rsidRPr="00040811" w:rsidRDefault="00803420" w:rsidP="007B06DB">
      <w:r w:rsidRPr="00040811">
        <w:rPr>
          <w:rFonts w:eastAsia="Roboto" w:cs="Roboto"/>
        </w:rPr>
        <w:tab/>
        <w:t>De interviewverslagen zijn opgeslagen op de harde schijf van de computer van de onderzoeker.</w:t>
      </w:r>
    </w:p>
    <w:p w14:paraId="0D88A435" w14:textId="77777777" w:rsidR="00437FF1" w:rsidRPr="00040811" w:rsidRDefault="00437FF1" w:rsidP="007B06DB"/>
    <w:p w14:paraId="5C7DC3A8" w14:textId="7208C65F" w:rsidR="00B03847" w:rsidRPr="00040811" w:rsidRDefault="00B03847" w:rsidP="006321A0">
      <w:pPr>
        <w:pStyle w:val="Kop4"/>
      </w:pPr>
      <w:r w:rsidRPr="00040811">
        <w:t>Onderzoekskwaliteit</w:t>
      </w:r>
    </w:p>
    <w:p w14:paraId="6F1B723B" w14:textId="41071E0B" w:rsidR="006E095D" w:rsidRPr="00040811" w:rsidRDefault="00DB2AA7" w:rsidP="007B06DB">
      <w:pPr>
        <w:rPr>
          <w:color w:val="000000" w:themeColor="text1"/>
        </w:rPr>
      </w:pPr>
      <w:r w:rsidRPr="00040811">
        <w:rPr>
          <w:color w:val="000000" w:themeColor="text1"/>
        </w:rPr>
        <w:t>Als onderzoeksmethode is gekozen voor een digitale enquête</w:t>
      </w:r>
      <w:r w:rsidR="000B38F9" w:rsidRPr="00040811">
        <w:rPr>
          <w:color w:val="000000" w:themeColor="text1"/>
        </w:rPr>
        <w:t xml:space="preserve"> met een aanvullend </w:t>
      </w:r>
      <w:r w:rsidR="000B38F9" w:rsidRPr="00040811">
        <w:rPr>
          <w:rFonts w:eastAsia="Roboto" w:cs="Roboto"/>
        </w:rPr>
        <w:t xml:space="preserve">diepte-interview. </w:t>
      </w:r>
      <w:r w:rsidR="000B38F9" w:rsidRPr="00040811">
        <w:rPr>
          <w:color w:val="000000" w:themeColor="text1"/>
        </w:rPr>
        <w:t>Een digitale enquête is</w:t>
      </w:r>
      <w:r w:rsidRPr="00040811">
        <w:rPr>
          <w:color w:val="000000" w:themeColor="text1"/>
        </w:rPr>
        <w:t xml:space="preserve"> gebruiksvriendelijk voor de respondenten en </w:t>
      </w:r>
      <w:r w:rsidR="000B38F9" w:rsidRPr="00040811">
        <w:rPr>
          <w:color w:val="000000" w:themeColor="text1"/>
        </w:rPr>
        <w:t xml:space="preserve">kan </w:t>
      </w:r>
      <w:r w:rsidRPr="00040811">
        <w:rPr>
          <w:color w:val="000000" w:themeColor="text1"/>
        </w:rPr>
        <w:t>breed worden verspreid.</w:t>
      </w:r>
      <w:r w:rsidR="000B38F9" w:rsidRPr="00040811">
        <w:rPr>
          <w:color w:val="000000" w:themeColor="text1"/>
        </w:rPr>
        <w:t xml:space="preserve"> </w:t>
      </w:r>
    </w:p>
    <w:p w14:paraId="6799047A" w14:textId="77777777" w:rsidR="007A05EC" w:rsidRPr="00040811" w:rsidRDefault="00A535CD" w:rsidP="007A05EC">
      <w:pPr>
        <w:ind w:firstLine="708"/>
        <w:rPr>
          <w:color w:val="000000" w:themeColor="text1"/>
        </w:rPr>
      </w:pPr>
      <w:r w:rsidRPr="00040811">
        <w:rPr>
          <w:color w:val="000000" w:themeColor="text1"/>
        </w:rPr>
        <w:t xml:space="preserve">De enquêtevragen zijn gebaseerd op wetenschappelijk onderzoek en praktijkkennis. </w:t>
      </w:r>
    </w:p>
    <w:p w14:paraId="323CE8DA" w14:textId="79AE747D" w:rsidR="00D24B8A" w:rsidRPr="00040811" w:rsidRDefault="00D24B8A" w:rsidP="007A05EC">
      <w:pPr>
        <w:ind w:firstLine="708"/>
        <w:rPr>
          <w:color w:val="000000" w:themeColor="text1"/>
        </w:rPr>
      </w:pPr>
      <w:r w:rsidRPr="00040811">
        <w:rPr>
          <w:color w:val="000000" w:themeColor="text1"/>
        </w:rPr>
        <w:t xml:space="preserve">De twee groepen respondenten </w:t>
      </w:r>
      <w:r w:rsidR="007A05EC" w:rsidRPr="00040811">
        <w:rPr>
          <w:color w:val="000000" w:themeColor="text1"/>
        </w:rPr>
        <w:t>kregen</w:t>
      </w:r>
      <w:r w:rsidRPr="00040811">
        <w:rPr>
          <w:color w:val="000000" w:themeColor="text1"/>
        </w:rPr>
        <w:t xml:space="preserve"> deels dezelfde soorten enquêtevragen voorgelegd. Verschillende enquêtevragen over de mening van de respondenten, zijn op afwisselende </w:t>
      </w:r>
      <w:r w:rsidR="00A535CD" w:rsidRPr="00040811">
        <w:rPr>
          <w:color w:val="000000" w:themeColor="text1"/>
        </w:rPr>
        <w:t>wijze</w:t>
      </w:r>
      <w:r w:rsidRPr="00040811">
        <w:rPr>
          <w:color w:val="000000" w:themeColor="text1"/>
        </w:rPr>
        <w:t xml:space="preserve"> </w:t>
      </w:r>
      <w:r w:rsidR="005D400C" w:rsidRPr="00040811">
        <w:rPr>
          <w:color w:val="000000" w:themeColor="text1"/>
        </w:rPr>
        <w:t xml:space="preserve">en </w:t>
      </w:r>
      <w:r w:rsidRPr="00040811">
        <w:rPr>
          <w:color w:val="000000" w:themeColor="text1"/>
        </w:rPr>
        <w:t>herhaald</w:t>
      </w:r>
      <w:r w:rsidR="005D400C" w:rsidRPr="00040811">
        <w:rPr>
          <w:color w:val="000000" w:themeColor="text1"/>
        </w:rPr>
        <w:t>elijk</w:t>
      </w:r>
      <w:r w:rsidRPr="00040811">
        <w:rPr>
          <w:color w:val="000000" w:themeColor="text1"/>
        </w:rPr>
        <w:t xml:space="preserve"> gesteld.</w:t>
      </w:r>
    </w:p>
    <w:p w14:paraId="4654406D" w14:textId="64F81CE1" w:rsidR="00B03847" w:rsidRPr="00040811" w:rsidRDefault="00025590" w:rsidP="00025590">
      <w:pPr>
        <w:ind w:firstLine="708"/>
        <w:rPr>
          <w:rFonts w:eastAsia="Roboto" w:cs="Roboto"/>
        </w:rPr>
      </w:pPr>
      <w:r w:rsidRPr="00040811">
        <w:rPr>
          <w:color w:val="000000" w:themeColor="text1"/>
        </w:rPr>
        <w:t>Door d</w:t>
      </w:r>
      <w:r w:rsidR="005D400C" w:rsidRPr="00040811">
        <w:rPr>
          <w:color w:val="000000" w:themeColor="text1"/>
        </w:rPr>
        <w:t xml:space="preserve">e </w:t>
      </w:r>
      <w:r w:rsidR="006F032B" w:rsidRPr="00040811">
        <w:rPr>
          <w:color w:val="000000" w:themeColor="text1"/>
        </w:rPr>
        <w:t>focus</w:t>
      </w:r>
      <w:r w:rsidR="005D400C" w:rsidRPr="00040811">
        <w:rPr>
          <w:color w:val="000000" w:themeColor="text1"/>
        </w:rPr>
        <w:t xml:space="preserve">groep </w:t>
      </w:r>
      <w:r w:rsidRPr="00040811">
        <w:rPr>
          <w:color w:val="000000" w:themeColor="text1"/>
        </w:rPr>
        <w:t xml:space="preserve">zijn </w:t>
      </w:r>
      <w:r w:rsidR="005D400C" w:rsidRPr="00040811">
        <w:rPr>
          <w:color w:val="000000" w:themeColor="text1"/>
        </w:rPr>
        <w:t>aanvullende</w:t>
      </w:r>
      <w:r w:rsidR="006E095D" w:rsidRPr="00040811">
        <w:rPr>
          <w:color w:val="000000" w:themeColor="text1"/>
        </w:rPr>
        <w:t xml:space="preserve"> </w:t>
      </w:r>
      <w:r w:rsidR="005D400C" w:rsidRPr="00040811">
        <w:rPr>
          <w:color w:val="000000" w:themeColor="text1"/>
        </w:rPr>
        <w:t xml:space="preserve">vragen geformuleerd </w:t>
      </w:r>
      <w:r w:rsidR="006E095D" w:rsidRPr="00040811">
        <w:rPr>
          <w:color w:val="000000" w:themeColor="text1"/>
        </w:rPr>
        <w:t>die</w:t>
      </w:r>
      <w:r w:rsidR="00803420" w:rsidRPr="00040811">
        <w:rPr>
          <w:color w:val="000000" w:themeColor="text1"/>
        </w:rPr>
        <w:t xml:space="preserve"> zijn voorgelegd aan de respondenten van de diepte-interviews.</w:t>
      </w:r>
      <w:r w:rsidR="006E095D" w:rsidRPr="00040811">
        <w:rPr>
          <w:color w:val="000000" w:themeColor="text1"/>
        </w:rPr>
        <w:t xml:space="preserve"> </w:t>
      </w:r>
      <w:r w:rsidR="00385977" w:rsidRPr="00040811">
        <w:rPr>
          <w:rFonts w:eastAsia="Roboto" w:cs="Roboto"/>
        </w:rPr>
        <w:t>Tevens zijn i</w:t>
      </w:r>
      <w:r w:rsidR="006659B1" w:rsidRPr="00040811">
        <w:rPr>
          <w:rFonts w:eastAsia="Roboto" w:cs="Roboto"/>
        </w:rPr>
        <w:t xml:space="preserve">n </w:t>
      </w:r>
      <w:r w:rsidR="00385977" w:rsidRPr="00040811">
        <w:rPr>
          <w:rFonts w:eastAsia="Roboto" w:cs="Roboto"/>
        </w:rPr>
        <w:t>deze</w:t>
      </w:r>
      <w:r w:rsidR="006E095D" w:rsidRPr="00040811">
        <w:rPr>
          <w:rFonts w:eastAsia="Roboto" w:cs="Roboto"/>
        </w:rPr>
        <w:t xml:space="preserve"> interview</w:t>
      </w:r>
      <w:r w:rsidR="00385977" w:rsidRPr="00040811">
        <w:rPr>
          <w:rFonts w:eastAsia="Roboto" w:cs="Roboto"/>
        </w:rPr>
        <w:t>s</w:t>
      </w:r>
      <w:r w:rsidR="006E095D" w:rsidRPr="00040811">
        <w:rPr>
          <w:rFonts w:eastAsia="Roboto" w:cs="Roboto"/>
        </w:rPr>
        <w:t xml:space="preserve"> </w:t>
      </w:r>
      <w:r w:rsidR="006659B1" w:rsidRPr="00040811">
        <w:rPr>
          <w:rFonts w:eastAsia="Roboto" w:cs="Roboto"/>
        </w:rPr>
        <w:t>enkele</w:t>
      </w:r>
      <w:r w:rsidR="000B38F9" w:rsidRPr="00040811">
        <w:rPr>
          <w:rFonts w:eastAsia="Roboto" w:cs="Roboto"/>
        </w:rPr>
        <w:t xml:space="preserve"> </w:t>
      </w:r>
      <w:r w:rsidR="006E095D" w:rsidRPr="00040811">
        <w:rPr>
          <w:color w:val="000000" w:themeColor="text1"/>
        </w:rPr>
        <w:t xml:space="preserve">enquêteresultaten </w:t>
      </w:r>
      <w:r w:rsidR="006659B1" w:rsidRPr="00040811">
        <w:rPr>
          <w:color w:val="000000" w:themeColor="text1"/>
        </w:rPr>
        <w:t>ge</w:t>
      </w:r>
      <w:r w:rsidR="006E095D" w:rsidRPr="00040811">
        <w:rPr>
          <w:color w:val="000000" w:themeColor="text1"/>
        </w:rPr>
        <w:t>verifie</w:t>
      </w:r>
      <w:r w:rsidR="006659B1" w:rsidRPr="00040811">
        <w:rPr>
          <w:color w:val="000000" w:themeColor="text1"/>
        </w:rPr>
        <w:t>e</w:t>
      </w:r>
      <w:r w:rsidR="006E095D" w:rsidRPr="00040811">
        <w:rPr>
          <w:color w:val="000000" w:themeColor="text1"/>
        </w:rPr>
        <w:t>r</w:t>
      </w:r>
      <w:r w:rsidR="006659B1" w:rsidRPr="00040811">
        <w:rPr>
          <w:color w:val="000000" w:themeColor="text1"/>
        </w:rPr>
        <w:t>d</w:t>
      </w:r>
      <w:r w:rsidR="006E095D" w:rsidRPr="00040811">
        <w:rPr>
          <w:color w:val="000000" w:themeColor="text1"/>
        </w:rPr>
        <w:t xml:space="preserve"> </w:t>
      </w:r>
      <w:r w:rsidR="006659B1" w:rsidRPr="00040811">
        <w:rPr>
          <w:color w:val="000000" w:themeColor="text1"/>
        </w:rPr>
        <w:t xml:space="preserve">of, waar nodig, genuanceerd. </w:t>
      </w:r>
    </w:p>
    <w:p w14:paraId="4596EAEE" w14:textId="77777777" w:rsidR="000B38F9" w:rsidRPr="00040811" w:rsidRDefault="000B38F9" w:rsidP="007B06DB">
      <w:pPr>
        <w:rPr>
          <w:color w:val="000000" w:themeColor="text1"/>
        </w:rPr>
      </w:pPr>
    </w:p>
    <w:p w14:paraId="425773DE" w14:textId="7D53A0FC" w:rsidR="00DB2AA7" w:rsidRPr="00040811" w:rsidRDefault="0024136F" w:rsidP="007B06DB">
      <w:pPr>
        <w:rPr>
          <w:color w:val="000000" w:themeColor="text1"/>
        </w:rPr>
      </w:pPr>
      <w:r w:rsidRPr="00040811">
        <w:rPr>
          <w:color w:val="000000" w:themeColor="text1"/>
        </w:rPr>
        <w:t>De</w:t>
      </w:r>
      <w:r w:rsidR="00DB2AA7" w:rsidRPr="00040811">
        <w:rPr>
          <w:color w:val="000000" w:themeColor="text1"/>
        </w:rPr>
        <w:t xml:space="preserve"> kans op willekeurige fouten </w:t>
      </w:r>
      <w:r w:rsidRPr="00040811">
        <w:rPr>
          <w:color w:val="000000" w:themeColor="text1"/>
        </w:rPr>
        <w:t xml:space="preserve">is met deze werkwijze </w:t>
      </w:r>
      <w:r w:rsidR="00DB2AA7" w:rsidRPr="00040811">
        <w:rPr>
          <w:color w:val="000000" w:themeColor="text1"/>
        </w:rPr>
        <w:t>geminimaliseerd en de betrouwbaarheid vergroot.</w:t>
      </w:r>
    </w:p>
    <w:p w14:paraId="0C53E9F9" w14:textId="77777777" w:rsidR="0044009B" w:rsidRPr="00040811" w:rsidRDefault="0044009B" w:rsidP="007B06DB">
      <w:pPr>
        <w:rPr>
          <w:color w:val="000000" w:themeColor="text1"/>
        </w:rPr>
      </w:pPr>
    </w:p>
    <w:p w14:paraId="2819303F" w14:textId="1817337F" w:rsidR="006336B7" w:rsidRPr="00040811" w:rsidRDefault="006336B7" w:rsidP="00082B53">
      <w:pPr>
        <w:pStyle w:val="Kop2"/>
      </w:pPr>
      <w:bookmarkStart w:id="10" w:name="_Toc114093947"/>
      <w:r w:rsidRPr="00040811">
        <w:t>Leeswijzer</w:t>
      </w:r>
      <w:bookmarkEnd w:id="10"/>
    </w:p>
    <w:p w14:paraId="35CEB1F9" w14:textId="20C42DDE" w:rsidR="008F4DF8" w:rsidRPr="00040811" w:rsidRDefault="008F4DF8" w:rsidP="009356F6">
      <w:pPr>
        <w:rPr>
          <w:color w:val="000000" w:themeColor="text1"/>
        </w:rPr>
      </w:pPr>
    </w:p>
    <w:p w14:paraId="61CB3669" w14:textId="6BE8DF76" w:rsidR="00156D7D" w:rsidRPr="00040811" w:rsidRDefault="00205FA8" w:rsidP="00156D7D">
      <w:pPr>
        <w:rPr>
          <w:color w:val="000000" w:themeColor="text1"/>
        </w:rPr>
      </w:pPr>
      <w:r w:rsidRPr="00040811">
        <w:rPr>
          <w:color w:val="000000" w:themeColor="text1"/>
        </w:rPr>
        <w:t>In de hoofdstukken 3 tot en met 6 zijn d</w:t>
      </w:r>
      <w:r w:rsidR="00156D7D" w:rsidRPr="00040811">
        <w:rPr>
          <w:color w:val="000000" w:themeColor="text1"/>
        </w:rPr>
        <w:t xml:space="preserve">e </w:t>
      </w:r>
      <w:r w:rsidR="00D44334" w:rsidRPr="00040811">
        <w:rPr>
          <w:color w:val="000000" w:themeColor="text1"/>
        </w:rPr>
        <w:t xml:space="preserve">resultaten van de </w:t>
      </w:r>
      <w:r w:rsidR="00156D7D" w:rsidRPr="00040811">
        <w:rPr>
          <w:color w:val="000000" w:themeColor="text1"/>
        </w:rPr>
        <w:t>enquête</w:t>
      </w:r>
      <w:r w:rsidR="00E04A29">
        <w:rPr>
          <w:color w:val="000000" w:themeColor="text1"/>
        </w:rPr>
        <w:t xml:space="preserve"> inclusief</w:t>
      </w:r>
      <w:r w:rsidRPr="00040811">
        <w:rPr>
          <w:color w:val="000000" w:themeColor="text1"/>
        </w:rPr>
        <w:t xml:space="preserve"> </w:t>
      </w:r>
      <w:r w:rsidR="00D44334" w:rsidRPr="00040811">
        <w:rPr>
          <w:color w:val="000000" w:themeColor="text1"/>
        </w:rPr>
        <w:t xml:space="preserve">opmerkingen </w:t>
      </w:r>
      <w:r w:rsidR="00E04A29">
        <w:rPr>
          <w:color w:val="000000" w:themeColor="text1"/>
        </w:rPr>
        <w:t xml:space="preserve">van de </w:t>
      </w:r>
      <w:r w:rsidR="00D44334" w:rsidRPr="00040811">
        <w:rPr>
          <w:color w:val="000000" w:themeColor="text1"/>
        </w:rPr>
        <w:t>respondenten</w:t>
      </w:r>
      <w:r w:rsidRPr="00040811">
        <w:rPr>
          <w:color w:val="000000" w:themeColor="text1"/>
        </w:rPr>
        <w:t>,</w:t>
      </w:r>
      <w:r w:rsidR="00D44334" w:rsidRPr="00040811">
        <w:rPr>
          <w:color w:val="000000" w:themeColor="text1"/>
        </w:rPr>
        <w:t xml:space="preserve"> de resultaten van </w:t>
      </w:r>
      <w:r w:rsidR="00156D7D" w:rsidRPr="00040811">
        <w:rPr>
          <w:color w:val="000000" w:themeColor="text1"/>
        </w:rPr>
        <w:t xml:space="preserve">de focusgroep en de </w:t>
      </w:r>
      <w:r w:rsidR="007E72F2" w:rsidRPr="00040811">
        <w:rPr>
          <w:color w:val="000000" w:themeColor="text1"/>
        </w:rPr>
        <w:t>diepte-</w:t>
      </w:r>
      <w:r w:rsidR="00156D7D" w:rsidRPr="00040811">
        <w:rPr>
          <w:color w:val="000000" w:themeColor="text1"/>
        </w:rPr>
        <w:t>interviews</w:t>
      </w:r>
      <w:r w:rsidR="00D44334" w:rsidRPr="00040811">
        <w:rPr>
          <w:color w:val="000000" w:themeColor="text1"/>
        </w:rPr>
        <w:t xml:space="preserve"> verwerkt.</w:t>
      </w:r>
      <w:r w:rsidR="00156D7D" w:rsidRPr="00040811">
        <w:rPr>
          <w:color w:val="000000" w:themeColor="text1"/>
        </w:rPr>
        <w:t xml:space="preserve"> </w:t>
      </w:r>
    </w:p>
    <w:p w14:paraId="5C5818EB" w14:textId="21A17A4D" w:rsidR="00266D3C" w:rsidRPr="00040811" w:rsidRDefault="00266D3C" w:rsidP="00266D3C">
      <w:pPr>
        <w:ind w:firstLine="709"/>
        <w:rPr>
          <w:color w:val="000000" w:themeColor="text1"/>
        </w:rPr>
      </w:pPr>
      <w:r w:rsidRPr="00040811">
        <w:rPr>
          <w:color w:val="000000" w:themeColor="text1"/>
        </w:rPr>
        <w:t>Voor de herkenbaarheid zijn deze onderdelen als volgt gemarkeerd:</w:t>
      </w:r>
    </w:p>
    <w:p w14:paraId="3AC0D101" w14:textId="77777777" w:rsidR="00266D3C" w:rsidRPr="00040811" w:rsidRDefault="00266D3C" w:rsidP="00266D3C">
      <w:pPr>
        <w:pStyle w:val="Lijstalinea"/>
        <w:ind w:left="426"/>
        <w:rPr>
          <w:color w:val="000000" w:themeColor="text1"/>
        </w:rPr>
      </w:pPr>
    </w:p>
    <w:p w14:paraId="121EE0D8" w14:textId="37705EDF" w:rsidR="00266D3C" w:rsidRPr="00040811" w:rsidRDefault="00266D3C">
      <w:pPr>
        <w:pStyle w:val="Lijstalinea"/>
        <w:numPr>
          <w:ilvl w:val="0"/>
          <w:numId w:val="51"/>
        </w:numPr>
        <w:ind w:left="426"/>
        <w:rPr>
          <w:color w:val="000000" w:themeColor="text1"/>
        </w:rPr>
      </w:pPr>
      <w:r w:rsidRPr="00040811">
        <w:rPr>
          <w:color w:val="000000" w:themeColor="text1"/>
          <w:bdr w:val="single" w:sz="4" w:space="0" w:color="auto"/>
        </w:rPr>
        <w:t>Resultaten van de diepte-interviews door een gesloten kader</w:t>
      </w:r>
      <w:r w:rsidRPr="00040811">
        <w:rPr>
          <w:color w:val="000000" w:themeColor="text1"/>
        </w:rPr>
        <w:t xml:space="preserve"> met een eventuele opsomming direct onder dit gesloten kader</w:t>
      </w:r>
      <w:r w:rsidR="00B14B2E" w:rsidRPr="00040811">
        <w:rPr>
          <w:color w:val="000000" w:themeColor="text1"/>
        </w:rPr>
        <w:t xml:space="preserve"> of het wordt in de tekst omschreven dat het om een geïnterviewde gaat</w:t>
      </w:r>
      <w:r w:rsidRPr="00040811">
        <w:rPr>
          <w:color w:val="000000" w:themeColor="text1"/>
        </w:rPr>
        <w:t xml:space="preserve">; </w:t>
      </w:r>
    </w:p>
    <w:p w14:paraId="45A46AE7" w14:textId="77777777" w:rsidR="00266D3C" w:rsidRPr="00040811" w:rsidRDefault="00266D3C" w:rsidP="00266D3C">
      <w:pPr>
        <w:rPr>
          <w:color w:val="000000" w:themeColor="text1"/>
        </w:rPr>
      </w:pPr>
    </w:p>
    <w:p w14:paraId="4FA5EEBE" w14:textId="6E39AD92" w:rsidR="00266D3C" w:rsidRPr="00040811" w:rsidRDefault="00266D3C">
      <w:pPr>
        <w:pStyle w:val="Lijstalinea"/>
        <w:numPr>
          <w:ilvl w:val="0"/>
          <w:numId w:val="51"/>
        </w:numPr>
        <w:ind w:left="426"/>
        <w:rPr>
          <w:color w:val="000000" w:themeColor="text1"/>
        </w:rPr>
      </w:pPr>
      <w:r w:rsidRPr="00040811">
        <w:rPr>
          <w:color w:val="000000" w:themeColor="text1"/>
          <w:bdr w:val="wave" w:sz="12" w:space="0" w:color="auto"/>
        </w:rPr>
        <w:t>Resultaten uit de focusgroep door een gekarteld kader</w:t>
      </w:r>
      <w:r w:rsidRPr="00040811">
        <w:rPr>
          <w:color w:val="000000" w:themeColor="text1"/>
        </w:rPr>
        <w:t>;</w:t>
      </w:r>
    </w:p>
    <w:p w14:paraId="2BC4CC29" w14:textId="77777777" w:rsidR="00266D3C" w:rsidRPr="00040811" w:rsidRDefault="00266D3C" w:rsidP="00266D3C">
      <w:pPr>
        <w:pStyle w:val="Lijstalinea"/>
        <w:ind w:left="426"/>
        <w:rPr>
          <w:color w:val="000000" w:themeColor="text1"/>
        </w:rPr>
      </w:pPr>
    </w:p>
    <w:p w14:paraId="37D91244" w14:textId="77777777" w:rsidR="00266D3C" w:rsidRPr="00040811" w:rsidRDefault="00266D3C">
      <w:pPr>
        <w:pStyle w:val="Lijstalinea"/>
        <w:numPr>
          <w:ilvl w:val="0"/>
          <w:numId w:val="51"/>
        </w:numPr>
        <w:ind w:left="426"/>
        <w:rPr>
          <w:color w:val="000000" w:themeColor="text1"/>
        </w:rPr>
      </w:pPr>
      <w:r w:rsidRPr="00040811">
        <w:rPr>
          <w:color w:val="000000" w:themeColor="text1"/>
          <w:bdr w:val="dotDotDash" w:sz="4" w:space="0" w:color="auto"/>
        </w:rPr>
        <w:t>Opmerkingen bij de open enquêtevraag door een onderbroken kader</w:t>
      </w:r>
      <w:r w:rsidRPr="00040811">
        <w:rPr>
          <w:color w:val="000000" w:themeColor="text1"/>
        </w:rPr>
        <w:t xml:space="preserve">. </w:t>
      </w:r>
    </w:p>
    <w:p w14:paraId="695CB7E0" w14:textId="7F33244E" w:rsidR="009356F6" w:rsidRPr="00040811" w:rsidRDefault="009356F6" w:rsidP="009356F6">
      <w:pPr>
        <w:rPr>
          <w:color w:val="000000" w:themeColor="text1"/>
        </w:rPr>
      </w:pPr>
      <w:r w:rsidRPr="00040811">
        <w:rPr>
          <w:color w:val="000000" w:themeColor="text1"/>
        </w:rPr>
        <w:lastRenderedPageBreak/>
        <w:t xml:space="preserve">In </w:t>
      </w:r>
      <w:r w:rsidR="004A1C04" w:rsidRPr="00040811">
        <w:rPr>
          <w:color w:val="000000" w:themeColor="text1"/>
        </w:rPr>
        <w:t>H</w:t>
      </w:r>
      <w:r w:rsidRPr="00040811">
        <w:rPr>
          <w:color w:val="000000" w:themeColor="text1"/>
        </w:rPr>
        <w:t xml:space="preserve">oofdstuk 3 </w:t>
      </w:r>
      <w:r w:rsidR="001C1E06" w:rsidRPr="00040811">
        <w:rPr>
          <w:color w:val="000000" w:themeColor="text1"/>
        </w:rPr>
        <w:t>worden</w:t>
      </w:r>
      <w:r w:rsidR="00156D7D" w:rsidRPr="00040811">
        <w:rPr>
          <w:color w:val="000000" w:themeColor="text1"/>
        </w:rPr>
        <w:t xml:space="preserve"> </w:t>
      </w:r>
      <w:r w:rsidR="003B4115" w:rsidRPr="00040811">
        <w:rPr>
          <w:color w:val="000000" w:themeColor="text1"/>
        </w:rPr>
        <w:t>de</w:t>
      </w:r>
      <w:r w:rsidR="00AF3410" w:rsidRPr="00040811">
        <w:rPr>
          <w:color w:val="000000" w:themeColor="text1"/>
        </w:rPr>
        <w:t xml:space="preserve"> respondenten</w:t>
      </w:r>
      <w:r w:rsidR="002C76D4" w:rsidRPr="00040811">
        <w:rPr>
          <w:color w:val="000000" w:themeColor="text1"/>
        </w:rPr>
        <w:t xml:space="preserve"> van het onderzoek</w:t>
      </w:r>
      <w:r w:rsidR="001C1E06" w:rsidRPr="00040811">
        <w:rPr>
          <w:color w:val="000000" w:themeColor="text1"/>
        </w:rPr>
        <w:t xml:space="preserve"> beschreven</w:t>
      </w:r>
      <w:r w:rsidR="00C42435" w:rsidRPr="00040811">
        <w:rPr>
          <w:color w:val="000000" w:themeColor="text1"/>
        </w:rPr>
        <w:t>.</w:t>
      </w:r>
      <w:r w:rsidR="0006606A" w:rsidRPr="00040811">
        <w:rPr>
          <w:color w:val="000000" w:themeColor="text1"/>
        </w:rPr>
        <w:t xml:space="preserve"> </w:t>
      </w:r>
      <w:r w:rsidR="00C42435" w:rsidRPr="00040811">
        <w:rPr>
          <w:color w:val="000000" w:themeColor="text1"/>
        </w:rPr>
        <w:t>I</w:t>
      </w:r>
      <w:r w:rsidR="0006606A" w:rsidRPr="00040811">
        <w:rPr>
          <w:color w:val="000000" w:themeColor="text1"/>
        </w:rPr>
        <w:t xml:space="preserve">n Hoofdstuk </w:t>
      </w:r>
      <w:r w:rsidR="00C42435" w:rsidRPr="00040811">
        <w:rPr>
          <w:color w:val="000000" w:themeColor="text1"/>
        </w:rPr>
        <w:t xml:space="preserve">4 wordt </w:t>
      </w:r>
      <w:r w:rsidR="003B4115" w:rsidRPr="00040811">
        <w:rPr>
          <w:color w:val="000000" w:themeColor="text1"/>
        </w:rPr>
        <w:t xml:space="preserve">ingegaan op de redenen die hebben geleid tot uitval van de leerlingen uit het onderwijs </w:t>
      </w:r>
      <w:r w:rsidR="004A1C04" w:rsidRPr="00040811">
        <w:rPr>
          <w:color w:val="000000" w:themeColor="text1"/>
        </w:rPr>
        <w:t xml:space="preserve">(deelvraag 1). In Hoofdstuk </w:t>
      </w:r>
      <w:r w:rsidR="00C42435" w:rsidRPr="00040811">
        <w:rPr>
          <w:color w:val="000000" w:themeColor="text1"/>
        </w:rPr>
        <w:t>5</w:t>
      </w:r>
      <w:r w:rsidR="004A1C04" w:rsidRPr="00040811">
        <w:rPr>
          <w:color w:val="000000" w:themeColor="text1"/>
        </w:rPr>
        <w:t xml:space="preserve"> komen de onderwijs- en ondersteuningsbehoeften aan de orde waarin </w:t>
      </w:r>
      <w:r w:rsidR="003B4115" w:rsidRPr="00040811">
        <w:rPr>
          <w:color w:val="000000" w:themeColor="text1"/>
        </w:rPr>
        <w:t xml:space="preserve">onderwijsinstellingen en het samenwerkingsverband </w:t>
      </w:r>
      <w:r w:rsidR="004A1C04" w:rsidRPr="00040811">
        <w:rPr>
          <w:color w:val="000000" w:themeColor="text1"/>
        </w:rPr>
        <w:t>moet</w:t>
      </w:r>
      <w:r w:rsidR="003B4115" w:rsidRPr="00040811">
        <w:rPr>
          <w:color w:val="000000" w:themeColor="text1"/>
        </w:rPr>
        <w:t>en</w:t>
      </w:r>
      <w:r w:rsidR="004A1C04" w:rsidRPr="00040811">
        <w:rPr>
          <w:color w:val="000000" w:themeColor="text1"/>
        </w:rPr>
        <w:t xml:space="preserve"> voorzien om (hoog)begaafde leerlingen (weer) te laten participeren in het onderwijs (deelvraag 2). In Hoofdstuk </w:t>
      </w:r>
      <w:r w:rsidR="00C42435" w:rsidRPr="00040811">
        <w:rPr>
          <w:color w:val="000000" w:themeColor="text1"/>
        </w:rPr>
        <w:t>6</w:t>
      </w:r>
      <w:r w:rsidR="004A1C04" w:rsidRPr="00040811">
        <w:rPr>
          <w:color w:val="000000" w:themeColor="text1"/>
        </w:rPr>
        <w:t xml:space="preserve"> staat centraal wat nodig is om een dekkend netwerk te realiseren voor leerlingen met een hoogbegaafdheidsprofiel (deelvraag 3). </w:t>
      </w:r>
      <w:r w:rsidR="00C541E3" w:rsidRPr="00040811">
        <w:rPr>
          <w:color w:val="000000" w:themeColor="text1"/>
        </w:rPr>
        <w:t>In</w:t>
      </w:r>
      <w:r w:rsidRPr="00040811">
        <w:rPr>
          <w:color w:val="000000" w:themeColor="text1"/>
        </w:rPr>
        <w:t xml:space="preserve"> </w:t>
      </w:r>
      <w:r w:rsidR="004A1C04" w:rsidRPr="00040811">
        <w:rPr>
          <w:color w:val="000000" w:themeColor="text1"/>
        </w:rPr>
        <w:t>H</w:t>
      </w:r>
      <w:r w:rsidRPr="00040811">
        <w:rPr>
          <w:color w:val="000000" w:themeColor="text1"/>
        </w:rPr>
        <w:t xml:space="preserve">oofdstuk </w:t>
      </w:r>
      <w:r w:rsidR="00C42435" w:rsidRPr="00040811">
        <w:rPr>
          <w:color w:val="000000" w:themeColor="text1"/>
        </w:rPr>
        <w:t>7</w:t>
      </w:r>
      <w:r w:rsidRPr="00040811">
        <w:rPr>
          <w:color w:val="000000" w:themeColor="text1"/>
        </w:rPr>
        <w:t xml:space="preserve"> worden de conclusies </w:t>
      </w:r>
      <w:r w:rsidR="00C541E3" w:rsidRPr="00040811">
        <w:rPr>
          <w:color w:val="000000" w:themeColor="text1"/>
        </w:rPr>
        <w:t>weergegeven</w:t>
      </w:r>
      <w:r w:rsidR="004A1C04" w:rsidRPr="00040811">
        <w:rPr>
          <w:color w:val="000000" w:themeColor="text1"/>
        </w:rPr>
        <w:t xml:space="preserve"> en</w:t>
      </w:r>
      <w:r w:rsidR="00C541E3" w:rsidRPr="00040811">
        <w:rPr>
          <w:color w:val="000000" w:themeColor="text1"/>
        </w:rPr>
        <w:t xml:space="preserve"> </w:t>
      </w:r>
      <w:r w:rsidR="00AF3410" w:rsidRPr="00040811">
        <w:rPr>
          <w:color w:val="000000" w:themeColor="text1"/>
        </w:rPr>
        <w:t xml:space="preserve">de </w:t>
      </w:r>
      <w:r w:rsidR="004A1C04" w:rsidRPr="00040811">
        <w:rPr>
          <w:color w:val="000000" w:themeColor="text1"/>
        </w:rPr>
        <w:t>hoofd</w:t>
      </w:r>
      <w:r w:rsidR="00AF3410" w:rsidRPr="00040811">
        <w:rPr>
          <w:color w:val="000000" w:themeColor="text1"/>
        </w:rPr>
        <w:t>vraag</w:t>
      </w:r>
      <w:r w:rsidR="004A1C04" w:rsidRPr="00040811">
        <w:rPr>
          <w:color w:val="000000" w:themeColor="text1"/>
        </w:rPr>
        <w:t xml:space="preserve"> </w:t>
      </w:r>
      <w:r w:rsidR="00AF3410" w:rsidRPr="00040811">
        <w:rPr>
          <w:color w:val="000000" w:themeColor="text1"/>
        </w:rPr>
        <w:t>beantwoord</w:t>
      </w:r>
      <w:r w:rsidR="004A1C04" w:rsidRPr="00040811">
        <w:rPr>
          <w:color w:val="000000" w:themeColor="text1"/>
        </w:rPr>
        <w:t xml:space="preserve">. In Hoofdstuk </w:t>
      </w:r>
      <w:r w:rsidR="00C42435" w:rsidRPr="00040811">
        <w:rPr>
          <w:color w:val="000000" w:themeColor="text1"/>
        </w:rPr>
        <w:t>8</w:t>
      </w:r>
      <w:r w:rsidR="004A1C04" w:rsidRPr="00040811">
        <w:rPr>
          <w:color w:val="000000" w:themeColor="text1"/>
        </w:rPr>
        <w:t xml:space="preserve"> zijn de</w:t>
      </w:r>
      <w:r w:rsidR="00AF3410" w:rsidRPr="00040811">
        <w:rPr>
          <w:color w:val="000000" w:themeColor="text1"/>
        </w:rPr>
        <w:t xml:space="preserve"> a</w:t>
      </w:r>
      <w:r w:rsidR="00A055D3" w:rsidRPr="00040811">
        <w:rPr>
          <w:color w:val="000000" w:themeColor="text1"/>
        </w:rPr>
        <w:t xml:space="preserve">anbevelingen </w:t>
      </w:r>
      <w:r w:rsidR="004A1C04" w:rsidRPr="00040811">
        <w:rPr>
          <w:color w:val="000000" w:themeColor="text1"/>
        </w:rPr>
        <w:t>opgenomen</w:t>
      </w:r>
      <w:r w:rsidR="00A055D3" w:rsidRPr="00040811">
        <w:rPr>
          <w:color w:val="000000" w:themeColor="text1"/>
        </w:rPr>
        <w:t>.</w:t>
      </w:r>
      <w:r w:rsidR="00C44229">
        <w:rPr>
          <w:color w:val="000000" w:themeColor="text1"/>
        </w:rPr>
        <w:t xml:space="preserve"> In Hoofdstuk 9 is de literatuurlijst opgenomen, inclusief de websites waarnaar wordt verwezen. </w:t>
      </w:r>
    </w:p>
    <w:p w14:paraId="0D405E08" w14:textId="22CC4898" w:rsidR="006225BC" w:rsidRPr="00040811" w:rsidRDefault="006225BC" w:rsidP="009356F6">
      <w:pPr>
        <w:rPr>
          <w:color w:val="000000" w:themeColor="text1"/>
        </w:rPr>
      </w:pPr>
    </w:p>
    <w:p w14:paraId="0EFC749D" w14:textId="335D9D5C" w:rsidR="006225BC" w:rsidRPr="00040811" w:rsidRDefault="006225BC" w:rsidP="009356F6">
      <w:pPr>
        <w:rPr>
          <w:color w:val="000000" w:themeColor="text1"/>
        </w:rPr>
      </w:pPr>
      <w:r w:rsidRPr="00040811">
        <w:rPr>
          <w:color w:val="000000" w:themeColor="text1"/>
        </w:rPr>
        <w:t xml:space="preserve">De terminologie hulp- en zorgverleners wordt voor de leesbaarheid afgewisseld door de term professionals. </w:t>
      </w:r>
    </w:p>
    <w:p w14:paraId="30C5AF00" w14:textId="77777777" w:rsidR="00123861" w:rsidRDefault="006225BC">
      <w:pPr>
        <w:rPr>
          <w:color w:val="000000" w:themeColor="text1"/>
        </w:rPr>
      </w:pPr>
      <w:r w:rsidRPr="00040811">
        <w:rPr>
          <w:color w:val="000000" w:themeColor="text1"/>
        </w:rPr>
        <w:tab/>
        <w:t>Waar verwezen wordt naar personen, kan waar hij staat ook zij gelezen worden.</w:t>
      </w:r>
    </w:p>
    <w:p w14:paraId="36759C53" w14:textId="1E1F45CE" w:rsidR="000656DF" w:rsidRPr="00040811" w:rsidRDefault="006225BC">
      <w:r w:rsidRPr="00040811">
        <w:rPr>
          <w:color w:val="000000" w:themeColor="text1"/>
        </w:rPr>
        <w:t xml:space="preserve"> </w:t>
      </w:r>
      <w:r w:rsidR="000656DF" w:rsidRPr="00040811">
        <w:br w:type="page"/>
      </w:r>
    </w:p>
    <w:p w14:paraId="7F1181CA" w14:textId="41032E9E" w:rsidR="00A56AB0" w:rsidRPr="00040811" w:rsidRDefault="00AF3410" w:rsidP="00A56AB0">
      <w:pPr>
        <w:pStyle w:val="Kop1"/>
      </w:pPr>
      <w:bookmarkStart w:id="11" w:name="_Toc114093948"/>
      <w:r w:rsidRPr="00040811">
        <w:lastRenderedPageBreak/>
        <w:t>Respondenten</w:t>
      </w:r>
      <w:bookmarkEnd w:id="11"/>
    </w:p>
    <w:p w14:paraId="1BA8C36D" w14:textId="01EDECA2" w:rsidR="00A56AB0" w:rsidRPr="00040811" w:rsidRDefault="00A56AB0" w:rsidP="009356F6">
      <w:pPr>
        <w:rPr>
          <w:color w:val="000000" w:themeColor="text1"/>
        </w:rPr>
      </w:pPr>
    </w:p>
    <w:p w14:paraId="501235BD" w14:textId="3ECB7A0D" w:rsidR="0034038F" w:rsidRPr="00040811" w:rsidRDefault="00D9226B" w:rsidP="009356F6">
      <w:pPr>
        <w:rPr>
          <w:color w:val="000000" w:themeColor="text1"/>
        </w:rPr>
      </w:pPr>
      <w:r w:rsidRPr="00040811">
        <w:rPr>
          <w:color w:val="000000" w:themeColor="text1"/>
        </w:rPr>
        <w:t>I</w:t>
      </w:r>
      <w:r w:rsidR="0034038F" w:rsidRPr="00040811">
        <w:rPr>
          <w:color w:val="000000" w:themeColor="text1"/>
        </w:rPr>
        <w:t xml:space="preserve">ngegaan </w:t>
      </w:r>
      <w:r w:rsidRPr="00040811">
        <w:rPr>
          <w:color w:val="000000" w:themeColor="text1"/>
        </w:rPr>
        <w:t xml:space="preserve">wordt </w:t>
      </w:r>
      <w:r w:rsidR="0034038F" w:rsidRPr="00040811">
        <w:rPr>
          <w:color w:val="000000" w:themeColor="text1"/>
        </w:rPr>
        <w:t xml:space="preserve">op de reacties </w:t>
      </w:r>
      <w:r w:rsidR="009A4EC2" w:rsidRPr="00040811">
        <w:rPr>
          <w:color w:val="000000" w:themeColor="text1"/>
        </w:rPr>
        <w:t xml:space="preserve">op de enquêtes </w:t>
      </w:r>
      <w:r w:rsidR="00CD72AE" w:rsidRPr="00040811">
        <w:rPr>
          <w:color w:val="000000" w:themeColor="text1"/>
        </w:rPr>
        <w:t>(§ 3.1)</w:t>
      </w:r>
      <w:r w:rsidR="006B1701" w:rsidRPr="00040811">
        <w:rPr>
          <w:color w:val="000000" w:themeColor="text1"/>
        </w:rPr>
        <w:t>, de r</w:t>
      </w:r>
      <w:r w:rsidR="00B31FA0" w:rsidRPr="00040811">
        <w:rPr>
          <w:color w:val="000000" w:themeColor="text1"/>
        </w:rPr>
        <w:t>espondenten</w:t>
      </w:r>
      <w:r w:rsidR="000627C8" w:rsidRPr="00040811">
        <w:rPr>
          <w:color w:val="000000" w:themeColor="text1"/>
        </w:rPr>
        <w:t xml:space="preserve"> </w:t>
      </w:r>
      <w:r w:rsidR="00B052AE" w:rsidRPr="00040811">
        <w:rPr>
          <w:color w:val="000000" w:themeColor="text1"/>
        </w:rPr>
        <w:t xml:space="preserve">van deze enquêtes </w:t>
      </w:r>
      <w:r w:rsidR="00CD72AE" w:rsidRPr="00040811">
        <w:rPr>
          <w:color w:val="000000" w:themeColor="text1"/>
        </w:rPr>
        <w:t>(§ 3.2</w:t>
      </w:r>
      <w:r w:rsidR="00B052AE" w:rsidRPr="00040811">
        <w:rPr>
          <w:color w:val="000000" w:themeColor="text1"/>
        </w:rPr>
        <w:t>),</w:t>
      </w:r>
      <w:r w:rsidR="00CD72AE" w:rsidRPr="00040811">
        <w:rPr>
          <w:color w:val="000000" w:themeColor="text1"/>
        </w:rPr>
        <w:t xml:space="preserve"> </w:t>
      </w:r>
      <w:r w:rsidR="00B052AE" w:rsidRPr="00040811">
        <w:rPr>
          <w:rFonts w:eastAsia="Roboto" w:cs="Roboto"/>
        </w:rPr>
        <w:t xml:space="preserve">de </w:t>
      </w:r>
      <w:r w:rsidR="007078E5" w:rsidRPr="00040811">
        <w:rPr>
          <w:rFonts w:eastAsia="Roboto" w:cs="Roboto"/>
        </w:rPr>
        <w:t>focusgroep</w:t>
      </w:r>
      <w:r w:rsidR="00B052AE" w:rsidRPr="00040811">
        <w:rPr>
          <w:color w:val="000000" w:themeColor="text1"/>
        </w:rPr>
        <w:t xml:space="preserve"> (§ 3.3) en </w:t>
      </w:r>
      <w:r w:rsidR="003013B0" w:rsidRPr="00040811">
        <w:rPr>
          <w:color w:val="000000" w:themeColor="text1"/>
        </w:rPr>
        <w:t xml:space="preserve">de respondenten van de interviews </w:t>
      </w:r>
      <w:r w:rsidR="000062D5" w:rsidRPr="00040811">
        <w:rPr>
          <w:color w:val="000000" w:themeColor="text1"/>
        </w:rPr>
        <w:t>(§ 3.4).</w:t>
      </w:r>
      <w:r w:rsidR="007078E5" w:rsidRPr="00040811">
        <w:rPr>
          <w:color w:val="000000" w:themeColor="text1"/>
        </w:rPr>
        <w:t xml:space="preserve"> </w:t>
      </w:r>
      <w:r w:rsidR="00CF173B" w:rsidRPr="00040811">
        <w:rPr>
          <w:color w:val="000000" w:themeColor="text1"/>
        </w:rPr>
        <w:t xml:space="preserve">Ten slotte worden </w:t>
      </w:r>
      <w:r w:rsidR="005B2E62" w:rsidRPr="00040811">
        <w:rPr>
          <w:color w:val="000000" w:themeColor="text1"/>
        </w:rPr>
        <w:t xml:space="preserve">de hoofdpunten weergegeven </w:t>
      </w:r>
      <w:r w:rsidR="00A85ABA" w:rsidRPr="00040811">
        <w:rPr>
          <w:color w:val="000000" w:themeColor="text1"/>
        </w:rPr>
        <w:t>(§ 3.</w:t>
      </w:r>
      <w:r w:rsidR="000062D5" w:rsidRPr="00040811">
        <w:rPr>
          <w:color w:val="000000" w:themeColor="text1"/>
        </w:rPr>
        <w:t>5</w:t>
      </w:r>
      <w:r w:rsidR="00A85ABA" w:rsidRPr="00040811">
        <w:rPr>
          <w:color w:val="000000" w:themeColor="text1"/>
        </w:rPr>
        <w:t>)</w:t>
      </w:r>
      <w:r w:rsidR="00CF173B" w:rsidRPr="00040811">
        <w:rPr>
          <w:color w:val="000000" w:themeColor="text1"/>
        </w:rPr>
        <w:t xml:space="preserve">. </w:t>
      </w:r>
    </w:p>
    <w:p w14:paraId="73576B19" w14:textId="77777777" w:rsidR="0034038F" w:rsidRPr="00040811" w:rsidRDefault="0034038F" w:rsidP="009356F6">
      <w:pPr>
        <w:rPr>
          <w:color w:val="000000" w:themeColor="text1"/>
        </w:rPr>
      </w:pPr>
    </w:p>
    <w:p w14:paraId="17DC2141" w14:textId="58426617" w:rsidR="0034038F" w:rsidRPr="00040811" w:rsidRDefault="00003EA0" w:rsidP="00CE3BE6">
      <w:pPr>
        <w:pStyle w:val="Kop2"/>
      </w:pPr>
      <w:bookmarkStart w:id="12" w:name="_Toc114093949"/>
      <w:r w:rsidRPr="00040811">
        <w:t>Reactie</w:t>
      </w:r>
      <w:r w:rsidR="00A326A5" w:rsidRPr="00040811">
        <w:t>s</w:t>
      </w:r>
      <w:r w:rsidRPr="00040811">
        <w:t xml:space="preserve"> op e</w:t>
      </w:r>
      <w:r w:rsidR="009873E1" w:rsidRPr="00040811">
        <w:t>nquête</w:t>
      </w:r>
      <w:r w:rsidR="00D9226B" w:rsidRPr="00040811">
        <w:t>s</w:t>
      </w:r>
      <w:bookmarkEnd w:id="12"/>
    </w:p>
    <w:p w14:paraId="3E34C8C0" w14:textId="3C97C4C2" w:rsidR="00CE3BE6" w:rsidRPr="00040811" w:rsidRDefault="00CE3BE6" w:rsidP="009356F6">
      <w:pPr>
        <w:rPr>
          <w:color w:val="000000" w:themeColor="text1"/>
        </w:rPr>
      </w:pPr>
    </w:p>
    <w:p w14:paraId="5C8BFF76" w14:textId="77777777" w:rsidR="00E66E71" w:rsidRPr="00040811" w:rsidRDefault="00E66E71" w:rsidP="00E66E71">
      <w:pPr>
        <w:rPr>
          <w:color w:val="000000" w:themeColor="text1"/>
        </w:rPr>
      </w:pPr>
      <w:r w:rsidRPr="00040811">
        <w:rPr>
          <w:color w:val="000000" w:themeColor="text1"/>
        </w:rPr>
        <w:t xml:space="preserve">Voor het onderzoek Helderheid zijn twee enquêtes opengesteld, een voor ouders en een voor hulp- en zorgverleners van (hoog)begaafde leerlingen die in het schooljaar 2021/2022 en/of 2020/2021: </w:t>
      </w:r>
    </w:p>
    <w:p w14:paraId="01D43826" w14:textId="77777777" w:rsidR="00E66E71" w:rsidRPr="00040811" w:rsidRDefault="00E66E71" w:rsidP="00E66E71">
      <w:pPr>
        <w:rPr>
          <w:color w:val="000000" w:themeColor="text1"/>
        </w:rPr>
      </w:pPr>
    </w:p>
    <w:p w14:paraId="457ABAF5" w14:textId="77777777" w:rsidR="00E66E71" w:rsidRPr="00040811" w:rsidRDefault="00E66E71">
      <w:pPr>
        <w:pStyle w:val="Lijstalinea"/>
        <w:numPr>
          <w:ilvl w:val="0"/>
          <w:numId w:val="7"/>
        </w:numPr>
        <w:ind w:left="426"/>
        <w:rPr>
          <w:color w:val="000000" w:themeColor="text1"/>
        </w:rPr>
      </w:pPr>
      <w:r w:rsidRPr="00040811">
        <w:rPr>
          <w:color w:val="000000" w:themeColor="text1"/>
        </w:rPr>
        <w:t xml:space="preserve">korte of lange(re) tijd (gedeeltelijk) thuiszitten; </w:t>
      </w:r>
    </w:p>
    <w:p w14:paraId="106328D8" w14:textId="77777777" w:rsidR="00E66E71" w:rsidRPr="00040811" w:rsidRDefault="00E66E71">
      <w:pPr>
        <w:pStyle w:val="Lijstalinea"/>
        <w:numPr>
          <w:ilvl w:val="0"/>
          <w:numId w:val="7"/>
        </w:numPr>
        <w:ind w:left="426"/>
        <w:rPr>
          <w:color w:val="000000" w:themeColor="text1"/>
        </w:rPr>
      </w:pPr>
      <w:r w:rsidRPr="00040811">
        <w:rPr>
          <w:color w:val="000000" w:themeColor="text1"/>
        </w:rPr>
        <w:t xml:space="preserve">thuiszitter dreigen te worden; </w:t>
      </w:r>
    </w:p>
    <w:p w14:paraId="472296CC" w14:textId="77777777" w:rsidR="00E66E71" w:rsidRPr="00040811" w:rsidRDefault="00E66E71">
      <w:pPr>
        <w:pStyle w:val="Lijstalinea"/>
        <w:numPr>
          <w:ilvl w:val="0"/>
          <w:numId w:val="7"/>
        </w:numPr>
        <w:ind w:left="426"/>
        <w:rPr>
          <w:color w:val="000000" w:themeColor="text1"/>
        </w:rPr>
      </w:pPr>
      <w:r w:rsidRPr="00040811">
        <w:rPr>
          <w:color w:val="000000" w:themeColor="text1"/>
        </w:rPr>
        <w:t xml:space="preserve">geen passend onderwijs op school krijgen en in verband hiermee thuiszitter kunnen worden; </w:t>
      </w:r>
    </w:p>
    <w:p w14:paraId="14FFF005" w14:textId="77777777" w:rsidR="00E66E71" w:rsidRPr="00040811" w:rsidRDefault="00E66E71">
      <w:pPr>
        <w:pStyle w:val="Lijstalinea"/>
        <w:numPr>
          <w:ilvl w:val="0"/>
          <w:numId w:val="7"/>
        </w:numPr>
        <w:ind w:left="426"/>
        <w:rPr>
          <w:color w:val="000000" w:themeColor="text1"/>
        </w:rPr>
      </w:pPr>
      <w:r w:rsidRPr="00040811">
        <w:rPr>
          <w:color w:val="000000" w:themeColor="text1"/>
        </w:rPr>
        <w:t>een niet reguliere onderwijs- of een zorgvoorziening bezoeken, zoals een zorgboerderij.</w:t>
      </w:r>
    </w:p>
    <w:p w14:paraId="39A7B679" w14:textId="77777777" w:rsidR="00E66E71" w:rsidRPr="00040811" w:rsidRDefault="00E66E71" w:rsidP="00E66E71">
      <w:pPr>
        <w:rPr>
          <w:color w:val="000000" w:themeColor="text1"/>
        </w:rPr>
      </w:pPr>
    </w:p>
    <w:p w14:paraId="4F798446" w14:textId="77777777" w:rsidR="00473CA0" w:rsidRPr="00040811" w:rsidRDefault="00473CA0" w:rsidP="00473CA0">
      <w:pPr>
        <w:rPr>
          <w:color w:val="000000" w:themeColor="text1"/>
        </w:rPr>
      </w:pPr>
      <w:r w:rsidRPr="00040811">
        <w:rPr>
          <w:color w:val="000000" w:themeColor="text1"/>
        </w:rPr>
        <w:t xml:space="preserve">Via mail, netwerkcontacten, (LinkedIn)berichten en telefonisch hebben de onderzoeker verschillende reacties op de enquête bereikt. </w:t>
      </w:r>
    </w:p>
    <w:p w14:paraId="080307FE" w14:textId="5A4FC80C" w:rsidR="002B5390" w:rsidRPr="00040811" w:rsidRDefault="00677DAA" w:rsidP="00473CA0">
      <w:pPr>
        <w:ind w:firstLine="709"/>
        <w:rPr>
          <w:color w:val="000000" w:themeColor="text1"/>
        </w:rPr>
      </w:pPr>
      <w:r w:rsidRPr="00040811">
        <w:rPr>
          <w:color w:val="000000" w:themeColor="text1"/>
        </w:rPr>
        <w:t>Achtereenvolgens wordt ingegaan op de reacties van de ouders en de hulp- en zorgverleners</w:t>
      </w:r>
    </w:p>
    <w:p w14:paraId="540EC240" w14:textId="553EFF52" w:rsidR="00677DAA" w:rsidRPr="00040811" w:rsidRDefault="00677DAA" w:rsidP="009356F6">
      <w:pPr>
        <w:rPr>
          <w:color w:val="000000" w:themeColor="text1"/>
        </w:rPr>
      </w:pPr>
    </w:p>
    <w:p w14:paraId="53093479" w14:textId="635BDAEB" w:rsidR="00677DAA" w:rsidRPr="00040811" w:rsidRDefault="00677DAA" w:rsidP="006321A0">
      <w:pPr>
        <w:pStyle w:val="Kop4"/>
      </w:pPr>
      <w:r w:rsidRPr="00040811">
        <w:t>Reactie</w:t>
      </w:r>
      <w:r w:rsidR="00812F49" w:rsidRPr="00040811">
        <w:t>s</w:t>
      </w:r>
      <w:r w:rsidRPr="00040811">
        <w:t xml:space="preserve"> ouders</w:t>
      </w:r>
    </w:p>
    <w:p w14:paraId="51C7647A" w14:textId="1222A1B0" w:rsidR="00677DAA" w:rsidRPr="00040811" w:rsidRDefault="00A002CD" w:rsidP="00677DAA">
      <w:pPr>
        <w:rPr>
          <w:rFonts w:eastAsia="Calibri" w:cs="Calibri"/>
          <w:iCs/>
        </w:rPr>
      </w:pPr>
      <w:r w:rsidRPr="00040811">
        <w:rPr>
          <w:color w:val="000000" w:themeColor="text1"/>
        </w:rPr>
        <w:t xml:space="preserve">In eerste instantie </w:t>
      </w:r>
      <w:r w:rsidR="00A4761B" w:rsidRPr="00040811">
        <w:rPr>
          <w:color w:val="000000" w:themeColor="text1"/>
        </w:rPr>
        <w:t xml:space="preserve">reageerden </w:t>
      </w:r>
      <w:r w:rsidR="00677DAA" w:rsidRPr="00040811">
        <w:rPr>
          <w:color w:val="000000" w:themeColor="text1"/>
        </w:rPr>
        <w:t xml:space="preserve">ouders </w:t>
      </w:r>
      <w:r w:rsidR="00966FC0" w:rsidRPr="00040811">
        <w:rPr>
          <w:color w:val="000000" w:themeColor="text1"/>
        </w:rPr>
        <w:t xml:space="preserve">terughoudend. </w:t>
      </w:r>
      <w:r w:rsidR="00A72743" w:rsidRPr="00040811">
        <w:rPr>
          <w:color w:val="000000" w:themeColor="text1"/>
        </w:rPr>
        <w:t xml:space="preserve">Uit </w:t>
      </w:r>
      <w:r w:rsidR="00A4761B" w:rsidRPr="00040811">
        <w:rPr>
          <w:color w:val="000000" w:themeColor="text1"/>
        </w:rPr>
        <w:t>hun</w:t>
      </w:r>
      <w:r w:rsidR="00A72743" w:rsidRPr="00040811">
        <w:rPr>
          <w:color w:val="000000" w:themeColor="text1"/>
        </w:rPr>
        <w:t xml:space="preserve"> reactie </w:t>
      </w:r>
      <w:r w:rsidR="00A4761B" w:rsidRPr="00040811">
        <w:rPr>
          <w:color w:val="000000" w:themeColor="text1"/>
        </w:rPr>
        <w:t>bleek</w:t>
      </w:r>
      <w:r w:rsidR="00A72743" w:rsidRPr="00040811">
        <w:rPr>
          <w:color w:val="000000" w:themeColor="text1"/>
        </w:rPr>
        <w:t xml:space="preserve"> </w:t>
      </w:r>
      <w:r w:rsidR="00A4761B" w:rsidRPr="00040811">
        <w:rPr>
          <w:color w:val="000000" w:themeColor="text1"/>
        </w:rPr>
        <w:t>dat er</w:t>
      </w:r>
      <w:r w:rsidR="00966FC0" w:rsidRPr="00040811">
        <w:rPr>
          <w:color w:val="000000" w:themeColor="text1"/>
        </w:rPr>
        <w:t xml:space="preserve"> beperkt ver</w:t>
      </w:r>
      <w:r w:rsidR="00A72743" w:rsidRPr="00040811">
        <w:rPr>
          <w:color w:val="000000" w:themeColor="text1"/>
        </w:rPr>
        <w:t xml:space="preserve">trouwen </w:t>
      </w:r>
      <w:r w:rsidR="00A4761B" w:rsidRPr="00040811">
        <w:rPr>
          <w:color w:val="000000" w:themeColor="text1"/>
        </w:rPr>
        <w:t xml:space="preserve">is in het handelen van </w:t>
      </w:r>
      <w:r w:rsidR="00A72743" w:rsidRPr="00040811">
        <w:rPr>
          <w:color w:val="000000" w:themeColor="text1"/>
        </w:rPr>
        <w:t xml:space="preserve">het swv en </w:t>
      </w:r>
      <w:r w:rsidR="00966FC0" w:rsidRPr="00040811">
        <w:rPr>
          <w:color w:val="000000" w:themeColor="text1"/>
        </w:rPr>
        <w:t>in</w:t>
      </w:r>
      <w:r w:rsidR="00A72743" w:rsidRPr="00040811">
        <w:rPr>
          <w:color w:val="000000" w:themeColor="text1"/>
        </w:rPr>
        <w:t xml:space="preserve"> de </w:t>
      </w:r>
      <w:r w:rsidR="00A4761B" w:rsidRPr="00040811">
        <w:rPr>
          <w:color w:val="000000" w:themeColor="text1"/>
        </w:rPr>
        <w:t xml:space="preserve">onafhankelijkheid van de </w:t>
      </w:r>
      <w:r w:rsidR="00A72743" w:rsidRPr="00040811">
        <w:rPr>
          <w:color w:val="000000" w:themeColor="text1"/>
        </w:rPr>
        <w:t xml:space="preserve">onderzoeker. </w:t>
      </w:r>
      <w:r w:rsidR="00A4761B" w:rsidRPr="00040811">
        <w:rPr>
          <w:color w:val="000000" w:themeColor="text1"/>
        </w:rPr>
        <w:t>Velen</w:t>
      </w:r>
      <w:r w:rsidR="00966FC0" w:rsidRPr="00040811">
        <w:rPr>
          <w:color w:val="000000" w:themeColor="text1"/>
        </w:rPr>
        <w:t xml:space="preserve"> hebben </w:t>
      </w:r>
      <w:r w:rsidR="006F6430" w:rsidRPr="00040811">
        <w:rPr>
          <w:color w:val="000000" w:themeColor="text1"/>
        </w:rPr>
        <w:t>gecheckt</w:t>
      </w:r>
      <w:r w:rsidR="0034038F" w:rsidRPr="00040811">
        <w:rPr>
          <w:color w:val="000000" w:themeColor="text1"/>
        </w:rPr>
        <w:t xml:space="preserve"> </w:t>
      </w:r>
      <w:r w:rsidR="00A4761B" w:rsidRPr="00040811">
        <w:rPr>
          <w:color w:val="000000" w:themeColor="text1"/>
        </w:rPr>
        <w:t xml:space="preserve">met welke intenties het onderzoek plaatsvindt, of er wel iets met de resultaten gebeurt, </w:t>
      </w:r>
      <w:r w:rsidR="00F03537" w:rsidRPr="00040811">
        <w:rPr>
          <w:color w:val="000000" w:themeColor="text1"/>
        </w:rPr>
        <w:t>wie de onderzoeker is</w:t>
      </w:r>
      <w:r w:rsidR="00A4761B" w:rsidRPr="00040811">
        <w:rPr>
          <w:color w:val="000000" w:themeColor="text1"/>
        </w:rPr>
        <w:t xml:space="preserve"> en</w:t>
      </w:r>
      <w:r w:rsidR="00F03537" w:rsidRPr="00040811">
        <w:rPr>
          <w:color w:val="000000" w:themeColor="text1"/>
        </w:rPr>
        <w:t xml:space="preserve"> </w:t>
      </w:r>
      <w:r w:rsidR="0034038F" w:rsidRPr="00040811">
        <w:rPr>
          <w:color w:val="000000" w:themeColor="text1"/>
        </w:rPr>
        <w:t xml:space="preserve">of deze wel betrouwbaar </w:t>
      </w:r>
      <w:r w:rsidR="00A4761B" w:rsidRPr="00040811">
        <w:rPr>
          <w:color w:val="000000" w:themeColor="text1"/>
        </w:rPr>
        <w:t xml:space="preserve">en onafhankelijk </w:t>
      </w:r>
      <w:r w:rsidR="001007C7" w:rsidRPr="00040811">
        <w:rPr>
          <w:color w:val="000000" w:themeColor="text1"/>
        </w:rPr>
        <w:t>i</w:t>
      </w:r>
      <w:r w:rsidR="0034038F" w:rsidRPr="00040811">
        <w:rPr>
          <w:color w:val="000000" w:themeColor="text1"/>
        </w:rPr>
        <w:t>s</w:t>
      </w:r>
      <w:r w:rsidR="00F03537" w:rsidRPr="00040811">
        <w:rPr>
          <w:color w:val="000000" w:themeColor="text1"/>
        </w:rPr>
        <w:t xml:space="preserve">. </w:t>
      </w:r>
      <w:r w:rsidR="00677DAA" w:rsidRPr="00040811">
        <w:rPr>
          <w:color w:val="000000" w:themeColor="text1"/>
        </w:rPr>
        <w:t>Een ouder mailde:</w:t>
      </w:r>
    </w:p>
    <w:p w14:paraId="2EDA82A2" w14:textId="16A3C374" w:rsidR="00A4761B" w:rsidRPr="00040811" w:rsidRDefault="00677DAA" w:rsidP="00C56A55">
      <w:pPr>
        <w:pStyle w:val="Duidelijkcitaat"/>
      </w:pPr>
      <w:r w:rsidRPr="00040811">
        <w:t>Ik weet dat er veel meer ouders met soortgelijke verhalen [namelijk over het thuiszittende kind] in en rond Groningen zijn, zeker zo’n 20 tot 25. De kinderen zitten nu bij Horizon, De Ezelsbrug, Hoeve Paradijs, proberen het bij De Pit of de Pol, Plan</w:t>
      </w:r>
      <w:r w:rsidR="005770AE" w:rsidRPr="00040811">
        <w:t xml:space="preserve"> </w:t>
      </w:r>
      <w:r w:rsidRPr="00040811">
        <w:t>B school, thuis, of elders.</w:t>
      </w:r>
    </w:p>
    <w:p w14:paraId="605C3DD7" w14:textId="77777777" w:rsidR="007F48AB" w:rsidRPr="00040811" w:rsidRDefault="007F48AB" w:rsidP="007F48AB">
      <w:pPr>
        <w:rPr>
          <w:rFonts w:eastAsia="Calibri" w:cs="Calibri"/>
        </w:rPr>
      </w:pPr>
      <w:r w:rsidRPr="00040811">
        <w:rPr>
          <w:rFonts w:eastAsia="Calibri" w:cs="Calibri"/>
        </w:rPr>
        <w:t>Als redenen voor de terughoudendheid onder de ouders zijn genoemd:</w:t>
      </w:r>
    </w:p>
    <w:p w14:paraId="4DBD4DC0" w14:textId="77777777" w:rsidR="007F48AB" w:rsidRPr="00040811" w:rsidRDefault="007F48AB" w:rsidP="007F48AB">
      <w:pPr>
        <w:rPr>
          <w:rFonts w:eastAsia="Calibri" w:cs="Calibri"/>
        </w:rPr>
      </w:pPr>
    </w:p>
    <w:p w14:paraId="725CA71F" w14:textId="3F11C4BD" w:rsidR="007F48AB" w:rsidRPr="00040811" w:rsidRDefault="004F5E02">
      <w:pPr>
        <w:pStyle w:val="Lijstalinea"/>
        <w:numPr>
          <w:ilvl w:val="0"/>
          <w:numId w:val="32"/>
        </w:numPr>
        <w:ind w:left="426"/>
        <w:rPr>
          <w:rFonts w:eastAsia="Calibri" w:cs="Calibri"/>
        </w:rPr>
      </w:pPr>
      <w:r w:rsidRPr="00040811">
        <w:rPr>
          <w:color w:val="000000" w:themeColor="text1"/>
        </w:rPr>
        <w:t>een</w:t>
      </w:r>
      <w:r w:rsidR="007F48AB" w:rsidRPr="00040811">
        <w:rPr>
          <w:color w:val="000000" w:themeColor="text1"/>
        </w:rPr>
        <w:t xml:space="preserve"> beperkt vertrouwen of wantrouwen ten aanzien van het swv;</w:t>
      </w:r>
      <w:r w:rsidR="007F48AB" w:rsidRPr="00040811">
        <w:rPr>
          <w:rFonts w:eastAsia="Calibri" w:cs="Calibri"/>
        </w:rPr>
        <w:t xml:space="preserve"> </w:t>
      </w:r>
    </w:p>
    <w:p w14:paraId="67845170" w14:textId="77777777" w:rsidR="007F48AB" w:rsidRPr="00040811" w:rsidRDefault="007F48AB">
      <w:pPr>
        <w:pStyle w:val="Lijstalinea"/>
        <w:numPr>
          <w:ilvl w:val="0"/>
          <w:numId w:val="32"/>
        </w:numPr>
        <w:ind w:left="426"/>
        <w:rPr>
          <w:rFonts w:eastAsia="Calibri" w:cs="Calibri"/>
        </w:rPr>
      </w:pPr>
      <w:r w:rsidRPr="00040811">
        <w:rPr>
          <w:rFonts w:eastAsia="Calibri" w:cs="Calibri"/>
        </w:rPr>
        <w:t>angst voor repercussies vanuit school of het swv;</w:t>
      </w:r>
    </w:p>
    <w:p w14:paraId="5A351538" w14:textId="77777777" w:rsidR="007F48AB" w:rsidRPr="00040811" w:rsidRDefault="007F48AB">
      <w:pPr>
        <w:pStyle w:val="Lijstalinea"/>
        <w:numPr>
          <w:ilvl w:val="0"/>
          <w:numId w:val="32"/>
        </w:numPr>
        <w:ind w:left="426"/>
        <w:rPr>
          <w:rFonts w:eastAsia="Calibri" w:cs="Calibri"/>
        </w:rPr>
      </w:pPr>
      <w:r w:rsidRPr="00040811">
        <w:rPr>
          <w:rFonts w:eastAsia="Calibri" w:cs="Calibri"/>
        </w:rPr>
        <w:t>eerdere negatieve ervaringen met school of het swv;</w:t>
      </w:r>
    </w:p>
    <w:p w14:paraId="417BF5E3" w14:textId="36FE3428" w:rsidR="007F48AB" w:rsidRPr="00040811" w:rsidRDefault="007F48AB">
      <w:pPr>
        <w:pStyle w:val="Lijstalinea"/>
        <w:numPr>
          <w:ilvl w:val="0"/>
          <w:numId w:val="32"/>
        </w:numPr>
        <w:ind w:left="426"/>
        <w:rPr>
          <w:rFonts w:eastAsia="Calibri" w:cs="Calibri"/>
        </w:rPr>
      </w:pPr>
      <w:r w:rsidRPr="00040811">
        <w:rPr>
          <w:rFonts w:eastAsia="Calibri" w:cs="Calibri"/>
        </w:rPr>
        <w:t xml:space="preserve">als ouder </w:t>
      </w:r>
      <w:r w:rsidR="004F5E02" w:rsidRPr="00040811">
        <w:rPr>
          <w:rFonts w:eastAsia="Calibri" w:cs="Calibri"/>
        </w:rPr>
        <w:t xml:space="preserve">het gevoel te hebben </w:t>
      </w:r>
      <w:r w:rsidRPr="00040811">
        <w:rPr>
          <w:rFonts w:eastAsia="Calibri" w:cs="Calibri"/>
        </w:rPr>
        <w:t xml:space="preserve">niet serieus genomen te worden. </w:t>
      </w:r>
    </w:p>
    <w:p w14:paraId="35498411" w14:textId="77777777" w:rsidR="007F48AB" w:rsidRPr="00040811" w:rsidRDefault="007F48AB" w:rsidP="001E174E">
      <w:pPr>
        <w:rPr>
          <w:color w:val="000000" w:themeColor="text1"/>
        </w:rPr>
      </w:pPr>
    </w:p>
    <w:p w14:paraId="24FEE69E" w14:textId="72EAD064" w:rsidR="006701D8" w:rsidRPr="00040811" w:rsidRDefault="00F03537" w:rsidP="001E174E">
      <w:pPr>
        <w:rPr>
          <w:color w:val="000000" w:themeColor="text1"/>
        </w:rPr>
      </w:pPr>
      <w:r w:rsidRPr="00040811">
        <w:rPr>
          <w:color w:val="000000" w:themeColor="text1"/>
        </w:rPr>
        <w:t xml:space="preserve">In tweede instantie </w:t>
      </w:r>
      <w:r w:rsidR="00A4761B" w:rsidRPr="00040811">
        <w:rPr>
          <w:color w:val="000000" w:themeColor="text1"/>
        </w:rPr>
        <w:t xml:space="preserve">reageerden </w:t>
      </w:r>
      <w:r w:rsidR="00011CC8" w:rsidRPr="00040811">
        <w:rPr>
          <w:color w:val="000000" w:themeColor="text1"/>
        </w:rPr>
        <w:t xml:space="preserve">sommige </w:t>
      </w:r>
      <w:r w:rsidR="001E174E" w:rsidRPr="00040811">
        <w:rPr>
          <w:color w:val="000000" w:themeColor="text1"/>
        </w:rPr>
        <w:t xml:space="preserve">ouders </w:t>
      </w:r>
      <w:r w:rsidR="00A4761B" w:rsidRPr="00040811">
        <w:rPr>
          <w:color w:val="000000" w:themeColor="text1"/>
        </w:rPr>
        <w:t xml:space="preserve">juist (zeer) </w:t>
      </w:r>
      <w:r w:rsidRPr="00040811">
        <w:rPr>
          <w:color w:val="000000" w:themeColor="text1"/>
        </w:rPr>
        <w:t>positief en met de hoop dat er iets met de uitkomsten gebeurt</w:t>
      </w:r>
      <w:r w:rsidR="006701D8" w:rsidRPr="00040811">
        <w:rPr>
          <w:color w:val="000000" w:themeColor="text1"/>
        </w:rPr>
        <w:t xml:space="preserve">. </w:t>
      </w:r>
    </w:p>
    <w:p w14:paraId="3793BB13" w14:textId="66FEAEC0" w:rsidR="002F4B4E" w:rsidRDefault="002F4B4E">
      <w:pPr>
        <w:rPr>
          <w:color w:val="000000" w:themeColor="text1"/>
        </w:rPr>
      </w:pPr>
      <w:r>
        <w:rPr>
          <w:color w:val="000000" w:themeColor="text1"/>
        </w:rPr>
        <w:br w:type="page"/>
      </w:r>
    </w:p>
    <w:p w14:paraId="65546620" w14:textId="7185D015" w:rsidR="001007C7" w:rsidRPr="00040811" w:rsidRDefault="006701D8" w:rsidP="006701D8">
      <w:pPr>
        <w:pBdr>
          <w:top w:val="dotDotDash" w:sz="4" w:space="1" w:color="auto"/>
          <w:left w:val="dotDotDash" w:sz="4" w:space="4" w:color="auto"/>
          <w:bottom w:val="dotDotDash" w:sz="4" w:space="1" w:color="auto"/>
          <w:right w:val="dotDotDash" w:sz="4" w:space="4" w:color="auto"/>
        </w:pBdr>
        <w:rPr>
          <w:color w:val="000000" w:themeColor="text1"/>
        </w:rPr>
      </w:pPr>
      <w:r w:rsidRPr="00040811">
        <w:rPr>
          <w:color w:val="000000" w:themeColor="text1"/>
        </w:rPr>
        <w:lastRenderedPageBreak/>
        <w:t>Een o</w:t>
      </w:r>
      <w:r w:rsidR="00C148AF" w:rsidRPr="00040811">
        <w:rPr>
          <w:color w:val="000000" w:themeColor="text1"/>
        </w:rPr>
        <w:t>uder</w:t>
      </w:r>
      <w:r w:rsidRPr="00040811">
        <w:rPr>
          <w:color w:val="000000" w:themeColor="text1"/>
        </w:rPr>
        <w:t xml:space="preserve"> merkte in de enquête op</w:t>
      </w:r>
      <w:r w:rsidR="00C148AF" w:rsidRPr="00040811">
        <w:rPr>
          <w:color w:val="000000" w:themeColor="text1"/>
        </w:rPr>
        <w:t xml:space="preserve">: </w:t>
      </w:r>
    </w:p>
    <w:p w14:paraId="10469F06" w14:textId="3E7EB729" w:rsidR="00C148AF" w:rsidRPr="00040811" w:rsidRDefault="00D22E6D" w:rsidP="00C56A55">
      <w:pPr>
        <w:pStyle w:val="Duidelijkcitaat"/>
      </w:pPr>
      <w:r w:rsidRPr="00040811">
        <w:t>“</w:t>
      </w:r>
      <w:r w:rsidR="00C148AF" w:rsidRPr="00040811">
        <w:t>Ben heel blij dat dit onderzoek wordt uitgevoerd! Hoop dat het op korte termijn bijdraagt aan het welzijn van ons kind en alle kinderen, dat is een vurige wens.</w:t>
      </w:r>
      <w:r w:rsidRPr="00040811">
        <w:t>”</w:t>
      </w:r>
    </w:p>
    <w:p w14:paraId="69CB7E6D" w14:textId="3D04E9B1" w:rsidR="00A4761B" w:rsidRPr="00040811" w:rsidRDefault="00A979DB" w:rsidP="00C148AF">
      <w:pPr>
        <w:rPr>
          <w:color w:val="000000" w:themeColor="text1"/>
        </w:rPr>
      </w:pPr>
      <w:r w:rsidRPr="00040811">
        <w:rPr>
          <w:color w:val="000000" w:themeColor="text1"/>
        </w:rPr>
        <w:t>A</w:t>
      </w:r>
      <w:r w:rsidR="00F03537" w:rsidRPr="00040811">
        <w:rPr>
          <w:color w:val="000000" w:themeColor="text1"/>
        </w:rPr>
        <w:t xml:space="preserve">nderen </w:t>
      </w:r>
      <w:r w:rsidR="00440E60" w:rsidRPr="00040811">
        <w:rPr>
          <w:color w:val="000000" w:themeColor="text1"/>
        </w:rPr>
        <w:t xml:space="preserve">die niet </w:t>
      </w:r>
      <w:r w:rsidR="009A5D5B" w:rsidRPr="00040811">
        <w:rPr>
          <w:color w:val="000000" w:themeColor="text1"/>
        </w:rPr>
        <w:t>tot</w:t>
      </w:r>
      <w:r w:rsidR="00440E60" w:rsidRPr="00040811">
        <w:rPr>
          <w:color w:val="000000" w:themeColor="text1"/>
        </w:rPr>
        <w:t xml:space="preserve"> het werkgebied van het swv </w:t>
      </w:r>
      <w:r w:rsidR="009A5D5B" w:rsidRPr="00040811">
        <w:rPr>
          <w:color w:val="000000" w:themeColor="text1"/>
        </w:rPr>
        <w:t>behoren</w:t>
      </w:r>
      <w:r w:rsidRPr="00040811">
        <w:rPr>
          <w:color w:val="000000" w:themeColor="text1"/>
        </w:rPr>
        <w:t xml:space="preserve"> hebben via </w:t>
      </w:r>
      <w:proofErr w:type="spellStart"/>
      <w:r w:rsidRPr="00040811">
        <w:rPr>
          <w:i/>
          <w:iCs/>
          <w:color w:val="000000" w:themeColor="text1"/>
        </w:rPr>
        <w:t>social</w:t>
      </w:r>
      <w:proofErr w:type="spellEnd"/>
      <w:r w:rsidRPr="00040811">
        <w:rPr>
          <w:i/>
          <w:iCs/>
          <w:color w:val="000000" w:themeColor="text1"/>
        </w:rPr>
        <w:t xml:space="preserve"> media</w:t>
      </w:r>
      <w:r w:rsidRPr="00040811">
        <w:rPr>
          <w:color w:val="000000" w:themeColor="text1"/>
        </w:rPr>
        <w:t xml:space="preserve"> </w:t>
      </w:r>
      <w:r w:rsidR="00F03537" w:rsidRPr="00040811">
        <w:rPr>
          <w:color w:val="000000" w:themeColor="text1"/>
        </w:rPr>
        <w:t xml:space="preserve">de hoop </w:t>
      </w:r>
      <w:r w:rsidR="006F6430" w:rsidRPr="00040811">
        <w:rPr>
          <w:color w:val="000000" w:themeColor="text1"/>
        </w:rPr>
        <w:t xml:space="preserve">geuit dat </w:t>
      </w:r>
      <w:r w:rsidRPr="00040811">
        <w:rPr>
          <w:color w:val="000000" w:themeColor="text1"/>
        </w:rPr>
        <w:t xml:space="preserve">in </w:t>
      </w:r>
      <w:r w:rsidR="00F03537" w:rsidRPr="00040811">
        <w:rPr>
          <w:color w:val="000000" w:themeColor="text1"/>
        </w:rPr>
        <w:t xml:space="preserve">hun swv eenzelfde soort onderzoek </w:t>
      </w:r>
      <w:r w:rsidR="009A5D5B" w:rsidRPr="00040811">
        <w:rPr>
          <w:color w:val="000000" w:themeColor="text1"/>
        </w:rPr>
        <w:t xml:space="preserve">zal </w:t>
      </w:r>
      <w:r w:rsidR="00F03537" w:rsidRPr="00040811">
        <w:rPr>
          <w:color w:val="000000" w:themeColor="text1"/>
        </w:rPr>
        <w:t>start</w:t>
      </w:r>
      <w:r w:rsidR="009A5D5B" w:rsidRPr="00040811">
        <w:rPr>
          <w:color w:val="000000" w:themeColor="text1"/>
        </w:rPr>
        <w:t>en</w:t>
      </w:r>
      <w:r w:rsidR="00440E60" w:rsidRPr="00040811">
        <w:rPr>
          <w:color w:val="000000" w:themeColor="text1"/>
        </w:rPr>
        <w:t>.</w:t>
      </w:r>
    </w:p>
    <w:p w14:paraId="5D932534" w14:textId="77777777" w:rsidR="00A81FA6" w:rsidRPr="00040811" w:rsidRDefault="00A81FA6" w:rsidP="00A81FA6">
      <w:pPr>
        <w:rPr>
          <w:color w:val="000000" w:themeColor="text1"/>
        </w:rPr>
      </w:pPr>
    </w:p>
    <w:p w14:paraId="5611CFCA" w14:textId="7613ED0E" w:rsidR="00FC3873" w:rsidRPr="00040811" w:rsidRDefault="00A81FA6" w:rsidP="00A81FA6">
      <w:pPr>
        <w:rPr>
          <w:color w:val="000000" w:themeColor="text1"/>
        </w:rPr>
      </w:pPr>
      <w:r w:rsidRPr="00040811">
        <w:rPr>
          <w:color w:val="000000" w:themeColor="text1"/>
        </w:rPr>
        <w:t xml:space="preserve">In de enquêtes waren, in verband met de verspreidingsmethode, controlevragen opgenomen om na te gaan of </w:t>
      </w:r>
      <w:r w:rsidR="00021E9F" w:rsidRPr="00040811">
        <w:rPr>
          <w:color w:val="000000" w:themeColor="text1"/>
        </w:rPr>
        <w:t>alle</w:t>
      </w:r>
      <w:r w:rsidRPr="00040811">
        <w:rPr>
          <w:color w:val="000000" w:themeColor="text1"/>
        </w:rPr>
        <w:t xml:space="preserve"> betrokkene</w:t>
      </w:r>
      <w:r w:rsidR="00021E9F" w:rsidRPr="00040811">
        <w:rPr>
          <w:color w:val="000000" w:themeColor="text1"/>
        </w:rPr>
        <w:t>n</w:t>
      </w:r>
      <w:r w:rsidRPr="00040811">
        <w:rPr>
          <w:color w:val="000000" w:themeColor="text1"/>
        </w:rPr>
        <w:t xml:space="preserve"> tot de beoogde groep respondenten behor</w:t>
      </w:r>
      <w:r w:rsidR="00021E9F" w:rsidRPr="00040811">
        <w:rPr>
          <w:color w:val="000000" w:themeColor="text1"/>
        </w:rPr>
        <w:t>en</w:t>
      </w:r>
      <w:r w:rsidRPr="00040811">
        <w:rPr>
          <w:color w:val="000000" w:themeColor="text1"/>
        </w:rPr>
        <w:t xml:space="preserve">. Lang niet allen bleken </w:t>
      </w:r>
      <w:r w:rsidR="001845E5" w:rsidRPr="00040811">
        <w:rPr>
          <w:color w:val="000000" w:themeColor="text1"/>
        </w:rPr>
        <w:t>in</w:t>
      </w:r>
      <w:r w:rsidRPr="00040811">
        <w:rPr>
          <w:color w:val="000000" w:themeColor="text1"/>
        </w:rPr>
        <w:t xml:space="preserve"> het werkgebied </w:t>
      </w:r>
      <w:r w:rsidR="001845E5" w:rsidRPr="00040811">
        <w:rPr>
          <w:color w:val="000000" w:themeColor="text1"/>
        </w:rPr>
        <w:t xml:space="preserve">van het swv </w:t>
      </w:r>
      <w:r w:rsidRPr="00040811">
        <w:rPr>
          <w:color w:val="000000" w:themeColor="text1"/>
        </w:rPr>
        <w:t xml:space="preserve">te </w:t>
      </w:r>
      <w:r w:rsidR="001845E5" w:rsidRPr="00040811">
        <w:rPr>
          <w:color w:val="000000" w:themeColor="text1"/>
        </w:rPr>
        <w:t>wonen</w:t>
      </w:r>
      <w:r w:rsidRPr="00040811">
        <w:rPr>
          <w:color w:val="000000" w:themeColor="text1"/>
        </w:rPr>
        <w:t>. E</w:t>
      </w:r>
      <w:r w:rsidR="00A4761B" w:rsidRPr="00040811">
        <w:rPr>
          <w:color w:val="000000" w:themeColor="text1"/>
        </w:rPr>
        <w:t xml:space="preserve">en aantal respondenten </w:t>
      </w:r>
      <w:r w:rsidRPr="00040811">
        <w:rPr>
          <w:color w:val="000000" w:themeColor="text1"/>
        </w:rPr>
        <w:t xml:space="preserve">die de enquêtes volledig hadden ingevuld en hun mailadres hadden achtergelaten, is gevraagd waarom zij dit hebben gedaan. </w:t>
      </w:r>
      <w:r w:rsidR="00FC3873" w:rsidRPr="00040811">
        <w:rPr>
          <w:color w:val="000000" w:themeColor="text1"/>
        </w:rPr>
        <w:t xml:space="preserve">Een van </w:t>
      </w:r>
      <w:r w:rsidR="001845E5" w:rsidRPr="00040811">
        <w:rPr>
          <w:color w:val="000000" w:themeColor="text1"/>
        </w:rPr>
        <w:t xml:space="preserve">hen </w:t>
      </w:r>
      <w:r w:rsidR="00C41A2F" w:rsidRPr="00040811">
        <w:rPr>
          <w:color w:val="000000" w:themeColor="text1"/>
        </w:rPr>
        <w:t xml:space="preserve">gaf hiervoor </w:t>
      </w:r>
      <w:r w:rsidRPr="00040811">
        <w:rPr>
          <w:color w:val="000000" w:themeColor="text1"/>
        </w:rPr>
        <w:t>de</w:t>
      </w:r>
      <w:r w:rsidR="00C41A2F" w:rsidRPr="00040811">
        <w:rPr>
          <w:color w:val="000000" w:themeColor="text1"/>
        </w:rPr>
        <w:t xml:space="preserve"> reden</w:t>
      </w:r>
      <w:r w:rsidR="00FC3873" w:rsidRPr="00040811">
        <w:rPr>
          <w:color w:val="000000" w:themeColor="text1"/>
        </w:rPr>
        <w:t xml:space="preserve"> </w:t>
      </w:r>
      <w:r w:rsidR="00C41A2F" w:rsidRPr="00040811">
        <w:rPr>
          <w:color w:val="000000" w:themeColor="text1"/>
        </w:rPr>
        <w:t xml:space="preserve">dat kinderen </w:t>
      </w:r>
      <w:r w:rsidR="00FC3873" w:rsidRPr="00040811">
        <w:rPr>
          <w:color w:val="000000" w:themeColor="text1"/>
        </w:rPr>
        <w:t xml:space="preserve">uit een naburige </w:t>
      </w:r>
      <w:r w:rsidR="00C41A2F" w:rsidRPr="00040811">
        <w:rPr>
          <w:color w:val="000000" w:themeColor="text1"/>
        </w:rPr>
        <w:t xml:space="preserve">swv of </w:t>
      </w:r>
      <w:r w:rsidR="00FC3873" w:rsidRPr="00040811">
        <w:rPr>
          <w:color w:val="000000" w:themeColor="text1"/>
        </w:rPr>
        <w:t xml:space="preserve">provincie nogal eens uitwijken naar </w:t>
      </w:r>
      <w:r w:rsidR="001845E5" w:rsidRPr="00040811">
        <w:rPr>
          <w:color w:val="000000" w:themeColor="text1"/>
        </w:rPr>
        <w:t xml:space="preserve">het </w:t>
      </w:r>
      <w:r w:rsidR="00FC3873" w:rsidRPr="00040811">
        <w:rPr>
          <w:color w:val="000000" w:themeColor="text1"/>
        </w:rPr>
        <w:t xml:space="preserve">swv </w:t>
      </w:r>
      <w:r w:rsidR="006F6430" w:rsidRPr="00040811">
        <w:rPr>
          <w:color w:val="000000" w:themeColor="text1"/>
        </w:rPr>
        <w:t>“</w:t>
      </w:r>
      <w:r w:rsidR="00FC3873" w:rsidRPr="00040811">
        <w:rPr>
          <w:color w:val="000000" w:themeColor="text1"/>
        </w:rPr>
        <w:t>omdat hier meer aanbod is</w:t>
      </w:r>
      <w:r w:rsidR="006F6430" w:rsidRPr="00040811">
        <w:rPr>
          <w:color w:val="000000" w:themeColor="text1"/>
        </w:rPr>
        <w:t>”</w:t>
      </w:r>
      <w:r w:rsidR="00FC3873" w:rsidRPr="00040811">
        <w:rPr>
          <w:color w:val="000000" w:themeColor="text1"/>
        </w:rPr>
        <w:t xml:space="preserve">. </w:t>
      </w:r>
      <w:r w:rsidRPr="00040811">
        <w:rPr>
          <w:color w:val="000000" w:themeColor="text1"/>
        </w:rPr>
        <w:t>Daarnaast uitten</w:t>
      </w:r>
      <w:r w:rsidR="001845E5" w:rsidRPr="00040811">
        <w:rPr>
          <w:color w:val="000000" w:themeColor="text1"/>
        </w:rPr>
        <w:t xml:space="preserve"> de </w:t>
      </w:r>
      <w:r w:rsidR="00C41A2F" w:rsidRPr="00040811">
        <w:rPr>
          <w:color w:val="000000" w:themeColor="text1"/>
        </w:rPr>
        <w:t xml:space="preserve">respondenten </w:t>
      </w:r>
      <w:r w:rsidRPr="00040811">
        <w:rPr>
          <w:color w:val="000000" w:themeColor="text1"/>
        </w:rPr>
        <w:t>de hoop</w:t>
      </w:r>
      <w:r w:rsidR="00FC3873" w:rsidRPr="00040811">
        <w:rPr>
          <w:color w:val="000000" w:themeColor="text1"/>
        </w:rPr>
        <w:t xml:space="preserve"> dat er </w:t>
      </w:r>
      <w:r w:rsidR="006F6430" w:rsidRPr="00040811">
        <w:rPr>
          <w:color w:val="000000" w:themeColor="text1"/>
        </w:rPr>
        <w:t>in hun eigen swv “</w:t>
      </w:r>
      <w:r w:rsidR="00FC3873" w:rsidRPr="00040811">
        <w:rPr>
          <w:color w:val="000000" w:themeColor="text1"/>
        </w:rPr>
        <w:t xml:space="preserve">iets met hun antwoorden </w:t>
      </w:r>
      <w:r w:rsidR="006F6430" w:rsidRPr="00040811">
        <w:rPr>
          <w:color w:val="000000" w:themeColor="text1"/>
        </w:rPr>
        <w:t xml:space="preserve">gaat </w:t>
      </w:r>
      <w:r w:rsidR="00FC3873" w:rsidRPr="00040811">
        <w:rPr>
          <w:color w:val="000000" w:themeColor="text1"/>
        </w:rPr>
        <w:t>gebeur</w:t>
      </w:r>
      <w:r w:rsidR="006F6430" w:rsidRPr="00040811">
        <w:rPr>
          <w:color w:val="000000" w:themeColor="text1"/>
        </w:rPr>
        <w:t>en”</w:t>
      </w:r>
      <w:r w:rsidR="00FC3873" w:rsidRPr="00040811">
        <w:rPr>
          <w:color w:val="000000" w:themeColor="text1"/>
        </w:rPr>
        <w:t xml:space="preserve">. </w:t>
      </w:r>
    </w:p>
    <w:p w14:paraId="3BE599DC" w14:textId="2F4D7093" w:rsidR="004B5BC5" w:rsidRPr="00040811" w:rsidRDefault="004B5BC5" w:rsidP="004B5BC5"/>
    <w:p w14:paraId="48E48A7F" w14:textId="7E5590E9" w:rsidR="00812F49" w:rsidRPr="00040811" w:rsidRDefault="00812F49" w:rsidP="006321A0">
      <w:pPr>
        <w:pStyle w:val="Kop4"/>
      </w:pPr>
      <w:r w:rsidRPr="00040811">
        <w:t>Reacties hulp- en zorgverleners</w:t>
      </w:r>
    </w:p>
    <w:p w14:paraId="044194B8" w14:textId="49C96257" w:rsidR="00812F49" w:rsidRPr="00040811" w:rsidRDefault="00812F49" w:rsidP="00FC5B8C">
      <w:pPr>
        <w:rPr>
          <w:color w:val="000000" w:themeColor="text1"/>
        </w:rPr>
      </w:pPr>
      <w:r w:rsidRPr="00040811">
        <w:rPr>
          <w:color w:val="000000" w:themeColor="text1"/>
        </w:rPr>
        <w:t xml:space="preserve">Verschillende direct benaderde hulp- en zorgverleners hebben niet gereageerd of aangegeven de enquête alleen onder de ouders te willen verspreiden. </w:t>
      </w:r>
      <w:r w:rsidR="00D67DFD" w:rsidRPr="00040811">
        <w:rPr>
          <w:color w:val="000000" w:themeColor="text1"/>
        </w:rPr>
        <w:t>Een professional heeft bijvoorbeeld</w:t>
      </w:r>
      <w:r w:rsidRPr="00040811">
        <w:rPr>
          <w:color w:val="000000" w:themeColor="text1"/>
        </w:rPr>
        <w:t xml:space="preserve"> gemeld </w:t>
      </w:r>
      <w:r w:rsidR="00D67DFD" w:rsidRPr="00040811">
        <w:rPr>
          <w:color w:val="000000" w:themeColor="text1"/>
        </w:rPr>
        <w:t xml:space="preserve">graag </w:t>
      </w:r>
      <w:r w:rsidRPr="00040811">
        <w:rPr>
          <w:color w:val="000000" w:themeColor="text1"/>
        </w:rPr>
        <w:t xml:space="preserve">de oproep voor het invullen van de enquête te willen delen in het eigen netwerk, maar zichzelf terughoudend op te stellen vanwege “de verschillende rollen en functies” die de betrokkene vervult. </w:t>
      </w:r>
    </w:p>
    <w:p w14:paraId="62F31508" w14:textId="025DCA80" w:rsidR="00812F49" w:rsidRPr="00040811" w:rsidRDefault="00812F49" w:rsidP="008061A3">
      <w:pPr>
        <w:ind w:firstLine="708"/>
        <w:rPr>
          <w:color w:val="000000" w:themeColor="text1"/>
        </w:rPr>
      </w:pPr>
      <w:r w:rsidRPr="00040811">
        <w:rPr>
          <w:color w:val="000000" w:themeColor="text1"/>
        </w:rPr>
        <w:t xml:space="preserve">Een andere hulp- en zorgverlener die niet aan het onderzoek </w:t>
      </w:r>
      <w:r w:rsidR="003E4457" w:rsidRPr="00040811">
        <w:rPr>
          <w:color w:val="000000" w:themeColor="text1"/>
        </w:rPr>
        <w:t>heeft deelgenomen</w:t>
      </w:r>
      <w:r w:rsidRPr="00040811">
        <w:rPr>
          <w:color w:val="000000" w:themeColor="text1"/>
        </w:rPr>
        <w:t xml:space="preserve">, </w:t>
      </w:r>
      <w:r w:rsidR="003E4457" w:rsidRPr="00040811">
        <w:rPr>
          <w:color w:val="000000" w:themeColor="text1"/>
        </w:rPr>
        <w:t>h</w:t>
      </w:r>
      <w:r w:rsidRPr="00040811">
        <w:rPr>
          <w:color w:val="000000" w:themeColor="text1"/>
        </w:rPr>
        <w:t xml:space="preserve">eeft onlangs een hulpverleningssituatie </w:t>
      </w:r>
      <w:r w:rsidR="003E4457" w:rsidRPr="00040811">
        <w:rPr>
          <w:color w:val="000000" w:themeColor="text1"/>
        </w:rPr>
        <w:t xml:space="preserve">met een gedeeltelijk thuiszitter </w:t>
      </w:r>
      <w:r w:rsidRPr="00040811">
        <w:rPr>
          <w:color w:val="000000" w:themeColor="text1"/>
        </w:rPr>
        <w:t>afgerond</w:t>
      </w:r>
      <w:r w:rsidR="003E4457" w:rsidRPr="00040811">
        <w:rPr>
          <w:color w:val="000000" w:themeColor="text1"/>
        </w:rPr>
        <w:t>. Dit betrof een</w:t>
      </w:r>
      <w:r w:rsidRPr="00040811">
        <w:rPr>
          <w:color w:val="000000" w:themeColor="text1"/>
        </w:rPr>
        <w:t xml:space="preserve"> </w:t>
      </w:r>
      <w:r w:rsidR="003E4457" w:rsidRPr="00040811">
        <w:rPr>
          <w:color w:val="000000" w:themeColor="text1"/>
        </w:rPr>
        <w:t xml:space="preserve">kind dat kampte </w:t>
      </w:r>
      <w:r w:rsidRPr="00040811">
        <w:rPr>
          <w:color w:val="000000" w:themeColor="text1"/>
        </w:rPr>
        <w:t xml:space="preserve">met suïcidale gedachtes en </w:t>
      </w:r>
      <w:r w:rsidR="003E4457" w:rsidRPr="00040811">
        <w:rPr>
          <w:color w:val="000000" w:themeColor="text1"/>
        </w:rPr>
        <w:t xml:space="preserve">een </w:t>
      </w:r>
      <w:r w:rsidRPr="00040811">
        <w:rPr>
          <w:color w:val="000000" w:themeColor="text1"/>
        </w:rPr>
        <w:t xml:space="preserve">zelfbeschadigende neiging. Dit schooljaar </w:t>
      </w:r>
      <w:r w:rsidR="003E4457" w:rsidRPr="00040811">
        <w:rPr>
          <w:color w:val="000000" w:themeColor="text1"/>
        </w:rPr>
        <w:t xml:space="preserve">heeft dit kind </w:t>
      </w:r>
      <w:r w:rsidRPr="00040811">
        <w:rPr>
          <w:color w:val="000000" w:themeColor="text1"/>
        </w:rPr>
        <w:t xml:space="preserve">een succesvolle overstap gemaakt naar het voortgezet onderwijs. </w:t>
      </w:r>
      <w:r w:rsidR="003E4457" w:rsidRPr="00040811">
        <w:rPr>
          <w:color w:val="000000" w:themeColor="text1"/>
        </w:rPr>
        <w:t xml:space="preserve">Hoewel </w:t>
      </w:r>
      <w:r w:rsidR="00865090" w:rsidRPr="00040811">
        <w:rPr>
          <w:color w:val="000000" w:themeColor="text1"/>
        </w:rPr>
        <w:t xml:space="preserve">deze professional </w:t>
      </w:r>
      <w:r w:rsidR="008061A3" w:rsidRPr="00040811">
        <w:t xml:space="preserve">het samenwerkingsverband en de school </w:t>
      </w:r>
      <w:r w:rsidR="008061A3" w:rsidRPr="00040811">
        <w:rPr>
          <w:color w:val="000000" w:themeColor="text1"/>
        </w:rPr>
        <w:t xml:space="preserve">heeft aangeboden hen in contact te brengen met </w:t>
      </w:r>
      <w:r w:rsidR="008061A3" w:rsidRPr="00040811">
        <w:t>het kind en de ouders</w:t>
      </w:r>
      <w:r w:rsidR="008061A3" w:rsidRPr="00040811">
        <w:rPr>
          <w:color w:val="000000" w:themeColor="text1"/>
        </w:rPr>
        <w:t>, zijn deze instanties</w:t>
      </w:r>
      <w:r w:rsidRPr="00040811">
        <w:rPr>
          <w:color w:val="000000" w:themeColor="text1"/>
        </w:rPr>
        <w:t xml:space="preserve"> </w:t>
      </w:r>
      <w:r w:rsidR="008061A3" w:rsidRPr="00040811">
        <w:t xml:space="preserve">hier </w:t>
      </w:r>
      <w:r w:rsidRPr="00040811">
        <w:t xml:space="preserve">nooit </w:t>
      </w:r>
      <w:r w:rsidR="008061A3" w:rsidRPr="00040811">
        <w:t>op ingegaan.</w:t>
      </w:r>
      <w:r w:rsidRPr="00040811">
        <w:t xml:space="preserve"> De </w:t>
      </w:r>
      <w:r w:rsidRPr="00040811">
        <w:rPr>
          <w:color w:val="000000" w:themeColor="text1"/>
        </w:rPr>
        <w:t>professional</w:t>
      </w:r>
      <w:r w:rsidR="0040564F" w:rsidRPr="00040811">
        <w:rPr>
          <w:color w:val="000000" w:themeColor="text1"/>
        </w:rPr>
        <w:t xml:space="preserve"> </w:t>
      </w:r>
      <w:r w:rsidRPr="00040811">
        <w:rPr>
          <w:color w:val="000000" w:themeColor="text1"/>
        </w:rPr>
        <w:t>mailde:</w:t>
      </w:r>
    </w:p>
    <w:p w14:paraId="568305D5" w14:textId="57D5B1AF" w:rsidR="00812F49" w:rsidRDefault="00D7151A" w:rsidP="00C56A55">
      <w:pPr>
        <w:pStyle w:val="Duidelijkcitaat"/>
      </w:pPr>
      <w:r w:rsidRPr="00040811">
        <w:t>“</w:t>
      </w:r>
      <w:r w:rsidR="00812F49" w:rsidRPr="00040811">
        <w:t>Ik denk dat het 'niet' in de samenwerkingsstand zijn, binnen dit samenwerkingsverband typerend is voor het versterken van de problematiek, ook bij eerdere kinderen die bij mij binnen de GGZ hulp hebben ontvangen. Dit heeft veelal tot verdriet, frustratie geleid bij ouders.</w:t>
      </w:r>
      <w:r w:rsidRPr="00040811">
        <w:t>”</w:t>
      </w:r>
    </w:p>
    <w:p w14:paraId="555F8DDD" w14:textId="2A054CC3" w:rsidR="00D84877" w:rsidRPr="00040811" w:rsidRDefault="002B6B6B" w:rsidP="00CE3BE6">
      <w:pPr>
        <w:pStyle w:val="Kop2"/>
      </w:pPr>
      <w:bookmarkStart w:id="13" w:name="_Toc114093950"/>
      <w:r w:rsidRPr="00040811">
        <w:t>R</w:t>
      </w:r>
      <w:r w:rsidR="007F0050" w:rsidRPr="00040811">
        <w:t>espondenten</w:t>
      </w:r>
      <w:r w:rsidRPr="00040811">
        <w:t xml:space="preserve"> enquêtes</w:t>
      </w:r>
      <w:bookmarkEnd w:id="13"/>
    </w:p>
    <w:p w14:paraId="212059BD" w14:textId="03686931" w:rsidR="00CE3BE6" w:rsidRPr="00040811" w:rsidRDefault="00CE3BE6" w:rsidP="00C01D1C">
      <w:pPr>
        <w:rPr>
          <w:color w:val="000000" w:themeColor="text1"/>
        </w:rPr>
      </w:pPr>
    </w:p>
    <w:p w14:paraId="418893CD" w14:textId="603B3FFF" w:rsidR="000E4EB5" w:rsidRPr="00040811" w:rsidRDefault="007D688A" w:rsidP="00C01D1C">
      <w:pPr>
        <w:rPr>
          <w:rFonts w:eastAsia="Roboto" w:cs="Roboto"/>
        </w:rPr>
      </w:pPr>
      <w:r w:rsidRPr="00040811">
        <w:rPr>
          <w:color w:val="000000" w:themeColor="text1"/>
        </w:rPr>
        <w:t xml:space="preserve">Om vraagstelling van het onderzoek te beantwoorden is het van belang </w:t>
      </w:r>
      <w:r w:rsidRPr="00040811">
        <w:rPr>
          <w:rFonts w:eastAsia="Roboto" w:cs="Roboto"/>
        </w:rPr>
        <w:t xml:space="preserve">ouders en zorgverleners van hoogbegaafde leerlingen </w:t>
      </w:r>
      <w:r w:rsidR="00840362" w:rsidRPr="00040811">
        <w:rPr>
          <w:rFonts w:eastAsia="Roboto" w:cs="Roboto"/>
        </w:rPr>
        <w:t>te bevragen</w:t>
      </w:r>
      <w:r w:rsidR="00E249BB" w:rsidRPr="00040811">
        <w:rPr>
          <w:rFonts w:eastAsia="Roboto" w:cs="Roboto"/>
        </w:rPr>
        <w:t xml:space="preserve">. </w:t>
      </w:r>
    </w:p>
    <w:p w14:paraId="2BD82CED" w14:textId="5FE97543" w:rsidR="00B37848" w:rsidRPr="00040811" w:rsidRDefault="00E249BB" w:rsidP="002F4B4E">
      <w:pPr>
        <w:ind w:firstLine="709"/>
        <w:rPr>
          <w:color w:val="000000" w:themeColor="text1"/>
        </w:rPr>
      </w:pPr>
      <w:r w:rsidRPr="00040811">
        <w:rPr>
          <w:rFonts w:eastAsia="Roboto" w:cs="Roboto"/>
        </w:rPr>
        <w:t>In</w:t>
      </w:r>
      <w:r w:rsidR="000E4EB5" w:rsidRPr="00040811">
        <w:rPr>
          <w:rFonts w:eastAsia="Roboto" w:cs="Roboto"/>
        </w:rPr>
        <w:t xml:space="preserve">gegaan wordt op </w:t>
      </w:r>
      <w:r w:rsidR="00E66E71" w:rsidRPr="00040811">
        <w:rPr>
          <w:rFonts w:eastAsia="Roboto" w:cs="Roboto"/>
        </w:rPr>
        <w:t>de</w:t>
      </w:r>
      <w:r w:rsidR="000E4EB5" w:rsidRPr="00040811">
        <w:rPr>
          <w:rFonts w:eastAsia="Roboto" w:cs="Roboto"/>
        </w:rPr>
        <w:t xml:space="preserve"> respondenten onder de ouders (§3.2.1) en </w:t>
      </w:r>
      <w:r w:rsidR="00E66E71" w:rsidRPr="00040811">
        <w:rPr>
          <w:rFonts w:eastAsia="Roboto" w:cs="Roboto"/>
        </w:rPr>
        <w:t xml:space="preserve">onder </w:t>
      </w:r>
      <w:r w:rsidR="000E4EB5" w:rsidRPr="00040811">
        <w:rPr>
          <w:rFonts w:eastAsia="Roboto" w:cs="Roboto"/>
        </w:rPr>
        <w:t>de hulp- en zorgverleners (§3.2.2)</w:t>
      </w:r>
      <w:r w:rsidR="000062D5" w:rsidRPr="00040811">
        <w:rPr>
          <w:rFonts w:eastAsia="Roboto" w:cs="Roboto"/>
        </w:rPr>
        <w:t>.</w:t>
      </w:r>
      <w:r w:rsidR="00E66E71" w:rsidRPr="00040811">
        <w:rPr>
          <w:rFonts w:eastAsia="Roboto" w:cs="Roboto"/>
        </w:rPr>
        <w:t xml:space="preserve"> </w:t>
      </w:r>
    </w:p>
    <w:p w14:paraId="231D2F77" w14:textId="77777777" w:rsidR="007D1E30" w:rsidRDefault="007D1E30">
      <w:pPr>
        <w:rPr>
          <w:rFonts w:eastAsiaTheme="majorEastAsia" w:cstheme="majorBidi"/>
          <w:color w:val="1F3763" w:themeColor="accent1" w:themeShade="7F"/>
        </w:rPr>
      </w:pPr>
      <w:r>
        <w:br w:type="page"/>
      </w:r>
    </w:p>
    <w:p w14:paraId="605A6169" w14:textId="0F78A9F7" w:rsidR="00B37848" w:rsidRPr="00040811" w:rsidRDefault="002B6B6B" w:rsidP="00B37848">
      <w:pPr>
        <w:pStyle w:val="Kop3"/>
      </w:pPr>
      <w:bookmarkStart w:id="14" w:name="_Toc114093951"/>
      <w:r w:rsidRPr="00040811">
        <w:lastRenderedPageBreak/>
        <w:t>O</w:t>
      </w:r>
      <w:r w:rsidR="00B37848" w:rsidRPr="00040811">
        <w:t>uders</w:t>
      </w:r>
      <w:bookmarkEnd w:id="14"/>
    </w:p>
    <w:p w14:paraId="044C1E2C" w14:textId="77777777" w:rsidR="00B37848" w:rsidRPr="00040811" w:rsidRDefault="00B37848" w:rsidP="00B37848"/>
    <w:p w14:paraId="1B49141C" w14:textId="434DF798" w:rsidR="00C01D1C" w:rsidRPr="00040811" w:rsidRDefault="00A45085" w:rsidP="00C01D1C">
      <w:pPr>
        <w:rPr>
          <w:color w:val="000000" w:themeColor="text1"/>
        </w:rPr>
      </w:pPr>
      <w:r w:rsidRPr="00040811">
        <w:rPr>
          <w:color w:val="000000" w:themeColor="text1"/>
        </w:rPr>
        <w:t xml:space="preserve">In totaal </w:t>
      </w:r>
      <w:r w:rsidR="003D6993" w:rsidRPr="00040811">
        <w:rPr>
          <w:color w:val="000000" w:themeColor="text1"/>
        </w:rPr>
        <w:t xml:space="preserve">hebben </w:t>
      </w:r>
      <w:r w:rsidRPr="00040811">
        <w:rPr>
          <w:color w:val="000000" w:themeColor="text1"/>
        </w:rPr>
        <w:t xml:space="preserve">80 </w:t>
      </w:r>
      <w:r w:rsidR="00356D84" w:rsidRPr="00040811">
        <w:rPr>
          <w:color w:val="000000" w:themeColor="text1"/>
        </w:rPr>
        <w:t xml:space="preserve">respondenten de enquête voor de </w:t>
      </w:r>
      <w:r w:rsidRPr="00040811">
        <w:rPr>
          <w:color w:val="000000" w:themeColor="text1"/>
        </w:rPr>
        <w:t xml:space="preserve">ouders </w:t>
      </w:r>
      <w:r w:rsidR="00F659C9" w:rsidRPr="00040811">
        <w:rPr>
          <w:color w:val="000000" w:themeColor="text1"/>
        </w:rPr>
        <w:t>geopend</w:t>
      </w:r>
      <w:r w:rsidRPr="00040811">
        <w:rPr>
          <w:color w:val="000000" w:themeColor="text1"/>
        </w:rPr>
        <w:t>. Hiervan hebben er 50 de</w:t>
      </w:r>
      <w:r w:rsidR="003D6993" w:rsidRPr="00040811">
        <w:rPr>
          <w:color w:val="000000" w:themeColor="text1"/>
        </w:rPr>
        <w:t xml:space="preserve">ze </w:t>
      </w:r>
      <w:r w:rsidRPr="00040811">
        <w:rPr>
          <w:color w:val="000000" w:themeColor="text1"/>
        </w:rPr>
        <w:t xml:space="preserve">niet </w:t>
      </w:r>
      <w:r w:rsidR="004C09F3" w:rsidRPr="00040811">
        <w:rPr>
          <w:color w:val="000000" w:themeColor="text1"/>
        </w:rPr>
        <w:t>(</w:t>
      </w:r>
      <w:r w:rsidRPr="00040811">
        <w:rPr>
          <w:color w:val="000000" w:themeColor="text1"/>
        </w:rPr>
        <w:t>volledig</w:t>
      </w:r>
      <w:r w:rsidR="004C09F3" w:rsidRPr="00040811">
        <w:rPr>
          <w:color w:val="000000" w:themeColor="text1"/>
        </w:rPr>
        <w:t>)</w:t>
      </w:r>
      <w:r w:rsidRPr="00040811">
        <w:rPr>
          <w:color w:val="000000" w:themeColor="text1"/>
        </w:rPr>
        <w:t xml:space="preserve"> ingevuld</w:t>
      </w:r>
      <w:r w:rsidR="007F1E69" w:rsidRPr="00040811">
        <w:rPr>
          <w:color w:val="000000" w:themeColor="text1"/>
        </w:rPr>
        <w:t xml:space="preserve"> </w:t>
      </w:r>
      <w:r w:rsidR="00050D0D" w:rsidRPr="00040811">
        <w:rPr>
          <w:color w:val="000000" w:themeColor="text1"/>
        </w:rPr>
        <w:t xml:space="preserve">(62,5%) </w:t>
      </w:r>
      <w:r w:rsidR="007F1E69" w:rsidRPr="00040811">
        <w:rPr>
          <w:color w:val="000000" w:themeColor="text1"/>
        </w:rPr>
        <w:t>en 30 wel</w:t>
      </w:r>
      <w:r w:rsidR="00356D84" w:rsidRPr="00040811">
        <w:rPr>
          <w:color w:val="000000" w:themeColor="text1"/>
        </w:rPr>
        <w:t xml:space="preserve"> (37,5 %)</w:t>
      </w:r>
      <w:r w:rsidR="007F1E69" w:rsidRPr="00040811">
        <w:rPr>
          <w:color w:val="000000" w:themeColor="text1"/>
        </w:rPr>
        <w:t>.</w:t>
      </w:r>
    </w:p>
    <w:p w14:paraId="21DE4CBF" w14:textId="4DF76C8C" w:rsidR="00E3401A" w:rsidRPr="00040811" w:rsidRDefault="00C36D27" w:rsidP="00D636B7">
      <w:pPr>
        <w:ind w:firstLine="708"/>
        <w:rPr>
          <w:color w:val="000000" w:themeColor="text1"/>
        </w:rPr>
      </w:pPr>
      <w:r w:rsidRPr="00040811">
        <w:rPr>
          <w:color w:val="000000" w:themeColor="text1"/>
        </w:rPr>
        <w:t>V</w:t>
      </w:r>
      <w:r w:rsidR="00C01D1C" w:rsidRPr="00040811">
        <w:rPr>
          <w:color w:val="000000" w:themeColor="text1"/>
        </w:rPr>
        <w:t xml:space="preserve">an de 50 </w:t>
      </w:r>
      <w:r w:rsidR="008C1DA8" w:rsidRPr="00040811">
        <w:rPr>
          <w:color w:val="000000" w:themeColor="text1"/>
        </w:rPr>
        <w:t xml:space="preserve">die de enquête niet </w:t>
      </w:r>
      <w:r w:rsidR="004009CF" w:rsidRPr="00040811">
        <w:rPr>
          <w:color w:val="000000" w:themeColor="text1"/>
        </w:rPr>
        <w:t>(</w:t>
      </w:r>
      <w:r w:rsidR="008C1DA8" w:rsidRPr="00040811">
        <w:rPr>
          <w:color w:val="000000" w:themeColor="text1"/>
        </w:rPr>
        <w:t>volledig</w:t>
      </w:r>
      <w:r w:rsidR="004009CF" w:rsidRPr="00040811">
        <w:rPr>
          <w:color w:val="000000" w:themeColor="text1"/>
        </w:rPr>
        <w:t>)</w:t>
      </w:r>
      <w:r w:rsidR="008C1DA8" w:rsidRPr="00040811">
        <w:rPr>
          <w:color w:val="000000" w:themeColor="text1"/>
        </w:rPr>
        <w:t xml:space="preserve"> hebben ingevuld</w:t>
      </w:r>
      <w:r w:rsidRPr="00040811">
        <w:rPr>
          <w:color w:val="000000" w:themeColor="text1"/>
        </w:rPr>
        <w:t>,</w:t>
      </w:r>
      <w:r w:rsidR="008C1DA8" w:rsidRPr="00040811">
        <w:rPr>
          <w:color w:val="000000" w:themeColor="text1"/>
        </w:rPr>
        <w:t xml:space="preserve"> </w:t>
      </w:r>
      <w:r w:rsidR="00C01D1C" w:rsidRPr="00040811">
        <w:rPr>
          <w:color w:val="000000" w:themeColor="text1"/>
        </w:rPr>
        <w:t xml:space="preserve">hebben </w:t>
      </w:r>
      <w:r w:rsidR="00830DBD" w:rsidRPr="00040811">
        <w:rPr>
          <w:color w:val="000000" w:themeColor="text1"/>
        </w:rPr>
        <w:t xml:space="preserve">36 (72 %) hun postcode niet ingevuld en </w:t>
      </w:r>
      <w:r w:rsidRPr="00040811">
        <w:rPr>
          <w:color w:val="000000" w:themeColor="text1"/>
        </w:rPr>
        <w:t xml:space="preserve">14 </w:t>
      </w:r>
      <w:r w:rsidR="008C1DA8" w:rsidRPr="00040811">
        <w:rPr>
          <w:color w:val="000000" w:themeColor="text1"/>
        </w:rPr>
        <w:t xml:space="preserve">wel </w:t>
      </w:r>
      <w:r w:rsidR="00050D0D" w:rsidRPr="00040811">
        <w:rPr>
          <w:color w:val="000000" w:themeColor="text1"/>
        </w:rPr>
        <w:t>(28%)</w:t>
      </w:r>
      <w:r w:rsidR="00A72743" w:rsidRPr="00040811">
        <w:rPr>
          <w:color w:val="000000" w:themeColor="text1"/>
        </w:rPr>
        <w:t xml:space="preserve">. </w:t>
      </w:r>
      <w:r w:rsidR="00830DBD" w:rsidRPr="00040811">
        <w:rPr>
          <w:color w:val="000000" w:themeColor="text1"/>
        </w:rPr>
        <w:t>H</w:t>
      </w:r>
      <w:r w:rsidR="00A72743" w:rsidRPr="00040811">
        <w:rPr>
          <w:color w:val="000000" w:themeColor="text1"/>
        </w:rPr>
        <w:t xml:space="preserve">et invullen van </w:t>
      </w:r>
      <w:r w:rsidR="00830DBD" w:rsidRPr="00040811">
        <w:rPr>
          <w:color w:val="000000" w:themeColor="text1"/>
        </w:rPr>
        <w:t>de postcodecijfers was</w:t>
      </w:r>
      <w:r w:rsidR="00A72743" w:rsidRPr="00040811">
        <w:rPr>
          <w:color w:val="000000" w:themeColor="text1"/>
        </w:rPr>
        <w:t xml:space="preserve"> verplicht om </w:t>
      </w:r>
      <w:r w:rsidR="00830DBD" w:rsidRPr="00040811">
        <w:rPr>
          <w:color w:val="000000" w:themeColor="text1"/>
        </w:rPr>
        <w:t>de enquête te vervolgen</w:t>
      </w:r>
      <w:r w:rsidR="008C35C6" w:rsidRPr="00040811">
        <w:rPr>
          <w:color w:val="000000" w:themeColor="text1"/>
        </w:rPr>
        <w:t xml:space="preserve">. </w:t>
      </w:r>
      <w:r w:rsidR="00050D0D" w:rsidRPr="00040811">
        <w:rPr>
          <w:color w:val="000000" w:themeColor="text1"/>
        </w:rPr>
        <w:t>V</w:t>
      </w:r>
      <w:r w:rsidR="008C1DA8" w:rsidRPr="00040811">
        <w:rPr>
          <w:color w:val="000000" w:themeColor="text1"/>
        </w:rPr>
        <w:t>an</w:t>
      </w:r>
      <w:r w:rsidR="001D1462" w:rsidRPr="00040811">
        <w:rPr>
          <w:color w:val="000000" w:themeColor="text1"/>
        </w:rPr>
        <w:t xml:space="preserve"> de 14 </w:t>
      </w:r>
      <w:r w:rsidR="00830DBD" w:rsidRPr="00040811">
        <w:rPr>
          <w:color w:val="000000" w:themeColor="text1"/>
        </w:rPr>
        <w:t xml:space="preserve">die hun postcode wel hebben ingevuld maar de enquête niet hebben afgerond, </w:t>
      </w:r>
      <w:r w:rsidR="00050D0D" w:rsidRPr="00040811">
        <w:rPr>
          <w:color w:val="000000" w:themeColor="text1"/>
        </w:rPr>
        <w:t>behoren er 9 tot</w:t>
      </w:r>
      <w:r w:rsidR="001D1462" w:rsidRPr="00040811">
        <w:rPr>
          <w:color w:val="000000" w:themeColor="text1"/>
        </w:rPr>
        <w:t xml:space="preserve"> het werkgebied van het swv</w:t>
      </w:r>
      <w:r w:rsidR="008C35C6" w:rsidRPr="00040811">
        <w:rPr>
          <w:color w:val="000000" w:themeColor="text1"/>
        </w:rPr>
        <w:t xml:space="preserve">. De overige </w:t>
      </w:r>
      <w:r w:rsidR="001D1462" w:rsidRPr="00040811">
        <w:rPr>
          <w:color w:val="000000" w:themeColor="text1"/>
        </w:rPr>
        <w:t xml:space="preserve">5 </w:t>
      </w:r>
      <w:r w:rsidR="00606F1B" w:rsidRPr="00040811">
        <w:rPr>
          <w:color w:val="000000" w:themeColor="text1"/>
        </w:rPr>
        <w:t xml:space="preserve">zijn afkomstig uit </w:t>
      </w:r>
      <w:r w:rsidR="008C35C6" w:rsidRPr="00040811">
        <w:rPr>
          <w:color w:val="000000" w:themeColor="text1"/>
        </w:rPr>
        <w:t>de</w:t>
      </w:r>
      <w:r w:rsidR="001D1462" w:rsidRPr="00040811">
        <w:rPr>
          <w:color w:val="000000" w:themeColor="text1"/>
        </w:rPr>
        <w:t xml:space="preserve"> provincies </w:t>
      </w:r>
      <w:r w:rsidR="009B4E8A" w:rsidRPr="00040811">
        <w:rPr>
          <w:color w:val="000000" w:themeColor="text1"/>
        </w:rPr>
        <w:t xml:space="preserve">Overijssel, </w:t>
      </w:r>
      <w:r w:rsidR="00E3401A" w:rsidRPr="00040811">
        <w:rPr>
          <w:color w:val="000000" w:themeColor="text1"/>
        </w:rPr>
        <w:t>Noord-Holland</w:t>
      </w:r>
      <w:r w:rsidR="009B4E8A" w:rsidRPr="00040811">
        <w:rPr>
          <w:color w:val="000000" w:themeColor="text1"/>
        </w:rPr>
        <w:t xml:space="preserve"> en</w:t>
      </w:r>
      <w:r w:rsidR="00E3401A" w:rsidRPr="00040811">
        <w:rPr>
          <w:color w:val="000000" w:themeColor="text1"/>
        </w:rPr>
        <w:t xml:space="preserve"> Limburg. </w:t>
      </w:r>
    </w:p>
    <w:p w14:paraId="1CBDB17B" w14:textId="3D49E51C" w:rsidR="004504C1" w:rsidRPr="00040811" w:rsidRDefault="003A207B" w:rsidP="008A4FD1">
      <w:pPr>
        <w:ind w:firstLine="708"/>
        <w:rPr>
          <w:color w:val="000000" w:themeColor="text1"/>
        </w:rPr>
      </w:pPr>
      <w:r w:rsidRPr="00040811">
        <w:rPr>
          <w:color w:val="000000" w:themeColor="text1"/>
        </w:rPr>
        <w:t xml:space="preserve">Van de 30 </w:t>
      </w:r>
      <w:r w:rsidR="00E3401A" w:rsidRPr="00040811">
        <w:rPr>
          <w:color w:val="000000" w:themeColor="text1"/>
        </w:rPr>
        <w:t xml:space="preserve">respondenten </w:t>
      </w:r>
      <w:r w:rsidR="002C4C2D" w:rsidRPr="00040811">
        <w:rPr>
          <w:color w:val="000000" w:themeColor="text1"/>
        </w:rPr>
        <w:t xml:space="preserve">die de enquête </w:t>
      </w:r>
      <w:r w:rsidR="00050D0D" w:rsidRPr="00040811">
        <w:rPr>
          <w:color w:val="000000" w:themeColor="text1"/>
        </w:rPr>
        <w:t xml:space="preserve">wel </w:t>
      </w:r>
      <w:r w:rsidR="002C4C2D" w:rsidRPr="00040811">
        <w:rPr>
          <w:color w:val="000000" w:themeColor="text1"/>
        </w:rPr>
        <w:t>volledig hebben ingevuld</w:t>
      </w:r>
      <w:r w:rsidR="006A500D" w:rsidRPr="00040811">
        <w:rPr>
          <w:color w:val="000000" w:themeColor="text1"/>
        </w:rPr>
        <w:t>,</w:t>
      </w:r>
      <w:r w:rsidR="004803A4" w:rsidRPr="00040811">
        <w:rPr>
          <w:color w:val="000000" w:themeColor="text1"/>
        </w:rPr>
        <w:t xml:space="preserve"> </w:t>
      </w:r>
      <w:r w:rsidR="006A500D" w:rsidRPr="00040811">
        <w:rPr>
          <w:color w:val="000000" w:themeColor="text1"/>
        </w:rPr>
        <w:t xml:space="preserve">behoren </w:t>
      </w:r>
      <w:r w:rsidR="00724820" w:rsidRPr="00040811">
        <w:rPr>
          <w:color w:val="000000" w:themeColor="text1"/>
        </w:rPr>
        <w:t xml:space="preserve">er </w:t>
      </w:r>
      <w:r w:rsidR="006A500D" w:rsidRPr="00040811">
        <w:rPr>
          <w:color w:val="000000" w:themeColor="text1"/>
        </w:rPr>
        <w:t xml:space="preserve">6 </w:t>
      </w:r>
      <w:r w:rsidR="009330D9" w:rsidRPr="00040811">
        <w:rPr>
          <w:color w:val="000000" w:themeColor="text1"/>
        </w:rPr>
        <w:t xml:space="preserve">(20%) </w:t>
      </w:r>
      <w:r w:rsidR="006A500D" w:rsidRPr="00040811">
        <w:rPr>
          <w:color w:val="000000" w:themeColor="text1"/>
        </w:rPr>
        <w:t xml:space="preserve">niet tot het werkgebied van het swv. </w:t>
      </w:r>
      <w:r w:rsidR="005772F2" w:rsidRPr="00040811">
        <w:rPr>
          <w:color w:val="000000" w:themeColor="text1"/>
        </w:rPr>
        <w:t xml:space="preserve">Zij </w:t>
      </w:r>
      <w:r w:rsidR="00724820" w:rsidRPr="00040811">
        <w:rPr>
          <w:color w:val="000000" w:themeColor="text1"/>
        </w:rPr>
        <w:t>zijn woonachtig</w:t>
      </w:r>
      <w:r w:rsidR="005772F2" w:rsidRPr="00040811">
        <w:rPr>
          <w:color w:val="000000" w:themeColor="text1"/>
        </w:rPr>
        <w:t xml:space="preserve"> in de provincies Friesland, Drenthe (niet zijnde gemeente Noordenveld) en Overijssel. </w:t>
      </w:r>
      <w:r w:rsidR="004504C1" w:rsidRPr="00040811">
        <w:rPr>
          <w:color w:val="000000" w:themeColor="text1"/>
        </w:rPr>
        <w:t>5 van deze 6 hebben aangegeven open te staan voor een interview. Aangezien hierdoor van deze 5 het mailadres bekend was, is geverifieerd of zij inderdaad niet tot het werkgebied behoren. Dit bleek te kloppen.</w:t>
      </w:r>
    </w:p>
    <w:p w14:paraId="269462E3" w14:textId="77777777" w:rsidR="00395F0C" w:rsidRPr="00040811" w:rsidRDefault="00395F0C" w:rsidP="00395F0C">
      <w:pPr>
        <w:rPr>
          <w:color w:val="000000" w:themeColor="text1"/>
        </w:rPr>
      </w:pPr>
    </w:p>
    <w:p w14:paraId="12090D85" w14:textId="65D90C59" w:rsidR="007078E5" w:rsidRPr="00040811" w:rsidRDefault="00AC5104" w:rsidP="007E5304">
      <w:pPr>
        <w:rPr>
          <w:color w:val="000000" w:themeColor="text1"/>
        </w:rPr>
      </w:pPr>
      <w:r w:rsidRPr="00040811">
        <w:rPr>
          <w:color w:val="000000" w:themeColor="text1"/>
        </w:rPr>
        <w:t xml:space="preserve">Voor het onderzoek resteren derhalve </w:t>
      </w:r>
      <w:r w:rsidR="00B54A78" w:rsidRPr="00040811">
        <w:rPr>
          <w:color w:val="000000" w:themeColor="text1"/>
        </w:rPr>
        <w:t>24 respondenten</w:t>
      </w:r>
      <w:r w:rsidRPr="00040811">
        <w:rPr>
          <w:color w:val="000000" w:themeColor="text1"/>
        </w:rPr>
        <w:t xml:space="preserve">. </w:t>
      </w:r>
    </w:p>
    <w:p w14:paraId="04F23541" w14:textId="77777777" w:rsidR="000E43AF" w:rsidRPr="00040811" w:rsidRDefault="000E43AF" w:rsidP="00395F0C">
      <w:pPr>
        <w:rPr>
          <w:color w:val="000000" w:themeColor="text1"/>
        </w:rPr>
      </w:pPr>
    </w:p>
    <w:p w14:paraId="05D2BB50" w14:textId="3E1F5DFF" w:rsidR="003A207B" w:rsidRPr="00040811" w:rsidRDefault="00834C9B" w:rsidP="00B37848">
      <w:pPr>
        <w:pStyle w:val="Kop3"/>
      </w:pPr>
      <w:bookmarkStart w:id="15" w:name="_Toc114093952"/>
      <w:r w:rsidRPr="00040811">
        <w:t>H</w:t>
      </w:r>
      <w:r w:rsidR="00D84877" w:rsidRPr="00040811">
        <w:t>ulp- en zorgverleners</w:t>
      </w:r>
      <w:bookmarkEnd w:id="15"/>
    </w:p>
    <w:p w14:paraId="69CA8D3C" w14:textId="09570753" w:rsidR="00834C9B" w:rsidRPr="00040811" w:rsidRDefault="00834C9B" w:rsidP="00834C9B">
      <w:pPr>
        <w:rPr>
          <w:color w:val="000000" w:themeColor="text1"/>
        </w:rPr>
      </w:pPr>
      <w:r w:rsidRPr="00040811">
        <w:rPr>
          <w:color w:val="000000" w:themeColor="text1"/>
        </w:rPr>
        <w:t xml:space="preserve">Ingegaan wordt op het aantal hulp- en zorgverleners, hun functies, </w:t>
      </w:r>
      <w:r w:rsidR="00E66E71" w:rsidRPr="00040811">
        <w:rPr>
          <w:color w:val="000000" w:themeColor="text1"/>
        </w:rPr>
        <w:t xml:space="preserve">hun </w:t>
      </w:r>
      <w:r w:rsidRPr="00040811">
        <w:rPr>
          <w:color w:val="000000" w:themeColor="text1"/>
        </w:rPr>
        <w:t xml:space="preserve">aandachtsgebieden en </w:t>
      </w:r>
      <w:r w:rsidR="00E66E71" w:rsidRPr="00040811">
        <w:rPr>
          <w:color w:val="000000" w:themeColor="text1"/>
        </w:rPr>
        <w:t xml:space="preserve">de </w:t>
      </w:r>
      <w:proofErr w:type="spellStart"/>
      <w:r w:rsidRPr="00040811">
        <w:rPr>
          <w:color w:val="000000" w:themeColor="text1"/>
        </w:rPr>
        <w:t>leerlingpopulaties</w:t>
      </w:r>
      <w:proofErr w:type="spellEnd"/>
      <w:r w:rsidRPr="00040811">
        <w:rPr>
          <w:color w:val="000000" w:themeColor="text1"/>
        </w:rPr>
        <w:t xml:space="preserve"> </w:t>
      </w:r>
      <w:r w:rsidR="00E66E71" w:rsidRPr="00040811">
        <w:rPr>
          <w:color w:val="000000" w:themeColor="text1"/>
        </w:rPr>
        <w:t>die zij bedienen</w:t>
      </w:r>
      <w:r w:rsidRPr="00040811">
        <w:rPr>
          <w:color w:val="000000" w:themeColor="text1"/>
        </w:rPr>
        <w:t xml:space="preserve">. </w:t>
      </w:r>
    </w:p>
    <w:p w14:paraId="7EC3BC00" w14:textId="77777777" w:rsidR="00834C9B" w:rsidRPr="00040811" w:rsidRDefault="00834C9B" w:rsidP="009356F6">
      <w:pPr>
        <w:rPr>
          <w:color w:val="000000" w:themeColor="text1"/>
        </w:rPr>
      </w:pPr>
    </w:p>
    <w:p w14:paraId="5A15FE08" w14:textId="3B4DF9A2" w:rsidR="00834C9B" w:rsidRPr="00040811" w:rsidRDefault="00834C9B" w:rsidP="006321A0">
      <w:pPr>
        <w:pStyle w:val="Kop4"/>
      </w:pPr>
      <w:r w:rsidRPr="00040811">
        <w:t>Aantal</w:t>
      </w:r>
    </w:p>
    <w:p w14:paraId="7654A825" w14:textId="496C4814" w:rsidR="007F1E69" w:rsidRPr="00040811" w:rsidRDefault="00356D84" w:rsidP="009356F6">
      <w:pPr>
        <w:rPr>
          <w:color w:val="000000" w:themeColor="text1"/>
        </w:rPr>
      </w:pPr>
      <w:r w:rsidRPr="00040811">
        <w:rPr>
          <w:color w:val="000000" w:themeColor="text1"/>
        </w:rPr>
        <w:t>In totaal hebben 41 respondenten de</w:t>
      </w:r>
      <w:r w:rsidR="00F659C9" w:rsidRPr="00040811">
        <w:rPr>
          <w:color w:val="000000" w:themeColor="text1"/>
        </w:rPr>
        <w:t xml:space="preserve"> enquête voor de hulp- en zorgverleners geopend</w:t>
      </w:r>
      <w:r w:rsidR="007F1E69" w:rsidRPr="00040811">
        <w:rPr>
          <w:color w:val="000000" w:themeColor="text1"/>
        </w:rPr>
        <w:t xml:space="preserve">. Hiervan hebben er </w:t>
      </w:r>
      <w:r w:rsidR="00C40B4C" w:rsidRPr="00040811">
        <w:rPr>
          <w:color w:val="000000" w:themeColor="text1"/>
        </w:rPr>
        <w:t xml:space="preserve">35 deze niet (volledig) ingevuld </w:t>
      </w:r>
      <w:r w:rsidR="004009CF" w:rsidRPr="00040811">
        <w:rPr>
          <w:color w:val="000000" w:themeColor="text1"/>
        </w:rPr>
        <w:t xml:space="preserve">(85,4%) </w:t>
      </w:r>
      <w:r w:rsidR="00C40B4C" w:rsidRPr="00040811">
        <w:rPr>
          <w:color w:val="000000" w:themeColor="text1"/>
        </w:rPr>
        <w:t xml:space="preserve">en </w:t>
      </w:r>
      <w:r w:rsidR="003A207B" w:rsidRPr="00040811">
        <w:rPr>
          <w:color w:val="000000" w:themeColor="text1"/>
        </w:rPr>
        <w:t>6</w:t>
      </w:r>
      <w:r w:rsidR="00F659C9" w:rsidRPr="00040811">
        <w:rPr>
          <w:color w:val="000000" w:themeColor="text1"/>
        </w:rPr>
        <w:t xml:space="preserve"> </w:t>
      </w:r>
      <w:r w:rsidR="00C40B4C" w:rsidRPr="00040811">
        <w:rPr>
          <w:color w:val="000000" w:themeColor="text1"/>
        </w:rPr>
        <w:t>wel</w:t>
      </w:r>
      <w:r w:rsidR="00213F51" w:rsidRPr="00040811">
        <w:rPr>
          <w:color w:val="000000" w:themeColor="text1"/>
        </w:rPr>
        <w:t xml:space="preserve"> (14,6%)</w:t>
      </w:r>
      <w:r w:rsidR="003A207B" w:rsidRPr="00040811">
        <w:rPr>
          <w:color w:val="000000" w:themeColor="text1"/>
        </w:rPr>
        <w:t xml:space="preserve">. </w:t>
      </w:r>
    </w:p>
    <w:p w14:paraId="6FDC0B84" w14:textId="5BF8FD7C" w:rsidR="007F1E69" w:rsidRPr="00040811" w:rsidRDefault="007F1E69" w:rsidP="009356F6">
      <w:pPr>
        <w:rPr>
          <w:color w:val="000000" w:themeColor="text1"/>
        </w:rPr>
      </w:pPr>
      <w:r w:rsidRPr="00040811">
        <w:rPr>
          <w:color w:val="000000" w:themeColor="text1"/>
        </w:rPr>
        <w:tab/>
      </w:r>
      <w:r w:rsidR="004009CF" w:rsidRPr="00040811">
        <w:rPr>
          <w:color w:val="000000" w:themeColor="text1"/>
        </w:rPr>
        <w:t>V</w:t>
      </w:r>
      <w:r w:rsidR="00C40B4C" w:rsidRPr="00040811">
        <w:rPr>
          <w:color w:val="000000" w:themeColor="text1"/>
        </w:rPr>
        <w:t xml:space="preserve">an de 35 </w:t>
      </w:r>
      <w:r w:rsidR="004009CF" w:rsidRPr="00040811">
        <w:rPr>
          <w:color w:val="000000" w:themeColor="text1"/>
        </w:rPr>
        <w:t xml:space="preserve">die de enquête niet (volledig) hebben ingevuld, hebben </w:t>
      </w:r>
      <w:r w:rsidR="008367D6" w:rsidRPr="00040811">
        <w:rPr>
          <w:color w:val="000000" w:themeColor="text1"/>
        </w:rPr>
        <w:t xml:space="preserve">25 (71,4%) de postcode van hun werkgebied niet ingevuld en </w:t>
      </w:r>
      <w:r w:rsidR="004009CF" w:rsidRPr="00040811">
        <w:rPr>
          <w:color w:val="000000" w:themeColor="text1"/>
        </w:rPr>
        <w:t>10 wel (28,6%)</w:t>
      </w:r>
      <w:r w:rsidR="00C40B4C" w:rsidRPr="00040811">
        <w:rPr>
          <w:color w:val="000000" w:themeColor="text1"/>
        </w:rPr>
        <w:t>.</w:t>
      </w:r>
      <w:r w:rsidR="004009CF" w:rsidRPr="00040811">
        <w:rPr>
          <w:color w:val="000000" w:themeColor="text1"/>
        </w:rPr>
        <w:t xml:space="preserve"> </w:t>
      </w:r>
      <w:r w:rsidR="008367D6" w:rsidRPr="00040811">
        <w:rPr>
          <w:color w:val="000000" w:themeColor="text1"/>
        </w:rPr>
        <w:t xml:space="preserve">Het invullen van de postcodecijfers was verplicht om de enquête te vervolgen. </w:t>
      </w:r>
      <w:r w:rsidR="004009CF" w:rsidRPr="00040811">
        <w:rPr>
          <w:color w:val="000000" w:themeColor="text1"/>
        </w:rPr>
        <w:t>V</w:t>
      </w:r>
      <w:r w:rsidR="00360154" w:rsidRPr="00040811">
        <w:rPr>
          <w:color w:val="000000" w:themeColor="text1"/>
        </w:rPr>
        <w:t xml:space="preserve">an de 10 </w:t>
      </w:r>
      <w:r w:rsidR="00AD3C7E" w:rsidRPr="00040811">
        <w:rPr>
          <w:color w:val="000000" w:themeColor="text1"/>
        </w:rPr>
        <w:t xml:space="preserve">die hun postcode </w:t>
      </w:r>
      <w:r w:rsidR="009C2CA0" w:rsidRPr="00040811">
        <w:rPr>
          <w:color w:val="000000" w:themeColor="text1"/>
        </w:rPr>
        <w:t xml:space="preserve">wel </w:t>
      </w:r>
      <w:r w:rsidR="00AD3C7E" w:rsidRPr="00040811">
        <w:rPr>
          <w:color w:val="000000" w:themeColor="text1"/>
        </w:rPr>
        <w:t>hebben vermeld</w:t>
      </w:r>
      <w:r w:rsidR="00D31378" w:rsidRPr="00040811">
        <w:rPr>
          <w:color w:val="000000" w:themeColor="text1"/>
        </w:rPr>
        <w:t xml:space="preserve"> maar de enquête niet hebben afgerond,</w:t>
      </w:r>
      <w:r w:rsidR="00AD3C7E" w:rsidRPr="00040811">
        <w:rPr>
          <w:color w:val="000000" w:themeColor="text1"/>
        </w:rPr>
        <w:t xml:space="preserve"> </w:t>
      </w:r>
      <w:r w:rsidR="004009CF" w:rsidRPr="00040811">
        <w:rPr>
          <w:color w:val="000000" w:themeColor="text1"/>
        </w:rPr>
        <w:t xml:space="preserve">zijn </w:t>
      </w:r>
      <w:r w:rsidR="00360154" w:rsidRPr="00040811">
        <w:rPr>
          <w:color w:val="000000" w:themeColor="text1"/>
        </w:rPr>
        <w:t xml:space="preserve">er </w:t>
      </w:r>
      <w:r w:rsidR="0078659A" w:rsidRPr="00040811">
        <w:rPr>
          <w:color w:val="000000" w:themeColor="text1"/>
        </w:rPr>
        <w:t>5</w:t>
      </w:r>
      <w:r w:rsidR="00D31378" w:rsidRPr="00040811">
        <w:rPr>
          <w:color w:val="000000" w:themeColor="text1"/>
        </w:rPr>
        <w:t xml:space="preserve"> niet </w:t>
      </w:r>
      <w:r w:rsidR="00360154" w:rsidRPr="00040811">
        <w:rPr>
          <w:color w:val="000000" w:themeColor="text1"/>
        </w:rPr>
        <w:t xml:space="preserve">werkzaam </w:t>
      </w:r>
      <w:r w:rsidR="00D31378" w:rsidRPr="00040811">
        <w:rPr>
          <w:color w:val="000000" w:themeColor="text1"/>
        </w:rPr>
        <w:t>in het werkgebied van het swv</w:t>
      </w:r>
      <w:r w:rsidR="0078659A" w:rsidRPr="00040811">
        <w:rPr>
          <w:color w:val="000000" w:themeColor="text1"/>
        </w:rPr>
        <w:t xml:space="preserve"> en heeft er 1 een niet-bestaand postcodegebied ingevoerd</w:t>
      </w:r>
      <w:r w:rsidR="00D31378" w:rsidRPr="00040811">
        <w:rPr>
          <w:color w:val="000000" w:themeColor="text1"/>
        </w:rPr>
        <w:t xml:space="preserve">. </w:t>
      </w:r>
      <w:r w:rsidR="0078659A" w:rsidRPr="00040811">
        <w:rPr>
          <w:color w:val="000000" w:themeColor="text1"/>
        </w:rPr>
        <w:t>De 5</w:t>
      </w:r>
      <w:r w:rsidR="00061642" w:rsidRPr="00040811">
        <w:rPr>
          <w:color w:val="000000" w:themeColor="text1"/>
        </w:rPr>
        <w:t xml:space="preserve"> </w:t>
      </w:r>
      <w:r w:rsidR="009C2CA0" w:rsidRPr="00040811">
        <w:rPr>
          <w:color w:val="000000" w:themeColor="text1"/>
        </w:rPr>
        <w:t xml:space="preserve">die hun postcode wel hebben vermeld maar de enquête niet hebben afgerond, </w:t>
      </w:r>
      <w:r w:rsidR="00061642" w:rsidRPr="00040811">
        <w:rPr>
          <w:color w:val="000000" w:themeColor="text1"/>
        </w:rPr>
        <w:t xml:space="preserve">verrichten hun werkzaamheden </w:t>
      </w:r>
      <w:r w:rsidR="00360154" w:rsidRPr="00040811">
        <w:rPr>
          <w:color w:val="000000" w:themeColor="text1"/>
        </w:rPr>
        <w:t xml:space="preserve">in de provincies </w:t>
      </w:r>
      <w:r w:rsidR="00B94E50" w:rsidRPr="00040811">
        <w:rPr>
          <w:color w:val="000000" w:themeColor="text1"/>
        </w:rPr>
        <w:t xml:space="preserve">Friesland, </w:t>
      </w:r>
      <w:r w:rsidR="00360154" w:rsidRPr="00040811">
        <w:rPr>
          <w:color w:val="000000" w:themeColor="text1"/>
        </w:rPr>
        <w:t>Drenthe</w:t>
      </w:r>
      <w:r w:rsidR="00B94E50" w:rsidRPr="00040811">
        <w:rPr>
          <w:color w:val="000000" w:themeColor="text1"/>
        </w:rPr>
        <w:t xml:space="preserve"> (niet zijnde gemeente Noordenveld) en</w:t>
      </w:r>
      <w:r w:rsidR="00360154" w:rsidRPr="00040811">
        <w:rPr>
          <w:color w:val="000000" w:themeColor="text1"/>
        </w:rPr>
        <w:t xml:space="preserve"> Gelderland. </w:t>
      </w:r>
      <w:r w:rsidR="00061642" w:rsidRPr="00040811">
        <w:rPr>
          <w:color w:val="000000" w:themeColor="text1"/>
        </w:rPr>
        <w:t xml:space="preserve">De </w:t>
      </w:r>
      <w:r w:rsidR="0078659A" w:rsidRPr="00040811">
        <w:rPr>
          <w:color w:val="000000" w:themeColor="text1"/>
        </w:rPr>
        <w:t>resterende</w:t>
      </w:r>
      <w:r w:rsidR="00061642" w:rsidRPr="00040811">
        <w:rPr>
          <w:color w:val="000000" w:themeColor="text1"/>
        </w:rPr>
        <w:t xml:space="preserve"> </w:t>
      </w:r>
      <w:r w:rsidR="00D31378" w:rsidRPr="00040811">
        <w:rPr>
          <w:color w:val="000000" w:themeColor="text1"/>
        </w:rPr>
        <w:t xml:space="preserve">4 </w:t>
      </w:r>
      <w:r w:rsidR="009C2CA0" w:rsidRPr="00040811">
        <w:rPr>
          <w:color w:val="000000" w:themeColor="text1"/>
        </w:rPr>
        <w:t xml:space="preserve">die hun postcode wel hebben vermeld maar de enquête niet hebben afgerond </w:t>
      </w:r>
      <w:r w:rsidR="00061642" w:rsidRPr="00040811">
        <w:rPr>
          <w:color w:val="000000" w:themeColor="text1"/>
        </w:rPr>
        <w:t xml:space="preserve">zijn wel </w:t>
      </w:r>
      <w:r w:rsidR="00D31378" w:rsidRPr="00040811">
        <w:rPr>
          <w:color w:val="000000" w:themeColor="text1"/>
        </w:rPr>
        <w:t>werkzaam in het werkgebied van het swv</w:t>
      </w:r>
      <w:r w:rsidR="00061642" w:rsidRPr="00040811">
        <w:rPr>
          <w:color w:val="000000" w:themeColor="text1"/>
        </w:rPr>
        <w:t>.</w:t>
      </w:r>
    </w:p>
    <w:p w14:paraId="48F46CCB" w14:textId="525E544E" w:rsidR="00202BF3" w:rsidRPr="00040811" w:rsidRDefault="002719C8" w:rsidP="00202BF3">
      <w:pPr>
        <w:ind w:firstLine="708"/>
        <w:rPr>
          <w:color w:val="000000" w:themeColor="text1"/>
        </w:rPr>
      </w:pPr>
      <w:r w:rsidRPr="00040811">
        <w:rPr>
          <w:color w:val="000000" w:themeColor="text1"/>
        </w:rPr>
        <w:t xml:space="preserve">Van de 6 </w:t>
      </w:r>
      <w:r w:rsidR="00521A70" w:rsidRPr="00040811">
        <w:rPr>
          <w:color w:val="000000" w:themeColor="text1"/>
        </w:rPr>
        <w:t xml:space="preserve">respondenten die de enquête </w:t>
      </w:r>
      <w:r w:rsidR="00202BF3" w:rsidRPr="00040811">
        <w:rPr>
          <w:color w:val="000000" w:themeColor="text1"/>
        </w:rPr>
        <w:t xml:space="preserve">wel </w:t>
      </w:r>
      <w:r w:rsidR="00521A70" w:rsidRPr="00040811">
        <w:rPr>
          <w:color w:val="000000" w:themeColor="text1"/>
        </w:rPr>
        <w:t>volledig hebben ingevuld</w:t>
      </w:r>
      <w:r w:rsidR="00A85AAA" w:rsidRPr="00040811">
        <w:rPr>
          <w:color w:val="000000" w:themeColor="text1"/>
        </w:rPr>
        <w:t>,</w:t>
      </w:r>
      <w:r w:rsidR="00521A70" w:rsidRPr="00040811">
        <w:rPr>
          <w:color w:val="000000" w:themeColor="text1"/>
        </w:rPr>
        <w:t xml:space="preserve"> </w:t>
      </w:r>
      <w:r w:rsidR="0078659A" w:rsidRPr="00040811">
        <w:rPr>
          <w:color w:val="000000" w:themeColor="text1"/>
        </w:rPr>
        <w:t>behoren er 2 niet tot de categorie hulp- of zorgverlener zoals geoperationaliseerd in § 2.4</w:t>
      </w:r>
      <w:r w:rsidR="009C2CA0" w:rsidRPr="00040811">
        <w:rPr>
          <w:color w:val="000000" w:themeColor="text1"/>
        </w:rPr>
        <w:t xml:space="preserve"> en </w:t>
      </w:r>
      <w:r w:rsidR="0092198B" w:rsidRPr="00040811">
        <w:rPr>
          <w:color w:val="000000" w:themeColor="text1"/>
        </w:rPr>
        <w:t>is</w:t>
      </w:r>
      <w:r w:rsidR="007A3989" w:rsidRPr="00040811">
        <w:rPr>
          <w:color w:val="000000" w:themeColor="text1"/>
        </w:rPr>
        <w:t xml:space="preserve"> </w:t>
      </w:r>
      <w:r w:rsidR="0078659A" w:rsidRPr="00040811">
        <w:rPr>
          <w:color w:val="000000" w:themeColor="text1"/>
        </w:rPr>
        <w:t xml:space="preserve">er </w:t>
      </w:r>
      <w:r w:rsidR="007A3989" w:rsidRPr="00040811">
        <w:rPr>
          <w:color w:val="000000" w:themeColor="text1"/>
        </w:rPr>
        <w:t>1</w:t>
      </w:r>
      <w:r w:rsidRPr="00040811">
        <w:rPr>
          <w:color w:val="000000" w:themeColor="text1"/>
        </w:rPr>
        <w:t xml:space="preserve"> niet </w:t>
      </w:r>
      <w:r w:rsidR="0092198B" w:rsidRPr="00040811">
        <w:rPr>
          <w:color w:val="000000" w:themeColor="text1"/>
        </w:rPr>
        <w:t>werkzaam in het werkgebied van het swv</w:t>
      </w:r>
      <w:r w:rsidR="00A85AAA" w:rsidRPr="00040811">
        <w:rPr>
          <w:color w:val="000000" w:themeColor="text1"/>
        </w:rPr>
        <w:t xml:space="preserve">. </w:t>
      </w:r>
    </w:p>
    <w:p w14:paraId="07D50723" w14:textId="77777777" w:rsidR="009C2CA0" w:rsidRPr="00040811" w:rsidRDefault="009C2CA0" w:rsidP="00202BF3">
      <w:pPr>
        <w:ind w:firstLine="708"/>
        <w:rPr>
          <w:iCs/>
          <w:color w:val="000000" w:themeColor="text1"/>
        </w:rPr>
      </w:pPr>
    </w:p>
    <w:p w14:paraId="6E80E4DE" w14:textId="77777777" w:rsidR="00D57133" w:rsidRPr="00040811" w:rsidRDefault="00C67776" w:rsidP="007E5304">
      <w:pPr>
        <w:rPr>
          <w:color w:val="000000" w:themeColor="text1"/>
        </w:rPr>
      </w:pPr>
      <w:r w:rsidRPr="00040811">
        <w:rPr>
          <w:color w:val="000000" w:themeColor="text1"/>
        </w:rPr>
        <w:t xml:space="preserve">Voor het onderzoek resteren derhalve </w:t>
      </w:r>
      <w:r w:rsidR="00A85AAA" w:rsidRPr="00040811">
        <w:rPr>
          <w:color w:val="000000" w:themeColor="text1"/>
        </w:rPr>
        <w:t>3</w:t>
      </w:r>
      <w:r w:rsidR="00B54A78" w:rsidRPr="00040811">
        <w:rPr>
          <w:color w:val="000000" w:themeColor="text1"/>
        </w:rPr>
        <w:t xml:space="preserve"> respondenten</w:t>
      </w:r>
      <w:r w:rsidRPr="00040811">
        <w:rPr>
          <w:color w:val="000000" w:themeColor="text1"/>
        </w:rPr>
        <w:t>.</w:t>
      </w:r>
      <w:r w:rsidR="00B54A78" w:rsidRPr="00040811">
        <w:rPr>
          <w:color w:val="000000" w:themeColor="text1"/>
        </w:rPr>
        <w:t xml:space="preserve"> </w:t>
      </w:r>
    </w:p>
    <w:p w14:paraId="5DF7B342" w14:textId="77777777" w:rsidR="00D57133" w:rsidRPr="00040811" w:rsidRDefault="00D57133" w:rsidP="007E5304">
      <w:pPr>
        <w:rPr>
          <w:color w:val="000000" w:themeColor="text1"/>
        </w:rPr>
      </w:pPr>
    </w:p>
    <w:p w14:paraId="7B22D768" w14:textId="2FDFD7F1" w:rsidR="007E5304" w:rsidRPr="00040811" w:rsidRDefault="00BB2184" w:rsidP="007E5304">
      <w:pPr>
        <w:rPr>
          <w:color w:val="000000" w:themeColor="text1"/>
        </w:rPr>
      </w:pPr>
      <w:r w:rsidRPr="00040811">
        <w:rPr>
          <w:color w:val="000000" w:themeColor="text1"/>
        </w:rPr>
        <w:t xml:space="preserve">In het </w:t>
      </w:r>
      <w:r w:rsidR="00346238" w:rsidRPr="00040811">
        <w:rPr>
          <w:color w:val="000000" w:themeColor="text1"/>
        </w:rPr>
        <w:t>diepte-</w:t>
      </w:r>
      <w:r w:rsidRPr="00040811">
        <w:rPr>
          <w:color w:val="000000" w:themeColor="text1"/>
        </w:rPr>
        <w:t xml:space="preserve">interview </w:t>
      </w:r>
      <w:r w:rsidR="00346238" w:rsidRPr="00040811">
        <w:rPr>
          <w:color w:val="000000" w:themeColor="text1"/>
        </w:rPr>
        <w:t xml:space="preserve">met de psychiater </w:t>
      </w:r>
      <w:r w:rsidRPr="00040811">
        <w:rPr>
          <w:color w:val="000000" w:themeColor="text1"/>
        </w:rPr>
        <w:t>is gevraagd waarom niet meer professionals hebben deelgenomen</w:t>
      </w:r>
      <w:r w:rsidR="0048118B" w:rsidRPr="00040811">
        <w:rPr>
          <w:color w:val="000000" w:themeColor="text1"/>
        </w:rPr>
        <w:t>.</w:t>
      </w:r>
      <w:r w:rsidR="007E5304" w:rsidRPr="00040811">
        <w:rPr>
          <w:color w:val="000000" w:themeColor="text1"/>
        </w:rPr>
        <w:t xml:space="preserve"> </w:t>
      </w:r>
    </w:p>
    <w:p w14:paraId="7FF14616" w14:textId="77777777" w:rsidR="007E5304" w:rsidRPr="00040811" w:rsidRDefault="007E5304" w:rsidP="007E5304">
      <w:pPr>
        <w:rPr>
          <w:color w:val="000000" w:themeColor="text1"/>
        </w:rPr>
      </w:pPr>
    </w:p>
    <w:p w14:paraId="153EB389" w14:textId="777F7156" w:rsidR="007E5304" w:rsidRPr="00040811" w:rsidRDefault="00D7151A" w:rsidP="00777AA9">
      <w:pPr>
        <w:pBdr>
          <w:top w:val="single" w:sz="4" w:space="1" w:color="auto"/>
          <w:left w:val="single" w:sz="4" w:space="4" w:color="auto"/>
          <w:bottom w:val="single" w:sz="4" w:space="1" w:color="auto"/>
          <w:right w:val="single" w:sz="4" w:space="4" w:color="auto"/>
        </w:pBdr>
        <w:rPr>
          <w:rStyle w:val="Subtielebenadrukking"/>
          <w:color w:val="000000" w:themeColor="text1"/>
        </w:rPr>
      </w:pPr>
      <w:r w:rsidRPr="00040811">
        <w:rPr>
          <w:rStyle w:val="Subtielebenadrukking"/>
          <w:color w:val="000000" w:themeColor="text1"/>
        </w:rPr>
        <w:t>“</w:t>
      </w:r>
      <w:r w:rsidR="0048118B" w:rsidRPr="00040811">
        <w:rPr>
          <w:rStyle w:val="Subtielebenadrukking"/>
          <w:color w:val="000000" w:themeColor="text1"/>
        </w:rPr>
        <w:t xml:space="preserve">Ik heb </w:t>
      </w:r>
      <w:r w:rsidR="007E5304" w:rsidRPr="00040811">
        <w:rPr>
          <w:rStyle w:val="Subtielebenadrukking"/>
          <w:color w:val="000000" w:themeColor="text1"/>
        </w:rPr>
        <w:t xml:space="preserve">geen idee waarom niet meer hulp- en zorgverleners hebben deelgenomen aan het onderzoek. Zelf </w:t>
      </w:r>
      <w:r w:rsidR="0048118B" w:rsidRPr="00040811">
        <w:rPr>
          <w:rStyle w:val="Subtielebenadrukking"/>
          <w:color w:val="000000" w:themeColor="text1"/>
        </w:rPr>
        <w:t>heb ik</w:t>
      </w:r>
      <w:r w:rsidR="007E5304" w:rsidRPr="00040811">
        <w:rPr>
          <w:rStyle w:val="Subtielebenadrukking"/>
          <w:color w:val="000000" w:themeColor="text1"/>
        </w:rPr>
        <w:t xml:space="preserve"> geen direct contact met het swv.</w:t>
      </w:r>
      <w:r w:rsidRPr="00040811">
        <w:rPr>
          <w:rStyle w:val="Subtielebenadrukking"/>
          <w:color w:val="000000" w:themeColor="text1"/>
        </w:rPr>
        <w:t>”</w:t>
      </w:r>
      <w:r w:rsidR="00777AA9" w:rsidRPr="00040811">
        <w:rPr>
          <w:rStyle w:val="Subtielebenadrukking"/>
          <w:color w:val="000000" w:themeColor="text1"/>
        </w:rPr>
        <w:t xml:space="preserve"> </w:t>
      </w:r>
    </w:p>
    <w:p w14:paraId="23D6B0B8" w14:textId="77777777" w:rsidR="008B2066" w:rsidRPr="00040811" w:rsidRDefault="008B2066" w:rsidP="0092198B">
      <w:pPr>
        <w:rPr>
          <w:color w:val="000000" w:themeColor="text1"/>
        </w:rPr>
      </w:pPr>
      <w:bookmarkStart w:id="16" w:name="OLE_LINK25"/>
    </w:p>
    <w:p w14:paraId="293C57F3" w14:textId="1FAE2A23" w:rsidR="002B6B6B" w:rsidRPr="00040811" w:rsidRDefault="002B6B6B" w:rsidP="006321A0">
      <w:pPr>
        <w:pStyle w:val="Kop4"/>
      </w:pPr>
      <w:r w:rsidRPr="00040811">
        <w:lastRenderedPageBreak/>
        <w:t>Functies professionals</w:t>
      </w:r>
    </w:p>
    <w:p w14:paraId="2A67F610" w14:textId="400209BC" w:rsidR="00E433C9" w:rsidRPr="00040811" w:rsidRDefault="00E433C9" w:rsidP="0092198B">
      <w:pPr>
        <w:rPr>
          <w:color w:val="000000" w:themeColor="text1"/>
        </w:rPr>
      </w:pPr>
      <w:r w:rsidRPr="00040811">
        <w:rPr>
          <w:color w:val="000000" w:themeColor="text1"/>
        </w:rPr>
        <w:t xml:space="preserve">Van de 3 hulp- en zorgverleners zijn er 2 werkzaam als zelfstandige en 1 werkt deels op een zorgbedrijf en deels op een school, maar niet in vaste dienst voor een schoolbestuur. </w:t>
      </w:r>
    </w:p>
    <w:p w14:paraId="30B07FF5" w14:textId="77777777" w:rsidR="00F2454B" w:rsidRPr="00040811" w:rsidRDefault="00F2454B" w:rsidP="00F2454B">
      <w:pPr>
        <w:rPr>
          <w:color w:val="000000" w:themeColor="text1"/>
        </w:rPr>
      </w:pPr>
    </w:p>
    <w:p w14:paraId="4BF4824E" w14:textId="2E4CDE0A" w:rsidR="00AA0CCE" w:rsidRPr="00040811" w:rsidRDefault="006024B9" w:rsidP="00F2454B">
      <w:pPr>
        <w:rPr>
          <w:color w:val="000000" w:themeColor="text1"/>
        </w:rPr>
      </w:pPr>
      <w:r w:rsidRPr="00040811">
        <w:rPr>
          <w:color w:val="000000" w:themeColor="text1"/>
        </w:rPr>
        <w:t xml:space="preserve">De </w:t>
      </w:r>
      <w:r w:rsidR="000C1493" w:rsidRPr="00040811">
        <w:rPr>
          <w:color w:val="000000" w:themeColor="text1"/>
        </w:rPr>
        <w:t>3</w:t>
      </w:r>
      <w:r w:rsidRPr="00040811">
        <w:rPr>
          <w:color w:val="000000" w:themeColor="text1"/>
        </w:rPr>
        <w:t xml:space="preserve"> hulp- en zorgverleners </w:t>
      </w:r>
      <w:r w:rsidR="005D2264" w:rsidRPr="00040811">
        <w:rPr>
          <w:color w:val="000000" w:themeColor="text1"/>
        </w:rPr>
        <w:t xml:space="preserve">hebben </w:t>
      </w:r>
      <w:r w:rsidR="008E1AC2" w:rsidRPr="00040811">
        <w:rPr>
          <w:color w:val="000000" w:themeColor="text1"/>
        </w:rPr>
        <w:t>ieder een andere ‘basisopleiding’ gevolgd</w:t>
      </w:r>
      <w:r w:rsidR="007135BE" w:rsidRPr="00040811">
        <w:rPr>
          <w:color w:val="000000" w:themeColor="text1"/>
        </w:rPr>
        <w:t>:</w:t>
      </w:r>
      <w:r w:rsidR="008E1AC2" w:rsidRPr="00040811">
        <w:rPr>
          <w:color w:val="000000" w:themeColor="text1"/>
        </w:rPr>
        <w:t xml:space="preserve"> 1 is </w:t>
      </w:r>
      <w:r w:rsidR="00305AA0" w:rsidRPr="00040811">
        <w:rPr>
          <w:color w:val="000000" w:themeColor="text1"/>
        </w:rPr>
        <w:t>psychiater (categorie Anders)</w:t>
      </w:r>
      <w:r w:rsidR="008E1AC2" w:rsidRPr="00040811">
        <w:rPr>
          <w:color w:val="000000" w:themeColor="text1"/>
        </w:rPr>
        <w:t>, 1 psycholoog en 1</w:t>
      </w:r>
      <w:r w:rsidR="00305AA0" w:rsidRPr="00040811">
        <w:rPr>
          <w:color w:val="000000" w:themeColor="text1"/>
        </w:rPr>
        <w:t xml:space="preserve"> pedagoog</w:t>
      </w:r>
      <w:r w:rsidR="008E1AC2" w:rsidRPr="00040811">
        <w:rPr>
          <w:color w:val="000000" w:themeColor="text1"/>
        </w:rPr>
        <w:t>. Daarnaast hebben zij verschillende aanvullende o</w:t>
      </w:r>
      <w:r w:rsidR="005D2264" w:rsidRPr="00040811">
        <w:rPr>
          <w:color w:val="000000" w:themeColor="text1"/>
        </w:rPr>
        <w:t>pleidingen gedaan</w:t>
      </w:r>
      <w:bookmarkEnd w:id="16"/>
      <w:r w:rsidR="00FD75EB" w:rsidRPr="00040811">
        <w:rPr>
          <w:color w:val="000000" w:themeColor="text1"/>
        </w:rPr>
        <w:t xml:space="preserve">, zo zijn </w:t>
      </w:r>
      <w:r w:rsidR="008E1AC2" w:rsidRPr="00040811">
        <w:rPr>
          <w:color w:val="000000" w:themeColor="text1"/>
        </w:rPr>
        <w:t xml:space="preserve">er </w:t>
      </w:r>
      <w:r w:rsidR="005D2264" w:rsidRPr="00040811">
        <w:rPr>
          <w:color w:val="000000" w:themeColor="text1"/>
        </w:rPr>
        <w:t>2 specialist</w:t>
      </w:r>
      <w:r w:rsidR="008E1AC2" w:rsidRPr="00040811">
        <w:rPr>
          <w:color w:val="000000" w:themeColor="text1"/>
        </w:rPr>
        <w:t>en</w:t>
      </w:r>
      <w:r w:rsidR="005D2264" w:rsidRPr="00040811">
        <w:rPr>
          <w:color w:val="000000" w:themeColor="text1"/>
        </w:rPr>
        <w:t xml:space="preserve"> hoogbegaafdheid, </w:t>
      </w:r>
      <w:r w:rsidR="008E1AC2" w:rsidRPr="00040811">
        <w:rPr>
          <w:color w:val="000000" w:themeColor="text1"/>
        </w:rPr>
        <w:t xml:space="preserve">2 </w:t>
      </w:r>
      <w:r w:rsidR="00FD75EB" w:rsidRPr="00040811">
        <w:rPr>
          <w:color w:val="000000" w:themeColor="text1"/>
        </w:rPr>
        <w:t>begeleider</w:t>
      </w:r>
      <w:r w:rsidR="008E1AC2" w:rsidRPr="00040811">
        <w:rPr>
          <w:color w:val="000000" w:themeColor="text1"/>
        </w:rPr>
        <w:t>s</w:t>
      </w:r>
      <w:r w:rsidR="00FD75EB" w:rsidRPr="00040811">
        <w:rPr>
          <w:color w:val="000000" w:themeColor="text1"/>
        </w:rPr>
        <w:t xml:space="preserve"> van</w:t>
      </w:r>
      <w:r w:rsidR="005D2264" w:rsidRPr="00040811">
        <w:rPr>
          <w:color w:val="000000" w:themeColor="text1"/>
        </w:rPr>
        <w:t xml:space="preserve"> thuiszitters en </w:t>
      </w:r>
      <w:r w:rsidR="008E1AC2" w:rsidRPr="00040811">
        <w:rPr>
          <w:color w:val="000000" w:themeColor="text1"/>
        </w:rPr>
        <w:t xml:space="preserve">2 </w:t>
      </w:r>
      <w:r w:rsidR="005D2264" w:rsidRPr="00040811">
        <w:rPr>
          <w:color w:val="000000" w:themeColor="text1"/>
        </w:rPr>
        <w:t>zorgcoach</w:t>
      </w:r>
      <w:r w:rsidR="008E1AC2" w:rsidRPr="00040811">
        <w:rPr>
          <w:color w:val="000000" w:themeColor="text1"/>
        </w:rPr>
        <w:t>es</w:t>
      </w:r>
      <w:r w:rsidR="005D2264" w:rsidRPr="00040811">
        <w:rPr>
          <w:color w:val="000000" w:themeColor="text1"/>
        </w:rPr>
        <w:t xml:space="preserve">. Bij de is de functie psychiater ingevuld. </w:t>
      </w:r>
    </w:p>
    <w:p w14:paraId="78C02773" w14:textId="74DD8098" w:rsidR="006024B9" w:rsidRPr="00040811" w:rsidRDefault="006024B9" w:rsidP="0092198B">
      <w:pPr>
        <w:rPr>
          <w:color w:val="000000" w:themeColor="text1"/>
        </w:rPr>
      </w:pPr>
    </w:p>
    <w:p w14:paraId="3CE03818" w14:textId="0EAF5488" w:rsidR="007C5026" w:rsidRPr="00040811" w:rsidRDefault="00F26B40" w:rsidP="007C5026">
      <w:pPr>
        <w:keepNext/>
      </w:pPr>
      <w:r w:rsidRPr="00040811">
        <w:rPr>
          <w:noProof/>
        </w:rPr>
        <w:drawing>
          <wp:inline distT="0" distB="0" distL="0" distR="0" wp14:anchorId="774AA40B" wp14:editId="3E821E39">
            <wp:extent cx="5760720" cy="2462530"/>
            <wp:effectExtent l="0" t="0" r="5080" b="127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462530"/>
                    </a:xfrm>
                    <a:prstGeom prst="rect">
                      <a:avLst/>
                    </a:prstGeom>
                  </pic:spPr>
                </pic:pic>
              </a:graphicData>
            </a:graphic>
          </wp:inline>
        </w:drawing>
      </w:r>
    </w:p>
    <w:p w14:paraId="1973BB4D" w14:textId="2CA71884" w:rsidR="006024B9" w:rsidRPr="00040811" w:rsidRDefault="007C5026" w:rsidP="00A71D35">
      <w:pPr>
        <w:pStyle w:val="Bijschrift"/>
        <w:rPr>
          <w:color w:val="000000" w:themeColor="text1"/>
        </w:rPr>
      </w:pPr>
      <w:r w:rsidRPr="00040811">
        <w:t xml:space="preserve">Figuur </w:t>
      </w:r>
      <w:r w:rsidR="00000000">
        <w:fldChar w:fldCharType="begin"/>
      </w:r>
      <w:r w:rsidR="00000000">
        <w:instrText xml:space="preserve"> SEQ Figuur \* ARABIC </w:instrText>
      </w:r>
      <w:r w:rsidR="00000000">
        <w:fldChar w:fldCharType="separate"/>
      </w:r>
      <w:r w:rsidR="009273DE">
        <w:rPr>
          <w:noProof/>
        </w:rPr>
        <w:t>1</w:t>
      </w:r>
      <w:r w:rsidR="00000000">
        <w:rPr>
          <w:noProof/>
        </w:rPr>
        <w:fldChar w:fldCharType="end"/>
      </w:r>
      <w:r w:rsidRPr="00040811">
        <w:t xml:space="preserve"> De functies van de hulp- en zorgverleners</w:t>
      </w:r>
    </w:p>
    <w:p w14:paraId="6F6A3933" w14:textId="13C9D852" w:rsidR="002B6B6B" w:rsidRPr="00040811" w:rsidRDefault="002B6B6B" w:rsidP="006321A0">
      <w:pPr>
        <w:pStyle w:val="Kop4"/>
      </w:pPr>
      <w:r w:rsidRPr="00040811">
        <w:t>Aandachtsgebieden</w:t>
      </w:r>
    </w:p>
    <w:p w14:paraId="4E6D62E9" w14:textId="06EA5609" w:rsidR="006A4248" w:rsidRPr="00040811" w:rsidRDefault="008D76A0" w:rsidP="0092198B">
      <w:pPr>
        <w:rPr>
          <w:color w:val="000000" w:themeColor="text1"/>
        </w:rPr>
      </w:pPr>
      <w:r w:rsidRPr="00040811">
        <w:rPr>
          <w:color w:val="000000" w:themeColor="text1"/>
        </w:rPr>
        <w:t xml:space="preserve">Net als de functies </w:t>
      </w:r>
      <w:r w:rsidR="00C12664" w:rsidRPr="00040811">
        <w:rPr>
          <w:color w:val="000000" w:themeColor="text1"/>
        </w:rPr>
        <w:t>lopen</w:t>
      </w:r>
      <w:r w:rsidRPr="00040811">
        <w:rPr>
          <w:color w:val="000000" w:themeColor="text1"/>
        </w:rPr>
        <w:t xml:space="preserve"> ook </w:t>
      </w:r>
      <w:r w:rsidR="00C12664" w:rsidRPr="00040811">
        <w:rPr>
          <w:color w:val="000000" w:themeColor="text1"/>
        </w:rPr>
        <w:t>de</w:t>
      </w:r>
      <w:r w:rsidRPr="00040811">
        <w:rPr>
          <w:color w:val="000000" w:themeColor="text1"/>
        </w:rPr>
        <w:t xml:space="preserve"> aandachtsgebied</w:t>
      </w:r>
      <w:r w:rsidR="00C12664" w:rsidRPr="00040811">
        <w:rPr>
          <w:color w:val="000000" w:themeColor="text1"/>
        </w:rPr>
        <w:t>en</w:t>
      </w:r>
      <w:r w:rsidRPr="00040811">
        <w:rPr>
          <w:color w:val="000000" w:themeColor="text1"/>
        </w:rPr>
        <w:t xml:space="preserve"> van de </w:t>
      </w:r>
      <w:r w:rsidR="000C1493" w:rsidRPr="00040811">
        <w:rPr>
          <w:color w:val="000000" w:themeColor="text1"/>
        </w:rPr>
        <w:t>3</w:t>
      </w:r>
      <w:r w:rsidRPr="00040811">
        <w:rPr>
          <w:color w:val="000000" w:themeColor="text1"/>
        </w:rPr>
        <w:t xml:space="preserve"> hulp- en zorgverleners uiteen. </w:t>
      </w:r>
      <w:r w:rsidR="00C12664" w:rsidRPr="00040811">
        <w:rPr>
          <w:color w:val="000000" w:themeColor="text1"/>
        </w:rPr>
        <w:t>A</w:t>
      </w:r>
      <w:r w:rsidR="00175B82" w:rsidRPr="00040811">
        <w:rPr>
          <w:color w:val="000000" w:themeColor="text1"/>
        </w:rPr>
        <w:t>lle</w:t>
      </w:r>
      <w:r w:rsidR="00A3766C" w:rsidRPr="00040811">
        <w:rPr>
          <w:color w:val="000000" w:themeColor="text1"/>
        </w:rPr>
        <w:t xml:space="preserve"> 3</w:t>
      </w:r>
      <w:r w:rsidRPr="00040811">
        <w:rPr>
          <w:color w:val="000000" w:themeColor="text1"/>
        </w:rPr>
        <w:t xml:space="preserve"> </w:t>
      </w:r>
      <w:r w:rsidR="00C12664" w:rsidRPr="00040811">
        <w:rPr>
          <w:color w:val="000000" w:themeColor="text1"/>
        </w:rPr>
        <w:t>rekenen</w:t>
      </w:r>
      <w:r w:rsidRPr="00040811">
        <w:rPr>
          <w:color w:val="000000" w:themeColor="text1"/>
        </w:rPr>
        <w:t xml:space="preserve"> hoogbegaafden expliciet </w:t>
      </w:r>
      <w:r w:rsidR="00175B82" w:rsidRPr="00040811">
        <w:rPr>
          <w:color w:val="000000" w:themeColor="text1"/>
        </w:rPr>
        <w:t xml:space="preserve">tot </w:t>
      </w:r>
      <w:r w:rsidRPr="00040811">
        <w:rPr>
          <w:color w:val="000000" w:themeColor="text1"/>
        </w:rPr>
        <w:t>hun aandachtsgebied</w:t>
      </w:r>
      <w:r w:rsidR="00C12664" w:rsidRPr="00040811">
        <w:rPr>
          <w:color w:val="000000" w:themeColor="text1"/>
        </w:rPr>
        <w:t>,</w:t>
      </w:r>
      <w:r w:rsidRPr="00040811">
        <w:rPr>
          <w:color w:val="000000" w:themeColor="text1"/>
        </w:rPr>
        <w:t xml:space="preserve"> </w:t>
      </w:r>
      <w:r w:rsidR="00A3766C" w:rsidRPr="00040811">
        <w:rPr>
          <w:color w:val="000000" w:themeColor="text1"/>
        </w:rPr>
        <w:t xml:space="preserve">2 bekommeren zich </w:t>
      </w:r>
      <w:r w:rsidR="00C12664" w:rsidRPr="00040811">
        <w:rPr>
          <w:color w:val="000000" w:themeColor="text1"/>
        </w:rPr>
        <w:t xml:space="preserve">ook </w:t>
      </w:r>
      <w:r w:rsidR="00A3766C" w:rsidRPr="00040811">
        <w:rPr>
          <w:color w:val="000000" w:themeColor="text1"/>
        </w:rPr>
        <w:t>om (dreigende) thuiszitters</w:t>
      </w:r>
      <w:r w:rsidR="004D7EE3" w:rsidRPr="00040811">
        <w:rPr>
          <w:color w:val="000000" w:themeColor="text1"/>
        </w:rPr>
        <w:t xml:space="preserve"> en emotionele en psychische problemen.</w:t>
      </w:r>
    </w:p>
    <w:p w14:paraId="66F357A2" w14:textId="77777777" w:rsidR="00926F1D" w:rsidRPr="00040811" w:rsidRDefault="00926F1D" w:rsidP="0092198B">
      <w:pPr>
        <w:rPr>
          <w:color w:val="000000" w:themeColor="text1"/>
        </w:rPr>
      </w:pPr>
    </w:p>
    <w:p w14:paraId="3606F07F" w14:textId="23F65B30" w:rsidR="007C5026" w:rsidRPr="00040811" w:rsidRDefault="00180BF4" w:rsidP="007C5026">
      <w:pPr>
        <w:keepNext/>
      </w:pPr>
      <w:r w:rsidRPr="00040811">
        <w:rPr>
          <w:noProof/>
        </w:rPr>
        <w:drawing>
          <wp:inline distT="0" distB="0" distL="0" distR="0" wp14:anchorId="3D15109C" wp14:editId="5B1AACBB">
            <wp:extent cx="5760055" cy="2498708"/>
            <wp:effectExtent l="0" t="0" r="0" b="381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5391" cy="2514037"/>
                    </a:xfrm>
                    <a:prstGeom prst="rect">
                      <a:avLst/>
                    </a:prstGeom>
                  </pic:spPr>
                </pic:pic>
              </a:graphicData>
            </a:graphic>
          </wp:inline>
        </w:drawing>
      </w:r>
    </w:p>
    <w:p w14:paraId="7BD50FDF" w14:textId="62B82D94" w:rsidR="006024B9" w:rsidRPr="00040811" w:rsidRDefault="007C5026"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2</w:t>
      </w:r>
      <w:r w:rsidR="00000000">
        <w:rPr>
          <w:noProof/>
        </w:rPr>
        <w:fldChar w:fldCharType="end"/>
      </w:r>
      <w:r w:rsidRPr="00040811">
        <w:t xml:space="preserve"> De aandachtsgebieden van de hulp- en zorgverleners</w:t>
      </w:r>
    </w:p>
    <w:p w14:paraId="5BD146B9" w14:textId="4026FDA0" w:rsidR="002B6B6B" w:rsidRPr="00040811" w:rsidRDefault="002B6B6B" w:rsidP="006321A0">
      <w:pPr>
        <w:pStyle w:val="Kop4"/>
      </w:pPr>
      <w:proofErr w:type="spellStart"/>
      <w:r w:rsidRPr="00040811">
        <w:lastRenderedPageBreak/>
        <w:t>Leerlingpopulaties</w:t>
      </w:r>
      <w:proofErr w:type="spellEnd"/>
    </w:p>
    <w:p w14:paraId="03112E50" w14:textId="15FB113E" w:rsidR="001D28C9" w:rsidRPr="00040811" w:rsidRDefault="001900E6" w:rsidP="001D28C9">
      <w:r w:rsidRPr="00040811">
        <w:t xml:space="preserve">De hulp- en zorgverleners begeleiden leerlingen </w:t>
      </w:r>
      <w:r w:rsidR="00E039B7" w:rsidRPr="00040811">
        <w:t xml:space="preserve">die </w:t>
      </w:r>
      <w:r w:rsidR="0069541C" w:rsidRPr="00040811">
        <w:t xml:space="preserve">afkomstig zijn uit </w:t>
      </w:r>
      <w:r w:rsidR="00E039B7" w:rsidRPr="00040811">
        <w:t xml:space="preserve">vijf </w:t>
      </w:r>
      <w:r w:rsidRPr="00040811">
        <w:t xml:space="preserve">typen onderwijs. De psychiater begeleidt leerlingen uit het reguliere </w:t>
      </w:r>
      <w:r w:rsidR="00020335" w:rsidRPr="00040811">
        <w:t xml:space="preserve">onderwijs </w:t>
      </w:r>
      <w:r w:rsidRPr="00040811">
        <w:t xml:space="preserve">en </w:t>
      </w:r>
      <w:r w:rsidR="00020335" w:rsidRPr="00040811">
        <w:t xml:space="preserve">het </w:t>
      </w:r>
      <w:r w:rsidRPr="00040811">
        <w:t>voltijds hoogbegaafdenonderwijs; de psycholoog leerlingen uit het speciaal (basis)onderwijs en Daltononderwijs; en de pedagoog leerlingen uit het reguliere onderwijs, Jenaplan- en Daltononderwijs, speciaal (basis)onderwijs en voltijds hoogbegaafdenonderwijs.</w:t>
      </w:r>
    </w:p>
    <w:p w14:paraId="11E54683" w14:textId="6C0B637E" w:rsidR="0069541C" w:rsidRPr="00040811" w:rsidRDefault="0069541C" w:rsidP="001D28C9">
      <w:r w:rsidRPr="00040811">
        <w:tab/>
        <w:t xml:space="preserve">Gezien de verschillende </w:t>
      </w:r>
      <w:proofErr w:type="spellStart"/>
      <w:r w:rsidRPr="00040811">
        <w:t>leerlingpopulaties</w:t>
      </w:r>
      <w:proofErr w:type="spellEnd"/>
      <w:r w:rsidR="00AE37ED" w:rsidRPr="00040811">
        <w:t xml:space="preserve"> kunnen de bevindingen van de hulp- en zorgverleners uiteenlopen. </w:t>
      </w:r>
      <w:r w:rsidRPr="00040811">
        <w:t xml:space="preserve"> </w:t>
      </w:r>
    </w:p>
    <w:p w14:paraId="0BF4CE1D" w14:textId="77777777" w:rsidR="00CE4331" w:rsidRPr="00040811" w:rsidRDefault="00CE4331" w:rsidP="001D28C9"/>
    <w:p w14:paraId="25366BAC" w14:textId="1951E56F" w:rsidR="005C4B31" w:rsidRPr="00040811" w:rsidRDefault="00700FAC" w:rsidP="005C4B31">
      <w:pPr>
        <w:keepNext/>
      </w:pPr>
      <w:r w:rsidRPr="00040811">
        <w:rPr>
          <w:noProof/>
        </w:rPr>
        <w:drawing>
          <wp:inline distT="0" distB="0" distL="0" distR="0" wp14:anchorId="75DB8EBD" wp14:editId="7F4C0236">
            <wp:extent cx="5760720" cy="2146300"/>
            <wp:effectExtent l="0" t="0" r="508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146300"/>
                    </a:xfrm>
                    <a:prstGeom prst="rect">
                      <a:avLst/>
                    </a:prstGeom>
                  </pic:spPr>
                </pic:pic>
              </a:graphicData>
            </a:graphic>
          </wp:inline>
        </w:drawing>
      </w:r>
    </w:p>
    <w:p w14:paraId="073F2737" w14:textId="2E1C680C" w:rsidR="001D28C9" w:rsidRDefault="005C4B31"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3</w:t>
      </w:r>
      <w:r w:rsidR="00000000">
        <w:rPr>
          <w:noProof/>
        </w:rPr>
        <w:fldChar w:fldCharType="end"/>
      </w:r>
      <w:r w:rsidRPr="00040811">
        <w:t xml:space="preserve"> Het type onderwijs dat de begeleide leerlingen bezoeken</w:t>
      </w:r>
    </w:p>
    <w:p w14:paraId="2EBE2164" w14:textId="77777777" w:rsidR="007D1E30" w:rsidRPr="007D1E30" w:rsidRDefault="007D1E30" w:rsidP="007D1E30"/>
    <w:p w14:paraId="3DF319AD" w14:textId="0B7267B3" w:rsidR="00656564" w:rsidRPr="00040811" w:rsidRDefault="00656564" w:rsidP="00656564">
      <w:pPr>
        <w:pStyle w:val="Kop2"/>
      </w:pPr>
      <w:bookmarkStart w:id="17" w:name="_Toc114093953"/>
      <w:r w:rsidRPr="00040811">
        <w:t>Focusgroep</w:t>
      </w:r>
      <w:bookmarkEnd w:id="17"/>
    </w:p>
    <w:p w14:paraId="7F83022B" w14:textId="058D8830" w:rsidR="00656564" w:rsidRPr="00040811" w:rsidRDefault="00656564" w:rsidP="000062D5">
      <w:pPr>
        <w:rPr>
          <w:color w:val="000000" w:themeColor="text1"/>
        </w:rPr>
      </w:pPr>
    </w:p>
    <w:p w14:paraId="7D855F24" w14:textId="79090E3C" w:rsidR="00E77DC4" w:rsidRPr="00040811" w:rsidRDefault="00C75AA1" w:rsidP="00656564">
      <w:pPr>
        <w:rPr>
          <w:color w:val="000000" w:themeColor="text1"/>
        </w:rPr>
      </w:pPr>
      <w:r w:rsidRPr="00040811">
        <w:t>Op 20 mei 2022 zijn in een bijeenkomst van de focusgroep de voorlopige uitkomsten van de enquête besproken</w:t>
      </w:r>
      <w:r w:rsidR="007E7120" w:rsidRPr="00040811">
        <w:t>. D</w:t>
      </w:r>
      <w:r w:rsidRPr="00040811">
        <w:t xml:space="preserve">e </w:t>
      </w:r>
      <w:r w:rsidR="007111C4" w:rsidRPr="00040811">
        <w:t xml:space="preserve">vragen en </w:t>
      </w:r>
      <w:r w:rsidR="007E7120" w:rsidRPr="00040811">
        <w:t>opmerkingen</w:t>
      </w:r>
      <w:r w:rsidRPr="00040811">
        <w:t xml:space="preserve"> uit deze bijeenkomst zijn verwerkt in </w:t>
      </w:r>
      <w:r w:rsidR="00D36065" w:rsidRPr="00040811">
        <w:t>dit rapport</w:t>
      </w:r>
      <w:r w:rsidR="007E7120" w:rsidRPr="00040811">
        <w:rPr>
          <w:color w:val="000000" w:themeColor="text1"/>
        </w:rPr>
        <w:t>.</w:t>
      </w:r>
      <w:r w:rsidR="00E77DC4" w:rsidRPr="00040811">
        <w:rPr>
          <w:color w:val="000000" w:themeColor="text1"/>
        </w:rPr>
        <w:t xml:space="preserve"> </w:t>
      </w:r>
      <w:r w:rsidR="00D36065" w:rsidRPr="00040811">
        <w:rPr>
          <w:color w:val="000000" w:themeColor="text1"/>
        </w:rPr>
        <w:t>Verder is</w:t>
      </w:r>
      <w:r w:rsidR="00E77DC4" w:rsidRPr="00040811">
        <w:rPr>
          <w:color w:val="000000" w:themeColor="text1"/>
        </w:rPr>
        <w:t xml:space="preserve"> aangegeven dat het eindrapport openbaar mag worden </w:t>
      </w:r>
      <w:r w:rsidR="00D36065" w:rsidRPr="00040811">
        <w:rPr>
          <w:color w:val="000000" w:themeColor="text1"/>
        </w:rPr>
        <w:t xml:space="preserve">gemaakt en </w:t>
      </w:r>
      <w:r w:rsidR="00E77DC4" w:rsidRPr="00040811">
        <w:rPr>
          <w:color w:val="000000" w:themeColor="text1"/>
        </w:rPr>
        <w:t>gebruikt in gesprekken met het Ministerie van OCW.</w:t>
      </w:r>
    </w:p>
    <w:p w14:paraId="44A4D892" w14:textId="0315282B" w:rsidR="00A91CE7" w:rsidRPr="00040811" w:rsidRDefault="00A91CE7" w:rsidP="00656564">
      <w:pPr>
        <w:rPr>
          <w:color w:val="000000" w:themeColor="text1"/>
        </w:rPr>
      </w:pPr>
    </w:p>
    <w:p w14:paraId="2993762C" w14:textId="3B053AC5" w:rsidR="00A91CE7" w:rsidRPr="00040811" w:rsidRDefault="00C16913" w:rsidP="00A91CE7">
      <w:pPr>
        <w:rPr>
          <w:rFonts w:eastAsia="Roboto" w:cs="Roboto"/>
          <w:iCs/>
        </w:rPr>
      </w:pPr>
      <w:r w:rsidRPr="00040811">
        <w:rPr>
          <w:rFonts w:eastAsia="Roboto" w:cs="Roboto"/>
          <w:iCs/>
        </w:rPr>
        <w:t>H</w:t>
      </w:r>
      <w:r w:rsidR="00A91CE7" w:rsidRPr="00040811">
        <w:rPr>
          <w:rFonts w:eastAsia="Roboto" w:cs="Roboto"/>
          <w:iCs/>
        </w:rPr>
        <w:t xml:space="preserve">et uitgangspunt van het swv </w:t>
      </w:r>
      <w:r w:rsidRPr="00040811">
        <w:rPr>
          <w:rFonts w:eastAsia="Roboto" w:cs="Roboto"/>
          <w:iCs/>
        </w:rPr>
        <w:t xml:space="preserve">is </w:t>
      </w:r>
      <w:r w:rsidR="008469E3" w:rsidRPr="00040811">
        <w:rPr>
          <w:rFonts w:eastAsia="Roboto" w:cs="Roboto"/>
          <w:iCs/>
        </w:rPr>
        <w:t>door</w:t>
      </w:r>
      <w:r w:rsidRPr="00040811">
        <w:rPr>
          <w:rFonts w:eastAsia="Roboto" w:cs="Roboto"/>
          <w:iCs/>
        </w:rPr>
        <w:t xml:space="preserve"> de focusgroep </w:t>
      </w:r>
      <w:r w:rsidR="00A91CE7" w:rsidRPr="00040811">
        <w:rPr>
          <w:rFonts w:eastAsia="Roboto" w:cs="Roboto"/>
          <w:iCs/>
        </w:rPr>
        <w:t>onderstreept</w:t>
      </w:r>
      <w:r w:rsidR="008469E3" w:rsidRPr="00040811">
        <w:rPr>
          <w:rFonts w:eastAsia="Roboto" w:cs="Roboto"/>
          <w:iCs/>
        </w:rPr>
        <w:t>. Dit is het beginsel,</w:t>
      </w:r>
      <w:r w:rsidR="00A91CE7" w:rsidRPr="00040811">
        <w:rPr>
          <w:rFonts w:eastAsia="Roboto" w:cs="Roboto"/>
          <w:iCs/>
        </w:rPr>
        <w:t xml:space="preserve"> dat een hoogbegaafde leerling </w:t>
      </w:r>
      <w:r w:rsidR="008469E3" w:rsidRPr="00040811">
        <w:rPr>
          <w:rFonts w:eastAsia="Roboto" w:cs="Roboto"/>
          <w:iCs/>
        </w:rPr>
        <w:t>zonder</w:t>
      </w:r>
      <w:r w:rsidR="00A91CE7" w:rsidRPr="00040811">
        <w:rPr>
          <w:rFonts w:eastAsia="Roboto" w:cs="Roboto"/>
          <w:iCs/>
        </w:rPr>
        <w:t xml:space="preserve"> aanvullende vraag of dubbele diagnose zeer goed een aanbod kan krijgen in het regulier onderwijs. Zonder dubbele diagnose komt een hoogbegaafd kind in het swv niet in aanmerking voor een voltijds hoogbegaafdenonderwijs. </w:t>
      </w:r>
    </w:p>
    <w:p w14:paraId="36AD33E8" w14:textId="77777777" w:rsidR="001D0908" w:rsidRPr="00040811" w:rsidRDefault="001D0908" w:rsidP="00656564"/>
    <w:p w14:paraId="34345C6D" w14:textId="604113F5" w:rsidR="00656564" w:rsidRPr="00040811" w:rsidRDefault="001D0908" w:rsidP="001D0908">
      <w:pPr>
        <w:rPr>
          <w:color w:val="000000" w:themeColor="text1"/>
        </w:rPr>
      </w:pPr>
      <w:r w:rsidRPr="00040811">
        <w:t>De</w:t>
      </w:r>
      <w:r w:rsidR="00E77DC4" w:rsidRPr="00040811">
        <w:t xml:space="preserve"> </w:t>
      </w:r>
      <w:r w:rsidRPr="00040811">
        <w:t xml:space="preserve">focusgroep </w:t>
      </w:r>
      <w:r w:rsidR="00E77DC4" w:rsidRPr="00040811">
        <w:t xml:space="preserve">heeft </w:t>
      </w:r>
      <w:r w:rsidR="004F2FCA" w:rsidRPr="00040811">
        <w:t xml:space="preserve">tevens </w:t>
      </w:r>
      <w:r w:rsidR="00E77DC4" w:rsidRPr="00040811">
        <w:t>de</w:t>
      </w:r>
      <w:r w:rsidR="00C75AA1" w:rsidRPr="00040811">
        <w:t xml:space="preserve"> volgende vragen </w:t>
      </w:r>
      <w:r w:rsidR="00E77DC4" w:rsidRPr="00040811">
        <w:rPr>
          <w:color w:val="000000" w:themeColor="text1"/>
        </w:rPr>
        <w:t>geformuleerd</w:t>
      </w:r>
      <w:r w:rsidR="005F4735" w:rsidRPr="00040811">
        <w:rPr>
          <w:color w:val="000000" w:themeColor="text1"/>
        </w:rPr>
        <w:t>:</w:t>
      </w:r>
      <w:r w:rsidR="00E77DC4" w:rsidRPr="00040811">
        <w:t xml:space="preserve"> </w:t>
      </w:r>
    </w:p>
    <w:p w14:paraId="0B1EC69A" w14:textId="36B5C35C" w:rsidR="00656564" w:rsidRPr="00040811" w:rsidRDefault="00656564" w:rsidP="00656564">
      <w:pPr>
        <w:rPr>
          <w:color w:val="000000" w:themeColor="text1"/>
        </w:rPr>
      </w:pPr>
    </w:p>
    <w:p w14:paraId="2320942E" w14:textId="0F13C6AD" w:rsidR="00C75AA1" w:rsidRPr="00040811" w:rsidRDefault="001D0908">
      <w:pPr>
        <w:pStyle w:val="Lijstalinea"/>
        <w:numPr>
          <w:ilvl w:val="0"/>
          <w:numId w:val="50"/>
        </w:numPr>
        <w:ind w:left="426"/>
      </w:pPr>
      <w:r w:rsidRPr="00040811">
        <w:t>Is de situatie verbeterd na de kennisoverdracht over hoogbegaafdheid aan de scholen?</w:t>
      </w:r>
    </w:p>
    <w:p w14:paraId="59693775" w14:textId="67988FF7" w:rsidR="001D0908" w:rsidRPr="00040811" w:rsidRDefault="00C75AA1">
      <w:pPr>
        <w:pStyle w:val="Lijstalinea"/>
        <w:numPr>
          <w:ilvl w:val="0"/>
          <w:numId w:val="50"/>
        </w:numPr>
        <w:ind w:left="426"/>
      </w:pPr>
      <w:r w:rsidRPr="00040811">
        <w:t xml:space="preserve">Is de situatie verbeterd van de kinderen die zijn overgestapt naar de </w:t>
      </w:r>
      <w:r w:rsidR="00937E3D" w:rsidRPr="00040811">
        <w:t>Haydn</w:t>
      </w:r>
      <w:r w:rsidRPr="00040811">
        <w:t>school, De Gaffel en obs Garmerwolde</w:t>
      </w:r>
      <w:r w:rsidR="001D0908" w:rsidRPr="00040811">
        <w:t>?</w:t>
      </w:r>
    </w:p>
    <w:p w14:paraId="2CF6EAC2" w14:textId="77777777" w:rsidR="001D0908" w:rsidRPr="00040811" w:rsidRDefault="001D0908" w:rsidP="001D0908"/>
    <w:p w14:paraId="529AA91A" w14:textId="21F3F741" w:rsidR="00437FF1" w:rsidRPr="00040811" w:rsidRDefault="004F2FCA" w:rsidP="00EB2BC9">
      <w:r w:rsidRPr="00040811">
        <w:t xml:space="preserve">Het door </w:t>
      </w:r>
      <w:r w:rsidRPr="00040811">
        <w:rPr>
          <w:rFonts w:eastAsia="Roboto" w:cs="Roboto"/>
          <w:iCs/>
        </w:rPr>
        <w:t>het swv onderstreepte</w:t>
      </w:r>
      <w:r w:rsidRPr="00040811">
        <w:t xml:space="preserve"> </w:t>
      </w:r>
      <w:r w:rsidRPr="00040811">
        <w:rPr>
          <w:rFonts w:eastAsia="Roboto" w:cs="Roboto"/>
          <w:iCs/>
        </w:rPr>
        <w:t>uitgangspunt en de 2</w:t>
      </w:r>
      <w:r w:rsidR="005F4735" w:rsidRPr="00040811">
        <w:t xml:space="preserve"> vragen </w:t>
      </w:r>
      <w:r w:rsidRPr="00040811">
        <w:t xml:space="preserve">zijn ingebracht in </w:t>
      </w:r>
      <w:r w:rsidR="005F4735" w:rsidRPr="00040811">
        <w:t xml:space="preserve">de </w:t>
      </w:r>
      <w:r w:rsidR="005F4735" w:rsidRPr="00040811">
        <w:rPr>
          <w:rFonts w:eastAsia="Roboto" w:cs="Roboto"/>
        </w:rPr>
        <w:t>diepte-interviews</w:t>
      </w:r>
    </w:p>
    <w:p w14:paraId="7426E274" w14:textId="77777777" w:rsidR="006F7B1E" w:rsidRPr="00040811" w:rsidRDefault="006F7B1E" w:rsidP="00020612">
      <w:pPr>
        <w:pStyle w:val="Lijstalinea"/>
        <w:ind w:left="426"/>
      </w:pPr>
    </w:p>
    <w:p w14:paraId="4209DECD" w14:textId="77777777" w:rsidR="007D1E30" w:rsidRDefault="007D1E30">
      <w:pPr>
        <w:rPr>
          <w:rFonts w:eastAsiaTheme="majorEastAsia" w:cstheme="majorBidi"/>
          <w:color w:val="2F5496" w:themeColor="accent1" w:themeShade="BF"/>
          <w:sz w:val="26"/>
          <w:szCs w:val="26"/>
        </w:rPr>
      </w:pPr>
      <w:r>
        <w:br w:type="page"/>
      </w:r>
    </w:p>
    <w:p w14:paraId="0F222581" w14:textId="4F13B4BF" w:rsidR="00F12EAE" w:rsidRPr="00040811" w:rsidRDefault="00F12EAE" w:rsidP="00F12EAE">
      <w:pPr>
        <w:pStyle w:val="Kop2"/>
      </w:pPr>
      <w:bookmarkStart w:id="18" w:name="_Toc114093954"/>
      <w:r w:rsidRPr="00040811">
        <w:lastRenderedPageBreak/>
        <w:t xml:space="preserve">Respondenten </w:t>
      </w:r>
      <w:r w:rsidR="00C16913" w:rsidRPr="00040811">
        <w:t>diepte-</w:t>
      </w:r>
      <w:r w:rsidRPr="00040811">
        <w:t>interviews</w:t>
      </w:r>
      <w:bookmarkEnd w:id="18"/>
    </w:p>
    <w:p w14:paraId="6C31AC10" w14:textId="02ECCEEB" w:rsidR="00F12EAE" w:rsidRPr="00040811" w:rsidRDefault="00F12EAE" w:rsidP="000062D5">
      <w:pPr>
        <w:rPr>
          <w:color w:val="000000" w:themeColor="text1"/>
        </w:rPr>
      </w:pPr>
    </w:p>
    <w:p w14:paraId="58E3C127" w14:textId="253FBF1F" w:rsidR="00A46C7E" w:rsidRPr="00040811" w:rsidRDefault="00830154" w:rsidP="00A46C7E">
      <w:pPr>
        <w:rPr>
          <w:color w:val="000000" w:themeColor="text1"/>
        </w:rPr>
      </w:pPr>
      <w:r w:rsidRPr="00040811">
        <w:rPr>
          <w:color w:val="000000" w:themeColor="text1"/>
        </w:rPr>
        <w:t xml:space="preserve">Aan het einde van </w:t>
      </w:r>
      <w:r w:rsidR="00F12EAE" w:rsidRPr="00040811">
        <w:rPr>
          <w:color w:val="000000" w:themeColor="text1"/>
        </w:rPr>
        <w:t>de enquête</w:t>
      </w:r>
      <w:r w:rsidR="00C16913" w:rsidRPr="00040811">
        <w:rPr>
          <w:color w:val="000000" w:themeColor="text1"/>
        </w:rPr>
        <w:t xml:space="preserve">s </w:t>
      </w:r>
      <w:r w:rsidR="00C16913" w:rsidRPr="00040811">
        <w:rPr>
          <w:rFonts w:eastAsia="Roboto" w:cs="Roboto"/>
        </w:rPr>
        <w:t xml:space="preserve">van de ouders en de hulp- en zorgverleners </w:t>
      </w:r>
      <w:r w:rsidR="00F12EAE" w:rsidRPr="00040811">
        <w:rPr>
          <w:color w:val="000000" w:themeColor="text1"/>
        </w:rPr>
        <w:t>is de respondenten de vraag voorgelegd of zij benaderd willen worden voor een diepte-interview. Hierop hebben 15 (62,5%) van de 24 ouders</w:t>
      </w:r>
      <w:r w:rsidR="000113A3" w:rsidRPr="00040811">
        <w:rPr>
          <w:color w:val="000000" w:themeColor="text1"/>
        </w:rPr>
        <w:t xml:space="preserve"> en 2 van de 3 (66,6%) hulp- en zorgverleners positief gereageerd. </w:t>
      </w:r>
    </w:p>
    <w:p w14:paraId="29CC4C49" w14:textId="77777777" w:rsidR="00A46C7E" w:rsidRPr="00040811" w:rsidRDefault="00A46C7E" w:rsidP="00A46C7E">
      <w:pPr>
        <w:rPr>
          <w:color w:val="000000" w:themeColor="text1"/>
        </w:rPr>
      </w:pPr>
    </w:p>
    <w:p w14:paraId="35B5C120" w14:textId="23093342" w:rsidR="00F12EAE" w:rsidRPr="00040811" w:rsidRDefault="00633C4D" w:rsidP="00A46C7E">
      <w:pPr>
        <w:rPr>
          <w:color w:val="000000" w:themeColor="text1"/>
        </w:rPr>
      </w:pPr>
      <w:r w:rsidRPr="00040811">
        <w:rPr>
          <w:color w:val="000000" w:themeColor="text1"/>
        </w:rPr>
        <w:t xml:space="preserve">Op 27, 28 en 29 juni </w:t>
      </w:r>
      <w:r w:rsidR="00E417D1">
        <w:rPr>
          <w:color w:val="000000" w:themeColor="text1"/>
        </w:rPr>
        <w:t xml:space="preserve">en op 22 juli </w:t>
      </w:r>
      <w:r w:rsidRPr="00040811">
        <w:rPr>
          <w:color w:val="000000" w:themeColor="text1"/>
        </w:rPr>
        <w:t xml:space="preserve">2022 zijn uiteindelijk </w:t>
      </w:r>
      <w:r w:rsidR="00E417D1">
        <w:rPr>
          <w:color w:val="000000" w:themeColor="text1"/>
        </w:rPr>
        <w:t>7</w:t>
      </w:r>
      <w:r w:rsidR="000113A3" w:rsidRPr="00040811">
        <w:rPr>
          <w:color w:val="000000" w:themeColor="text1"/>
        </w:rPr>
        <w:t xml:space="preserve"> ouders en 1 professional </w:t>
      </w:r>
      <w:r w:rsidR="00F12EAE" w:rsidRPr="00040811">
        <w:rPr>
          <w:color w:val="000000" w:themeColor="text1"/>
        </w:rPr>
        <w:t xml:space="preserve">geïnterviewd. De overige 9 hebben niet gereageerd op een uitnodiging hiertoe. </w:t>
      </w:r>
    </w:p>
    <w:p w14:paraId="200BC14B" w14:textId="5765FD47" w:rsidR="009A569E" w:rsidRPr="00040811" w:rsidRDefault="00D04A90" w:rsidP="002F789B">
      <w:pPr>
        <w:ind w:firstLine="708"/>
        <w:rPr>
          <w:color w:val="000000" w:themeColor="text1"/>
        </w:rPr>
      </w:pPr>
      <w:r w:rsidRPr="00040811">
        <w:rPr>
          <w:color w:val="000000" w:themeColor="text1"/>
        </w:rPr>
        <w:t xml:space="preserve">De </w:t>
      </w:r>
      <w:r w:rsidR="00E417D1">
        <w:rPr>
          <w:color w:val="000000" w:themeColor="text1"/>
        </w:rPr>
        <w:t>7</w:t>
      </w:r>
      <w:r w:rsidRPr="00040811">
        <w:rPr>
          <w:color w:val="000000" w:themeColor="text1"/>
        </w:rPr>
        <w:t xml:space="preserve"> ouders hebben </w:t>
      </w:r>
      <w:r w:rsidR="00633C4D" w:rsidRPr="00040811">
        <w:rPr>
          <w:color w:val="000000" w:themeColor="text1"/>
        </w:rPr>
        <w:t xml:space="preserve">gezamenlijk </w:t>
      </w:r>
      <w:r w:rsidR="00E417D1">
        <w:rPr>
          <w:color w:val="000000" w:themeColor="text1"/>
        </w:rPr>
        <w:t>8</w:t>
      </w:r>
      <w:r w:rsidR="00633C4D" w:rsidRPr="00040811">
        <w:rPr>
          <w:color w:val="000000" w:themeColor="text1"/>
        </w:rPr>
        <w:t xml:space="preserve"> enquêtes ingevuld</w:t>
      </w:r>
      <w:r w:rsidR="002F789B" w:rsidRPr="00040811">
        <w:rPr>
          <w:color w:val="000000" w:themeColor="text1"/>
        </w:rPr>
        <w:t>.</w:t>
      </w:r>
      <w:r w:rsidR="00633C4D" w:rsidRPr="00040811">
        <w:rPr>
          <w:color w:val="000000" w:themeColor="text1"/>
        </w:rPr>
        <w:t xml:space="preserve"> </w:t>
      </w:r>
      <w:r w:rsidR="002F789B" w:rsidRPr="00040811">
        <w:rPr>
          <w:color w:val="000000" w:themeColor="text1"/>
        </w:rPr>
        <w:t xml:space="preserve">Aangezien deze </w:t>
      </w:r>
      <w:r w:rsidR="00E417D1">
        <w:rPr>
          <w:color w:val="000000" w:themeColor="text1"/>
        </w:rPr>
        <w:t>7</w:t>
      </w:r>
      <w:r w:rsidR="00E417D1" w:rsidRPr="00040811">
        <w:rPr>
          <w:color w:val="000000" w:themeColor="text1"/>
        </w:rPr>
        <w:t xml:space="preserve"> </w:t>
      </w:r>
      <w:r w:rsidR="002F789B" w:rsidRPr="00040811">
        <w:rPr>
          <w:color w:val="000000" w:themeColor="text1"/>
        </w:rPr>
        <w:t xml:space="preserve">ouders </w:t>
      </w:r>
      <w:r w:rsidRPr="00040811">
        <w:rPr>
          <w:color w:val="000000" w:themeColor="text1"/>
        </w:rPr>
        <w:t>in totaal 1</w:t>
      </w:r>
      <w:r w:rsidR="00E417D1">
        <w:rPr>
          <w:color w:val="000000" w:themeColor="text1"/>
        </w:rPr>
        <w:t>5</w:t>
      </w:r>
      <w:r w:rsidRPr="00040811">
        <w:rPr>
          <w:color w:val="000000" w:themeColor="text1"/>
        </w:rPr>
        <w:t xml:space="preserve"> hoogbegaafde kinderen</w:t>
      </w:r>
      <w:r w:rsidR="00633C4D" w:rsidRPr="00040811">
        <w:rPr>
          <w:color w:val="000000" w:themeColor="text1"/>
        </w:rPr>
        <w:t xml:space="preserve"> </w:t>
      </w:r>
      <w:r w:rsidR="00B62FAF">
        <w:rPr>
          <w:color w:val="000000" w:themeColor="text1"/>
        </w:rPr>
        <w:t>‘</w:t>
      </w:r>
      <w:r w:rsidR="002F789B" w:rsidRPr="00040811">
        <w:rPr>
          <w:color w:val="000000" w:themeColor="text1"/>
        </w:rPr>
        <w:t>hebben</w:t>
      </w:r>
      <w:r w:rsidR="00B62FAF">
        <w:rPr>
          <w:color w:val="000000" w:themeColor="text1"/>
        </w:rPr>
        <w:t>’</w:t>
      </w:r>
      <w:r w:rsidR="002F789B" w:rsidRPr="00040811">
        <w:rPr>
          <w:color w:val="000000" w:themeColor="text1"/>
        </w:rPr>
        <w:t xml:space="preserve"> </w:t>
      </w:r>
      <w:r w:rsidR="00633C4D" w:rsidRPr="00040811">
        <w:rPr>
          <w:color w:val="000000" w:themeColor="text1"/>
        </w:rPr>
        <w:t>die</w:t>
      </w:r>
      <w:r w:rsidRPr="00040811">
        <w:rPr>
          <w:color w:val="000000" w:themeColor="text1"/>
        </w:rPr>
        <w:t xml:space="preserve"> problemen </w:t>
      </w:r>
      <w:r w:rsidR="00633C4D" w:rsidRPr="00040811">
        <w:rPr>
          <w:color w:val="000000" w:themeColor="text1"/>
        </w:rPr>
        <w:t xml:space="preserve">in het onderwijs </w:t>
      </w:r>
      <w:r w:rsidRPr="00040811">
        <w:rPr>
          <w:color w:val="000000" w:themeColor="text1"/>
        </w:rPr>
        <w:t>ervaren</w:t>
      </w:r>
      <w:r w:rsidR="002F789B" w:rsidRPr="00040811">
        <w:rPr>
          <w:color w:val="000000" w:themeColor="text1"/>
        </w:rPr>
        <w:t>, zouden ook 1</w:t>
      </w:r>
      <w:r w:rsidR="00E417D1">
        <w:rPr>
          <w:color w:val="000000" w:themeColor="text1"/>
        </w:rPr>
        <w:t>5</w:t>
      </w:r>
      <w:r w:rsidR="002F789B" w:rsidRPr="00040811">
        <w:rPr>
          <w:color w:val="000000" w:themeColor="text1"/>
        </w:rPr>
        <w:t xml:space="preserve"> ingevulde enquêtes mogelijk zijn geweest</w:t>
      </w:r>
      <w:r w:rsidR="00B25F8B">
        <w:rPr>
          <w:color w:val="000000" w:themeColor="text1"/>
        </w:rPr>
        <w:t xml:space="preserve"> in plaats van 8</w:t>
      </w:r>
      <w:r w:rsidRPr="00040811">
        <w:rPr>
          <w:color w:val="000000" w:themeColor="text1"/>
        </w:rPr>
        <w:t>.</w:t>
      </w:r>
      <w:r w:rsidR="002F789B" w:rsidRPr="00040811">
        <w:rPr>
          <w:color w:val="000000" w:themeColor="text1"/>
        </w:rPr>
        <w:t xml:space="preserve"> In de </w:t>
      </w:r>
      <w:r w:rsidR="00392BDD" w:rsidRPr="00040811">
        <w:rPr>
          <w:color w:val="000000" w:themeColor="text1"/>
        </w:rPr>
        <w:t>introductie</w:t>
      </w:r>
      <w:r w:rsidR="002F789B" w:rsidRPr="00040811">
        <w:rPr>
          <w:color w:val="000000" w:themeColor="text1"/>
        </w:rPr>
        <w:t xml:space="preserve"> van </w:t>
      </w:r>
      <w:r w:rsidR="00392BDD" w:rsidRPr="00040811">
        <w:rPr>
          <w:color w:val="000000" w:themeColor="text1"/>
        </w:rPr>
        <w:t>het</w:t>
      </w:r>
      <w:r w:rsidR="002F789B" w:rsidRPr="00040811">
        <w:rPr>
          <w:color w:val="000000" w:themeColor="text1"/>
        </w:rPr>
        <w:t xml:space="preserve"> enquête</w:t>
      </w:r>
      <w:r w:rsidR="00392BDD" w:rsidRPr="00040811">
        <w:rPr>
          <w:color w:val="000000" w:themeColor="text1"/>
        </w:rPr>
        <w:t>formulier</w:t>
      </w:r>
      <w:r w:rsidR="002F789B" w:rsidRPr="00040811">
        <w:rPr>
          <w:color w:val="000000" w:themeColor="text1"/>
        </w:rPr>
        <w:t xml:space="preserve"> was </w:t>
      </w:r>
      <w:r w:rsidR="00392BDD" w:rsidRPr="00040811">
        <w:rPr>
          <w:color w:val="000000" w:themeColor="text1"/>
        </w:rPr>
        <w:t>namelijk vermeld: “Mocht het voorgaande voor meer van uw kinderen gelden, dan verzoeken wij u voor elk kind afzonderlijk een vragenlijst in te vullen.” Mogelijk is dit door de ouders over het hoofd gezien of is gekozen voor het kind met de meeste</w:t>
      </w:r>
      <w:r w:rsidRPr="00040811">
        <w:rPr>
          <w:color w:val="000000" w:themeColor="text1"/>
        </w:rPr>
        <w:t xml:space="preserve"> </w:t>
      </w:r>
      <w:r w:rsidR="00392BDD" w:rsidRPr="00040811">
        <w:rPr>
          <w:color w:val="000000" w:themeColor="text1"/>
        </w:rPr>
        <w:t xml:space="preserve">problemen, aangezien het invullen van de enquête enige tijd in beslag neemt. </w:t>
      </w:r>
    </w:p>
    <w:p w14:paraId="0B902F22" w14:textId="356CEF50" w:rsidR="00C16913" w:rsidRPr="00040811" w:rsidRDefault="00C16913" w:rsidP="00A46C7E">
      <w:pPr>
        <w:rPr>
          <w:color w:val="000000" w:themeColor="text1"/>
        </w:rPr>
      </w:pPr>
    </w:p>
    <w:p w14:paraId="1CD8526C" w14:textId="1BD63503" w:rsidR="00EB2BC9" w:rsidRPr="00040811" w:rsidRDefault="002F789B" w:rsidP="00EB2BC9">
      <w:pPr>
        <w:rPr>
          <w:color w:val="000000" w:themeColor="text1"/>
        </w:rPr>
      </w:pPr>
      <w:r w:rsidRPr="00040811">
        <w:rPr>
          <w:color w:val="000000" w:themeColor="text1"/>
        </w:rPr>
        <w:t xml:space="preserve">De respondenten </w:t>
      </w:r>
      <w:r w:rsidR="00B25F8B">
        <w:rPr>
          <w:color w:val="000000" w:themeColor="text1"/>
        </w:rPr>
        <w:t>is gevraagd</w:t>
      </w:r>
      <w:r w:rsidR="00EB2BC9" w:rsidRPr="00040811">
        <w:rPr>
          <w:color w:val="000000" w:themeColor="text1"/>
        </w:rPr>
        <w:t>:</w:t>
      </w:r>
    </w:p>
    <w:p w14:paraId="31DECC08" w14:textId="77777777" w:rsidR="00EB2BC9" w:rsidRPr="00040811" w:rsidRDefault="00EB2BC9" w:rsidP="00EB2BC9">
      <w:pPr>
        <w:rPr>
          <w:color w:val="000000" w:themeColor="text1"/>
        </w:rPr>
      </w:pPr>
    </w:p>
    <w:p w14:paraId="7F368F83" w14:textId="0FFAA1E1" w:rsidR="00B877CD" w:rsidRPr="00040811" w:rsidRDefault="00EB2BC9">
      <w:pPr>
        <w:pStyle w:val="Lijstalinea"/>
        <w:numPr>
          <w:ilvl w:val="0"/>
          <w:numId w:val="72"/>
        </w:numPr>
        <w:ind w:left="426"/>
      </w:pPr>
      <w:r w:rsidRPr="00040811">
        <w:t>Of de kinderen van de respondenten de basisschoolleeftijd hebben;</w:t>
      </w:r>
    </w:p>
    <w:p w14:paraId="33801747" w14:textId="66CE33B8" w:rsidR="00B877CD" w:rsidRPr="00040811" w:rsidRDefault="00B877CD">
      <w:pPr>
        <w:pStyle w:val="Lijstalinea"/>
        <w:numPr>
          <w:ilvl w:val="0"/>
          <w:numId w:val="72"/>
        </w:numPr>
        <w:ind w:left="426"/>
      </w:pPr>
      <w:r w:rsidRPr="00040811">
        <w:t>Of de situatie voor (hoog)begaafden is verbeterd sinds het swv kennis over (hoog)begaafdheid verspreidt via de hb-subsidie die in 2019 is gestart;</w:t>
      </w:r>
    </w:p>
    <w:p w14:paraId="5BEF6C11" w14:textId="77777777" w:rsidR="00EB2BC9" w:rsidRPr="00040811" w:rsidRDefault="00EB2BC9">
      <w:pPr>
        <w:pStyle w:val="Lijstalinea"/>
        <w:numPr>
          <w:ilvl w:val="0"/>
          <w:numId w:val="72"/>
        </w:numPr>
        <w:ind w:left="426"/>
      </w:pPr>
      <w:r w:rsidRPr="00040811">
        <w:t xml:space="preserve">Of de kinderen het voltijds hoogbegaafdenonderwijs van J. Haydnschool bezoeken of de basisschool in Garmerwolde; </w:t>
      </w:r>
    </w:p>
    <w:p w14:paraId="0B11BFEA" w14:textId="77777777" w:rsidR="00EB2BC9" w:rsidRPr="00040811" w:rsidRDefault="00EB2BC9">
      <w:pPr>
        <w:pStyle w:val="Lijstalinea"/>
        <w:numPr>
          <w:ilvl w:val="0"/>
          <w:numId w:val="72"/>
        </w:numPr>
        <w:ind w:left="426"/>
      </w:pPr>
      <w:r w:rsidRPr="00040811">
        <w:t>Of zij van mening zijn dat het reguliere onderwijs goed onderwijs kan verzorgen voor (hoog)begaafde kinderen;</w:t>
      </w:r>
    </w:p>
    <w:p w14:paraId="42FC3186" w14:textId="77777777" w:rsidR="00EB2BC9" w:rsidRPr="00040811" w:rsidRDefault="00EB2BC9">
      <w:pPr>
        <w:pStyle w:val="Lijstalinea"/>
        <w:numPr>
          <w:ilvl w:val="0"/>
          <w:numId w:val="72"/>
        </w:numPr>
        <w:ind w:left="426" w:hanging="426"/>
      </w:pPr>
      <w:r w:rsidRPr="00040811">
        <w:t>Hoe zij kijken naar het standpunt van het swv dat 90% van de (hoog)begaafde kinderen goed onderwijs in het regulier onderwijs kan ontvangen;</w:t>
      </w:r>
    </w:p>
    <w:p w14:paraId="6004C063" w14:textId="77777777" w:rsidR="00EB2BC9" w:rsidRPr="00040811" w:rsidRDefault="00EB2BC9">
      <w:pPr>
        <w:pStyle w:val="Lijstalinea"/>
        <w:numPr>
          <w:ilvl w:val="0"/>
          <w:numId w:val="72"/>
        </w:numPr>
        <w:ind w:left="426" w:hanging="426"/>
      </w:pPr>
      <w:r w:rsidRPr="00040811">
        <w:t>Of voltijd- of deeltijd deelname aan het reguliere onderwijs een optie is voor (hoog)begaafden;</w:t>
      </w:r>
    </w:p>
    <w:p w14:paraId="31558695" w14:textId="77777777" w:rsidR="00EB2BC9" w:rsidRPr="00040811" w:rsidRDefault="00EB2BC9">
      <w:pPr>
        <w:pStyle w:val="Lijstalinea"/>
        <w:numPr>
          <w:ilvl w:val="0"/>
          <w:numId w:val="72"/>
        </w:numPr>
        <w:ind w:left="426" w:hanging="426"/>
      </w:pPr>
      <w:r w:rsidRPr="00040811">
        <w:t>Of zij experts hoogbegaafdheid kennen binnen het swv die meer geraadpleegd zouden moeten worden door scholen.</w:t>
      </w:r>
    </w:p>
    <w:p w14:paraId="383D259A" w14:textId="77777777" w:rsidR="00EB2BC9" w:rsidRPr="00040811" w:rsidRDefault="00EB2BC9" w:rsidP="00A46C7E">
      <w:pPr>
        <w:rPr>
          <w:color w:val="000000" w:themeColor="text1"/>
        </w:rPr>
      </w:pPr>
    </w:p>
    <w:p w14:paraId="66F002C0" w14:textId="19484F81" w:rsidR="007E5304" w:rsidRPr="00040811" w:rsidRDefault="00F12EAE" w:rsidP="00F12EAE">
      <w:pPr>
        <w:rPr>
          <w:color w:val="000000" w:themeColor="text1"/>
        </w:rPr>
      </w:pPr>
      <w:r w:rsidRPr="00040811">
        <w:rPr>
          <w:color w:val="000000" w:themeColor="text1"/>
        </w:rPr>
        <w:t>De interviewresultaten</w:t>
      </w:r>
      <w:r w:rsidR="000113A3" w:rsidRPr="00040811">
        <w:rPr>
          <w:color w:val="000000" w:themeColor="text1"/>
        </w:rPr>
        <w:t xml:space="preserve"> zijn </w:t>
      </w:r>
      <w:r w:rsidR="00E34F7C" w:rsidRPr="00040811">
        <w:rPr>
          <w:color w:val="000000" w:themeColor="text1"/>
        </w:rPr>
        <w:t xml:space="preserve">hoofdzakelijk </w:t>
      </w:r>
      <w:r w:rsidR="000113A3" w:rsidRPr="00040811">
        <w:rPr>
          <w:color w:val="000000" w:themeColor="text1"/>
        </w:rPr>
        <w:t>verwerkt in de hoofdstukken 4 tot en met 6</w:t>
      </w:r>
      <w:r w:rsidR="00225B6E" w:rsidRPr="00040811">
        <w:rPr>
          <w:color w:val="000000" w:themeColor="text1"/>
        </w:rPr>
        <w:t>.</w:t>
      </w:r>
      <w:r w:rsidR="000113A3" w:rsidRPr="00040811">
        <w:rPr>
          <w:color w:val="000000" w:themeColor="text1"/>
        </w:rPr>
        <w:t xml:space="preserve"> </w:t>
      </w:r>
    </w:p>
    <w:p w14:paraId="74032752" w14:textId="77777777" w:rsidR="001E38FE" w:rsidRPr="00040811" w:rsidRDefault="001E38FE" w:rsidP="000062D5"/>
    <w:p w14:paraId="21C34A24" w14:textId="3489CE85" w:rsidR="00D9226B" w:rsidRPr="00040811" w:rsidRDefault="005B2E62" w:rsidP="00CE3BE6">
      <w:pPr>
        <w:pStyle w:val="Kop2"/>
      </w:pPr>
      <w:bookmarkStart w:id="19" w:name="_Toc114093955"/>
      <w:r w:rsidRPr="00040811">
        <w:t>Hoofdpunten r</w:t>
      </w:r>
      <w:r w:rsidR="00EF1345" w:rsidRPr="00040811">
        <w:t>espondenten</w:t>
      </w:r>
      <w:bookmarkEnd w:id="19"/>
      <w:r w:rsidR="00EF1345" w:rsidRPr="00040811">
        <w:t xml:space="preserve"> </w:t>
      </w:r>
    </w:p>
    <w:p w14:paraId="71517BAE" w14:textId="77777777" w:rsidR="00312210" w:rsidRPr="00040811" w:rsidRDefault="00312210" w:rsidP="000D573E">
      <w:pPr>
        <w:rPr>
          <w:color w:val="000000" w:themeColor="text1"/>
        </w:rPr>
      </w:pPr>
    </w:p>
    <w:p w14:paraId="36911F1A" w14:textId="5AB4051D" w:rsidR="000D573E" w:rsidRPr="00040811" w:rsidRDefault="00312210" w:rsidP="000D573E">
      <w:pPr>
        <w:rPr>
          <w:color w:val="000000" w:themeColor="text1"/>
        </w:rPr>
      </w:pPr>
      <w:r w:rsidRPr="00040811">
        <w:rPr>
          <w:color w:val="000000" w:themeColor="text1"/>
        </w:rPr>
        <w:t xml:space="preserve">De reacties op de enquêtes van potentiële respondenten zijn uiteenlopend. </w:t>
      </w:r>
      <w:r w:rsidR="000D573E" w:rsidRPr="00040811">
        <w:rPr>
          <w:color w:val="000000" w:themeColor="text1"/>
        </w:rPr>
        <w:t xml:space="preserve">De respondenten geven enerzijds blijk van een beperkt vertrouwen in </w:t>
      </w:r>
      <w:r w:rsidR="0005340A" w:rsidRPr="00040811">
        <w:rPr>
          <w:color w:val="000000" w:themeColor="text1"/>
        </w:rPr>
        <w:t xml:space="preserve">zowel </w:t>
      </w:r>
      <w:r w:rsidR="000D573E" w:rsidRPr="00040811">
        <w:rPr>
          <w:color w:val="000000" w:themeColor="text1"/>
        </w:rPr>
        <w:t xml:space="preserve">het swv en </w:t>
      </w:r>
      <w:r w:rsidR="0005340A" w:rsidRPr="00040811">
        <w:rPr>
          <w:color w:val="000000" w:themeColor="text1"/>
        </w:rPr>
        <w:t xml:space="preserve">als </w:t>
      </w:r>
      <w:r w:rsidR="000D573E" w:rsidRPr="00040811">
        <w:rPr>
          <w:color w:val="000000" w:themeColor="text1"/>
        </w:rPr>
        <w:t xml:space="preserve">de onderzoeker </w:t>
      </w:r>
      <w:r w:rsidR="00521910" w:rsidRPr="00040811">
        <w:rPr>
          <w:color w:val="000000" w:themeColor="text1"/>
        </w:rPr>
        <w:t>en van eerdere negatieve ervaringen met het swv op het gebied van samenwerking. A</w:t>
      </w:r>
      <w:r w:rsidR="000D573E" w:rsidRPr="00040811">
        <w:rPr>
          <w:color w:val="000000" w:themeColor="text1"/>
        </w:rPr>
        <w:t xml:space="preserve">nderzijds </w:t>
      </w:r>
      <w:r w:rsidR="00521910" w:rsidRPr="00040811">
        <w:rPr>
          <w:color w:val="000000" w:themeColor="text1"/>
        </w:rPr>
        <w:t xml:space="preserve">zijn respondenten </w:t>
      </w:r>
      <w:r w:rsidR="000D573E" w:rsidRPr="00040811">
        <w:rPr>
          <w:color w:val="000000" w:themeColor="text1"/>
        </w:rPr>
        <w:t xml:space="preserve">positief </w:t>
      </w:r>
      <w:r w:rsidR="00521910" w:rsidRPr="00040811">
        <w:rPr>
          <w:color w:val="000000" w:themeColor="text1"/>
        </w:rPr>
        <w:t xml:space="preserve">en hoopvol </w:t>
      </w:r>
      <w:r w:rsidR="000D573E" w:rsidRPr="00040811">
        <w:rPr>
          <w:color w:val="000000" w:themeColor="text1"/>
        </w:rPr>
        <w:t xml:space="preserve">over het onderzoek. </w:t>
      </w:r>
      <w:r w:rsidR="007A1636" w:rsidRPr="00040811">
        <w:rPr>
          <w:color w:val="000000" w:themeColor="text1"/>
        </w:rPr>
        <w:t>Zo wordt d</w:t>
      </w:r>
      <w:r w:rsidR="000D573E" w:rsidRPr="00040811">
        <w:rPr>
          <w:color w:val="000000" w:themeColor="text1"/>
        </w:rPr>
        <w:t xml:space="preserve">e hoop uitgesproken dat de onderzoeksresultaten verandering teweeg gaat brengen. </w:t>
      </w:r>
    </w:p>
    <w:p w14:paraId="5BAAAE0F" w14:textId="4E0C3760" w:rsidR="004A6549" w:rsidRPr="00040811" w:rsidRDefault="00352263" w:rsidP="0062656E">
      <w:pPr>
        <w:ind w:firstLine="708"/>
      </w:pPr>
      <w:r>
        <w:rPr>
          <w:color w:val="000000" w:themeColor="text1"/>
        </w:rPr>
        <w:t>Meer dan 6 op de 10</w:t>
      </w:r>
      <w:r w:rsidR="0062656E" w:rsidRPr="00040811">
        <w:rPr>
          <w:color w:val="000000" w:themeColor="text1"/>
        </w:rPr>
        <w:t xml:space="preserve"> ouders </w:t>
      </w:r>
      <w:r w:rsidR="004A6549" w:rsidRPr="00040811">
        <w:rPr>
          <w:color w:val="000000" w:themeColor="text1"/>
        </w:rPr>
        <w:t>hebben</w:t>
      </w:r>
      <w:r w:rsidR="0062656E" w:rsidRPr="00040811">
        <w:rPr>
          <w:color w:val="000000" w:themeColor="text1"/>
        </w:rPr>
        <w:t xml:space="preserve"> de enquête niet (volledig) ingevuld</w:t>
      </w:r>
      <w:r w:rsidR="0062656E" w:rsidRPr="00040811">
        <w:t xml:space="preserve"> </w:t>
      </w:r>
      <w:r w:rsidR="004A6549" w:rsidRPr="00040811">
        <w:t xml:space="preserve">Velen van hen </w:t>
      </w:r>
      <w:r w:rsidR="0062656E" w:rsidRPr="00040811">
        <w:t xml:space="preserve">zijn afgehaakt bij een privacygevoelige vraag. </w:t>
      </w:r>
    </w:p>
    <w:p w14:paraId="7820F095" w14:textId="5931219F" w:rsidR="00966C3D" w:rsidRPr="00040811" w:rsidRDefault="00352263" w:rsidP="0062656E">
      <w:pPr>
        <w:ind w:firstLine="708"/>
      </w:pPr>
      <w:r>
        <w:rPr>
          <w:color w:val="000000" w:themeColor="text1"/>
        </w:rPr>
        <w:t xml:space="preserve">Meer dan </w:t>
      </w:r>
      <w:r>
        <w:rPr>
          <w:color w:val="000000" w:themeColor="text1"/>
        </w:rPr>
        <w:t>8</w:t>
      </w:r>
      <w:r>
        <w:rPr>
          <w:color w:val="000000" w:themeColor="text1"/>
        </w:rPr>
        <w:t xml:space="preserve"> op de 10</w:t>
      </w:r>
      <w:r w:rsidRPr="00040811">
        <w:rPr>
          <w:color w:val="000000" w:themeColor="text1"/>
        </w:rPr>
        <w:t xml:space="preserve"> </w:t>
      </w:r>
      <w:r w:rsidR="0062656E" w:rsidRPr="00040811">
        <w:rPr>
          <w:color w:val="000000" w:themeColor="text1"/>
        </w:rPr>
        <w:t xml:space="preserve">hulp- en zorgverleners </w:t>
      </w:r>
      <w:r w:rsidR="004A6549" w:rsidRPr="00040811">
        <w:rPr>
          <w:color w:val="000000" w:themeColor="text1"/>
        </w:rPr>
        <w:t xml:space="preserve">hebben </w:t>
      </w:r>
      <w:r w:rsidR="0062656E" w:rsidRPr="00040811">
        <w:rPr>
          <w:color w:val="000000" w:themeColor="text1"/>
        </w:rPr>
        <w:t>de enquête niet (volledig) ingevuld</w:t>
      </w:r>
      <w:r w:rsidR="004A6549" w:rsidRPr="00040811">
        <w:rPr>
          <w:color w:val="000000" w:themeColor="text1"/>
        </w:rPr>
        <w:t>. Ook velen van hen</w:t>
      </w:r>
      <w:r w:rsidR="0062656E" w:rsidRPr="00040811">
        <w:t xml:space="preserve"> </w:t>
      </w:r>
      <w:r w:rsidR="0062656E" w:rsidRPr="00040811">
        <w:rPr>
          <w:color w:val="000000" w:themeColor="text1"/>
        </w:rPr>
        <w:t>zijn b</w:t>
      </w:r>
      <w:r w:rsidR="0062656E" w:rsidRPr="00040811">
        <w:t xml:space="preserve">ij </w:t>
      </w:r>
      <w:r w:rsidR="004A6549" w:rsidRPr="00040811">
        <w:t xml:space="preserve">een privacygevoelige vraag </w:t>
      </w:r>
      <w:r w:rsidR="0062656E" w:rsidRPr="00040811">
        <w:t xml:space="preserve">gestopt. </w:t>
      </w:r>
    </w:p>
    <w:p w14:paraId="35803709" w14:textId="77777777" w:rsidR="002B755B" w:rsidRPr="00040811" w:rsidRDefault="002B755B" w:rsidP="00306645"/>
    <w:p w14:paraId="03480FB9" w14:textId="77777777" w:rsidR="002449C3" w:rsidRPr="00040811" w:rsidRDefault="002B755B" w:rsidP="00306645">
      <w:pPr>
        <w:rPr>
          <w:color w:val="000000" w:themeColor="text1"/>
        </w:rPr>
      </w:pPr>
      <w:r w:rsidRPr="00040811">
        <w:rPr>
          <w:color w:val="000000" w:themeColor="text1"/>
        </w:rPr>
        <w:lastRenderedPageBreak/>
        <w:t xml:space="preserve">In totaal 24 ouders en 3 hulp- en zorgverleners hebben de enquête wel volledig ingevuld. </w:t>
      </w:r>
    </w:p>
    <w:p w14:paraId="566B0DD6" w14:textId="63980FA7" w:rsidR="00306645" w:rsidRPr="00040811" w:rsidRDefault="00966C3D" w:rsidP="002449C3">
      <w:pPr>
        <w:ind w:firstLine="708"/>
      </w:pPr>
      <w:r w:rsidRPr="00040811">
        <w:rPr>
          <w:color w:val="000000" w:themeColor="text1"/>
        </w:rPr>
        <w:t>De 3 hulp- en zorgverleners hebben ieder een andere ‘basisopleiding’ gevolgd</w:t>
      </w:r>
      <w:r w:rsidR="002449C3" w:rsidRPr="00040811">
        <w:rPr>
          <w:color w:val="000000" w:themeColor="text1"/>
        </w:rPr>
        <w:t xml:space="preserve"> en </w:t>
      </w:r>
      <w:r w:rsidR="002449C3" w:rsidRPr="00040811">
        <w:t xml:space="preserve">begeleiden leerlingen die afkomstig zijn uit verschillende typen onderwijs met verschillende </w:t>
      </w:r>
      <w:proofErr w:type="spellStart"/>
      <w:r w:rsidR="002449C3" w:rsidRPr="00040811">
        <w:t>leerlingpopulaties</w:t>
      </w:r>
      <w:proofErr w:type="spellEnd"/>
      <w:r w:rsidR="002449C3" w:rsidRPr="00040811">
        <w:t>.</w:t>
      </w:r>
      <w:r w:rsidR="002449C3" w:rsidRPr="00040811">
        <w:rPr>
          <w:color w:val="000000" w:themeColor="text1"/>
        </w:rPr>
        <w:t xml:space="preserve"> </w:t>
      </w:r>
      <w:r w:rsidR="002449C3" w:rsidRPr="00040811">
        <w:t xml:space="preserve">De psychiater begeleidt leerlingen uit het reguliere onderwijs en het voltijds hoogbegaafdenonderwijs; de psycholoog leerlingen uit het speciaal (basis)onderwijs en Daltononderwijs; en de pedagoog leerlingen uit het reguliere onderwijs, Jenaplan- en Daltononderwijs, speciaal (basis)onderwijs en voltijds hoogbegaafdenonderwijs. </w:t>
      </w:r>
    </w:p>
    <w:p w14:paraId="3761E5C2" w14:textId="77777777" w:rsidR="00E11F7C" w:rsidRPr="00040811" w:rsidRDefault="00E11F7C" w:rsidP="00E11F7C">
      <w:pPr>
        <w:rPr>
          <w:color w:val="000000" w:themeColor="text1"/>
        </w:rPr>
      </w:pPr>
    </w:p>
    <w:p w14:paraId="467EB838" w14:textId="4D4180D6" w:rsidR="00CD4BC8" w:rsidRPr="00040811" w:rsidRDefault="00CD4BC8" w:rsidP="00CD4BC8">
      <w:pPr>
        <w:rPr>
          <w:color w:val="000000" w:themeColor="text1"/>
        </w:rPr>
      </w:pPr>
      <w:r w:rsidRPr="00040811">
        <w:rPr>
          <w:color w:val="000000" w:themeColor="text1"/>
        </w:rPr>
        <w:t xml:space="preserve">De focusgroep heeft vragen geformuleerd die zijn voorgelegd aan de respondenten van de diepte-interviews. </w:t>
      </w:r>
    </w:p>
    <w:p w14:paraId="64F87CF6" w14:textId="77777777" w:rsidR="002742E0" w:rsidRPr="00040811" w:rsidRDefault="002742E0" w:rsidP="00CD4BC8">
      <w:pPr>
        <w:rPr>
          <w:color w:val="000000" w:themeColor="text1"/>
        </w:rPr>
      </w:pPr>
    </w:p>
    <w:p w14:paraId="5D7E7DC7" w14:textId="5519652C" w:rsidR="0062656E" w:rsidRPr="00040811" w:rsidRDefault="002742E0" w:rsidP="00CD4BC8">
      <w:pPr>
        <w:tabs>
          <w:tab w:val="left" w:pos="1922"/>
        </w:tabs>
        <w:rPr>
          <w:color w:val="000000" w:themeColor="text1"/>
        </w:rPr>
      </w:pPr>
      <w:r w:rsidRPr="00040811">
        <w:rPr>
          <w:color w:val="000000" w:themeColor="text1"/>
        </w:rPr>
        <w:t xml:space="preserve">Van de 17 potentiële interviewkandidaten zijn er </w:t>
      </w:r>
      <w:r w:rsidR="00E417D1">
        <w:rPr>
          <w:color w:val="000000" w:themeColor="text1"/>
        </w:rPr>
        <w:t>8</w:t>
      </w:r>
      <w:r w:rsidRPr="00040811">
        <w:rPr>
          <w:color w:val="000000" w:themeColor="text1"/>
        </w:rPr>
        <w:t xml:space="preserve"> geïnterviewd, namelijk </w:t>
      </w:r>
      <w:r w:rsidR="00E417D1">
        <w:rPr>
          <w:color w:val="000000" w:themeColor="text1"/>
        </w:rPr>
        <w:t>7</w:t>
      </w:r>
      <w:r w:rsidR="00990D24" w:rsidRPr="00040811">
        <w:rPr>
          <w:color w:val="000000" w:themeColor="text1"/>
        </w:rPr>
        <w:t xml:space="preserve"> ouders en 1 professional.</w:t>
      </w:r>
      <w:r w:rsidR="00CD4BC8" w:rsidRPr="00040811">
        <w:rPr>
          <w:color w:val="000000" w:themeColor="text1"/>
        </w:rPr>
        <w:t xml:space="preserve"> </w:t>
      </w:r>
    </w:p>
    <w:p w14:paraId="39DFF984" w14:textId="77777777" w:rsidR="0035536F" w:rsidRPr="00040811" w:rsidRDefault="0035536F" w:rsidP="00E452D8">
      <w:r w:rsidRPr="00040811">
        <w:br w:type="page"/>
      </w:r>
    </w:p>
    <w:p w14:paraId="78032C2A" w14:textId="6E42128E" w:rsidR="00C42435" w:rsidRPr="00040811" w:rsidRDefault="00DF0549" w:rsidP="00E63B9E">
      <w:pPr>
        <w:pStyle w:val="Kop1"/>
      </w:pPr>
      <w:bookmarkStart w:id="20" w:name="_Toc114093956"/>
      <w:r w:rsidRPr="00040811">
        <w:lastRenderedPageBreak/>
        <w:t>Oorzaak u</w:t>
      </w:r>
      <w:r w:rsidR="00FF4F5C" w:rsidRPr="00040811">
        <w:t>itval (hoog)begaafde leerlingen</w:t>
      </w:r>
      <w:bookmarkEnd w:id="20"/>
    </w:p>
    <w:p w14:paraId="33F74EB8" w14:textId="132BD14E" w:rsidR="00C42435" w:rsidRPr="00040811" w:rsidRDefault="00C42435" w:rsidP="00C42435"/>
    <w:p w14:paraId="7A638292" w14:textId="7C880BEB" w:rsidR="006B2A5B" w:rsidRPr="00040811" w:rsidRDefault="006B2A5B" w:rsidP="00FF4F5C">
      <w:pPr>
        <w:rPr>
          <w:color w:val="000000" w:themeColor="text1"/>
        </w:rPr>
      </w:pPr>
      <w:r w:rsidRPr="00040811">
        <w:rPr>
          <w:color w:val="000000" w:themeColor="text1"/>
        </w:rPr>
        <w:t xml:space="preserve">In dit hoofdstuk wordt de eerste deelvraag beantwoord op basis van de resultaten van de enquêtes, de focusgroep en de diepte-interviews. </w:t>
      </w:r>
    </w:p>
    <w:p w14:paraId="67E3E7EE" w14:textId="4C13A46B" w:rsidR="00C42435" w:rsidRPr="00040811" w:rsidRDefault="006B2A5B" w:rsidP="006B2A5B">
      <w:pPr>
        <w:ind w:firstLine="708"/>
        <w:rPr>
          <w:color w:val="000000" w:themeColor="text1"/>
        </w:rPr>
      </w:pPr>
      <w:r w:rsidRPr="00040811">
        <w:rPr>
          <w:color w:val="000000" w:themeColor="text1"/>
        </w:rPr>
        <w:t>De eerste deelvraag is</w:t>
      </w:r>
      <w:r w:rsidR="00C42435" w:rsidRPr="00040811">
        <w:rPr>
          <w:color w:val="000000" w:themeColor="text1"/>
        </w:rPr>
        <w:t xml:space="preserve">: </w:t>
      </w:r>
    </w:p>
    <w:p w14:paraId="130953E3" w14:textId="77777777" w:rsidR="00C42435" w:rsidRPr="00040811" w:rsidRDefault="00C42435" w:rsidP="00C42435"/>
    <w:p w14:paraId="73A93F61" w14:textId="77777777" w:rsidR="00C42435" w:rsidRPr="00040811" w:rsidRDefault="00C42435" w:rsidP="00C42435">
      <w:pPr>
        <w:spacing w:line="276" w:lineRule="auto"/>
        <w:rPr>
          <w:rStyle w:val="Subtielebenadrukking"/>
        </w:rPr>
      </w:pPr>
      <w:r w:rsidRPr="00040811">
        <w:rPr>
          <w:rStyle w:val="Subtielebenadrukking"/>
        </w:rPr>
        <w:t xml:space="preserve">Om welke reden zijn de hoogbegaafde leerlingen uitgevallen of dreigen zij uit te vallen uit het reguliere onderwijs? </w:t>
      </w:r>
    </w:p>
    <w:p w14:paraId="0B2DB5EF" w14:textId="38DFD294" w:rsidR="00C42435" w:rsidRPr="00040811" w:rsidRDefault="00C42435" w:rsidP="00C42435">
      <w:pPr>
        <w:rPr>
          <w:color w:val="101957"/>
        </w:rPr>
      </w:pPr>
    </w:p>
    <w:p w14:paraId="39AF1FA4" w14:textId="6166AAB2" w:rsidR="008B2EDC" w:rsidRPr="00040811" w:rsidRDefault="0045782F" w:rsidP="008B2EDC">
      <w:r w:rsidRPr="00040811">
        <w:t>Ingegaan wordt op</w:t>
      </w:r>
      <w:r w:rsidR="002D4AFB" w:rsidRPr="00040811">
        <w:t xml:space="preserve"> </w:t>
      </w:r>
      <w:r w:rsidR="0013579F" w:rsidRPr="00040811">
        <w:rPr>
          <w:color w:val="000000" w:themeColor="text1"/>
        </w:rPr>
        <w:t>de</w:t>
      </w:r>
      <w:r w:rsidR="00573BB8" w:rsidRPr="00040811">
        <w:rPr>
          <w:color w:val="000000" w:themeColor="text1"/>
        </w:rPr>
        <w:t xml:space="preserve"> situatie </w:t>
      </w:r>
      <w:r w:rsidR="0013579F" w:rsidRPr="00040811">
        <w:rPr>
          <w:color w:val="000000" w:themeColor="text1"/>
        </w:rPr>
        <w:t xml:space="preserve">waarin de kinderen van de respondenten </w:t>
      </w:r>
      <w:r w:rsidR="00573BB8" w:rsidRPr="00040811">
        <w:t xml:space="preserve">zich bevinden </w:t>
      </w:r>
      <w:r w:rsidR="0013579F" w:rsidRPr="00040811">
        <w:rPr>
          <w:color w:val="000000" w:themeColor="text1"/>
        </w:rPr>
        <w:t xml:space="preserve">(§ </w:t>
      </w:r>
      <w:r w:rsidR="0013579F" w:rsidRPr="00040811">
        <w:t>4.1</w:t>
      </w:r>
      <w:r w:rsidR="0013579F" w:rsidRPr="00040811">
        <w:rPr>
          <w:color w:val="000000" w:themeColor="text1"/>
        </w:rPr>
        <w:t xml:space="preserve">) </w:t>
      </w:r>
      <w:r w:rsidR="0013579F" w:rsidRPr="00040811">
        <w:t>en</w:t>
      </w:r>
      <w:r w:rsidR="00573BB8" w:rsidRPr="00040811">
        <w:t xml:space="preserve"> </w:t>
      </w:r>
      <w:r w:rsidR="00FF4F5C" w:rsidRPr="00040811">
        <w:t>de reden</w:t>
      </w:r>
      <w:r w:rsidR="00573BB8" w:rsidRPr="00040811">
        <w:t>en</w:t>
      </w:r>
      <w:r w:rsidR="00FF4F5C" w:rsidRPr="00040811">
        <w:t xml:space="preserve"> van </w:t>
      </w:r>
      <w:r w:rsidR="00573BB8" w:rsidRPr="00040811">
        <w:t>de</w:t>
      </w:r>
      <w:r w:rsidR="00D320A5" w:rsidRPr="00040811">
        <w:t xml:space="preserve"> (dreigende)</w:t>
      </w:r>
      <w:r w:rsidR="00FF4F5C" w:rsidRPr="00040811">
        <w:t xml:space="preserve"> uitval </w:t>
      </w:r>
      <w:r w:rsidR="0013579F" w:rsidRPr="00040811">
        <w:t xml:space="preserve">(§ 4.2). </w:t>
      </w:r>
      <w:r w:rsidR="00AA7BB3" w:rsidRPr="00040811">
        <w:t>Ten slotte</w:t>
      </w:r>
      <w:r w:rsidR="008B2EDC" w:rsidRPr="00040811">
        <w:t xml:space="preserve"> is</w:t>
      </w:r>
      <w:r w:rsidR="007B02E6" w:rsidRPr="00040811">
        <w:t xml:space="preserve"> </w:t>
      </w:r>
      <w:r w:rsidR="00FF4F5C" w:rsidRPr="00040811">
        <w:t xml:space="preserve">de </w:t>
      </w:r>
      <w:r w:rsidR="007B02E6" w:rsidRPr="00040811">
        <w:t xml:space="preserve">eerste </w:t>
      </w:r>
      <w:r w:rsidR="00FF4F5C" w:rsidRPr="00040811">
        <w:t>deelvraag beantwoord</w:t>
      </w:r>
      <w:r w:rsidR="008B2EDC" w:rsidRPr="00040811">
        <w:t xml:space="preserve"> (§ 4.3).</w:t>
      </w:r>
    </w:p>
    <w:p w14:paraId="21542526" w14:textId="61359B4E" w:rsidR="00E8092C" w:rsidRPr="00040811" w:rsidRDefault="00E8092C" w:rsidP="00C42435"/>
    <w:p w14:paraId="4349324A" w14:textId="35AC6868" w:rsidR="00E63B9E" w:rsidRPr="00040811" w:rsidRDefault="008923E1" w:rsidP="00FF4F5C">
      <w:pPr>
        <w:pStyle w:val="Kop2"/>
      </w:pPr>
      <w:bookmarkStart w:id="21" w:name="_Toc114093957"/>
      <w:r w:rsidRPr="00040811">
        <w:t>S</w:t>
      </w:r>
      <w:r w:rsidR="00E63B9E" w:rsidRPr="00040811">
        <w:t>ituatie leerlingen</w:t>
      </w:r>
      <w:bookmarkEnd w:id="21"/>
    </w:p>
    <w:p w14:paraId="6A1B28CE" w14:textId="77777777" w:rsidR="00E63B9E" w:rsidRPr="00040811" w:rsidRDefault="00E63B9E" w:rsidP="00E63B9E">
      <w:pPr>
        <w:rPr>
          <w:color w:val="000000" w:themeColor="text1"/>
        </w:rPr>
      </w:pPr>
    </w:p>
    <w:p w14:paraId="69A71D9E" w14:textId="3CB9DFF3" w:rsidR="0014752D" w:rsidRPr="00040811" w:rsidRDefault="00330A16" w:rsidP="00C84DC3">
      <w:pPr>
        <w:rPr>
          <w:color w:val="000000" w:themeColor="text1"/>
        </w:rPr>
      </w:pPr>
      <w:r w:rsidRPr="00040811">
        <w:rPr>
          <w:color w:val="000000" w:themeColor="text1"/>
        </w:rPr>
        <w:t>Belicht</w:t>
      </w:r>
      <w:r w:rsidR="00D320A5" w:rsidRPr="00040811">
        <w:rPr>
          <w:color w:val="000000" w:themeColor="text1"/>
        </w:rPr>
        <w:t xml:space="preserve"> wordt </w:t>
      </w:r>
      <w:r w:rsidRPr="00040811">
        <w:rPr>
          <w:color w:val="000000" w:themeColor="text1"/>
        </w:rPr>
        <w:t>wat de verwachte omvang is van de groep</w:t>
      </w:r>
      <w:r w:rsidR="004F0BE4" w:rsidRPr="00040811">
        <w:rPr>
          <w:rFonts w:eastAsia="Roboto" w:cs="Roboto"/>
          <w:iCs/>
        </w:rPr>
        <w:t xml:space="preserve"> uitvallende (hoog)begaafde leerlingen (§ 4.1.1); </w:t>
      </w:r>
      <w:r w:rsidR="00512F1C" w:rsidRPr="00040811">
        <w:rPr>
          <w:color w:val="000000" w:themeColor="text1"/>
        </w:rPr>
        <w:t xml:space="preserve">enkele </w:t>
      </w:r>
      <w:r w:rsidRPr="00040811">
        <w:rPr>
          <w:color w:val="000000" w:themeColor="text1"/>
        </w:rPr>
        <w:t xml:space="preserve">van hun </w:t>
      </w:r>
      <w:r w:rsidR="00512F1C" w:rsidRPr="00040811">
        <w:rPr>
          <w:color w:val="000000" w:themeColor="text1"/>
        </w:rPr>
        <w:t xml:space="preserve">algemene kenmerken </w:t>
      </w:r>
      <w:r w:rsidR="005B2E62" w:rsidRPr="00040811">
        <w:rPr>
          <w:color w:val="000000" w:themeColor="text1"/>
        </w:rPr>
        <w:t>(§4.1.</w:t>
      </w:r>
      <w:r w:rsidRPr="00040811">
        <w:rPr>
          <w:color w:val="000000" w:themeColor="text1"/>
        </w:rPr>
        <w:t>2</w:t>
      </w:r>
      <w:r w:rsidR="005B2E62" w:rsidRPr="00040811">
        <w:rPr>
          <w:color w:val="000000" w:themeColor="text1"/>
        </w:rPr>
        <w:t>);</w:t>
      </w:r>
      <w:r w:rsidR="00512F1C" w:rsidRPr="00040811">
        <w:rPr>
          <w:color w:val="000000" w:themeColor="text1"/>
        </w:rPr>
        <w:t xml:space="preserve"> </w:t>
      </w:r>
      <w:r w:rsidR="00D05D76" w:rsidRPr="00040811">
        <w:rPr>
          <w:color w:val="000000" w:themeColor="text1"/>
        </w:rPr>
        <w:t>de kenmerken van het door hen gevolgde onderwijs</w:t>
      </w:r>
      <w:r w:rsidR="005B2E62" w:rsidRPr="00040811">
        <w:rPr>
          <w:color w:val="000000" w:themeColor="text1"/>
        </w:rPr>
        <w:t xml:space="preserve"> (§4.1.</w:t>
      </w:r>
      <w:r w:rsidRPr="00040811">
        <w:rPr>
          <w:color w:val="000000" w:themeColor="text1"/>
        </w:rPr>
        <w:t>3</w:t>
      </w:r>
      <w:r w:rsidR="005B2E62" w:rsidRPr="00040811">
        <w:rPr>
          <w:color w:val="000000" w:themeColor="text1"/>
        </w:rPr>
        <w:t>);</w:t>
      </w:r>
      <w:r w:rsidR="00D05D76" w:rsidRPr="00040811">
        <w:rPr>
          <w:color w:val="000000" w:themeColor="text1"/>
        </w:rPr>
        <w:t xml:space="preserve"> </w:t>
      </w:r>
      <w:r w:rsidRPr="00040811">
        <w:rPr>
          <w:color w:val="000000" w:themeColor="text1"/>
        </w:rPr>
        <w:t>hun</w:t>
      </w:r>
      <w:r w:rsidR="00E63B9E" w:rsidRPr="00040811">
        <w:rPr>
          <w:color w:val="000000" w:themeColor="text1"/>
        </w:rPr>
        <w:t xml:space="preserve"> huidige (onderwijs)situatie</w:t>
      </w:r>
      <w:r w:rsidR="005B2E62" w:rsidRPr="00040811">
        <w:rPr>
          <w:color w:val="000000" w:themeColor="text1"/>
        </w:rPr>
        <w:t xml:space="preserve"> (§4.1.</w:t>
      </w:r>
      <w:r w:rsidRPr="00040811">
        <w:rPr>
          <w:color w:val="000000" w:themeColor="text1"/>
        </w:rPr>
        <w:t>4</w:t>
      </w:r>
      <w:r w:rsidR="005B2E62" w:rsidRPr="00040811">
        <w:rPr>
          <w:color w:val="000000" w:themeColor="text1"/>
        </w:rPr>
        <w:t>)</w:t>
      </w:r>
      <w:r w:rsidR="00CF309A" w:rsidRPr="00040811">
        <w:rPr>
          <w:color w:val="000000" w:themeColor="text1"/>
        </w:rPr>
        <w:t xml:space="preserve"> en </w:t>
      </w:r>
      <w:r w:rsidR="00EC3B0D" w:rsidRPr="00040811">
        <w:rPr>
          <w:color w:val="000000" w:themeColor="text1"/>
        </w:rPr>
        <w:t>hoe de ervaringen zijn met</w:t>
      </w:r>
      <w:r w:rsidR="00CF309A" w:rsidRPr="00040811">
        <w:rPr>
          <w:color w:val="000000" w:themeColor="text1"/>
        </w:rPr>
        <w:t xml:space="preserve"> leerplicht </w:t>
      </w:r>
      <w:r w:rsidR="000B639F" w:rsidRPr="00040811">
        <w:rPr>
          <w:color w:val="000000" w:themeColor="text1"/>
        </w:rPr>
        <w:t>(§4.1.5)</w:t>
      </w:r>
      <w:r w:rsidR="001E2995" w:rsidRPr="00040811">
        <w:rPr>
          <w:color w:val="000000" w:themeColor="text1"/>
        </w:rPr>
        <w:t>.</w:t>
      </w:r>
      <w:r w:rsidR="00E63B9E" w:rsidRPr="00040811">
        <w:rPr>
          <w:color w:val="000000" w:themeColor="text1"/>
        </w:rPr>
        <w:t xml:space="preserve"> </w:t>
      </w:r>
      <w:bookmarkStart w:id="22" w:name="OLE_LINK11"/>
      <w:r w:rsidR="00D320A5" w:rsidRPr="00040811">
        <w:rPr>
          <w:color w:val="000000" w:themeColor="text1"/>
        </w:rPr>
        <w:t>Vervolgens</w:t>
      </w:r>
      <w:r w:rsidR="00542914" w:rsidRPr="00040811">
        <w:rPr>
          <w:color w:val="000000" w:themeColor="text1"/>
        </w:rPr>
        <w:t xml:space="preserve"> wordt</w:t>
      </w:r>
      <w:r w:rsidR="00512F1C" w:rsidRPr="00040811">
        <w:rPr>
          <w:color w:val="000000" w:themeColor="text1"/>
        </w:rPr>
        <w:t xml:space="preserve"> </w:t>
      </w:r>
      <w:r w:rsidR="005B2E62" w:rsidRPr="00040811">
        <w:rPr>
          <w:color w:val="000000" w:themeColor="text1"/>
        </w:rPr>
        <w:t xml:space="preserve">het aantal </w:t>
      </w:r>
      <w:r w:rsidR="00EC3B0D" w:rsidRPr="00040811">
        <w:rPr>
          <w:color w:val="000000" w:themeColor="text1"/>
        </w:rPr>
        <w:t xml:space="preserve">kinderen </w:t>
      </w:r>
      <w:r w:rsidR="00CF309A" w:rsidRPr="00040811">
        <w:rPr>
          <w:color w:val="000000" w:themeColor="text1"/>
        </w:rPr>
        <w:t xml:space="preserve">weergegeven </w:t>
      </w:r>
      <w:r w:rsidR="00EC3B0D" w:rsidRPr="00040811">
        <w:rPr>
          <w:color w:val="000000" w:themeColor="text1"/>
        </w:rPr>
        <w:t>dat</w:t>
      </w:r>
      <w:bookmarkEnd w:id="22"/>
      <w:r w:rsidR="00EC3B0D" w:rsidRPr="00040811">
        <w:rPr>
          <w:color w:val="000000" w:themeColor="text1"/>
        </w:rPr>
        <w:t xml:space="preserve"> </w:t>
      </w:r>
      <w:r w:rsidR="00D320A5" w:rsidRPr="00040811">
        <w:rPr>
          <w:color w:val="000000" w:themeColor="text1"/>
        </w:rPr>
        <w:t xml:space="preserve">wordt of is begeleid </w:t>
      </w:r>
      <w:r w:rsidR="00EC3B0D" w:rsidRPr="00040811">
        <w:rPr>
          <w:color w:val="000000" w:themeColor="text1"/>
        </w:rPr>
        <w:t>door</w:t>
      </w:r>
      <w:r w:rsidR="00CF309A" w:rsidRPr="00040811">
        <w:rPr>
          <w:color w:val="000000" w:themeColor="text1"/>
        </w:rPr>
        <w:t xml:space="preserve"> de hulp- en zorgverleners</w:t>
      </w:r>
      <w:r w:rsidR="000B639F" w:rsidRPr="00040811">
        <w:rPr>
          <w:color w:val="000000" w:themeColor="text1"/>
        </w:rPr>
        <w:t xml:space="preserve"> (§4.1.6)</w:t>
      </w:r>
      <w:r w:rsidR="00CF309A" w:rsidRPr="00040811">
        <w:rPr>
          <w:color w:val="000000" w:themeColor="text1"/>
        </w:rPr>
        <w:t xml:space="preserve"> </w:t>
      </w:r>
      <w:r w:rsidRPr="00040811">
        <w:rPr>
          <w:color w:val="000000" w:themeColor="text1"/>
        </w:rPr>
        <w:t>en</w:t>
      </w:r>
      <w:r w:rsidR="00542914" w:rsidRPr="00040811">
        <w:rPr>
          <w:color w:val="000000" w:themeColor="text1"/>
        </w:rPr>
        <w:t xml:space="preserve"> </w:t>
      </w:r>
      <w:r w:rsidRPr="00040811">
        <w:rPr>
          <w:color w:val="000000" w:themeColor="text1"/>
        </w:rPr>
        <w:t>t</w:t>
      </w:r>
      <w:r w:rsidR="00C84DC3" w:rsidRPr="00040811">
        <w:rPr>
          <w:color w:val="000000" w:themeColor="text1"/>
        </w:rPr>
        <w:t xml:space="preserve">en slotte </w:t>
      </w:r>
      <w:r w:rsidR="00EC3B0D" w:rsidRPr="00040811">
        <w:rPr>
          <w:color w:val="000000" w:themeColor="text1"/>
        </w:rPr>
        <w:t xml:space="preserve">worden </w:t>
      </w:r>
      <w:r w:rsidR="00C84DC3" w:rsidRPr="00040811">
        <w:rPr>
          <w:color w:val="000000" w:themeColor="text1"/>
        </w:rPr>
        <w:t xml:space="preserve">de </w:t>
      </w:r>
      <w:r w:rsidR="00A74C8C" w:rsidRPr="00040811">
        <w:rPr>
          <w:color w:val="000000" w:themeColor="text1"/>
        </w:rPr>
        <w:t xml:space="preserve">hoofdpunten </w:t>
      </w:r>
      <w:r w:rsidR="00D8597B" w:rsidRPr="00040811">
        <w:rPr>
          <w:color w:val="000000" w:themeColor="text1"/>
        </w:rPr>
        <w:t xml:space="preserve">wat betreft </w:t>
      </w:r>
      <w:r w:rsidR="00D8597B" w:rsidRPr="00040811">
        <w:t xml:space="preserve">de situatie van de kinderen </w:t>
      </w:r>
      <w:r w:rsidR="00EC3B0D" w:rsidRPr="00040811">
        <w:rPr>
          <w:color w:val="000000" w:themeColor="text1"/>
        </w:rPr>
        <w:t>vermeld</w:t>
      </w:r>
      <w:r w:rsidR="005B2E62" w:rsidRPr="00040811">
        <w:rPr>
          <w:color w:val="000000" w:themeColor="text1"/>
        </w:rPr>
        <w:t xml:space="preserve"> </w:t>
      </w:r>
      <w:r w:rsidR="000B639F" w:rsidRPr="00040811">
        <w:rPr>
          <w:color w:val="000000" w:themeColor="text1"/>
        </w:rPr>
        <w:t>(§4.1.7).</w:t>
      </w:r>
    </w:p>
    <w:p w14:paraId="13756B09" w14:textId="77777777" w:rsidR="008F6872" w:rsidRPr="00040811" w:rsidRDefault="008F6872" w:rsidP="00C84DC3">
      <w:pPr>
        <w:rPr>
          <w:color w:val="000000" w:themeColor="text1"/>
        </w:rPr>
      </w:pPr>
    </w:p>
    <w:p w14:paraId="0EED6C2B" w14:textId="2DB7A34F" w:rsidR="00E9062F" w:rsidRPr="00040811" w:rsidRDefault="00E9062F" w:rsidP="00E9062F">
      <w:pPr>
        <w:pStyle w:val="Kop3"/>
        <w:rPr>
          <w:rFonts w:eastAsia="Roboto"/>
        </w:rPr>
      </w:pPr>
      <w:bookmarkStart w:id="23" w:name="_Toc114093958"/>
      <w:r w:rsidRPr="00040811">
        <w:rPr>
          <w:rFonts w:eastAsia="Roboto"/>
        </w:rPr>
        <w:t>Omvang groep (dreigende) uitvallers</w:t>
      </w:r>
      <w:bookmarkEnd w:id="23"/>
    </w:p>
    <w:p w14:paraId="7BE4ADD3" w14:textId="77777777" w:rsidR="00E9062F" w:rsidRPr="00040811" w:rsidRDefault="00E9062F" w:rsidP="00C84DC3">
      <w:pPr>
        <w:rPr>
          <w:color w:val="000000" w:themeColor="text1"/>
        </w:rPr>
      </w:pPr>
    </w:p>
    <w:p w14:paraId="511A919E" w14:textId="21010824" w:rsidR="00E9062F" w:rsidRPr="00040811" w:rsidRDefault="00E9062F" w:rsidP="00E9062F">
      <w:pPr>
        <w:rPr>
          <w:rFonts w:eastAsia="Calibri" w:cs="Calibri"/>
        </w:rPr>
      </w:pPr>
      <w:r w:rsidRPr="00040811">
        <w:rPr>
          <w:rFonts w:eastAsia="Calibri" w:cs="Calibri"/>
        </w:rPr>
        <w:t xml:space="preserve">In dit onderzoek zijn </w:t>
      </w:r>
      <w:r w:rsidRPr="00040811">
        <w:rPr>
          <w:rFonts w:eastAsia="Roboto" w:cs="Roboto"/>
          <w:iCs/>
        </w:rPr>
        <w:t xml:space="preserve">de ervaringen verwerkt van </w:t>
      </w:r>
      <w:r w:rsidRPr="00040811">
        <w:rPr>
          <w:rFonts w:eastAsia="Calibri" w:cs="Calibri"/>
        </w:rPr>
        <w:t>24 (hoog)begaafde kinderen die zijn</w:t>
      </w:r>
      <w:r w:rsidRPr="00040811">
        <w:rPr>
          <w:rFonts w:eastAsia="Roboto" w:cs="Roboto"/>
          <w:iCs/>
        </w:rPr>
        <w:t xml:space="preserve"> uitgevallen of dreigen uit te vallen uit het </w:t>
      </w:r>
      <w:r w:rsidRPr="00040811">
        <w:rPr>
          <w:rFonts w:eastAsia="Calibri" w:cs="Calibri"/>
        </w:rPr>
        <w:t xml:space="preserve">reguliere </w:t>
      </w:r>
      <w:r w:rsidRPr="00040811">
        <w:rPr>
          <w:rFonts w:eastAsia="Roboto" w:cs="Roboto"/>
          <w:iCs/>
        </w:rPr>
        <w:t xml:space="preserve">onderwijs. </w:t>
      </w:r>
      <w:r w:rsidRPr="00040811">
        <w:rPr>
          <w:rFonts w:eastAsia="Calibri" w:cs="Calibri"/>
        </w:rPr>
        <w:t>D</w:t>
      </w:r>
      <w:r w:rsidR="00BB6F23" w:rsidRPr="00040811">
        <w:rPr>
          <w:rFonts w:eastAsia="Calibri" w:cs="Calibri"/>
        </w:rPr>
        <w:t>it is echter geen indicatie van d</w:t>
      </w:r>
      <w:r w:rsidRPr="00040811">
        <w:rPr>
          <w:rFonts w:eastAsia="Calibri" w:cs="Calibri"/>
        </w:rPr>
        <w:t xml:space="preserve">e </w:t>
      </w:r>
      <w:r w:rsidRPr="00040811">
        <w:rPr>
          <w:rFonts w:eastAsia="Calibri"/>
        </w:rPr>
        <w:t>omvang van de groep (dreigende) uitvallers</w:t>
      </w:r>
      <w:r w:rsidR="00BB6F23" w:rsidRPr="00040811">
        <w:rPr>
          <w:rFonts w:eastAsia="Calibri"/>
        </w:rPr>
        <w:t>. Deze groep</w:t>
      </w:r>
      <w:r w:rsidRPr="00040811">
        <w:rPr>
          <w:rFonts w:eastAsia="Calibri" w:cs="Calibri"/>
        </w:rPr>
        <w:t xml:space="preserve"> is </w:t>
      </w:r>
      <w:r w:rsidR="00BB6F23" w:rsidRPr="00040811">
        <w:rPr>
          <w:rFonts w:eastAsia="Calibri" w:cs="Calibri"/>
        </w:rPr>
        <w:t>veel</w:t>
      </w:r>
      <w:r w:rsidRPr="00040811">
        <w:rPr>
          <w:rFonts w:eastAsia="Calibri" w:cs="Calibri"/>
        </w:rPr>
        <w:t xml:space="preserve"> groter. </w:t>
      </w:r>
    </w:p>
    <w:p w14:paraId="03512E3F" w14:textId="02544C8E" w:rsidR="00E9062F" w:rsidRPr="00040811" w:rsidRDefault="00E9062F" w:rsidP="00E9062F">
      <w:pPr>
        <w:ind w:firstLine="708"/>
        <w:rPr>
          <w:rFonts w:eastAsia="Calibri" w:cs="Calibri"/>
        </w:rPr>
      </w:pPr>
      <w:r w:rsidRPr="00040811">
        <w:rPr>
          <w:rFonts w:eastAsia="Calibri" w:cs="Calibri"/>
        </w:rPr>
        <w:t>Zo blijkt u</w:t>
      </w:r>
      <w:r w:rsidRPr="00040811">
        <w:rPr>
          <w:color w:val="000000" w:themeColor="text1"/>
        </w:rPr>
        <w:t xml:space="preserve">it de diepte-interviews </w:t>
      </w:r>
      <w:r w:rsidR="00D61715" w:rsidRPr="00040811">
        <w:rPr>
          <w:color w:val="000000" w:themeColor="text1"/>
        </w:rPr>
        <w:t>met</w:t>
      </w:r>
      <w:r w:rsidRPr="00040811">
        <w:rPr>
          <w:color w:val="000000" w:themeColor="text1"/>
        </w:rPr>
        <w:t xml:space="preserve"> de </w:t>
      </w:r>
      <w:r w:rsidR="0003389B">
        <w:rPr>
          <w:color w:val="000000" w:themeColor="text1"/>
        </w:rPr>
        <w:t>7</w:t>
      </w:r>
      <w:r w:rsidR="0003389B" w:rsidRPr="00040811">
        <w:rPr>
          <w:color w:val="000000" w:themeColor="text1"/>
        </w:rPr>
        <w:t xml:space="preserve"> </w:t>
      </w:r>
      <w:r w:rsidRPr="00040811">
        <w:rPr>
          <w:color w:val="000000" w:themeColor="text1"/>
        </w:rPr>
        <w:t xml:space="preserve">ouders </w:t>
      </w:r>
      <w:r w:rsidR="00D61715" w:rsidRPr="00040811">
        <w:rPr>
          <w:color w:val="000000" w:themeColor="text1"/>
        </w:rPr>
        <w:t xml:space="preserve">dat zij </w:t>
      </w:r>
      <w:r w:rsidRPr="00040811">
        <w:rPr>
          <w:color w:val="000000" w:themeColor="text1"/>
        </w:rPr>
        <w:t>in totaal 1</w:t>
      </w:r>
      <w:r w:rsidR="0003389B">
        <w:rPr>
          <w:color w:val="000000" w:themeColor="text1"/>
        </w:rPr>
        <w:t>5</w:t>
      </w:r>
      <w:r w:rsidRPr="00040811">
        <w:rPr>
          <w:color w:val="000000" w:themeColor="text1"/>
        </w:rPr>
        <w:t xml:space="preserve"> hoogbegaafde kinderen hebben die dreigen uit te vallen of zijn uitgevallen uit het onderwijs. Slechts 1 ouder heeft voor 2 kinderen een vragenlijst ingevuld</w:t>
      </w:r>
      <w:r w:rsidR="00A400F4">
        <w:rPr>
          <w:color w:val="000000" w:themeColor="text1"/>
        </w:rPr>
        <w:t xml:space="preserve">, de </w:t>
      </w:r>
      <w:r w:rsidR="00166113">
        <w:rPr>
          <w:color w:val="000000" w:themeColor="text1"/>
        </w:rPr>
        <w:t>overige</w:t>
      </w:r>
      <w:r w:rsidR="00A400F4">
        <w:rPr>
          <w:color w:val="000000" w:themeColor="text1"/>
        </w:rPr>
        <w:t xml:space="preserve"> ouders hebben </w:t>
      </w:r>
      <w:r w:rsidR="00166113">
        <w:rPr>
          <w:color w:val="000000" w:themeColor="text1"/>
        </w:rPr>
        <w:t>voor 1 van hun kinderen de</w:t>
      </w:r>
      <w:r w:rsidR="00A400F4">
        <w:rPr>
          <w:color w:val="000000" w:themeColor="text1"/>
        </w:rPr>
        <w:t xml:space="preserve"> enquête ingevuld</w:t>
      </w:r>
      <w:r w:rsidRPr="00040811">
        <w:rPr>
          <w:color w:val="000000" w:themeColor="text1"/>
        </w:rPr>
        <w:t xml:space="preserve">.  </w:t>
      </w:r>
    </w:p>
    <w:p w14:paraId="5C67E42D" w14:textId="4F6ABFE3" w:rsidR="00E9062F" w:rsidRPr="00040811" w:rsidRDefault="00E9062F" w:rsidP="00E9062F">
      <w:pPr>
        <w:ind w:firstLine="708"/>
        <w:rPr>
          <w:color w:val="000000" w:themeColor="text1"/>
        </w:rPr>
      </w:pPr>
      <w:r w:rsidRPr="00040811">
        <w:rPr>
          <w:color w:val="000000" w:themeColor="text1"/>
        </w:rPr>
        <w:t xml:space="preserve">Daarnaast geven de geïnterviewde ouders aan nog (veel) meer </w:t>
      </w:r>
      <w:r w:rsidRPr="00040811">
        <w:rPr>
          <w:rFonts w:eastAsia="Roboto" w:cs="Roboto"/>
        </w:rPr>
        <w:t xml:space="preserve">kinderen te kennen die zijn uitgevallen of dreigen uit te vallen. Gezamenlijk komen zij </w:t>
      </w:r>
      <w:r w:rsidR="00D61715" w:rsidRPr="00040811">
        <w:rPr>
          <w:rFonts w:eastAsia="Roboto" w:cs="Roboto"/>
        </w:rPr>
        <w:t>op</w:t>
      </w:r>
      <w:r w:rsidRPr="00040811">
        <w:rPr>
          <w:rFonts w:eastAsia="Roboto" w:cs="Roboto"/>
        </w:rPr>
        <w:t xml:space="preserve"> meer dan 4</w:t>
      </w:r>
      <w:r w:rsidR="0003389B">
        <w:rPr>
          <w:rFonts w:eastAsia="Roboto" w:cs="Roboto"/>
        </w:rPr>
        <w:t>8</w:t>
      </w:r>
      <w:r w:rsidRPr="00040811">
        <w:rPr>
          <w:rFonts w:eastAsia="Roboto" w:cs="Roboto"/>
        </w:rPr>
        <w:t xml:space="preserve"> kinderen, maar zij verwachten </w:t>
      </w:r>
      <w:r w:rsidR="00D61715" w:rsidRPr="00040811">
        <w:rPr>
          <w:rFonts w:eastAsia="Roboto" w:cs="Roboto"/>
        </w:rPr>
        <w:t>e</w:t>
      </w:r>
      <w:r w:rsidRPr="00040811">
        <w:rPr>
          <w:rFonts w:eastAsia="Roboto" w:cs="Roboto"/>
        </w:rPr>
        <w:t>r veel meer.</w:t>
      </w:r>
    </w:p>
    <w:p w14:paraId="18A98285" w14:textId="77777777" w:rsidR="00E9062F" w:rsidRPr="00040811" w:rsidRDefault="00E9062F" w:rsidP="00E9062F">
      <w:pPr>
        <w:rPr>
          <w:rFonts w:eastAsia="Calibri" w:cs="Calibri"/>
        </w:rPr>
      </w:pPr>
    </w:p>
    <w:p w14:paraId="3A00EF93" w14:textId="77777777" w:rsidR="00E9062F" w:rsidRPr="00040811" w:rsidRDefault="00E9062F" w:rsidP="00E9062F">
      <w:pPr>
        <w:pBdr>
          <w:top w:val="single" w:sz="4" w:space="1" w:color="auto"/>
          <w:left w:val="single" w:sz="4" w:space="4" w:color="auto"/>
          <w:bottom w:val="single" w:sz="4" w:space="1" w:color="auto"/>
          <w:right w:val="single" w:sz="4" w:space="4" w:color="auto"/>
        </w:pBdr>
        <w:rPr>
          <w:rFonts w:eastAsia="Roboto" w:cs="Roboto"/>
        </w:rPr>
      </w:pPr>
      <w:r w:rsidRPr="00040811">
        <w:rPr>
          <w:rFonts w:eastAsia="Roboto" w:cs="Roboto"/>
        </w:rPr>
        <w:t xml:space="preserve">1 </w:t>
      </w:r>
      <w:r w:rsidRPr="00040811">
        <w:rPr>
          <w:color w:val="000000" w:themeColor="text1"/>
        </w:rPr>
        <w:t xml:space="preserve">geïnterviewde </w:t>
      </w:r>
      <w:r w:rsidRPr="00040811">
        <w:rPr>
          <w:rFonts w:eastAsia="Roboto" w:cs="Roboto"/>
        </w:rPr>
        <w:t xml:space="preserve">merkt op: </w:t>
      </w:r>
    </w:p>
    <w:p w14:paraId="50F3AA46" w14:textId="2A0932C4" w:rsidR="00E9062F" w:rsidRPr="00040811" w:rsidRDefault="00D7151A" w:rsidP="00C56A55">
      <w:pPr>
        <w:pStyle w:val="Duidelijkcitaat"/>
        <w:rPr>
          <w:rFonts w:eastAsia="Calibri" w:cs="Calibri"/>
        </w:rPr>
      </w:pPr>
      <w:r w:rsidRPr="00040811">
        <w:t>“</w:t>
      </w:r>
      <w:r w:rsidR="00E9062F" w:rsidRPr="00040811">
        <w:t>Er zijn er heel veel, ook verborgen hoogbegaafden die niet worden opgemerkt maar wel vastlopen. Zij lopen vast door het gedrag of passen zich zo aan dat zij ineenschrompelen. Sommigen gaan naar het speciaal onderwijs, anderen krijgen het etiket adhd.</w:t>
      </w:r>
      <w:r w:rsidRPr="00040811">
        <w:t>”</w:t>
      </w:r>
      <w:r w:rsidR="00E9062F" w:rsidRPr="00040811">
        <w:t xml:space="preserve"> </w:t>
      </w:r>
    </w:p>
    <w:p w14:paraId="2ED83166" w14:textId="36EBD419" w:rsidR="00E9062F" w:rsidRPr="00040811" w:rsidRDefault="00E9062F" w:rsidP="00E9062F">
      <w:pPr>
        <w:rPr>
          <w:color w:val="000000" w:themeColor="text1"/>
        </w:rPr>
      </w:pPr>
      <w:r w:rsidRPr="00040811">
        <w:rPr>
          <w:color w:val="000000" w:themeColor="text1"/>
        </w:rPr>
        <w:t xml:space="preserve">Ook spreekt het boekdelen dat de voorlichtingsavond van zorginstelling </w:t>
      </w:r>
      <w:proofErr w:type="spellStart"/>
      <w:r w:rsidRPr="00040811">
        <w:rPr>
          <w:i/>
          <w:iCs/>
          <w:color w:val="000000" w:themeColor="text1"/>
        </w:rPr>
        <w:t>Spirare</w:t>
      </w:r>
      <w:proofErr w:type="spellEnd"/>
      <w:r w:rsidRPr="00040811">
        <w:rPr>
          <w:color w:val="000000" w:themeColor="text1"/>
        </w:rPr>
        <w:t xml:space="preserve"> / </w:t>
      </w:r>
      <w:r w:rsidRPr="00040811">
        <w:rPr>
          <w:i/>
          <w:iCs/>
          <w:color w:val="000000" w:themeColor="text1"/>
        </w:rPr>
        <w:t>Talent Valley Noord Nederland</w:t>
      </w:r>
      <w:r w:rsidRPr="00040811">
        <w:rPr>
          <w:color w:val="000000" w:themeColor="text1"/>
        </w:rPr>
        <w:t xml:space="preserve"> op 26 april 2022 zo snel was volgeboekt dat </w:t>
      </w:r>
      <w:proofErr w:type="spellStart"/>
      <w:r w:rsidRPr="00040811">
        <w:rPr>
          <w:color w:val="000000" w:themeColor="text1"/>
        </w:rPr>
        <w:t>Spirare</w:t>
      </w:r>
      <w:proofErr w:type="spellEnd"/>
      <w:r w:rsidRPr="00040811">
        <w:rPr>
          <w:color w:val="000000" w:themeColor="text1"/>
        </w:rPr>
        <w:t xml:space="preserve"> nog twee extra bijeenkomsten heeft georganiseerd, namelijk 1 extra op 26 april en 1 op 28 juni 2022 (</w:t>
      </w:r>
      <w:proofErr w:type="spellStart"/>
      <w:r w:rsidRPr="00040811">
        <w:t>Eventbrite</w:t>
      </w:r>
      <w:proofErr w:type="spellEnd"/>
      <w:r w:rsidRPr="00040811">
        <w:t>, z.d.).</w:t>
      </w:r>
      <w:r w:rsidRPr="00040811">
        <w:rPr>
          <w:color w:val="000000" w:themeColor="text1"/>
        </w:rPr>
        <w:t xml:space="preserve"> </w:t>
      </w:r>
    </w:p>
    <w:p w14:paraId="103485D9" w14:textId="49FF833D" w:rsidR="00E9062F" w:rsidRPr="00040811" w:rsidRDefault="00E9062F" w:rsidP="00E9062F">
      <w:pPr>
        <w:rPr>
          <w:color w:val="000000" w:themeColor="text1"/>
        </w:rPr>
      </w:pPr>
    </w:p>
    <w:p w14:paraId="2427DE09" w14:textId="325F2F53" w:rsidR="00082C68" w:rsidRPr="00040811" w:rsidRDefault="00082C68" w:rsidP="00082C68">
      <w:pPr>
        <w:rPr>
          <w:rFonts w:eastAsia="Roboto" w:cs="Roboto"/>
          <w:iCs/>
        </w:rPr>
      </w:pPr>
      <w:r w:rsidRPr="00040811">
        <w:rPr>
          <w:rFonts w:eastAsia="Roboto" w:cs="Roboto"/>
          <w:iCs/>
        </w:rPr>
        <w:t xml:space="preserve">Het swv </w:t>
      </w:r>
      <w:r w:rsidR="001F6D7A" w:rsidRPr="00040811">
        <w:rPr>
          <w:rFonts w:eastAsia="Roboto" w:cs="Roboto"/>
          <w:iCs/>
        </w:rPr>
        <w:t>rekent zelf op 466 leerlingen die uitvallen uit het reguliere onderwijs, 10% van de 4.661 à 4.66</w:t>
      </w:r>
      <w:r w:rsidR="001F6D7A" w:rsidRPr="00040811">
        <w:rPr>
          <w:rFonts w:eastAsia="Roboto" w:cs="Roboto"/>
        </w:rPr>
        <w:t>2</w:t>
      </w:r>
      <w:r w:rsidR="001F6D7A" w:rsidRPr="00040811">
        <w:rPr>
          <w:rFonts w:eastAsia="Roboto" w:cs="Roboto"/>
          <w:iCs/>
        </w:rPr>
        <w:t xml:space="preserve"> </w:t>
      </w:r>
      <w:r w:rsidR="001F6D7A" w:rsidRPr="00040811">
        <w:rPr>
          <w:rFonts w:eastAsia="Roboto" w:cs="Roboto"/>
        </w:rPr>
        <w:t xml:space="preserve">leerlingen </w:t>
      </w:r>
      <w:r w:rsidR="001F6D7A" w:rsidRPr="00040811">
        <w:rPr>
          <w:rFonts w:eastAsia="Roboto" w:cs="Roboto"/>
          <w:iCs/>
        </w:rPr>
        <w:t>met een hoogbegaafdheidsprofiel</w:t>
      </w:r>
      <w:r w:rsidR="008F653C" w:rsidRPr="00040811">
        <w:rPr>
          <w:rFonts w:eastAsia="Roboto" w:cs="Roboto"/>
          <w:iCs/>
        </w:rPr>
        <w:t xml:space="preserve"> (§ 2.4)</w:t>
      </w:r>
      <w:r w:rsidR="001F6D7A" w:rsidRPr="00040811">
        <w:rPr>
          <w:rFonts w:eastAsia="Roboto" w:cs="Roboto"/>
          <w:iCs/>
        </w:rPr>
        <w:t xml:space="preserve">. Het </w:t>
      </w:r>
      <w:r w:rsidR="00BE47DC" w:rsidRPr="00040811">
        <w:rPr>
          <w:rFonts w:eastAsia="Roboto" w:cs="Roboto"/>
          <w:iCs/>
        </w:rPr>
        <w:t xml:space="preserve">swv </w:t>
      </w:r>
      <w:r w:rsidR="001F6D7A" w:rsidRPr="00040811">
        <w:rPr>
          <w:rFonts w:eastAsia="Roboto" w:cs="Roboto"/>
          <w:iCs/>
        </w:rPr>
        <w:t xml:space="preserve">verwacht namelijk dat 4.196 </w:t>
      </w:r>
      <w:r w:rsidR="001F6D7A" w:rsidRPr="00040811">
        <w:rPr>
          <w:rFonts w:eastAsia="Roboto" w:cs="Roboto"/>
        </w:rPr>
        <w:t>leerlingen (</w:t>
      </w:r>
      <w:r w:rsidR="001F6D7A" w:rsidRPr="00040811">
        <w:rPr>
          <w:rFonts w:eastAsia="Roboto" w:cs="Roboto"/>
          <w:iCs/>
        </w:rPr>
        <w:t>90% van de 4.661)</w:t>
      </w:r>
      <w:r w:rsidRPr="00040811">
        <w:rPr>
          <w:rFonts w:eastAsia="Roboto" w:cs="Roboto"/>
          <w:iCs/>
        </w:rPr>
        <w:t xml:space="preserve"> een passend aanbod ontvangt vanuit de basisondersteuning van het reguliere onderwijs (§ 2.1).</w:t>
      </w:r>
    </w:p>
    <w:p w14:paraId="720D6F3E" w14:textId="08718946" w:rsidR="00E76054" w:rsidRPr="00040811" w:rsidRDefault="00E76054" w:rsidP="00082C68">
      <w:pPr>
        <w:rPr>
          <w:rFonts w:eastAsia="Roboto" w:cs="Roboto"/>
          <w:iCs/>
        </w:rPr>
      </w:pPr>
    </w:p>
    <w:p w14:paraId="287DCED8" w14:textId="4279645E" w:rsidR="00082C68" w:rsidRPr="00040811" w:rsidRDefault="00BE47DC" w:rsidP="00BE47DC">
      <w:pPr>
        <w:rPr>
          <w:color w:val="000000" w:themeColor="text1"/>
        </w:rPr>
      </w:pPr>
      <w:r w:rsidRPr="00040811">
        <w:rPr>
          <w:rFonts w:eastAsia="Roboto" w:cs="Roboto"/>
          <w:iCs/>
        </w:rPr>
        <w:t xml:space="preserve">De omvang van </w:t>
      </w:r>
      <w:r w:rsidR="00A30133" w:rsidRPr="00040811">
        <w:rPr>
          <w:rFonts w:eastAsia="Roboto" w:cs="Roboto"/>
          <w:iCs/>
        </w:rPr>
        <w:t xml:space="preserve">de groepen </w:t>
      </w:r>
      <w:r w:rsidR="00A30133" w:rsidRPr="00040811">
        <w:rPr>
          <w:rFonts w:eastAsia="Roboto" w:cs="Roboto"/>
        </w:rPr>
        <w:t xml:space="preserve">leerlingen </w:t>
      </w:r>
      <w:r w:rsidR="00A30133" w:rsidRPr="00040811">
        <w:rPr>
          <w:rFonts w:eastAsia="Roboto" w:cs="Roboto"/>
          <w:iCs/>
        </w:rPr>
        <w:t xml:space="preserve">met een hoogbegaafdheidsprofiel </w:t>
      </w:r>
      <w:r w:rsidRPr="00040811">
        <w:rPr>
          <w:rFonts w:eastAsia="Roboto" w:cs="Roboto"/>
          <w:iCs/>
        </w:rPr>
        <w:t>is echter groter</w:t>
      </w:r>
      <w:r w:rsidR="00A30133" w:rsidRPr="00040811">
        <w:rPr>
          <w:rFonts w:eastAsia="Roboto" w:cs="Roboto"/>
          <w:iCs/>
        </w:rPr>
        <w:t>.</w:t>
      </w:r>
      <w:r w:rsidRPr="00040811">
        <w:rPr>
          <w:rFonts w:eastAsia="Roboto" w:cs="Roboto"/>
          <w:iCs/>
        </w:rPr>
        <w:t xml:space="preserve"> </w:t>
      </w:r>
      <w:r w:rsidR="00A30133" w:rsidRPr="00040811">
        <w:rPr>
          <w:rFonts w:eastAsia="Roboto" w:cs="Roboto"/>
          <w:iCs/>
        </w:rPr>
        <w:t>B</w:t>
      </w:r>
      <w:r w:rsidRPr="00040811">
        <w:rPr>
          <w:rFonts w:eastAsia="Roboto" w:cs="Roboto"/>
          <w:iCs/>
        </w:rPr>
        <w:t xml:space="preserve">ij de </w:t>
      </w:r>
      <w:r w:rsidR="00082C68" w:rsidRPr="00040811">
        <w:rPr>
          <w:color w:val="000000" w:themeColor="text1"/>
        </w:rPr>
        <w:t xml:space="preserve">berekening van </w:t>
      </w:r>
      <w:r w:rsidR="00A30133" w:rsidRPr="00040811">
        <w:rPr>
          <w:color w:val="000000" w:themeColor="text1"/>
        </w:rPr>
        <w:t>het aantal</w:t>
      </w:r>
      <w:r w:rsidR="00082C68" w:rsidRPr="00040811">
        <w:rPr>
          <w:rFonts w:eastAsia="Roboto" w:cs="Roboto"/>
        </w:rPr>
        <w:t xml:space="preserve"> </w:t>
      </w:r>
      <w:r w:rsidR="00A30133" w:rsidRPr="00040811">
        <w:rPr>
          <w:rFonts w:eastAsia="Roboto" w:cs="Roboto"/>
        </w:rPr>
        <w:t xml:space="preserve">leerlingen zijn </w:t>
      </w:r>
      <w:r w:rsidRPr="00040811">
        <w:rPr>
          <w:rFonts w:eastAsia="Roboto" w:cs="Roboto"/>
          <w:iCs/>
        </w:rPr>
        <w:t xml:space="preserve">de percentages </w:t>
      </w:r>
      <w:r w:rsidRPr="00040811">
        <w:rPr>
          <w:color w:val="000000" w:themeColor="text1"/>
        </w:rPr>
        <w:t xml:space="preserve">uit de definitie van </w:t>
      </w:r>
      <w:proofErr w:type="spellStart"/>
      <w:r w:rsidRPr="00040811">
        <w:rPr>
          <w:color w:val="000000" w:themeColor="text1"/>
        </w:rPr>
        <w:t>Gagné</w:t>
      </w:r>
      <w:proofErr w:type="spellEnd"/>
      <w:r w:rsidRPr="00040811">
        <w:rPr>
          <w:color w:val="000000" w:themeColor="text1"/>
        </w:rPr>
        <w:t xml:space="preserve"> </w:t>
      </w:r>
      <w:r w:rsidRPr="00040811">
        <w:rPr>
          <w:rFonts w:eastAsia="Roboto" w:cs="Roboto"/>
          <w:iCs/>
        </w:rPr>
        <w:t>toegepast</w:t>
      </w:r>
      <w:r w:rsidR="00A30133" w:rsidRPr="00040811">
        <w:rPr>
          <w:rFonts w:eastAsia="Roboto" w:cs="Roboto"/>
          <w:iCs/>
        </w:rPr>
        <w:t xml:space="preserve"> op het aantal leerlingen van het swv </w:t>
      </w:r>
      <w:r w:rsidR="00A30133" w:rsidRPr="00040811">
        <w:rPr>
          <w:color w:val="000000" w:themeColor="text1"/>
        </w:rPr>
        <w:t xml:space="preserve">(§ 2.4 en </w:t>
      </w:r>
      <w:r w:rsidR="00A30133" w:rsidRPr="00040811">
        <w:rPr>
          <w:rFonts w:eastAsia="Roboto" w:cs="Roboto"/>
        </w:rPr>
        <w:t>Subsidieaanvraag, 2019, p. 3</w:t>
      </w:r>
      <w:r w:rsidR="00A30133" w:rsidRPr="00040811">
        <w:rPr>
          <w:color w:val="000000" w:themeColor="text1"/>
        </w:rPr>
        <w:t xml:space="preserve">). </w:t>
      </w:r>
      <w:r w:rsidR="003F415E" w:rsidRPr="00040811">
        <w:rPr>
          <w:color w:val="000000" w:themeColor="text1"/>
        </w:rPr>
        <w:t xml:space="preserve">Deze percentages moeten echter worden toegepast op </w:t>
      </w:r>
      <w:r w:rsidR="00A30133" w:rsidRPr="00040811">
        <w:rPr>
          <w:color w:val="000000" w:themeColor="text1"/>
        </w:rPr>
        <w:t>de totale populatie kinderen</w:t>
      </w:r>
      <w:r w:rsidR="00A30133" w:rsidRPr="00040811">
        <w:rPr>
          <w:rFonts w:eastAsia="Roboto" w:cs="Roboto"/>
          <w:iCs/>
        </w:rPr>
        <w:t xml:space="preserve"> in het gebied van het swv, dus</w:t>
      </w:r>
      <w:r w:rsidR="00A30133" w:rsidRPr="00040811">
        <w:rPr>
          <w:color w:val="000000" w:themeColor="text1"/>
        </w:rPr>
        <w:t xml:space="preserve"> met inbegrip van de 2,5% van de kinderen met een IQ van 70 of lager</w:t>
      </w:r>
      <w:r w:rsidR="00A30133" w:rsidRPr="00040811">
        <w:rPr>
          <w:rFonts w:eastAsia="Roboto" w:cs="Roboto"/>
          <w:iCs/>
        </w:rPr>
        <w:t>. D</w:t>
      </w:r>
      <w:r w:rsidR="003F415E" w:rsidRPr="00040811">
        <w:rPr>
          <w:rFonts w:eastAsia="Roboto" w:cs="Roboto"/>
          <w:iCs/>
        </w:rPr>
        <w:t>eze laatste groep k</w:t>
      </w:r>
      <w:r w:rsidR="00082C68" w:rsidRPr="00040811">
        <w:rPr>
          <w:color w:val="000000" w:themeColor="text1"/>
        </w:rPr>
        <w:t xml:space="preserve">inderen </w:t>
      </w:r>
      <w:r w:rsidR="003F415E" w:rsidRPr="00040811">
        <w:rPr>
          <w:color w:val="000000" w:themeColor="text1"/>
        </w:rPr>
        <w:t xml:space="preserve">verblijft </w:t>
      </w:r>
      <w:r w:rsidR="00082C68" w:rsidRPr="00040811">
        <w:rPr>
          <w:color w:val="000000" w:themeColor="text1"/>
        </w:rPr>
        <w:t xml:space="preserve">veelal in een zorginstelling voor verstandelijk beperkten en zijn niet in staat het reguliere onderwijs te bezoeken. </w:t>
      </w:r>
    </w:p>
    <w:p w14:paraId="707D6D5E" w14:textId="10B5A98D" w:rsidR="00082C68" w:rsidRPr="00040811" w:rsidRDefault="00082C68" w:rsidP="00082C68">
      <w:pPr>
        <w:ind w:firstLine="708"/>
        <w:rPr>
          <w:color w:val="000000" w:themeColor="text1"/>
        </w:rPr>
      </w:pPr>
      <w:r w:rsidRPr="00040811">
        <w:rPr>
          <w:color w:val="000000" w:themeColor="text1"/>
        </w:rPr>
        <w:t>De totale populatie kinderen in het swv met inbegrip van de genoemde 2,5% kinderen met een IQ onder de 70 omvat derhalve</w:t>
      </w:r>
      <w:r w:rsidRPr="00040811">
        <w:rPr>
          <w:rFonts w:eastAsia="Roboto" w:cs="Roboto"/>
        </w:rPr>
        <w:t xml:space="preserve"> 47.816</w:t>
      </w:r>
      <w:r w:rsidRPr="00040811">
        <w:rPr>
          <w:color w:val="000000" w:themeColor="text1"/>
        </w:rPr>
        <w:t xml:space="preserve"> </w:t>
      </w:r>
      <w:r w:rsidR="0051352C" w:rsidRPr="00040811">
        <w:rPr>
          <w:rFonts w:eastAsia="Roboto" w:cs="Roboto"/>
        </w:rPr>
        <w:t>kinderen</w:t>
      </w:r>
      <w:r w:rsidR="0051352C" w:rsidRPr="00040811">
        <w:rPr>
          <w:color w:val="000000" w:themeColor="text1"/>
        </w:rPr>
        <w:t xml:space="preserve"> </w:t>
      </w:r>
      <w:r w:rsidRPr="00040811">
        <w:rPr>
          <w:color w:val="000000" w:themeColor="text1"/>
        </w:rPr>
        <w:t>(namelijk 46.621 : 97,5 maal 100%).</w:t>
      </w:r>
      <w:r w:rsidR="0051352C" w:rsidRPr="00040811">
        <w:rPr>
          <w:color w:val="000000" w:themeColor="text1"/>
        </w:rPr>
        <w:t xml:space="preserve"> </w:t>
      </w:r>
      <w:r w:rsidR="0051352C" w:rsidRPr="00040811">
        <w:rPr>
          <w:rFonts w:eastAsia="Roboto" w:cs="Roboto"/>
          <w:iCs/>
        </w:rPr>
        <w:t xml:space="preserve">De groepen </w:t>
      </w:r>
      <w:r w:rsidR="0051352C" w:rsidRPr="00040811">
        <w:rPr>
          <w:rFonts w:eastAsia="Roboto" w:cs="Roboto"/>
        </w:rPr>
        <w:t xml:space="preserve">leerlingen </w:t>
      </w:r>
      <w:r w:rsidR="0051352C" w:rsidRPr="00040811">
        <w:rPr>
          <w:rFonts w:eastAsia="Roboto" w:cs="Roboto"/>
          <w:iCs/>
        </w:rPr>
        <w:t xml:space="preserve">met een hoogbegaafdheidsprofiel </w:t>
      </w:r>
      <w:r w:rsidR="0051352C" w:rsidRPr="00040811">
        <w:rPr>
          <w:color w:val="000000" w:themeColor="text1"/>
        </w:rPr>
        <w:t>omvatten dan volgens</w:t>
      </w:r>
      <w:r w:rsidRPr="00040811">
        <w:rPr>
          <w:color w:val="000000" w:themeColor="text1"/>
        </w:rPr>
        <w:t xml:space="preserve"> de definitie van </w:t>
      </w:r>
      <w:proofErr w:type="spellStart"/>
      <w:r w:rsidRPr="00040811">
        <w:rPr>
          <w:color w:val="000000" w:themeColor="text1"/>
        </w:rPr>
        <w:t>Gagné</w:t>
      </w:r>
      <w:proofErr w:type="spellEnd"/>
      <w:r w:rsidRPr="00040811">
        <w:rPr>
          <w:color w:val="000000" w:themeColor="text1"/>
        </w:rPr>
        <w:t>:</w:t>
      </w:r>
    </w:p>
    <w:p w14:paraId="16D99102" w14:textId="77777777" w:rsidR="00082C68" w:rsidRPr="00040811" w:rsidRDefault="00082C68" w:rsidP="00082C68">
      <w:pPr>
        <w:rPr>
          <w:color w:val="000000" w:themeColor="text1"/>
        </w:rPr>
      </w:pPr>
    </w:p>
    <w:p w14:paraId="339CB5E5" w14:textId="77777777" w:rsidR="00082C68" w:rsidRPr="00040811" w:rsidRDefault="00082C68">
      <w:pPr>
        <w:pStyle w:val="Lijstalinea"/>
        <w:numPr>
          <w:ilvl w:val="0"/>
          <w:numId w:val="38"/>
        </w:numPr>
        <w:ind w:left="426"/>
        <w:rPr>
          <w:color w:val="000000" w:themeColor="text1"/>
        </w:rPr>
      </w:pPr>
      <w:r w:rsidRPr="00040811">
        <w:rPr>
          <w:color w:val="000000" w:themeColor="text1"/>
        </w:rPr>
        <w:t>3.620 begaafden (</w:t>
      </w:r>
      <w:r w:rsidRPr="00040811">
        <w:rPr>
          <w:rFonts w:eastAsia="Roboto" w:cs="Roboto"/>
        </w:rPr>
        <w:t>7,57 % van 47.816), 91 meer dan genoemd in §2.4;</w:t>
      </w:r>
    </w:p>
    <w:p w14:paraId="1DFAE690" w14:textId="77777777" w:rsidR="00082C68" w:rsidRPr="00040811" w:rsidRDefault="00082C68">
      <w:pPr>
        <w:pStyle w:val="Lijstalinea"/>
        <w:numPr>
          <w:ilvl w:val="0"/>
          <w:numId w:val="38"/>
        </w:numPr>
        <w:ind w:left="426"/>
        <w:rPr>
          <w:color w:val="000000" w:themeColor="text1"/>
        </w:rPr>
      </w:pPr>
      <w:r w:rsidRPr="00040811">
        <w:rPr>
          <w:color w:val="000000" w:themeColor="text1"/>
        </w:rPr>
        <w:t>1.100 hoogbegaafden (</w:t>
      </w:r>
      <w:r w:rsidRPr="00040811">
        <w:rPr>
          <w:rFonts w:eastAsia="Roboto" w:cs="Roboto"/>
        </w:rPr>
        <w:t>2,3 % van 47.816), 28 meer;</w:t>
      </w:r>
    </w:p>
    <w:p w14:paraId="3D6BEA05" w14:textId="77777777" w:rsidR="00082C68" w:rsidRPr="00040811" w:rsidRDefault="00082C68">
      <w:pPr>
        <w:pStyle w:val="Lijstalinea"/>
        <w:numPr>
          <w:ilvl w:val="0"/>
          <w:numId w:val="38"/>
        </w:numPr>
        <w:ind w:left="426"/>
        <w:rPr>
          <w:color w:val="000000" w:themeColor="text1"/>
        </w:rPr>
      </w:pPr>
      <w:r w:rsidRPr="00040811">
        <w:rPr>
          <w:rFonts w:eastAsia="Roboto" w:cs="Roboto"/>
        </w:rPr>
        <w:t>61 zeer hoogbegaafden (0,1268 % van 47.816), 2 meer;</w:t>
      </w:r>
    </w:p>
    <w:p w14:paraId="6FFD9522" w14:textId="77777777" w:rsidR="00082C68" w:rsidRPr="00040811" w:rsidRDefault="00082C68">
      <w:pPr>
        <w:pStyle w:val="Lijstalinea"/>
        <w:numPr>
          <w:ilvl w:val="0"/>
          <w:numId w:val="38"/>
        </w:numPr>
        <w:ind w:left="426"/>
        <w:rPr>
          <w:color w:val="000000" w:themeColor="text1"/>
        </w:rPr>
      </w:pPr>
      <w:r w:rsidRPr="00040811">
        <w:rPr>
          <w:rFonts w:eastAsia="Roboto" w:cs="Roboto"/>
        </w:rPr>
        <w:t>2 exceptioneel hoogbegaafden (0,0032 % van 47.816), geen meer maar zeker 2;</w:t>
      </w:r>
    </w:p>
    <w:p w14:paraId="6E4F38F4" w14:textId="77777777" w:rsidR="00082C68" w:rsidRPr="00040811" w:rsidRDefault="00082C68">
      <w:pPr>
        <w:pStyle w:val="Lijstalinea"/>
        <w:numPr>
          <w:ilvl w:val="0"/>
          <w:numId w:val="38"/>
        </w:numPr>
        <w:ind w:left="426"/>
        <w:rPr>
          <w:color w:val="000000" w:themeColor="text1"/>
        </w:rPr>
      </w:pPr>
      <w:r w:rsidRPr="00040811">
        <w:rPr>
          <w:rFonts w:eastAsia="Roboto" w:cs="Roboto"/>
        </w:rPr>
        <w:t>In totaal 4.782 (hoog)begaafden in totaal, 121 meer dan in §2.4 is genoemd.</w:t>
      </w:r>
    </w:p>
    <w:p w14:paraId="7048CF5D" w14:textId="77777777" w:rsidR="00082C68" w:rsidRPr="00040811" w:rsidRDefault="00082C68" w:rsidP="00082C68">
      <w:pPr>
        <w:rPr>
          <w:color w:val="000000" w:themeColor="text1"/>
        </w:rPr>
      </w:pPr>
    </w:p>
    <w:p w14:paraId="34482430" w14:textId="5E694DF9" w:rsidR="00082C68" w:rsidRPr="00040811" w:rsidRDefault="00082C68" w:rsidP="00082C68">
      <w:pPr>
        <w:rPr>
          <w:rFonts w:eastAsia="Roboto" w:cs="Roboto"/>
          <w:iCs/>
        </w:rPr>
      </w:pPr>
      <w:r w:rsidRPr="00040811">
        <w:rPr>
          <w:rFonts w:eastAsia="Roboto" w:cs="Roboto"/>
          <w:iCs/>
        </w:rPr>
        <w:t xml:space="preserve">Volgens het uitgangspunt van het swv ontvangen </w:t>
      </w:r>
      <w:r w:rsidRPr="00040811">
        <w:rPr>
          <w:rFonts w:eastAsia="Roboto" w:cs="Roboto"/>
        </w:rPr>
        <w:t xml:space="preserve">4.303 </w:t>
      </w:r>
      <w:r w:rsidRPr="00040811">
        <w:rPr>
          <w:rFonts w:eastAsia="Roboto" w:cs="Roboto"/>
          <w:iCs/>
        </w:rPr>
        <w:t xml:space="preserve">hiervan </w:t>
      </w:r>
      <w:r w:rsidRPr="00040811">
        <w:rPr>
          <w:rFonts w:eastAsia="Roboto" w:cs="Roboto"/>
        </w:rPr>
        <w:t>(</w:t>
      </w:r>
      <w:r w:rsidRPr="00040811">
        <w:rPr>
          <w:color w:val="000000" w:themeColor="text1"/>
        </w:rPr>
        <w:t xml:space="preserve">90% van </w:t>
      </w:r>
      <w:r w:rsidRPr="00040811">
        <w:rPr>
          <w:rFonts w:eastAsia="Roboto" w:cs="Roboto"/>
        </w:rPr>
        <w:t>4.782) e</w:t>
      </w:r>
      <w:r w:rsidRPr="00040811">
        <w:rPr>
          <w:rFonts w:eastAsia="Roboto" w:cs="Roboto"/>
          <w:iCs/>
        </w:rPr>
        <w:t xml:space="preserve">en passend aanbod vanuit de basisondersteuning van het reguliere onderwijs en 478 kinderen (10% van </w:t>
      </w:r>
      <w:r w:rsidRPr="00040811">
        <w:rPr>
          <w:rFonts w:eastAsia="Roboto" w:cs="Roboto"/>
        </w:rPr>
        <w:t>4.782</w:t>
      </w:r>
      <w:r w:rsidRPr="00040811">
        <w:rPr>
          <w:rFonts w:eastAsia="Roboto" w:cs="Roboto"/>
          <w:iCs/>
        </w:rPr>
        <w:t>) niet</w:t>
      </w:r>
      <w:r w:rsidRPr="00040811">
        <w:rPr>
          <w:rFonts w:eastAsia="Roboto" w:cs="Roboto"/>
        </w:rPr>
        <w:t xml:space="preserve">. </w:t>
      </w:r>
      <w:r w:rsidRPr="00040811">
        <w:rPr>
          <w:rFonts w:eastAsia="Roboto" w:cs="Roboto"/>
          <w:iCs/>
        </w:rPr>
        <w:t xml:space="preserve">Zij behoren tot de groep (dreigende) uitvallers. </w:t>
      </w:r>
    </w:p>
    <w:p w14:paraId="4EA11396" w14:textId="77777777" w:rsidR="00082C68" w:rsidRPr="00040811" w:rsidRDefault="00082C68" w:rsidP="00082C68">
      <w:pPr>
        <w:rPr>
          <w:color w:val="000000" w:themeColor="text1"/>
        </w:rPr>
      </w:pPr>
    </w:p>
    <w:p w14:paraId="5C9D49D1" w14:textId="6C8D3C8B" w:rsidR="00512F1C" w:rsidRPr="00040811" w:rsidRDefault="00512F1C" w:rsidP="00C77540">
      <w:pPr>
        <w:pStyle w:val="Kop3"/>
      </w:pPr>
      <w:bookmarkStart w:id="24" w:name="_Toc114093959"/>
      <w:r w:rsidRPr="00040811">
        <w:t>Algemene kenmerken leerlingen</w:t>
      </w:r>
      <w:bookmarkEnd w:id="24"/>
    </w:p>
    <w:p w14:paraId="352947F1" w14:textId="77777777" w:rsidR="00082638" w:rsidRPr="00040811" w:rsidRDefault="00082638" w:rsidP="004B1BFC"/>
    <w:p w14:paraId="3E0F5D7A" w14:textId="2567939A" w:rsidR="005B5B48" w:rsidRPr="00040811" w:rsidRDefault="00071386" w:rsidP="003445F4">
      <w:r w:rsidRPr="00040811">
        <w:t>In de enquête is gevraagd naar de geboortedatum van het kind o</w:t>
      </w:r>
      <w:r w:rsidR="00B2029F" w:rsidRPr="00040811">
        <w:t>m te kunnen waarborgen dat de enquête is ingevuld door de beoogde respondenten</w:t>
      </w:r>
      <w:r w:rsidRPr="00040811">
        <w:t>. Het beantwoorden van deze vraag wa</w:t>
      </w:r>
      <w:r w:rsidR="00B2029F" w:rsidRPr="00040811">
        <w:t>s</w:t>
      </w:r>
      <w:r w:rsidR="00CB5C40" w:rsidRPr="00040811">
        <w:t xml:space="preserve"> </w:t>
      </w:r>
      <w:r w:rsidRPr="00040811">
        <w:t xml:space="preserve">daarom </w:t>
      </w:r>
      <w:r w:rsidR="00CB5C40" w:rsidRPr="00040811">
        <w:t xml:space="preserve">verplicht. </w:t>
      </w:r>
      <w:r w:rsidR="005B5B48" w:rsidRPr="00040811">
        <w:t>Mogelijk om privacy redenen hebben v</w:t>
      </w:r>
      <w:r w:rsidR="00277062" w:rsidRPr="00040811">
        <w:t xml:space="preserve">erschillende </w:t>
      </w:r>
      <w:r w:rsidR="000E04E7" w:rsidRPr="00040811">
        <w:t xml:space="preserve">ouders deze vraag niet </w:t>
      </w:r>
      <w:r w:rsidR="005B5B48" w:rsidRPr="00040811">
        <w:t xml:space="preserve">naar waarheid </w:t>
      </w:r>
      <w:r w:rsidR="000E04E7" w:rsidRPr="00040811">
        <w:t xml:space="preserve">willen </w:t>
      </w:r>
      <w:r w:rsidR="006E73E0" w:rsidRPr="00040811">
        <w:t>beantwoorden</w:t>
      </w:r>
      <w:r w:rsidR="000E04E7" w:rsidRPr="00040811">
        <w:t>.</w:t>
      </w:r>
      <w:r w:rsidR="003B5081" w:rsidRPr="00040811">
        <w:t xml:space="preserve"> </w:t>
      </w:r>
      <w:r w:rsidR="005B5B48" w:rsidRPr="00040811">
        <w:t xml:space="preserve">Verschillende antwoorden waren namelijk aantoonbaar onjuist. </w:t>
      </w:r>
      <w:r w:rsidR="00154F65" w:rsidRPr="00040811">
        <w:t xml:space="preserve">Zo is bij een kind </w:t>
      </w:r>
      <w:r w:rsidR="00277062" w:rsidRPr="00040811">
        <w:t>de datum waarop de enquête is ingevuld</w:t>
      </w:r>
      <w:r w:rsidR="005B5B48" w:rsidRPr="00040811">
        <w:t xml:space="preserve"> als geboortedatum opgegeven</w:t>
      </w:r>
      <w:r w:rsidR="00154F65" w:rsidRPr="00040811">
        <w:t xml:space="preserve">. </w:t>
      </w:r>
    </w:p>
    <w:p w14:paraId="642907F1" w14:textId="78F844A3" w:rsidR="0043263D" w:rsidRPr="00040811" w:rsidRDefault="00DB467D" w:rsidP="005B5B48">
      <w:pPr>
        <w:ind w:firstLine="708"/>
      </w:pPr>
      <w:r w:rsidRPr="00040811">
        <w:t xml:space="preserve">Aangezien de enquête-antwoorden </w:t>
      </w:r>
      <w:r w:rsidR="00492847" w:rsidRPr="00040811">
        <w:t>onbetrouwbaar</w:t>
      </w:r>
      <w:r w:rsidRPr="00040811">
        <w:t xml:space="preserve"> bleken te zijn, </w:t>
      </w:r>
      <w:r w:rsidR="00D35320" w:rsidRPr="00040811">
        <w:t xml:space="preserve">zijn </w:t>
      </w:r>
      <w:r w:rsidR="0043263D" w:rsidRPr="00040811">
        <w:t>de geboortedata</w:t>
      </w:r>
      <w:r w:rsidR="00D35320" w:rsidRPr="00040811">
        <w:t xml:space="preserve"> </w:t>
      </w:r>
      <w:r w:rsidR="00154F65" w:rsidRPr="00040811">
        <w:t xml:space="preserve">buiten beschouwing </w:t>
      </w:r>
      <w:r w:rsidR="00B2029F" w:rsidRPr="00040811">
        <w:t>ge</w:t>
      </w:r>
      <w:r w:rsidR="00154F65" w:rsidRPr="00040811">
        <w:t>laten</w:t>
      </w:r>
      <w:r w:rsidR="005B5B48" w:rsidRPr="00040811">
        <w:t xml:space="preserve"> en is hiernaar gevraagd in de diepte-interviews</w:t>
      </w:r>
      <w:r w:rsidR="00154F65" w:rsidRPr="00040811">
        <w:t xml:space="preserve">. </w:t>
      </w:r>
    </w:p>
    <w:p w14:paraId="6CF5EE30" w14:textId="77777777" w:rsidR="0043263D" w:rsidRPr="00040811" w:rsidRDefault="0043263D" w:rsidP="0043263D"/>
    <w:p w14:paraId="31036A48" w14:textId="6E13EB71" w:rsidR="005B619E" w:rsidRPr="00040811" w:rsidRDefault="00601B0E" w:rsidP="00601B0E">
      <w:pPr>
        <w:pBdr>
          <w:top w:val="single" w:sz="4" w:space="1" w:color="auto"/>
          <w:left w:val="single" w:sz="4" w:space="4" w:color="auto"/>
          <w:bottom w:val="single" w:sz="4" w:space="1" w:color="auto"/>
          <w:right w:val="single" w:sz="4" w:space="4" w:color="auto"/>
        </w:pBdr>
      </w:pPr>
      <w:r w:rsidRPr="00040811">
        <w:t>De</w:t>
      </w:r>
      <w:r w:rsidR="00224ABB" w:rsidRPr="00040811">
        <w:t xml:space="preserve"> </w:t>
      </w:r>
      <w:r w:rsidR="005B619E" w:rsidRPr="00040811">
        <w:rPr>
          <w:color w:val="000000" w:themeColor="text1"/>
        </w:rPr>
        <w:t>1</w:t>
      </w:r>
      <w:r w:rsidR="001667AC">
        <w:rPr>
          <w:color w:val="000000" w:themeColor="text1"/>
        </w:rPr>
        <w:t>5</w:t>
      </w:r>
      <w:r w:rsidR="005B619E" w:rsidRPr="00040811">
        <w:rPr>
          <w:color w:val="000000" w:themeColor="text1"/>
        </w:rPr>
        <w:t xml:space="preserve"> hoogbegaafde kinderen van de </w:t>
      </w:r>
      <w:r w:rsidR="001667AC">
        <w:rPr>
          <w:color w:val="000000" w:themeColor="text1"/>
        </w:rPr>
        <w:t>7</w:t>
      </w:r>
      <w:r w:rsidR="005B619E" w:rsidRPr="00040811">
        <w:rPr>
          <w:color w:val="000000" w:themeColor="text1"/>
        </w:rPr>
        <w:t xml:space="preserve"> ge</w:t>
      </w:r>
      <w:r w:rsidR="005B619E" w:rsidRPr="00040811">
        <w:t xml:space="preserve">ïnterviewde </w:t>
      </w:r>
      <w:r w:rsidR="00D35320" w:rsidRPr="00040811">
        <w:t xml:space="preserve">ouders </w:t>
      </w:r>
      <w:r w:rsidR="005B619E" w:rsidRPr="00040811">
        <w:t xml:space="preserve">hebben allemaal de </w:t>
      </w:r>
      <w:r w:rsidR="005B619E" w:rsidRPr="00040811">
        <w:rPr>
          <w:color w:val="000000" w:themeColor="text1"/>
        </w:rPr>
        <w:t>basisschoolleeftijd</w:t>
      </w:r>
      <w:r w:rsidR="005B619E" w:rsidRPr="00040811">
        <w:t>.</w:t>
      </w:r>
    </w:p>
    <w:p w14:paraId="730E6FD2" w14:textId="4E9EA1FB" w:rsidR="00460E82" w:rsidRPr="00040811" w:rsidRDefault="009E089A" w:rsidP="00460E82">
      <w:pPr>
        <w:pBdr>
          <w:top w:val="single" w:sz="4" w:space="1" w:color="auto"/>
          <w:left w:val="single" w:sz="4" w:space="4" w:color="auto"/>
          <w:bottom w:val="single" w:sz="4" w:space="1" w:color="auto"/>
          <w:right w:val="single" w:sz="4" w:space="4" w:color="auto"/>
        </w:pBdr>
        <w:ind w:firstLine="708"/>
        <w:rPr>
          <w:color w:val="000000" w:themeColor="text1"/>
        </w:rPr>
      </w:pPr>
      <w:r>
        <w:rPr>
          <w:color w:val="000000" w:themeColor="text1"/>
        </w:rPr>
        <w:t>5</w:t>
      </w:r>
      <w:r w:rsidRPr="00040811">
        <w:rPr>
          <w:color w:val="000000" w:themeColor="text1"/>
        </w:rPr>
        <w:t xml:space="preserve"> </w:t>
      </w:r>
      <w:r w:rsidR="00A039FA" w:rsidRPr="00040811">
        <w:rPr>
          <w:color w:val="000000" w:themeColor="text1"/>
        </w:rPr>
        <w:t xml:space="preserve">kinderen (33,3%) zijn 12 jaar, </w:t>
      </w:r>
      <w:r>
        <w:rPr>
          <w:color w:val="000000" w:themeColor="text1"/>
        </w:rPr>
        <w:t>4</w:t>
      </w:r>
      <w:r w:rsidRPr="00040811">
        <w:rPr>
          <w:color w:val="000000" w:themeColor="text1"/>
        </w:rPr>
        <w:t xml:space="preserve"> </w:t>
      </w:r>
      <w:r w:rsidR="00A039FA" w:rsidRPr="00040811">
        <w:rPr>
          <w:color w:val="000000" w:themeColor="text1"/>
        </w:rPr>
        <w:t>kinderen (2</w:t>
      </w:r>
      <w:r>
        <w:rPr>
          <w:color w:val="000000" w:themeColor="text1"/>
        </w:rPr>
        <w:t>6</w:t>
      </w:r>
      <w:r w:rsidR="00A039FA" w:rsidRPr="00040811">
        <w:rPr>
          <w:color w:val="000000" w:themeColor="text1"/>
        </w:rPr>
        <w:t>,</w:t>
      </w:r>
      <w:r>
        <w:rPr>
          <w:color w:val="000000" w:themeColor="text1"/>
        </w:rPr>
        <w:t>7</w:t>
      </w:r>
      <w:r w:rsidR="00A039FA" w:rsidRPr="00040811">
        <w:rPr>
          <w:color w:val="000000" w:themeColor="text1"/>
        </w:rPr>
        <w:t>%) 10 jaar en 2 kinderen (1</w:t>
      </w:r>
      <w:r>
        <w:rPr>
          <w:color w:val="000000" w:themeColor="text1"/>
        </w:rPr>
        <w:t>3</w:t>
      </w:r>
      <w:r w:rsidR="00A039FA" w:rsidRPr="00040811">
        <w:rPr>
          <w:color w:val="000000" w:themeColor="text1"/>
        </w:rPr>
        <w:t>,</w:t>
      </w:r>
      <w:r>
        <w:rPr>
          <w:color w:val="000000" w:themeColor="text1"/>
        </w:rPr>
        <w:t>3</w:t>
      </w:r>
      <w:r w:rsidR="00A039FA" w:rsidRPr="00040811">
        <w:rPr>
          <w:color w:val="000000" w:themeColor="text1"/>
        </w:rPr>
        <w:t>%) zijn 7 jaar</w:t>
      </w:r>
      <w:r>
        <w:rPr>
          <w:color w:val="000000" w:themeColor="text1"/>
        </w:rPr>
        <w:t xml:space="preserve"> en eveneens </w:t>
      </w:r>
      <w:r w:rsidRPr="00040811">
        <w:rPr>
          <w:color w:val="000000" w:themeColor="text1"/>
        </w:rPr>
        <w:t>2 kinderen (1</w:t>
      </w:r>
      <w:r>
        <w:rPr>
          <w:color w:val="000000" w:themeColor="text1"/>
        </w:rPr>
        <w:t>3</w:t>
      </w:r>
      <w:r w:rsidRPr="00040811">
        <w:rPr>
          <w:color w:val="000000" w:themeColor="text1"/>
        </w:rPr>
        <w:t>,</w:t>
      </w:r>
      <w:r>
        <w:rPr>
          <w:color w:val="000000" w:themeColor="text1"/>
        </w:rPr>
        <w:t>3</w:t>
      </w:r>
      <w:r w:rsidRPr="00040811">
        <w:rPr>
          <w:color w:val="000000" w:themeColor="text1"/>
        </w:rPr>
        <w:t xml:space="preserve">%) zijn </w:t>
      </w:r>
      <w:r>
        <w:rPr>
          <w:color w:val="000000" w:themeColor="text1"/>
        </w:rPr>
        <w:t>6</w:t>
      </w:r>
      <w:r w:rsidRPr="00040811">
        <w:rPr>
          <w:color w:val="000000" w:themeColor="text1"/>
        </w:rPr>
        <w:t xml:space="preserve"> jaar</w:t>
      </w:r>
      <w:r w:rsidR="00A039FA" w:rsidRPr="00040811">
        <w:rPr>
          <w:color w:val="000000" w:themeColor="text1"/>
        </w:rPr>
        <w:t>. Verder is 1 kind (</w:t>
      </w:r>
      <w:r>
        <w:rPr>
          <w:color w:val="000000" w:themeColor="text1"/>
        </w:rPr>
        <w:t>6</w:t>
      </w:r>
      <w:r w:rsidR="00A039FA" w:rsidRPr="00040811">
        <w:rPr>
          <w:color w:val="000000" w:themeColor="text1"/>
        </w:rPr>
        <w:t>,</w:t>
      </w:r>
      <w:r>
        <w:rPr>
          <w:color w:val="000000" w:themeColor="text1"/>
        </w:rPr>
        <w:t>7</w:t>
      </w:r>
      <w:r w:rsidR="00A039FA" w:rsidRPr="00040811">
        <w:rPr>
          <w:color w:val="000000" w:themeColor="text1"/>
        </w:rPr>
        <w:t xml:space="preserve">%) 8 jaar en 1 kind </w:t>
      </w:r>
      <w:r w:rsidRPr="00040811">
        <w:rPr>
          <w:color w:val="000000" w:themeColor="text1"/>
        </w:rPr>
        <w:t>(</w:t>
      </w:r>
      <w:r>
        <w:rPr>
          <w:color w:val="000000" w:themeColor="text1"/>
        </w:rPr>
        <w:t>6</w:t>
      </w:r>
      <w:r w:rsidRPr="00040811">
        <w:rPr>
          <w:color w:val="000000" w:themeColor="text1"/>
        </w:rPr>
        <w:t>,</w:t>
      </w:r>
      <w:r>
        <w:rPr>
          <w:color w:val="000000" w:themeColor="text1"/>
        </w:rPr>
        <w:t>7</w:t>
      </w:r>
      <w:r w:rsidRPr="00040811">
        <w:rPr>
          <w:color w:val="000000" w:themeColor="text1"/>
        </w:rPr>
        <w:t xml:space="preserve">%) </w:t>
      </w:r>
      <w:r w:rsidR="00A039FA" w:rsidRPr="00040811">
        <w:rPr>
          <w:color w:val="000000" w:themeColor="text1"/>
        </w:rPr>
        <w:t xml:space="preserve">4 jaar. </w:t>
      </w:r>
    </w:p>
    <w:p w14:paraId="2DEA945A" w14:textId="426B9343" w:rsidR="00564926" w:rsidRPr="00040811" w:rsidRDefault="00564926" w:rsidP="00256ECC"/>
    <w:p w14:paraId="0066470B" w14:textId="69FD60F2" w:rsidR="00256ECC" w:rsidRPr="00040811" w:rsidRDefault="009E089A" w:rsidP="00564926">
      <w:pPr>
        <w:keepNext/>
      </w:pPr>
      <w:r w:rsidRPr="009E089A">
        <w:rPr>
          <w:noProof/>
        </w:rPr>
        <w:lastRenderedPageBreak/>
        <w:t xml:space="preserve"> </w:t>
      </w:r>
      <w:r>
        <w:rPr>
          <w:noProof/>
        </w:rPr>
        <w:drawing>
          <wp:inline distT="0" distB="0" distL="0" distR="0" wp14:anchorId="6EB7AC4F" wp14:editId="6DCE3DE8">
            <wp:extent cx="5760720" cy="2670175"/>
            <wp:effectExtent l="0" t="0" r="508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670175"/>
                    </a:xfrm>
                    <a:prstGeom prst="rect">
                      <a:avLst/>
                    </a:prstGeom>
                  </pic:spPr>
                </pic:pic>
              </a:graphicData>
            </a:graphic>
          </wp:inline>
        </w:drawing>
      </w:r>
    </w:p>
    <w:p w14:paraId="6E67781B" w14:textId="31E2A995" w:rsidR="00512F1C" w:rsidRPr="00040811" w:rsidRDefault="00564926"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4</w:t>
      </w:r>
      <w:r w:rsidR="00000000">
        <w:rPr>
          <w:noProof/>
        </w:rPr>
        <w:fldChar w:fldCharType="end"/>
      </w:r>
      <w:r w:rsidRPr="00040811">
        <w:t xml:space="preserve"> Leeftijd </w:t>
      </w:r>
      <w:r w:rsidR="00BD6B11" w:rsidRPr="00040811">
        <w:t>van de 1</w:t>
      </w:r>
      <w:r w:rsidR="00553888">
        <w:t>5</w:t>
      </w:r>
      <w:r w:rsidR="00BD6B11" w:rsidRPr="00040811">
        <w:t xml:space="preserve"> </w:t>
      </w:r>
      <w:r w:rsidRPr="00040811">
        <w:t xml:space="preserve">kinderen </w:t>
      </w:r>
      <w:r w:rsidR="00BD6B11" w:rsidRPr="00040811">
        <w:t xml:space="preserve">van de </w:t>
      </w:r>
      <w:r w:rsidRPr="00040811">
        <w:t>geïnterviewde ouders</w:t>
      </w:r>
    </w:p>
    <w:p w14:paraId="1277A1FE" w14:textId="1C215F90" w:rsidR="00512F1C" w:rsidRPr="00040811" w:rsidRDefault="00512F1C" w:rsidP="00512F1C">
      <w:r w:rsidRPr="00040811">
        <w:t xml:space="preserve">Van de 24 kinderen </w:t>
      </w:r>
      <w:r w:rsidR="0023235A">
        <w:t xml:space="preserve">waarover </w:t>
      </w:r>
      <w:r w:rsidR="00A71D35">
        <w:t>de enquête</w:t>
      </w:r>
      <w:r w:rsidR="0023235A">
        <w:t xml:space="preserve"> is ingevuld,</w:t>
      </w:r>
      <w:r w:rsidR="00A71D35">
        <w:t xml:space="preserve"> </w:t>
      </w:r>
      <w:r w:rsidRPr="00040811">
        <w:t xml:space="preserve">zijn er 20 </w:t>
      </w:r>
      <w:r w:rsidR="007A6547" w:rsidRPr="00040811">
        <w:t xml:space="preserve">(83,3%) </w:t>
      </w:r>
      <w:r w:rsidRPr="00040811">
        <w:t xml:space="preserve">van het mannelijk geslacht </w:t>
      </w:r>
      <w:r w:rsidR="00582B18" w:rsidRPr="00040811">
        <w:t xml:space="preserve">en 4 </w:t>
      </w:r>
      <w:r w:rsidR="007A6547" w:rsidRPr="00040811">
        <w:t xml:space="preserve">(16,7%) </w:t>
      </w:r>
      <w:r w:rsidR="00582B18" w:rsidRPr="00040811">
        <w:t>van het vrouwelijk geslacht.</w:t>
      </w:r>
    </w:p>
    <w:p w14:paraId="39AD18F4" w14:textId="28F7BDD5" w:rsidR="00571C74" w:rsidRDefault="00571C74" w:rsidP="00512F1C"/>
    <w:p w14:paraId="47B3446F" w14:textId="25405103" w:rsidR="0034248E" w:rsidRPr="00040811" w:rsidRDefault="0034248E" w:rsidP="0034248E">
      <w:pPr>
        <w:pBdr>
          <w:top w:val="single" w:sz="4" w:space="1" w:color="auto"/>
          <w:left w:val="single" w:sz="4" w:space="4" w:color="auto"/>
          <w:bottom w:val="single" w:sz="4" w:space="1" w:color="auto"/>
          <w:right w:val="single" w:sz="4" w:space="4" w:color="auto"/>
        </w:pBdr>
      </w:pPr>
      <w:r w:rsidRPr="00040811">
        <w:t>Van de 1</w:t>
      </w:r>
      <w:r>
        <w:t>5</w:t>
      </w:r>
      <w:r w:rsidRPr="00040811">
        <w:t xml:space="preserve"> kinderen van de geïnterviewde ouders zijn er 1</w:t>
      </w:r>
      <w:r>
        <w:t>1</w:t>
      </w:r>
      <w:r w:rsidRPr="00040811">
        <w:t xml:space="preserve"> (</w:t>
      </w:r>
      <w:r>
        <w:t>7</w:t>
      </w:r>
      <w:r w:rsidRPr="00040811">
        <w:t xml:space="preserve">3,3%) van het mannelijk geslacht en </w:t>
      </w:r>
      <w:r>
        <w:t>4</w:t>
      </w:r>
      <w:r w:rsidRPr="00040811">
        <w:t xml:space="preserve"> (</w:t>
      </w:r>
      <w:r>
        <w:t>2</w:t>
      </w:r>
      <w:r w:rsidRPr="00040811">
        <w:t xml:space="preserve">6,7%) van het vrouwelijk geslacht. </w:t>
      </w:r>
    </w:p>
    <w:p w14:paraId="433A4CA6" w14:textId="34F26F98" w:rsidR="0034248E" w:rsidRDefault="0034248E" w:rsidP="00512F1C"/>
    <w:p w14:paraId="4E2F7F91" w14:textId="114BEA57" w:rsidR="00571C74" w:rsidRPr="00040811" w:rsidRDefault="0034248E" w:rsidP="00571C74">
      <w:pPr>
        <w:keepNext/>
      </w:pPr>
      <w:r>
        <w:rPr>
          <w:noProof/>
        </w:rPr>
        <w:drawing>
          <wp:inline distT="0" distB="0" distL="0" distR="0" wp14:anchorId="4E3373D2" wp14:editId="68A3C54C">
            <wp:extent cx="5760720" cy="1475740"/>
            <wp:effectExtent l="0" t="0" r="508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475740"/>
                    </a:xfrm>
                    <a:prstGeom prst="rect">
                      <a:avLst/>
                    </a:prstGeom>
                  </pic:spPr>
                </pic:pic>
              </a:graphicData>
            </a:graphic>
          </wp:inline>
        </w:drawing>
      </w:r>
      <w:r w:rsidR="00BD57CE" w:rsidRPr="00BD57CE">
        <w:rPr>
          <w:noProof/>
        </w:rPr>
        <w:t xml:space="preserve"> </w:t>
      </w:r>
    </w:p>
    <w:p w14:paraId="61D619F4" w14:textId="043C93FA" w:rsidR="00571C74" w:rsidRPr="00040811" w:rsidRDefault="00571C74"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5</w:t>
      </w:r>
      <w:r w:rsidR="00000000">
        <w:rPr>
          <w:noProof/>
        </w:rPr>
        <w:fldChar w:fldCharType="end"/>
      </w:r>
      <w:r w:rsidRPr="00040811">
        <w:t xml:space="preserve"> Geslacht van </w:t>
      </w:r>
      <w:r w:rsidR="00BD57CE">
        <w:t>de 24</w:t>
      </w:r>
      <w:r w:rsidR="00BD57CE" w:rsidRPr="00040811">
        <w:t xml:space="preserve"> </w:t>
      </w:r>
      <w:r w:rsidRPr="00040811">
        <w:t>kind</w:t>
      </w:r>
      <w:r w:rsidR="00BD57CE">
        <w:t>eren uit de enquête en de 15 kinderen uit de interviews</w:t>
      </w:r>
    </w:p>
    <w:p w14:paraId="27772BA3" w14:textId="4F59E193" w:rsidR="00B65205" w:rsidRPr="00040811" w:rsidRDefault="00BF5DB5" w:rsidP="00CF57DE">
      <w:pPr>
        <w:pBdr>
          <w:top w:val="single" w:sz="4" w:space="1" w:color="auto"/>
          <w:left w:val="single" w:sz="4" w:space="4" w:color="auto"/>
          <w:bottom w:val="single" w:sz="4" w:space="1" w:color="auto"/>
          <w:right w:val="single" w:sz="4" w:space="4" w:color="auto"/>
        </w:pBdr>
      </w:pPr>
      <w:r w:rsidRPr="00040811">
        <w:t xml:space="preserve"> </w:t>
      </w:r>
      <w:r w:rsidR="00B65205" w:rsidRPr="00040811">
        <w:t xml:space="preserve">De scheve verdeling jongens – meisjes wordt door enkele respondenten van het diepte-interview herkend. Naar voren komt dat op De Gaffel en in de Talentklas deze verdeling eveneens heel scheef is. </w:t>
      </w:r>
    </w:p>
    <w:p w14:paraId="7393E0C5" w14:textId="77777777" w:rsidR="00CF57DE" w:rsidRPr="00040811" w:rsidRDefault="00CF57DE" w:rsidP="00CF57DE">
      <w:pPr>
        <w:pBdr>
          <w:top w:val="single" w:sz="4" w:space="1" w:color="auto"/>
          <w:left w:val="single" w:sz="4" w:space="4" w:color="auto"/>
          <w:bottom w:val="single" w:sz="4" w:space="1" w:color="auto"/>
          <w:right w:val="single" w:sz="4" w:space="4" w:color="auto"/>
        </w:pBdr>
      </w:pPr>
    </w:p>
    <w:p w14:paraId="2E046D20" w14:textId="0B22E82C" w:rsidR="00BF5DB5" w:rsidRPr="00040811" w:rsidRDefault="00CF57DE" w:rsidP="00BF5DB5">
      <w:pPr>
        <w:pBdr>
          <w:top w:val="single" w:sz="4" w:space="1" w:color="auto"/>
          <w:left w:val="single" w:sz="4" w:space="4" w:color="auto"/>
          <w:bottom w:val="single" w:sz="4" w:space="1" w:color="auto"/>
          <w:right w:val="single" w:sz="4" w:space="4" w:color="auto"/>
        </w:pBdr>
      </w:pPr>
      <w:r w:rsidRPr="00040811">
        <w:t>In het diepte-interview geeft de zorgprofessional aan:</w:t>
      </w:r>
    </w:p>
    <w:p w14:paraId="40ADE220" w14:textId="61C8C60C" w:rsidR="00BF5DB5" w:rsidRPr="00040811" w:rsidRDefault="00D7151A" w:rsidP="00C56A55">
      <w:pPr>
        <w:pStyle w:val="Duidelijkcitaat"/>
      </w:pPr>
      <w:r w:rsidRPr="00040811">
        <w:t>“</w:t>
      </w:r>
      <w:r w:rsidR="00BF5DB5" w:rsidRPr="00040811">
        <w:t>Meisjes passen zich beter aan de omgeving aan, maar dat wil niet zeggen dat het goed is. Zij cijferen zich weg en passen zich op sociaal en cognitief gebied aan. Zij krijgen soms op latere leeftijd last van depressies en sociale angsten.</w:t>
      </w:r>
      <w:r w:rsidRPr="00040811">
        <w:t>”</w:t>
      </w:r>
    </w:p>
    <w:p w14:paraId="798B256A" w14:textId="77777777" w:rsidR="00CF57DE" w:rsidRPr="00040811" w:rsidRDefault="00CF57DE" w:rsidP="00CF57DE">
      <w:r w:rsidRPr="00040811">
        <w:t xml:space="preserve">10 van de 24 kinderen (41,7%) zijn het jongste kind in het gezin en 8 (33,3%) het oudste. 4 zijn enig kind (16,7%) en 2 zijn (een van de) middelste kinderen (8,3%). </w:t>
      </w:r>
    </w:p>
    <w:p w14:paraId="6A274B17" w14:textId="77777777" w:rsidR="00CF57DE" w:rsidRPr="00040811" w:rsidRDefault="00CF57DE" w:rsidP="00CF57DE">
      <w:pPr>
        <w:ind w:firstLine="708"/>
      </w:pPr>
      <w:r w:rsidRPr="00040811">
        <w:t xml:space="preserve">De 4 kinderen van het vrouwelijk geslacht zijn verdeeld over alle vier de antwoordcategorieën. </w:t>
      </w:r>
    </w:p>
    <w:p w14:paraId="240F5566" w14:textId="19D9757F" w:rsidR="007C5026" w:rsidRPr="00040811" w:rsidRDefault="00E566C7" w:rsidP="007C5026">
      <w:pPr>
        <w:keepNext/>
      </w:pPr>
      <w:r w:rsidRPr="00040811">
        <w:rPr>
          <w:noProof/>
        </w:rPr>
        <w:lastRenderedPageBreak/>
        <w:drawing>
          <wp:inline distT="0" distB="0" distL="0" distR="0" wp14:anchorId="467D362B" wp14:editId="0AF081EA">
            <wp:extent cx="5760720" cy="1471930"/>
            <wp:effectExtent l="0" t="0" r="5080" b="127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471930"/>
                    </a:xfrm>
                    <a:prstGeom prst="rect">
                      <a:avLst/>
                    </a:prstGeom>
                  </pic:spPr>
                </pic:pic>
              </a:graphicData>
            </a:graphic>
          </wp:inline>
        </w:drawing>
      </w:r>
    </w:p>
    <w:p w14:paraId="24125230" w14:textId="4A078323" w:rsidR="00512F1C" w:rsidRPr="00040811" w:rsidRDefault="007C5026"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6</w:t>
      </w:r>
      <w:r w:rsidR="00000000">
        <w:rPr>
          <w:noProof/>
        </w:rPr>
        <w:fldChar w:fldCharType="end"/>
      </w:r>
      <w:r w:rsidRPr="00040811">
        <w:t xml:space="preserve"> </w:t>
      </w:r>
      <w:r w:rsidR="002B1368" w:rsidRPr="00040811">
        <w:t>P</w:t>
      </w:r>
      <w:r w:rsidR="00FB29FE" w:rsidRPr="00040811">
        <w:t>laats van het kind in het gezin</w:t>
      </w:r>
    </w:p>
    <w:p w14:paraId="049D2C5B" w14:textId="43C4C0D9" w:rsidR="00CF57DE" w:rsidRPr="00040811" w:rsidRDefault="008149C9" w:rsidP="00CF57DE">
      <w:pPr>
        <w:pBdr>
          <w:top w:val="single" w:sz="4" w:space="1" w:color="auto"/>
          <w:left w:val="single" w:sz="4" w:space="4" w:color="auto"/>
          <w:bottom w:val="single" w:sz="4" w:space="1" w:color="auto"/>
          <w:right w:val="single" w:sz="4" w:space="4" w:color="auto"/>
        </w:pBdr>
      </w:pPr>
      <w:r w:rsidRPr="00040811">
        <w:t xml:space="preserve">De </w:t>
      </w:r>
      <w:r w:rsidR="000B7BF3">
        <w:t xml:space="preserve">gezinnen van de </w:t>
      </w:r>
      <w:r w:rsidRPr="00040811">
        <w:t>geïnterviewde</w:t>
      </w:r>
      <w:r w:rsidR="001B667D" w:rsidRPr="00040811">
        <w:t xml:space="preserve"> ouders</w:t>
      </w:r>
      <w:r w:rsidR="00CF57DE" w:rsidRPr="00040811">
        <w:t xml:space="preserve"> betreffen</w:t>
      </w:r>
      <w:r w:rsidR="000B7BF3" w:rsidRPr="00040811">
        <w:t xml:space="preserve"> </w:t>
      </w:r>
      <w:r w:rsidR="004E7FF2">
        <w:t>3</w:t>
      </w:r>
      <w:r w:rsidR="00CF57DE" w:rsidRPr="00040811">
        <w:t xml:space="preserve"> gezinnen met 3 kinderen, 2 met 2 kinderen en 2 met 1 kind.</w:t>
      </w:r>
    </w:p>
    <w:p w14:paraId="2E1206D7" w14:textId="77777777" w:rsidR="00CF57DE" w:rsidRPr="00040811" w:rsidRDefault="00CF57DE" w:rsidP="00BF5DB5"/>
    <w:p w14:paraId="34799CC9" w14:textId="7B3BE89A" w:rsidR="00EA66A0" w:rsidRPr="00040811" w:rsidRDefault="00EA66A0" w:rsidP="00C77540">
      <w:pPr>
        <w:pStyle w:val="Kop3"/>
      </w:pPr>
      <w:bookmarkStart w:id="25" w:name="_Toc114093960"/>
      <w:r w:rsidRPr="00040811">
        <w:t>Kenmerken gevolgd onderwijs</w:t>
      </w:r>
      <w:bookmarkEnd w:id="25"/>
    </w:p>
    <w:p w14:paraId="3BD85869" w14:textId="77777777" w:rsidR="00752C8B" w:rsidRPr="00040811" w:rsidRDefault="00752C8B" w:rsidP="00EA66A0"/>
    <w:p w14:paraId="691BC8CD" w14:textId="4964D1FB" w:rsidR="00633B18" w:rsidRPr="00040811" w:rsidRDefault="00EA66A0" w:rsidP="00EA66A0">
      <w:r w:rsidRPr="00040811">
        <w:t xml:space="preserve">Op de vraag of het kind wel eens van school is gewisseld, antwoorden 18 ouders (75%) van wel en 6 ouders (25%) niet. Van </w:t>
      </w:r>
      <w:r w:rsidR="005750A2" w:rsidRPr="00040811">
        <w:t>deze</w:t>
      </w:r>
      <w:r w:rsidRPr="00040811">
        <w:t xml:space="preserve"> 6 zijn er 2 bijna van school gewisseld. </w:t>
      </w:r>
      <w:r w:rsidR="005750A2" w:rsidRPr="00040811">
        <w:t>1 van deze 2</w:t>
      </w:r>
      <w:r w:rsidR="00633B18" w:rsidRPr="00040811">
        <w:t xml:space="preserve"> ouder</w:t>
      </w:r>
      <w:r w:rsidR="005750A2" w:rsidRPr="00040811">
        <w:t>s</w:t>
      </w:r>
      <w:r w:rsidR="00633B18" w:rsidRPr="00040811">
        <w:t xml:space="preserve"> vermeldt:</w:t>
      </w:r>
    </w:p>
    <w:p w14:paraId="6D719476" w14:textId="194ABC83" w:rsidR="00EA66A0" w:rsidRPr="00040811" w:rsidRDefault="00D7151A" w:rsidP="00C56A55">
      <w:pPr>
        <w:pStyle w:val="Duidelijkcitaat"/>
      </w:pPr>
      <w:r w:rsidRPr="00040811">
        <w:t>“</w:t>
      </w:r>
      <w:r w:rsidR="00EA66A0" w:rsidRPr="00040811">
        <w:t xml:space="preserve">Bijna </w:t>
      </w:r>
      <w:r w:rsidR="00633B18" w:rsidRPr="00040811">
        <w:t xml:space="preserve">[gewisseld van school] </w:t>
      </w:r>
      <w:r w:rsidR="00EA66A0" w:rsidRPr="00040811">
        <w:t>maar toch afgeblazen uit angst voor weer hetzelfde in nieuwe omgeving.</w:t>
      </w:r>
      <w:r w:rsidRPr="00040811">
        <w:t>”</w:t>
      </w:r>
    </w:p>
    <w:p w14:paraId="67A6E7DE" w14:textId="341FE228" w:rsidR="00F83FA3" w:rsidRPr="00040811" w:rsidRDefault="009E2082" w:rsidP="00F83FA3">
      <w:pPr>
        <w:keepNext/>
      </w:pPr>
      <w:r w:rsidRPr="00040811">
        <w:rPr>
          <w:noProof/>
        </w:rPr>
        <w:drawing>
          <wp:inline distT="0" distB="0" distL="0" distR="0" wp14:anchorId="4633F691" wp14:editId="3F567EB0">
            <wp:extent cx="5760720" cy="1334770"/>
            <wp:effectExtent l="0" t="0" r="508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334770"/>
                    </a:xfrm>
                    <a:prstGeom prst="rect">
                      <a:avLst/>
                    </a:prstGeom>
                  </pic:spPr>
                </pic:pic>
              </a:graphicData>
            </a:graphic>
          </wp:inline>
        </w:drawing>
      </w:r>
    </w:p>
    <w:p w14:paraId="6EA436C7" w14:textId="0E36A71C" w:rsidR="00B84E4B" w:rsidRPr="00040811" w:rsidRDefault="00F83FA3"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7</w:t>
      </w:r>
      <w:r w:rsidR="00000000">
        <w:rPr>
          <w:noProof/>
        </w:rPr>
        <w:fldChar w:fldCharType="end"/>
      </w:r>
      <w:r w:rsidRPr="00040811">
        <w:t xml:space="preserve"> Aantal wisselingen van school</w:t>
      </w:r>
    </w:p>
    <w:p w14:paraId="3E9C24ED" w14:textId="79BC5CB0" w:rsidR="00C44B4D" w:rsidRPr="00040811" w:rsidRDefault="007742F5" w:rsidP="00C44B4D">
      <w:r w:rsidRPr="00040811">
        <w:t xml:space="preserve">Het aantal wisselingen van school is bij meisjes niet heel veel anders dan bij de </w:t>
      </w:r>
      <w:r w:rsidR="00C44B4D" w:rsidRPr="00040811">
        <w:t xml:space="preserve">jongens. </w:t>
      </w:r>
    </w:p>
    <w:p w14:paraId="0741625B" w14:textId="77777777" w:rsidR="00C44B4D" w:rsidRPr="00040811" w:rsidRDefault="00C44B4D" w:rsidP="00C44B4D"/>
    <w:p w14:paraId="7A52DD7E" w14:textId="0FE83E0E" w:rsidR="003253B2" w:rsidRPr="00040811" w:rsidRDefault="003253B2" w:rsidP="00A71D35">
      <w:pPr>
        <w:pStyle w:val="Bijschrift"/>
      </w:pPr>
      <w:r w:rsidRPr="00040811">
        <w:t xml:space="preserve">Tabel </w:t>
      </w:r>
      <w:r w:rsidR="00000000">
        <w:fldChar w:fldCharType="begin"/>
      </w:r>
      <w:r w:rsidR="00000000">
        <w:instrText xml:space="preserve"> SEQ Tabel \* ARABIC </w:instrText>
      </w:r>
      <w:r w:rsidR="00000000">
        <w:fldChar w:fldCharType="separate"/>
      </w:r>
      <w:r w:rsidR="009273DE">
        <w:rPr>
          <w:noProof/>
        </w:rPr>
        <w:t>1</w:t>
      </w:r>
      <w:r w:rsidR="00000000">
        <w:rPr>
          <w:noProof/>
        </w:rPr>
        <w:fldChar w:fldCharType="end"/>
      </w:r>
      <w:r w:rsidRPr="00040811">
        <w:t xml:space="preserve"> Aantal maar dat leerlingen van scholen zijn gewisseld</w:t>
      </w:r>
    </w:p>
    <w:tbl>
      <w:tblPr>
        <w:tblStyle w:val="Rastertabel5donker-Accent5"/>
        <w:tblW w:w="0" w:type="auto"/>
        <w:tblLook w:val="04A0" w:firstRow="1" w:lastRow="0" w:firstColumn="1" w:lastColumn="0" w:noHBand="0" w:noVBand="1"/>
      </w:tblPr>
      <w:tblGrid>
        <w:gridCol w:w="2122"/>
        <w:gridCol w:w="1275"/>
        <w:gridCol w:w="1276"/>
        <w:gridCol w:w="1142"/>
        <w:gridCol w:w="984"/>
      </w:tblGrid>
      <w:tr w:rsidR="00C44B4D" w:rsidRPr="00040811" w14:paraId="19A83DAA" w14:textId="77777777" w:rsidTr="00B854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4FEF1D5C" w14:textId="77777777" w:rsidR="00D3655E" w:rsidRPr="00040811" w:rsidRDefault="00C44B4D" w:rsidP="000F5E8C">
            <w:pPr>
              <w:jc w:val="center"/>
              <w:rPr>
                <w:b w:val="0"/>
                <w:bCs w:val="0"/>
                <w:sz w:val="18"/>
                <w:szCs w:val="18"/>
              </w:rPr>
            </w:pPr>
            <w:r w:rsidRPr="00040811">
              <w:rPr>
                <w:sz w:val="18"/>
                <w:szCs w:val="18"/>
              </w:rPr>
              <w:t xml:space="preserve">Aantal </w:t>
            </w:r>
          </w:p>
          <w:p w14:paraId="722F290D" w14:textId="75BC32A0" w:rsidR="00C44B4D" w:rsidRPr="00040811" w:rsidRDefault="00C44B4D" w:rsidP="000F5E8C">
            <w:pPr>
              <w:jc w:val="center"/>
              <w:rPr>
                <w:sz w:val="18"/>
                <w:szCs w:val="18"/>
              </w:rPr>
            </w:pPr>
            <w:r w:rsidRPr="00040811">
              <w:rPr>
                <w:sz w:val="18"/>
                <w:szCs w:val="18"/>
              </w:rPr>
              <w:t>wisselingen</w:t>
            </w:r>
          </w:p>
        </w:tc>
        <w:tc>
          <w:tcPr>
            <w:tcW w:w="1275" w:type="dxa"/>
          </w:tcPr>
          <w:p w14:paraId="6025EEBD" w14:textId="77777777" w:rsidR="00FB4490" w:rsidRPr="00040811" w:rsidRDefault="00C44B4D" w:rsidP="000F5E8C">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040811">
              <w:rPr>
                <w:sz w:val="18"/>
                <w:szCs w:val="18"/>
              </w:rPr>
              <w:t xml:space="preserve">Aantal </w:t>
            </w:r>
          </w:p>
          <w:p w14:paraId="1646CB31" w14:textId="1492D5EF" w:rsidR="00C44B4D" w:rsidRPr="00040811" w:rsidRDefault="00C44B4D" w:rsidP="000F5E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kinderen</w:t>
            </w:r>
          </w:p>
        </w:tc>
        <w:tc>
          <w:tcPr>
            <w:tcW w:w="1276" w:type="dxa"/>
          </w:tcPr>
          <w:p w14:paraId="2AC2EEDD" w14:textId="77777777" w:rsidR="00C44B4D" w:rsidRPr="00040811" w:rsidRDefault="00C44B4D" w:rsidP="000F5E8C">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040811">
              <w:rPr>
                <w:sz w:val="18"/>
                <w:szCs w:val="18"/>
              </w:rPr>
              <w:t>%</w:t>
            </w:r>
          </w:p>
          <w:p w14:paraId="34EDC6D5" w14:textId="0C94BB07" w:rsidR="00FB4490" w:rsidRPr="00040811" w:rsidRDefault="00FB4490" w:rsidP="000F5E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kinderen</w:t>
            </w:r>
          </w:p>
        </w:tc>
        <w:tc>
          <w:tcPr>
            <w:tcW w:w="1142" w:type="dxa"/>
          </w:tcPr>
          <w:p w14:paraId="20F19D6B" w14:textId="77777777" w:rsidR="00C44B4D" w:rsidRPr="00040811" w:rsidRDefault="00C44B4D" w:rsidP="000F5E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 xml:space="preserve">Aantal jongens </w:t>
            </w:r>
          </w:p>
        </w:tc>
        <w:tc>
          <w:tcPr>
            <w:tcW w:w="984" w:type="dxa"/>
          </w:tcPr>
          <w:p w14:paraId="55B37379" w14:textId="77777777" w:rsidR="00B854AF" w:rsidRPr="00040811" w:rsidRDefault="00C44B4D" w:rsidP="000F5E8C">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040811">
              <w:rPr>
                <w:sz w:val="18"/>
                <w:szCs w:val="18"/>
              </w:rPr>
              <w:t>Aantal</w:t>
            </w:r>
          </w:p>
          <w:p w14:paraId="7030C2A6" w14:textId="0AF0DF4E" w:rsidR="00C44B4D" w:rsidRPr="00040811" w:rsidRDefault="00C44B4D" w:rsidP="000F5E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meisjes</w:t>
            </w:r>
          </w:p>
        </w:tc>
      </w:tr>
      <w:tr w:rsidR="00C44B4D" w:rsidRPr="00040811" w14:paraId="7938530C" w14:textId="77777777" w:rsidTr="00B854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5250D6" w14:textId="77777777" w:rsidR="00C44B4D" w:rsidRPr="00040811" w:rsidRDefault="00C44B4D" w:rsidP="000F5E8C">
            <w:pPr>
              <w:jc w:val="center"/>
              <w:rPr>
                <w:sz w:val="18"/>
                <w:szCs w:val="18"/>
              </w:rPr>
            </w:pPr>
            <w:r w:rsidRPr="00040811">
              <w:rPr>
                <w:sz w:val="18"/>
                <w:szCs w:val="18"/>
              </w:rPr>
              <w:t>0</w:t>
            </w:r>
          </w:p>
        </w:tc>
        <w:tc>
          <w:tcPr>
            <w:tcW w:w="1275" w:type="dxa"/>
          </w:tcPr>
          <w:p w14:paraId="7EF416C7"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4</w:t>
            </w:r>
          </w:p>
        </w:tc>
        <w:tc>
          <w:tcPr>
            <w:tcW w:w="1276" w:type="dxa"/>
          </w:tcPr>
          <w:p w14:paraId="751AC5DA"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16,7</w:t>
            </w:r>
          </w:p>
        </w:tc>
        <w:tc>
          <w:tcPr>
            <w:tcW w:w="1142" w:type="dxa"/>
          </w:tcPr>
          <w:p w14:paraId="1F253C40"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4</w:t>
            </w:r>
          </w:p>
        </w:tc>
        <w:tc>
          <w:tcPr>
            <w:tcW w:w="984" w:type="dxa"/>
          </w:tcPr>
          <w:p w14:paraId="7285270F"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44B4D" w:rsidRPr="00040811" w14:paraId="51F39248" w14:textId="77777777" w:rsidTr="00B854AF">
        <w:tc>
          <w:tcPr>
            <w:cnfStyle w:val="001000000000" w:firstRow="0" w:lastRow="0" w:firstColumn="1" w:lastColumn="0" w:oddVBand="0" w:evenVBand="0" w:oddHBand="0" w:evenHBand="0" w:firstRowFirstColumn="0" w:firstRowLastColumn="0" w:lastRowFirstColumn="0" w:lastRowLastColumn="0"/>
            <w:tcW w:w="2122" w:type="dxa"/>
          </w:tcPr>
          <w:p w14:paraId="00D6E315" w14:textId="77777777" w:rsidR="00C44B4D" w:rsidRPr="00040811" w:rsidRDefault="00C44B4D" w:rsidP="000F5E8C">
            <w:pPr>
              <w:jc w:val="center"/>
              <w:rPr>
                <w:sz w:val="18"/>
                <w:szCs w:val="18"/>
              </w:rPr>
            </w:pPr>
            <w:r w:rsidRPr="00040811">
              <w:rPr>
                <w:sz w:val="18"/>
                <w:szCs w:val="18"/>
              </w:rPr>
              <w:t>0, maar wel bijna</w:t>
            </w:r>
          </w:p>
        </w:tc>
        <w:tc>
          <w:tcPr>
            <w:tcW w:w="1275" w:type="dxa"/>
          </w:tcPr>
          <w:p w14:paraId="4ED24983" w14:textId="77777777" w:rsidR="00C44B4D" w:rsidRPr="00040811" w:rsidRDefault="00C44B4D" w:rsidP="000F5E8C">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2</w:t>
            </w:r>
          </w:p>
        </w:tc>
        <w:tc>
          <w:tcPr>
            <w:tcW w:w="1276" w:type="dxa"/>
          </w:tcPr>
          <w:p w14:paraId="745AF8DC" w14:textId="77777777" w:rsidR="00C44B4D" w:rsidRPr="00040811" w:rsidRDefault="00C44B4D" w:rsidP="000F5E8C">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8,3</w:t>
            </w:r>
          </w:p>
        </w:tc>
        <w:tc>
          <w:tcPr>
            <w:tcW w:w="1142" w:type="dxa"/>
          </w:tcPr>
          <w:p w14:paraId="610A0628" w14:textId="77777777" w:rsidR="00C44B4D" w:rsidRPr="00040811" w:rsidRDefault="00C44B4D" w:rsidP="000F5E8C">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w:t>
            </w:r>
          </w:p>
        </w:tc>
        <w:tc>
          <w:tcPr>
            <w:tcW w:w="984" w:type="dxa"/>
          </w:tcPr>
          <w:p w14:paraId="589B1EA5" w14:textId="77777777" w:rsidR="00C44B4D" w:rsidRPr="00040811" w:rsidRDefault="00C44B4D" w:rsidP="000F5E8C">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w:t>
            </w:r>
          </w:p>
        </w:tc>
      </w:tr>
      <w:tr w:rsidR="00C44B4D" w:rsidRPr="00040811" w14:paraId="5BF5DF48" w14:textId="77777777" w:rsidTr="00B854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3FB50B" w14:textId="77777777" w:rsidR="00C44B4D" w:rsidRPr="00040811" w:rsidRDefault="00C44B4D" w:rsidP="000F5E8C">
            <w:pPr>
              <w:jc w:val="center"/>
              <w:rPr>
                <w:sz w:val="18"/>
                <w:szCs w:val="18"/>
              </w:rPr>
            </w:pPr>
            <w:r w:rsidRPr="00040811">
              <w:rPr>
                <w:sz w:val="18"/>
                <w:szCs w:val="18"/>
              </w:rPr>
              <w:t>1</w:t>
            </w:r>
          </w:p>
        </w:tc>
        <w:tc>
          <w:tcPr>
            <w:tcW w:w="1275" w:type="dxa"/>
          </w:tcPr>
          <w:p w14:paraId="0F111528"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10</w:t>
            </w:r>
          </w:p>
        </w:tc>
        <w:tc>
          <w:tcPr>
            <w:tcW w:w="1276" w:type="dxa"/>
          </w:tcPr>
          <w:p w14:paraId="1D654ED0"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41,7</w:t>
            </w:r>
          </w:p>
        </w:tc>
        <w:tc>
          <w:tcPr>
            <w:tcW w:w="1142" w:type="dxa"/>
          </w:tcPr>
          <w:p w14:paraId="528D4CA4"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9</w:t>
            </w:r>
          </w:p>
        </w:tc>
        <w:tc>
          <w:tcPr>
            <w:tcW w:w="984" w:type="dxa"/>
          </w:tcPr>
          <w:p w14:paraId="11C20992"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w:t>
            </w:r>
          </w:p>
        </w:tc>
      </w:tr>
      <w:tr w:rsidR="00C44B4D" w:rsidRPr="00040811" w14:paraId="5CD34E9D" w14:textId="77777777" w:rsidTr="00B854AF">
        <w:tc>
          <w:tcPr>
            <w:cnfStyle w:val="001000000000" w:firstRow="0" w:lastRow="0" w:firstColumn="1" w:lastColumn="0" w:oddVBand="0" w:evenVBand="0" w:oddHBand="0" w:evenHBand="0" w:firstRowFirstColumn="0" w:firstRowLastColumn="0" w:lastRowFirstColumn="0" w:lastRowLastColumn="0"/>
            <w:tcW w:w="2122" w:type="dxa"/>
          </w:tcPr>
          <w:p w14:paraId="0283C4AC" w14:textId="77777777" w:rsidR="00C44B4D" w:rsidRPr="00040811" w:rsidRDefault="00C44B4D" w:rsidP="000F5E8C">
            <w:pPr>
              <w:jc w:val="center"/>
              <w:rPr>
                <w:sz w:val="18"/>
                <w:szCs w:val="18"/>
              </w:rPr>
            </w:pPr>
            <w:r w:rsidRPr="00040811">
              <w:rPr>
                <w:sz w:val="18"/>
                <w:szCs w:val="18"/>
              </w:rPr>
              <w:t>2</w:t>
            </w:r>
          </w:p>
        </w:tc>
        <w:tc>
          <w:tcPr>
            <w:tcW w:w="1275" w:type="dxa"/>
          </w:tcPr>
          <w:p w14:paraId="141CA319" w14:textId="77777777" w:rsidR="00C44B4D" w:rsidRPr="00040811" w:rsidRDefault="00C44B4D" w:rsidP="000F5E8C">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2</w:t>
            </w:r>
          </w:p>
        </w:tc>
        <w:tc>
          <w:tcPr>
            <w:tcW w:w="1276" w:type="dxa"/>
          </w:tcPr>
          <w:p w14:paraId="29A9BACC" w14:textId="77777777" w:rsidR="00C44B4D" w:rsidRPr="00040811" w:rsidRDefault="00C44B4D" w:rsidP="000F5E8C">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8,3</w:t>
            </w:r>
          </w:p>
        </w:tc>
        <w:tc>
          <w:tcPr>
            <w:tcW w:w="1142" w:type="dxa"/>
          </w:tcPr>
          <w:p w14:paraId="6F6FDDE0" w14:textId="77777777" w:rsidR="00C44B4D" w:rsidRPr="00040811" w:rsidRDefault="00C44B4D" w:rsidP="000F5E8C">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w:t>
            </w:r>
          </w:p>
        </w:tc>
        <w:tc>
          <w:tcPr>
            <w:tcW w:w="984" w:type="dxa"/>
          </w:tcPr>
          <w:p w14:paraId="319FDC4D" w14:textId="77777777" w:rsidR="00C44B4D" w:rsidRPr="00040811" w:rsidRDefault="00C44B4D" w:rsidP="000F5E8C">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w:t>
            </w:r>
          </w:p>
        </w:tc>
      </w:tr>
      <w:tr w:rsidR="00C44B4D" w:rsidRPr="00040811" w14:paraId="7312D115" w14:textId="77777777" w:rsidTr="00B854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7BB24E" w14:textId="77777777" w:rsidR="00C44B4D" w:rsidRPr="00040811" w:rsidRDefault="00C44B4D" w:rsidP="000F5E8C">
            <w:pPr>
              <w:jc w:val="center"/>
              <w:rPr>
                <w:sz w:val="18"/>
                <w:szCs w:val="18"/>
              </w:rPr>
            </w:pPr>
            <w:r w:rsidRPr="00040811">
              <w:rPr>
                <w:sz w:val="18"/>
                <w:szCs w:val="18"/>
              </w:rPr>
              <w:t>3</w:t>
            </w:r>
          </w:p>
        </w:tc>
        <w:tc>
          <w:tcPr>
            <w:tcW w:w="1275" w:type="dxa"/>
          </w:tcPr>
          <w:p w14:paraId="717428EF"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2</w:t>
            </w:r>
          </w:p>
        </w:tc>
        <w:tc>
          <w:tcPr>
            <w:tcW w:w="1276" w:type="dxa"/>
          </w:tcPr>
          <w:p w14:paraId="1053476C"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8,3</w:t>
            </w:r>
          </w:p>
        </w:tc>
        <w:tc>
          <w:tcPr>
            <w:tcW w:w="1142" w:type="dxa"/>
          </w:tcPr>
          <w:p w14:paraId="65E7B19B"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w:t>
            </w:r>
          </w:p>
        </w:tc>
        <w:tc>
          <w:tcPr>
            <w:tcW w:w="984" w:type="dxa"/>
          </w:tcPr>
          <w:p w14:paraId="04956A11"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w:t>
            </w:r>
          </w:p>
        </w:tc>
      </w:tr>
      <w:tr w:rsidR="00C44B4D" w:rsidRPr="00040811" w14:paraId="6075415F" w14:textId="77777777" w:rsidTr="00B854AF">
        <w:tc>
          <w:tcPr>
            <w:cnfStyle w:val="001000000000" w:firstRow="0" w:lastRow="0" w:firstColumn="1" w:lastColumn="0" w:oddVBand="0" w:evenVBand="0" w:oddHBand="0" w:evenHBand="0" w:firstRowFirstColumn="0" w:firstRowLastColumn="0" w:lastRowFirstColumn="0" w:lastRowLastColumn="0"/>
            <w:tcW w:w="2122" w:type="dxa"/>
          </w:tcPr>
          <w:p w14:paraId="33EC1AB3" w14:textId="77777777" w:rsidR="00C44B4D" w:rsidRPr="00040811" w:rsidRDefault="00C44B4D" w:rsidP="000F5E8C">
            <w:pPr>
              <w:jc w:val="center"/>
              <w:rPr>
                <w:sz w:val="18"/>
                <w:szCs w:val="18"/>
              </w:rPr>
            </w:pPr>
            <w:r w:rsidRPr="00040811">
              <w:rPr>
                <w:sz w:val="18"/>
                <w:szCs w:val="18"/>
              </w:rPr>
              <w:t>4</w:t>
            </w:r>
          </w:p>
        </w:tc>
        <w:tc>
          <w:tcPr>
            <w:tcW w:w="1275" w:type="dxa"/>
          </w:tcPr>
          <w:p w14:paraId="03C9197A" w14:textId="77777777" w:rsidR="00C44B4D" w:rsidRPr="00040811" w:rsidRDefault="00C44B4D" w:rsidP="000F5E8C">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2</w:t>
            </w:r>
          </w:p>
        </w:tc>
        <w:tc>
          <w:tcPr>
            <w:tcW w:w="1276" w:type="dxa"/>
          </w:tcPr>
          <w:p w14:paraId="54E305A1" w14:textId="77777777" w:rsidR="00C44B4D" w:rsidRPr="00040811" w:rsidRDefault="00C44B4D" w:rsidP="000F5E8C">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8,3</w:t>
            </w:r>
          </w:p>
        </w:tc>
        <w:tc>
          <w:tcPr>
            <w:tcW w:w="1142" w:type="dxa"/>
          </w:tcPr>
          <w:p w14:paraId="245BE70E" w14:textId="77777777" w:rsidR="00C44B4D" w:rsidRPr="00040811" w:rsidRDefault="00C44B4D" w:rsidP="000F5E8C">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2</w:t>
            </w:r>
          </w:p>
        </w:tc>
        <w:tc>
          <w:tcPr>
            <w:tcW w:w="984" w:type="dxa"/>
          </w:tcPr>
          <w:p w14:paraId="74BBB756" w14:textId="77777777" w:rsidR="00C44B4D" w:rsidRPr="00040811" w:rsidRDefault="00C44B4D" w:rsidP="000F5E8C">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44B4D" w:rsidRPr="00040811" w14:paraId="1A32E85C" w14:textId="77777777" w:rsidTr="00B854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59BF58" w14:textId="77777777" w:rsidR="00C44B4D" w:rsidRPr="00040811" w:rsidRDefault="00C44B4D" w:rsidP="000F5E8C">
            <w:pPr>
              <w:jc w:val="center"/>
              <w:rPr>
                <w:sz w:val="18"/>
                <w:szCs w:val="18"/>
              </w:rPr>
            </w:pPr>
            <w:r w:rsidRPr="00040811">
              <w:rPr>
                <w:sz w:val="18"/>
                <w:szCs w:val="18"/>
              </w:rPr>
              <w:t>5</w:t>
            </w:r>
          </w:p>
        </w:tc>
        <w:tc>
          <w:tcPr>
            <w:tcW w:w="1275" w:type="dxa"/>
          </w:tcPr>
          <w:p w14:paraId="470E40AD"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w:t>
            </w:r>
          </w:p>
        </w:tc>
        <w:tc>
          <w:tcPr>
            <w:tcW w:w="1276" w:type="dxa"/>
          </w:tcPr>
          <w:p w14:paraId="08D3FF0C"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4,2</w:t>
            </w:r>
          </w:p>
        </w:tc>
        <w:tc>
          <w:tcPr>
            <w:tcW w:w="1142" w:type="dxa"/>
          </w:tcPr>
          <w:p w14:paraId="47EC2CCD"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w:t>
            </w:r>
          </w:p>
        </w:tc>
        <w:tc>
          <w:tcPr>
            <w:tcW w:w="984" w:type="dxa"/>
          </w:tcPr>
          <w:p w14:paraId="4A7F8C37"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44B4D" w:rsidRPr="00040811" w14:paraId="15A05FDE" w14:textId="77777777" w:rsidTr="00B854AF">
        <w:tc>
          <w:tcPr>
            <w:cnfStyle w:val="001000000000" w:firstRow="0" w:lastRow="0" w:firstColumn="1" w:lastColumn="0" w:oddVBand="0" w:evenVBand="0" w:oddHBand="0" w:evenHBand="0" w:firstRowFirstColumn="0" w:firstRowLastColumn="0" w:lastRowFirstColumn="0" w:lastRowLastColumn="0"/>
            <w:tcW w:w="2122" w:type="dxa"/>
          </w:tcPr>
          <w:p w14:paraId="2E08C4C0" w14:textId="77777777" w:rsidR="00C44B4D" w:rsidRPr="00040811" w:rsidRDefault="00C44B4D" w:rsidP="000F5E8C">
            <w:pPr>
              <w:jc w:val="center"/>
              <w:rPr>
                <w:sz w:val="18"/>
                <w:szCs w:val="18"/>
              </w:rPr>
            </w:pPr>
            <w:r w:rsidRPr="00040811">
              <w:rPr>
                <w:sz w:val="18"/>
                <w:szCs w:val="18"/>
              </w:rPr>
              <w:t>6</w:t>
            </w:r>
          </w:p>
        </w:tc>
        <w:tc>
          <w:tcPr>
            <w:tcW w:w="1275" w:type="dxa"/>
          </w:tcPr>
          <w:p w14:paraId="2170BD7D" w14:textId="77777777" w:rsidR="00C44B4D" w:rsidRPr="00040811" w:rsidRDefault="00C44B4D" w:rsidP="000F5E8C">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w:t>
            </w:r>
          </w:p>
        </w:tc>
        <w:tc>
          <w:tcPr>
            <w:tcW w:w="1276" w:type="dxa"/>
          </w:tcPr>
          <w:p w14:paraId="7D221FAD" w14:textId="77777777" w:rsidR="00C44B4D" w:rsidRPr="00040811" w:rsidRDefault="00C44B4D" w:rsidP="000F5E8C">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4,2</w:t>
            </w:r>
          </w:p>
        </w:tc>
        <w:tc>
          <w:tcPr>
            <w:tcW w:w="1142" w:type="dxa"/>
          </w:tcPr>
          <w:p w14:paraId="212623B0" w14:textId="77777777" w:rsidR="00C44B4D" w:rsidRPr="00040811" w:rsidRDefault="00C44B4D" w:rsidP="000F5E8C">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w:t>
            </w:r>
          </w:p>
        </w:tc>
        <w:tc>
          <w:tcPr>
            <w:tcW w:w="984" w:type="dxa"/>
          </w:tcPr>
          <w:p w14:paraId="4F33E9E2" w14:textId="77777777" w:rsidR="00C44B4D" w:rsidRPr="00040811" w:rsidRDefault="00C44B4D" w:rsidP="000F5E8C">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44B4D" w:rsidRPr="00040811" w14:paraId="2963F19F" w14:textId="77777777" w:rsidTr="00B854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8A762E" w14:textId="77777777" w:rsidR="00C44B4D" w:rsidRPr="00040811" w:rsidRDefault="00C44B4D" w:rsidP="000F5E8C">
            <w:pPr>
              <w:jc w:val="center"/>
              <w:rPr>
                <w:sz w:val="18"/>
                <w:szCs w:val="18"/>
              </w:rPr>
            </w:pPr>
            <w:r w:rsidRPr="00040811">
              <w:rPr>
                <w:sz w:val="18"/>
                <w:szCs w:val="18"/>
              </w:rPr>
              <w:t>Totaal</w:t>
            </w:r>
          </w:p>
        </w:tc>
        <w:tc>
          <w:tcPr>
            <w:tcW w:w="1275" w:type="dxa"/>
          </w:tcPr>
          <w:p w14:paraId="0EE494D6"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24</w:t>
            </w:r>
          </w:p>
        </w:tc>
        <w:tc>
          <w:tcPr>
            <w:tcW w:w="1276" w:type="dxa"/>
          </w:tcPr>
          <w:p w14:paraId="722E8C36"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100</w:t>
            </w:r>
          </w:p>
        </w:tc>
        <w:tc>
          <w:tcPr>
            <w:tcW w:w="1142" w:type="dxa"/>
          </w:tcPr>
          <w:p w14:paraId="7EC5F5D7"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20</w:t>
            </w:r>
          </w:p>
        </w:tc>
        <w:tc>
          <w:tcPr>
            <w:tcW w:w="984" w:type="dxa"/>
          </w:tcPr>
          <w:p w14:paraId="0B752D9F" w14:textId="77777777" w:rsidR="00C44B4D" w:rsidRPr="00040811" w:rsidRDefault="00C44B4D" w:rsidP="000F5E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4</w:t>
            </w:r>
          </w:p>
        </w:tc>
      </w:tr>
    </w:tbl>
    <w:p w14:paraId="22407591" w14:textId="294471FE" w:rsidR="007D1E30" w:rsidRDefault="007D1E30" w:rsidP="00C82550"/>
    <w:p w14:paraId="41D5EBCC" w14:textId="77777777" w:rsidR="007D1E30" w:rsidRDefault="007D1E30">
      <w:r>
        <w:br w:type="page"/>
      </w:r>
    </w:p>
    <w:p w14:paraId="3F825408" w14:textId="5FEA9FAC" w:rsidR="005F151F" w:rsidRPr="00040811" w:rsidRDefault="00C82550" w:rsidP="00C82550">
      <w:pPr>
        <w:pBdr>
          <w:top w:val="single" w:sz="4" w:space="1" w:color="auto"/>
          <w:left w:val="single" w:sz="4" w:space="2" w:color="auto"/>
          <w:bottom w:val="single" w:sz="4" w:space="1" w:color="auto"/>
          <w:right w:val="single" w:sz="4" w:space="4" w:color="auto"/>
        </w:pBdr>
        <w:rPr>
          <w:color w:val="000000" w:themeColor="text1"/>
        </w:rPr>
      </w:pPr>
      <w:r w:rsidRPr="00040811">
        <w:lastRenderedPageBreak/>
        <w:t xml:space="preserve">1 van de geïnterviewden meldt dat diens kind </w:t>
      </w:r>
      <w:r w:rsidR="00F77C6B" w:rsidRPr="00040811">
        <w:t xml:space="preserve">eerst op een openbare basisschool heeft gezeten waar het </w:t>
      </w:r>
      <w:r w:rsidR="00F77C6B" w:rsidRPr="00040811">
        <w:rPr>
          <w:color w:val="000000" w:themeColor="text1"/>
        </w:rPr>
        <w:t>zich doorlopend</w:t>
      </w:r>
      <w:r w:rsidR="00F77C6B" w:rsidRPr="00040811">
        <w:t xml:space="preserve"> </w:t>
      </w:r>
      <w:r w:rsidR="00673105" w:rsidRPr="00040811">
        <w:t xml:space="preserve">heeft </w:t>
      </w:r>
      <w:r w:rsidR="00F77C6B" w:rsidRPr="00040811">
        <w:t>aan</w:t>
      </w:r>
      <w:r w:rsidR="00673105" w:rsidRPr="00040811">
        <w:t>ge</w:t>
      </w:r>
      <w:r w:rsidR="00F77C6B" w:rsidRPr="00040811">
        <w:t>past. Het heeft hier een schooltrauma opgelope</w:t>
      </w:r>
      <w:r w:rsidRPr="00040811">
        <w:t>n</w:t>
      </w:r>
      <w:r w:rsidRPr="00040811">
        <w:rPr>
          <w:color w:val="000000" w:themeColor="text1"/>
        </w:rPr>
        <w:t>.</w:t>
      </w:r>
      <w:r w:rsidR="00F77C6B" w:rsidRPr="00040811">
        <w:rPr>
          <w:color w:val="000000" w:themeColor="text1"/>
        </w:rPr>
        <w:t xml:space="preserve"> </w:t>
      </w:r>
      <w:r w:rsidR="005F151F" w:rsidRPr="00040811">
        <w:rPr>
          <w:color w:val="000000" w:themeColor="text1"/>
        </w:rPr>
        <w:t>Eind 2021</w:t>
      </w:r>
      <w:r w:rsidR="00F77C6B" w:rsidRPr="00040811">
        <w:rPr>
          <w:color w:val="000000" w:themeColor="text1"/>
        </w:rPr>
        <w:t xml:space="preserve"> is het kind overgestapt naar </w:t>
      </w:r>
      <w:r w:rsidR="00493718" w:rsidRPr="00040811">
        <w:rPr>
          <w:color w:val="000000" w:themeColor="text1"/>
        </w:rPr>
        <w:t>een</w:t>
      </w:r>
      <w:r w:rsidR="00F77C6B" w:rsidRPr="00040811">
        <w:rPr>
          <w:color w:val="000000" w:themeColor="text1"/>
        </w:rPr>
        <w:t xml:space="preserve"> Integraal Kind Centrum (</w:t>
      </w:r>
      <w:r w:rsidR="00673105" w:rsidRPr="00040811">
        <w:rPr>
          <w:color w:val="000000" w:themeColor="text1"/>
        </w:rPr>
        <w:t xml:space="preserve">IKC, </w:t>
      </w:r>
      <w:r w:rsidR="00F77C6B" w:rsidRPr="00040811">
        <w:rPr>
          <w:color w:val="000000" w:themeColor="text1"/>
        </w:rPr>
        <w:t xml:space="preserve">onderwijs van 0 – 18 jaar). </w:t>
      </w:r>
      <w:r w:rsidR="00673105" w:rsidRPr="00040811">
        <w:rPr>
          <w:color w:val="000000" w:themeColor="text1"/>
        </w:rPr>
        <w:t>Bij het gesprek vooraf is aangegeven dat deze onderwijsvorm heel geschikt is voor hoogbegaafden en dat e</w:t>
      </w:r>
      <w:r w:rsidR="005F151F" w:rsidRPr="00040811">
        <w:rPr>
          <w:color w:val="000000" w:themeColor="text1"/>
        </w:rPr>
        <w:t xml:space="preserve">r een specialist hoogbegaafdheid </w:t>
      </w:r>
      <w:r w:rsidR="00673105" w:rsidRPr="00040811">
        <w:rPr>
          <w:color w:val="000000" w:themeColor="text1"/>
        </w:rPr>
        <w:t>is</w:t>
      </w:r>
      <w:r w:rsidR="005F151F" w:rsidRPr="00040811">
        <w:rPr>
          <w:color w:val="000000" w:themeColor="text1"/>
        </w:rPr>
        <w:t xml:space="preserve">. </w:t>
      </w:r>
      <w:r w:rsidR="00673105" w:rsidRPr="00040811">
        <w:rPr>
          <w:color w:val="000000" w:themeColor="text1"/>
        </w:rPr>
        <w:t>De ouder geeft aan dat dit i</w:t>
      </w:r>
      <w:r w:rsidR="005F151F" w:rsidRPr="00040811">
        <w:rPr>
          <w:color w:val="000000" w:themeColor="text1"/>
        </w:rPr>
        <w:t>n de praktijk is tegengevallen</w:t>
      </w:r>
      <w:r w:rsidR="00673105" w:rsidRPr="00040811">
        <w:rPr>
          <w:color w:val="000000" w:themeColor="text1"/>
        </w:rPr>
        <w:t xml:space="preserve">, onder meer omdat </w:t>
      </w:r>
      <w:r w:rsidR="005F151F" w:rsidRPr="00040811">
        <w:rPr>
          <w:color w:val="000000" w:themeColor="text1"/>
        </w:rPr>
        <w:t>de specialist hoogbegaafdheid standaardactiviteiten</w:t>
      </w:r>
      <w:r w:rsidR="00673105" w:rsidRPr="00040811">
        <w:rPr>
          <w:color w:val="000000" w:themeColor="text1"/>
        </w:rPr>
        <w:t xml:space="preserve"> doet, de leraar weinig begrip heeft en het </w:t>
      </w:r>
      <w:r w:rsidR="00493718" w:rsidRPr="00040811">
        <w:rPr>
          <w:color w:val="000000" w:themeColor="text1"/>
        </w:rPr>
        <w:t>pestgedrag op school</w:t>
      </w:r>
      <w:r w:rsidR="00673105" w:rsidRPr="00040811">
        <w:rPr>
          <w:color w:val="000000" w:themeColor="text1"/>
        </w:rPr>
        <w:t xml:space="preserve"> een probleem vormt</w:t>
      </w:r>
      <w:r w:rsidR="00EF31EA" w:rsidRPr="00040811">
        <w:rPr>
          <w:color w:val="000000" w:themeColor="text1"/>
        </w:rPr>
        <w:t xml:space="preserve">. </w:t>
      </w:r>
    </w:p>
    <w:p w14:paraId="34123CE6" w14:textId="77777777" w:rsidR="00C82550" w:rsidRPr="00040811" w:rsidRDefault="00C82550" w:rsidP="00D517CA"/>
    <w:p w14:paraId="768F2BF9" w14:textId="3D70FD5E" w:rsidR="007075AF" w:rsidRPr="00040811" w:rsidRDefault="00EA66A0" w:rsidP="001F0A9A">
      <w:r w:rsidRPr="00040811">
        <w:t xml:space="preserve">De 24 kinderen </w:t>
      </w:r>
      <w:r w:rsidR="001F0A9A" w:rsidRPr="00040811">
        <w:t>hebben</w:t>
      </w:r>
      <w:r w:rsidRPr="00040811">
        <w:t xml:space="preserve"> verschillende typen onderwijs- of zorginstellingen bezocht. </w:t>
      </w:r>
      <w:r w:rsidR="00D517CA" w:rsidRPr="00040811">
        <w:t xml:space="preserve">In totaal </w:t>
      </w:r>
      <w:r w:rsidR="0049433C" w:rsidRPr="00040811">
        <w:t xml:space="preserve">19 van de 24 kinderen (79,2%) hebben </w:t>
      </w:r>
      <w:r w:rsidR="007075AF" w:rsidRPr="00040811">
        <w:t xml:space="preserve">het </w:t>
      </w:r>
      <w:r w:rsidR="0049433C" w:rsidRPr="00040811">
        <w:t>reguliere onderwijs bezocht</w:t>
      </w:r>
      <w:r w:rsidR="007075AF" w:rsidRPr="00040811">
        <w:t xml:space="preserve">. </w:t>
      </w:r>
      <w:r w:rsidR="001F0A9A" w:rsidRPr="00040811">
        <w:t xml:space="preserve">11 </w:t>
      </w:r>
      <w:r w:rsidR="007075AF" w:rsidRPr="00040811">
        <w:t xml:space="preserve">van deze 19 </w:t>
      </w:r>
      <w:r w:rsidR="001F0A9A" w:rsidRPr="00040811">
        <w:t>(57,9%) hebben ook</w:t>
      </w:r>
      <w:r w:rsidR="007075AF" w:rsidRPr="00040811">
        <w:t xml:space="preserve"> andersoortig onderwijs </w:t>
      </w:r>
      <w:r w:rsidR="001F0A9A" w:rsidRPr="00040811">
        <w:t xml:space="preserve">bezocht </w:t>
      </w:r>
      <w:r w:rsidR="007075AF" w:rsidRPr="00040811">
        <w:t xml:space="preserve">en </w:t>
      </w:r>
      <w:r w:rsidR="001F0A9A" w:rsidRPr="00040811">
        <w:t>8 (42,1%)</w:t>
      </w:r>
      <w:r w:rsidR="0049433C" w:rsidRPr="00040811">
        <w:t xml:space="preserve"> </w:t>
      </w:r>
      <w:r w:rsidR="001F0A9A" w:rsidRPr="00040811">
        <w:t>niet.</w:t>
      </w:r>
    </w:p>
    <w:p w14:paraId="32B4C55B" w14:textId="71777D32" w:rsidR="008D3A1B" w:rsidRPr="00040811" w:rsidRDefault="008D3A1B" w:rsidP="006A3FDB">
      <w:pPr>
        <w:ind w:firstLine="708"/>
      </w:pPr>
      <w:r w:rsidRPr="00040811">
        <w:t>Van de 6 leerlingen (25%) die niet van school zijn gewisseld bezoeken er 4 het reguliere onderwijs, 1 het Jenaplan- en 1 het Daltononderwijs.</w:t>
      </w:r>
    </w:p>
    <w:p w14:paraId="784D5BF9" w14:textId="29243EAC" w:rsidR="0049433C" w:rsidRPr="00040811" w:rsidRDefault="00486FDC" w:rsidP="007075AF">
      <w:pPr>
        <w:ind w:firstLine="708"/>
      </w:pPr>
      <w:r w:rsidRPr="00040811">
        <w:t>V</w:t>
      </w:r>
      <w:r w:rsidR="0049433C" w:rsidRPr="00040811">
        <w:t xml:space="preserve">an de 24 </w:t>
      </w:r>
      <w:r w:rsidRPr="00040811">
        <w:t xml:space="preserve">kinderen </w:t>
      </w:r>
      <w:r w:rsidR="007075AF" w:rsidRPr="00040811">
        <w:t>bezoeken</w:t>
      </w:r>
      <w:r w:rsidRPr="00040811">
        <w:t xml:space="preserve"> er</w:t>
      </w:r>
      <w:r w:rsidR="007075AF" w:rsidRPr="00040811">
        <w:t xml:space="preserve"> </w:t>
      </w:r>
      <w:r w:rsidRPr="00040811">
        <w:t>9 (37,5</w:t>
      </w:r>
      <w:r w:rsidR="00206AE0" w:rsidRPr="00040811">
        <w:t>%</w:t>
      </w:r>
      <w:r w:rsidRPr="00040811">
        <w:t xml:space="preserve">) het </w:t>
      </w:r>
      <w:r w:rsidR="007075AF" w:rsidRPr="00040811">
        <w:t>voltijds hoogbegaafdenonderwijs of hebben dit bezocht</w:t>
      </w:r>
      <w:r w:rsidR="0049433C" w:rsidRPr="00040811">
        <w:t xml:space="preserve">. </w:t>
      </w:r>
      <w:r w:rsidR="007075AF" w:rsidRPr="00040811">
        <w:t xml:space="preserve">Dit </w:t>
      </w:r>
      <w:r w:rsidR="0049433C" w:rsidRPr="00040811">
        <w:t xml:space="preserve">betreffen 7 jongens en 2 meisjes. </w:t>
      </w:r>
    </w:p>
    <w:p w14:paraId="01C1D924" w14:textId="637B6A1A" w:rsidR="003B0B59" w:rsidRPr="00040811" w:rsidRDefault="00EA66A0" w:rsidP="006A3FDB">
      <w:pPr>
        <w:ind w:firstLine="708"/>
      </w:pPr>
      <w:r w:rsidRPr="00040811">
        <w:t xml:space="preserve">Onder Anders </w:t>
      </w:r>
      <w:r w:rsidR="006A3FDB" w:rsidRPr="00040811">
        <w:t>melden</w:t>
      </w:r>
      <w:r w:rsidR="003128C0" w:rsidRPr="00040811">
        <w:t xml:space="preserve"> 4 ouders het</w:t>
      </w:r>
      <w:r w:rsidR="003B0B59" w:rsidRPr="00040811">
        <w:t xml:space="preserve"> volgende:</w:t>
      </w:r>
    </w:p>
    <w:p w14:paraId="75F4DE00" w14:textId="77777777" w:rsidR="00D81555" w:rsidRPr="00040811" w:rsidRDefault="00D81555" w:rsidP="0049433C">
      <w:pPr>
        <w:ind w:firstLine="708"/>
      </w:pPr>
    </w:p>
    <w:p w14:paraId="49EA80C7" w14:textId="272FC577" w:rsidR="003B0B59" w:rsidRPr="00040811" w:rsidRDefault="003B0B59">
      <w:pPr>
        <w:pStyle w:val="Lijstalinea"/>
        <w:numPr>
          <w:ilvl w:val="0"/>
          <w:numId w:val="33"/>
        </w:numPr>
        <w:ind w:left="1134"/>
      </w:pPr>
      <w:r w:rsidRPr="00040811">
        <w:t>Educatieve dagbesteding;</w:t>
      </w:r>
    </w:p>
    <w:p w14:paraId="445B1F3F" w14:textId="20640079" w:rsidR="003B0B59" w:rsidRPr="00040811" w:rsidRDefault="003B0B59">
      <w:pPr>
        <w:pStyle w:val="Lijstalinea"/>
        <w:numPr>
          <w:ilvl w:val="0"/>
          <w:numId w:val="33"/>
        </w:numPr>
        <w:ind w:left="1134"/>
      </w:pPr>
      <w:r w:rsidRPr="00040811">
        <w:t>Onderzoekend leren</w:t>
      </w:r>
      <w:r w:rsidR="003128C0" w:rsidRPr="00040811">
        <w:t>;</w:t>
      </w:r>
    </w:p>
    <w:p w14:paraId="76CA7C44" w14:textId="3772E159" w:rsidR="003B0B59" w:rsidRPr="00040811" w:rsidRDefault="003B0B59">
      <w:pPr>
        <w:pStyle w:val="Lijstalinea"/>
        <w:numPr>
          <w:ilvl w:val="0"/>
          <w:numId w:val="33"/>
        </w:numPr>
        <w:ind w:left="1134"/>
      </w:pPr>
      <w:r w:rsidRPr="00040811">
        <w:t>Begaafdheidsprofielschool</w:t>
      </w:r>
      <w:r w:rsidR="003128C0" w:rsidRPr="00040811">
        <w:t>;</w:t>
      </w:r>
    </w:p>
    <w:p w14:paraId="224C3617" w14:textId="4CE4A502" w:rsidR="00486FDC" w:rsidRPr="00040811" w:rsidRDefault="006A3FDB">
      <w:pPr>
        <w:pStyle w:val="Lijstalinea"/>
        <w:numPr>
          <w:ilvl w:val="0"/>
          <w:numId w:val="33"/>
        </w:numPr>
        <w:ind w:left="1134"/>
      </w:pPr>
      <w:r w:rsidRPr="00040811">
        <w:t>Geen vermelding van het type onderwijs i</w:t>
      </w:r>
      <w:r w:rsidR="00C83E2D" w:rsidRPr="00040811">
        <w:t>n</w:t>
      </w:r>
      <w:r w:rsidR="003128C0" w:rsidRPr="00040811">
        <w:t xml:space="preserve"> verband met</w:t>
      </w:r>
      <w:r w:rsidR="003B0B59" w:rsidRPr="00040811">
        <w:t xml:space="preserve"> anonimiteit</w:t>
      </w:r>
      <w:r w:rsidR="003128C0" w:rsidRPr="00040811">
        <w:t>.</w:t>
      </w:r>
    </w:p>
    <w:p w14:paraId="26958E37" w14:textId="77777777" w:rsidR="00553888" w:rsidRPr="00040811" w:rsidRDefault="00553888" w:rsidP="0072090B"/>
    <w:p w14:paraId="4F728DB4" w14:textId="0277BDFE" w:rsidR="00823661" w:rsidRDefault="00823661" w:rsidP="00BD5474">
      <w:pPr>
        <w:pBdr>
          <w:top w:val="single" w:sz="4" w:space="1" w:color="auto"/>
          <w:left w:val="single" w:sz="4" w:space="4" w:color="auto"/>
          <w:bottom w:val="single" w:sz="4" w:space="1" w:color="auto"/>
          <w:right w:val="single" w:sz="4" w:space="4" w:color="auto"/>
        </w:pBdr>
      </w:pPr>
      <w:r w:rsidRPr="00823661">
        <w:t xml:space="preserve">1 geïnterviewde ouder </w:t>
      </w:r>
      <w:r w:rsidR="00E94DC2">
        <w:t>vertelt</w:t>
      </w:r>
      <w:r w:rsidRPr="00823661">
        <w:t xml:space="preserve"> dat het kind </w:t>
      </w:r>
      <w:r w:rsidR="00E94DC2">
        <w:t>van school is gewisseld</w:t>
      </w:r>
      <w:r w:rsidR="00CB1023">
        <w:t>,</w:t>
      </w:r>
      <w:r w:rsidR="00E94DC2">
        <w:t xml:space="preserve"> omdat het </w:t>
      </w:r>
      <w:r w:rsidRPr="00823661">
        <w:t xml:space="preserve">zelf </w:t>
      </w:r>
      <w:r w:rsidR="00EF60B7">
        <w:t>aangaf te willen</w:t>
      </w:r>
      <w:r w:rsidRPr="00823661">
        <w:t xml:space="preserve"> overstappen naar een school met onderzoekend leren</w:t>
      </w:r>
      <w:r w:rsidR="00CB1023">
        <w:t xml:space="preserve">. </w:t>
      </w:r>
      <w:r w:rsidR="009F6A11">
        <w:t>Deze</w:t>
      </w:r>
      <w:r w:rsidR="00CB1023">
        <w:t xml:space="preserve"> school</w:t>
      </w:r>
      <w:r w:rsidR="00E94DC2">
        <w:t xml:space="preserve"> </w:t>
      </w:r>
      <w:r w:rsidR="009F6A11">
        <w:t xml:space="preserve">is </w:t>
      </w:r>
      <w:r w:rsidR="002D4F91">
        <w:t>in 2019 geopend</w:t>
      </w:r>
      <w:r w:rsidRPr="00823661">
        <w:t xml:space="preserve">. </w:t>
      </w:r>
      <w:r w:rsidR="009F6A11">
        <w:t xml:space="preserve">Het kind heeft het op deze school naar </w:t>
      </w:r>
      <w:proofErr w:type="gramStart"/>
      <w:r w:rsidR="009F6A11">
        <w:t>het zin</w:t>
      </w:r>
      <w:proofErr w:type="gramEnd"/>
      <w:r w:rsidR="009F6A11">
        <w:t xml:space="preserve">, maar wel is gebleken </w:t>
      </w:r>
      <w:r w:rsidR="00E94DC2">
        <w:t xml:space="preserve">dat </w:t>
      </w:r>
      <w:r w:rsidRPr="00823661">
        <w:t xml:space="preserve">het op bepaalde onderdelen lacunes heeft opgelopen. </w:t>
      </w:r>
      <w:r w:rsidR="009F6A11">
        <w:t>Zo kan h</w:t>
      </w:r>
      <w:r w:rsidR="00E94DC2">
        <w:t xml:space="preserve">et </w:t>
      </w:r>
      <w:r w:rsidR="009F6A11">
        <w:t>prima</w:t>
      </w:r>
      <w:r w:rsidR="00E94DC2">
        <w:t xml:space="preserve"> d</w:t>
      </w:r>
      <w:r w:rsidR="00334862">
        <w:t>e stelling van Pythagoras toepassen</w:t>
      </w:r>
      <w:r w:rsidR="00E94DC2">
        <w:t xml:space="preserve"> </w:t>
      </w:r>
      <w:r w:rsidR="00334862">
        <w:t xml:space="preserve">maar </w:t>
      </w:r>
      <w:r w:rsidR="009F6A11">
        <w:t>heeft het</w:t>
      </w:r>
      <w:r w:rsidR="00E94DC2">
        <w:t xml:space="preserve"> problemen </w:t>
      </w:r>
      <w:r w:rsidR="009F6A11">
        <w:t xml:space="preserve">gehad </w:t>
      </w:r>
      <w:r w:rsidR="00E94DC2">
        <w:t xml:space="preserve">met </w:t>
      </w:r>
      <w:r w:rsidR="00334862">
        <w:t xml:space="preserve">breuken. </w:t>
      </w:r>
    </w:p>
    <w:p w14:paraId="788FEACD" w14:textId="77777777" w:rsidR="00823661" w:rsidRDefault="00823661" w:rsidP="00BD5474">
      <w:pPr>
        <w:pBdr>
          <w:top w:val="single" w:sz="4" w:space="1" w:color="auto"/>
          <w:left w:val="single" w:sz="4" w:space="4" w:color="auto"/>
          <w:bottom w:val="single" w:sz="4" w:space="1" w:color="auto"/>
          <w:right w:val="single" w:sz="4" w:space="4" w:color="auto"/>
        </w:pBdr>
      </w:pPr>
    </w:p>
    <w:p w14:paraId="2CB91C96" w14:textId="5D03DF07" w:rsidR="00BD5474" w:rsidRPr="00040811" w:rsidRDefault="00BD5474" w:rsidP="00BD5474">
      <w:pPr>
        <w:pBdr>
          <w:top w:val="single" w:sz="4" w:space="1" w:color="auto"/>
          <w:left w:val="single" w:sz="4" w:space="4" w:color="auto"/>
          <w:bottom w:val="single" w:sz="4" w:space="1" w:color="auto"/>
          <w:right w:val="single" w:sz="4" w:space="4" w:color="auto"/>
        </w:pBdr>
      </w:pPr>
      <w:r w:rsidRPr="00040811">
        <w:t xml:space="preserve">1 </w:t>
      </w:r>
      <w:r w:rsidR="00D7151A" w:rsidRPr="00040811">
        <w:t>geïnterviewde</w:t>
      </w:r>
      <w:r w:rsidRPr="00040811">
        <w:t xml:space="preserve"> schetst het probleem dat op de Haydnschool een kind soms 6 weken mag meelopen en dat dan alsnog gezegd wordt dat het kind niet welkom is. Ook bij bijvoorbeeld De Gaffel komt het voor dat kinderen worden afgewezen. </w:t>
      </w:r>
    </w:p>
    <w:p w14:paraId="58115A11" w14:textId="77777777" w:rsidR="00BD5474" w:rsidRPr="00040811" w:rsidRDefault="00BD5474" w:rsidP="0072090B"/>
    <w:p w14:paraId="3AC87A4F" w14:textId="25FF3444" w:rsidR="0072090B" w:rsidRPr="00040811" w:rsidRDefault="0072090B" w:rsidP="0072090B">
      <w:r w:rsidRPr="00040811">
        <w:t xml:space="preserve">De </w:t>
      </w:r>
      <w:r w:rsidR="00B854AF" w:rsidRPr="00040811">
        <w:t xml:space="preserve">door hulp- en zorgverleners ondersteunde </w:t>
      </w:r>
      <w:r w:rsidRPr="00040811">
        <w:t xml:space="preserve">leerlingen </w:t>
      </w:r>
      <w:r w:rsidR="00BE6923" w:rsidRPr="00040811">
        <w:t>zijn</w:t>
      </w:r>
      <w:r w:rsidRPr="00040811">
        <w:t xml:space="preserve"> </w:t>
      </w:r>
      <w:r w:rsidR="00BE6923" w:rsidRPr="00040811">
        <w:t xml:space="preserve">afkomstig van </w:t>
      </w:r>
      <w:r w:rsidRPr="00040811">
        <w:t>verschillende typen onderwijs</w:t>
      </w:r>
      <w:r w:rsidR="00BB3FD5" w:rsidRPr="00040811">
        <w:t xml:space="preserve"> (§ 3.3)</w:t>
      </w:r>
      <w:r w:rsidRPr="00040811">
        <w:t>.</w:t>
      </w:r>
      <w:r w:rsidR="00E13729" w:rsidRPr="00040811">
        <w:t xml:space="preserve"> </w:t>
      </w:r>
    </w:p>
    <w:p w14:paraId="2E17BA20" w14:textId="77777777" w:rsidR="00EA66A0" w:rsidRPr="00040811" w:rsidRDefault="00EA66A0" w:rsidP="00EA66A0"/>
    <w:p w14:paraId="50EBF11F" w14:textId="4C0FEE41" w:rsidR="00A7470F" w:rsidRPr="00040811" w:rsidRDefault="00A7470F" w:rsidP="00A71D35">
      <w:pPr>
        <w:pStyle w:val="Bijschrift"/>
      </w:pPr>
      <w:r w:rsidRPr="00040811">
        <w:t xml:space="preserve">Tabel </w:t>
      </w:r>
      <w:r w:rsidR="00000000">
        <w:fldChar w:fldCharType="begin"/>
      </w:r>
      <w:r w:rsidR="00000000">
        <w:instrText xml:space="preserve"> SEQ Tabel \* ARABIC </w:instrText>
      </w:r>
      <w:r w:rsidR="00000000">
        <w:fldChar w:fldCharType="separate"/>
      </w:r>
      <w:r w:rsidR="009273DE">
        <w:rPr>
          <w:noProof/>
        </w:rPr>
        <w:t>2</w:t>
      </w:r>
      <w:r w:rsidR="00000000">
        <w:rPr>
          <w:noProof/>
        </w:rPr>
        <w:fldChar w:fldCharType="end"/>
      </w:r>
      <w:r w:rsidRPr="00040811">
        <w:t xml:space="preserve"> Bezochte typen onderwijs</w:t>
      </w:r>
      <w:r w:rsidR="00C05E8C" w:rsidRPr="00040811">
        <w:t xml:space="preserve"> door de 24 kinderen</w:t>
      </w:r>
    </w:p>
    <w:tbl>
      <w:tblPr>
        <w:tblStyle w:val="Rastertabel5donker-Accent5"/>
        <w:tblW w:w="0" w:type="auto"/>
        <w:tblLayout w:type="fixed"/>
        <w:tblLook w:val="04A0" w:firstRow="1" w:lastRow="0" w:firstColumn="1" w:lastColumn="0" w:noHBand="0" w:noVBand="1"/>
      </w:tblPr>
      <w:tblGrid>
        <w:gridCol w:w="1838"/>
        <w:gridCol w:w="1843"/>
        <w:gridCol w:w="1417"/>
        <w:gridCol w:w="1276"/>
        <w:gridCol w:w="1418"/>
        <w:gridCol w:w="1270"/>
      </w:tblGrid>
      <w:tr w:rsidR="00BE6923" w:rsidRPr="00040811" w14:paraId="05CC4D7F" w14:textId="05424B11" w:rsidTr="00C05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507DACF" w14:textId="77777777" w:rsidR="00BE6923" w:rsidRPr="00040811" w:rsidRDefault="00BE6923" w:rsidP="00C30865">
            <w:pPr>
              <w:rPr>
                <w:sz w:val="18"/>
                <w:szCs w:val="18"/>
              </w:rPr>
            </w:pPr>
            <w:r w:rsidRPr="00040811">
              <w:rPr>
                <w:sz w:val="18"/>
                <w:szCs w:val="18"/>
              </w:rPr>
              <w:t>Type onderwijs</w:t>
            </w:r>
          </w:p>
        </w:tc>
        <w:tc>
          <w:tcPr>
            <w:tcW w:w="1843" w:type="dxa"/>
          </w:tcPr>
          <w:p w14:paraId="1961F46B" w14:textId="77777777" w:rsidR="00BE6923" w:rsidRPr="00040811" w:rsidRDefault="00BE6923" w:rsidP="00C30865">
            <w:pPr>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Aantal kinderen</w:t>
            </w:r>
          </w:p>
        </w:tc>
        <w:tc>
          <w:tcPr>
            <w:tcW w:w="1417" w:type="dxa"/>
          </w:tcPr>
          <w:p w14:paraId="5DEA6FB5" w14:textId="0189DBE6" w:rsidR="00BE6923" w:rsidRPr="00040811" w:rsidRDefault="00BE6923" w:rsidP="00C30865">
            <w:pPr>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 kinderen</w:t>
            </w:r>
          </w:p>
        </w:tc>
        <w:tc>
          <w:tcPr>
            <w:tcW w:w="1276" w:type="dxa"/>
          </w:tcPr>
          <w:p w14:paraId="3FB68B2B" w14:textId="78AA9DC4" w:rsidR="00BE6923" w:rsidRPr="00040811" w:rsidRDefault="00BE6923" w:rsidP="00C30865">
            <w:pPr>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Psychiater</w:t>
            </w:r>
          </w:p>
        </w:tc>
        <w:tc>
          <w:tcPr>
            <w:tcW w:w="1418" w:type="dxa"/>
          </w:tcPr>
          <w:p w14:paraId="4424AE44" w14:textId="44736F4D" w:rsidR="00BE6923" w:rsidRPr="00040811" w:rsidRDefault="00BE6923" w:rsidP="00C30865">
            <w:pPr>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Psycholoog</w:t>
            </w:r>
          </w:p>
        </w:tc>
        <w:tc>
          <w:tcPr>
            <w:tcW w:w="1270" w:type="dxa"/>
          </w:tcPr>
          <w:p w14:paraId="5B466FAA" w14:textId="1B81A3A2" w:rsidR="00BE6923" w:rsidRPr="00040811" w:rsidRDefault="00BE6923" w:rsidP="00C30865">
            <w:pPr>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Pedagoog</w:t>
            </w:r>
          </w:p>
        </w:tc>
      </w:tr>
      <w:tr w:rsidR="007654A8" w:rsidRPr="00040811" w14:paraId="7D7A1738" w14:textId="3836B835" w:rsidTr="00C05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9C5B358" w14:textId="77777777" w:rsidR="007654A8" w:rsidRPr="00040811" w:rsidRDefault="007654A8" w:rsidP="007654A8">
            <w:pPr>
              <w:rPr>
                <w:sz w:val="18"/>
                <w:szCs w:val="18"/>
              </w:rPr>
            </w:pPr>
            <w:r w:rsidRPr="00040811">
              <w:rPr>
                <w:sz w:val="18"/>
                <w:szCs w:val="18"/>
              </w:rPr>
              <w:t>Regulier</w:t>
            </w:r>
          </w:p>
        </w:tc>
        <w:tc>
          <w:tcPr>
            <w:tcW w:w="1843" w:type="dxa"/>
          </w:tcPr>
          <w:p w14:paraId="007DDEE9"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19</w:t>
            </w:r>
          </w:p>
        </w:tc>
        <w:tc>
          <w:tcPr>
            <w:tcW w:w="1417" w:type="dxa"/>
          </w:tcPr>
          <w:p w14:paraId="77DD3D00"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79,2</w:t>
            </w:r>
          </w:p>
        </w:tc>
        <w:tc>
          <w:tcPr>
            <w:tcW w:w="1276" w:type="dxa"/>
          </w:tcPr>
          <w:p w14:paraId="4DF88541" w14:textId="7C6A76CD"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X</w:t>
            </w:r>
          </w:p>
        </w:tc>
        <w:tc>
          <w:tcPr>
            <w:tcW w:w="1418" w:type="dxa"/>
          </w:tcPr>
          <w:p w14:paraId="43141F21"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26458EDD" w14:textId="32AE758A"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X</w:t>
            </w:r>
          </w:p>
        </w:tc>
      </w:tr>
      <w:tr w:rsidR="007654A8" w:rsidRPr="00040811" w14:paraId="0ED4EEEA" w14:textId="5586844F" w:rsidTr="00C05E8C">
        <w:tc>
          <w:tcPr>
            <w:cnfStyle w:val="001000000000" w:firstRow="0" w:lastRow="0" w:firstColumn="1" w:lastColumn="0" w:oddVBand="0" w:evenVBand="0" w:oddHBand="0" w:evenHBand="0" w:firstRowFirstColumn="0" w:firstRowLastColumn="0" w:lastRowFirstColumn="0" w:lastRowLastColumn="0"/>
            <w:tcW w:w="1838" w:type="dxa"/>
          </w:tcPr>
          <w:p w14:paraId="4FD9AC37" w14:textId="77777777" w:rsidR="007654A8" w:rsidRPr="00040811" w:rsidRDefault="007654A8" w:rsidP="007654A8">
            <w:pPr>
              <w:rPr>
                <w:sz w:val="18"/>
                <w:szCs w:val="18"/>
              </w:rPr>
            </w:pPr>
            <w:r w:rsidRPr="00040811">
              <w:rPr>
                <w:sz w:val="18"/>
                <w:szCs w:val="18"/>
              </w:rPr>
              <w:t>Montessori</w:t>
            </w:r>
          </w:p>
        </w:tc>
        <w:tc>
          <w:tcPr>
            <w:tcW w:w="1843" w:type="dxa"/>
          </w:tcPr>
          <w:p w14:paraId="6CB090F8" w14:textId="77777777"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4</w:t>
            </w:r>
          </w:p>
        </w:tc>
        <w:tc>
          <w:tcPr>
            <w:tcW w:w="1417" w:type="dxa"/>
          </w:tcPr>
          <w:p w14:paraId="4CB675E0" w14:textId="77777777"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16,7</w:t>
            </w:r>
          </w:p>
        </w:tc>
        <w:tc>
          <w:tcPr>
            <w:tcW w:w="1276" w:type="dxa"/>
          </w:tcPr>
          <w:p w14:paraId="3B75CBA6" w14:textId="77777777"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Pr>
          <w:p w14:paraId="39D99F2F" w14:textId="77777777"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70" w:type="dxa"/>
          </w:tcPr>
          <w:p w14:paraId="248EA43E" w14:textId="77777777"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7654A8" w:rsidRPr="00040811" w14:paraId="203191E3" w14:textId="0F3F9453" w:rsidTr="00C05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9DE4700" w14:textId="77777777" w:rsidR="007654A8" w:rsidRPr="00040811" w:rsidRDefault="007654A8" w:rsidP="007654A8">
            <w:pPr>
              <w:rPr>
                <w:sz w:val="18"/>
                <w:szCs w:val="18"/>
              </w:rPr>
            </w:pPr>
            <w:r w:rsidRPr="00040811">
              <w:rPr>
                <w:sz w:val="18"/>
                <w:szCs w:val="18"/>
              </w:rPr>
              <w:t>Jenaplan</w:t>
            </w:r>
          </w:p>
        </w:tc>
        <w:tc>
          <w:tcPr>
            <w:tcW w:w="1843" w:type="dxa"/>
          </w:tcPr>
          <w:p w14:paraId="7F56831E"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5</w:t>
            </w:r>
          </w:p>
        </w:tc>
        <w:tc>
          <w:tcPr>
            <w:tcW w:w="1417" w:type="dxa"/>
          </w:tcPr>
          <w:p w14:paraId="34F117FA"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20,8</w:t>
            </w:r>
          </w:p>
        </w:tc>
        <w:tc>
          <w:tcPr>
            <w:tcW w:w="1276" w:type="dxa"/>
          </w:tcPr>
          <w:p w14:paraId="2A378F37"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Pr>
          <w:p w14:paraId="18C8389E"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1529F7AA" w14:textId="69E00200"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X</w:t>
            </w:r>
          </w:p>
        </w:tc>
      </w:tr>
      <w:tr w:rsidR="007654A8" w:rsidRPr="00040811" w14:paraId="1E710BBD" w14:textId="060F017D" w:rsidTr="00C05E8C">
        <w:tc>
          <w:tcPr>
            <w:cnfStyle w:val="001000000000" w:firstRow="0" w:lastRow="0" w:firstColumn="1" w:lastColumn="0" w:oddVBand="0" w:evenVBand="0" w:oddHBand="0" w:evenHBand="0" w:firstRowFirstColumn="0" w:firstRowLastColumn="0" w:lastRowFirstColumn="0" w:lastRowLastColumn="0"/>
            <w:tcW w:w="1838" w:type="dxa"/>
          </w:tcPr>
          <w:p w14:paraId="28B6708E" w14:textId="77777777" w:rsidR="007654A8" w:rsidRPr="00040811" w:rsidRDefault="007654A8" w:rsidP="007654A8">
            <w:pPr>
              <w:rPr>
                <w:sz w:val="18"/>
                <w:szCs w:val="18"/>
              </w:rPr>
            </w:pPr>
            <w:r w:rsidRPr="00040811">
              <w:rPr>
                <w:sz w:val="18"/>
                <w:szCs w:val="18"/>
              </w:rPr>
              <w:t>Dalton</w:t>
            </w:r>
          </w:p>
        </w:tc>
        <w:tc>
          <w:tcPr>
            <w:tcW w:w="1843" w:type="dxa"/>
          </w:tcPr>
          <w:p w14:paraId="7A08CF2D" w14:textId="77777777"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4</w:t>
            </w:r>
          </w:p>
        </w:tc>
        <w:tc>
          <w:tcPr>
            <w:tcW w:w="1417" w:type="dxa"/>
          </w:tcPr>
          <w:p w14:paraId="3F00D826" w14:textId="77777777"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16,7</w:t>
            </w:r>
          </w:p>
        </w:tc>
        <w:tc>
          <w:tcPr>
            <w:tcW w:w="1276" w:type="dxa"/>
          </w:tcPr>
          <w:p w14:paraId="699B03B3" w14:textId="77777777"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Pr>
          <w:p w14:paraId="6FF70F97" w14:textId="24204D04"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X</w:t>
            </w:r>
          </w:p>
        </w:tc>
        <w:tc>
          <w:tcPr>
            <w:tcW w:w="1270" w:type="dxa"/>
          </w:tcPr>
          <w:p w14:paraId="08B8CBE4" w14:textId="51B9B628"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X</w:t>
            </w:r>
          </w:p>
        </w:tc>
      </w:tr>
      <w:tr w:rsidR="007654A8" w:rsidRPr="00040811" w14:paraId="7E0D6720" w14:textId="34729523" w:rsidTr="00C05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1DC14A5" w14:textId="77777777" w:rsidR="007654A8" w:rsidRPr="00040811" w:rsidRDefault="007654A8" w:rsidP="007654A8">
            <w:pPr>
              <w:rPr>
                <w:sz w:val="18"/>
                <w:szCs w:val="18"/>
              </w:rPr>
            </w:pPr>
            <w:r w:rsidRPr="00040811">
              <w:rPr>
                <w:sz w:val="18"/>
                <w:szCs w:val="18"/>
              </w:rPr>
              <w:t>Vrije school</w:t>
            </w:r>
          </w:p>
        </w:tc>
        <w:tc>
          <w:tcPr>
            <w:tcW w:w="1843" w:type="dxa"/>
          </w:tcPr>
          <w:p w14:paraId="2310E69E"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3</w:t>
            </w:r>
          </w:p>
        </w:tc>
        <w:tc>
          <w:tcPr>
            <w:tcW w:w="1417" w:type="dxa"/>
          </w:tcPr>
          <w:p w14:paraId="5A6C0BCC"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12,5</w:t>
            </w:r>
          </w:p>
        </w:tc>
        <w:tc>
          <w:tcPr>
            <w:tcW w:w="1276" w:type="dxa"/>
          </w:tcPr>
          <w:p w14:paraId="76B27A4E"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Pr>
          <w:p w14:paraId="40591C2E"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2AD0391B"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7654A8" w:rsidRPr="00040811" w14:paraId="2B6BE628" w14:textId="112B8F09" w:rsidTr="00C05E8C">
        <w:tc>
          <w:tcPr>
            <w:cnfStyle w:val="001000000000" w:firstRow="0" w:lastRow="0" w:firstColumn="1" w:lastColumn="0" w:oddVBand="0" w:evenVBand="0" w:oddHBand="0" w:evenHBand="0" w:firstRowFirstColumn="0" w:firstRowLastColumn="0" w:lastRowFirstColumn="0" w:lastRowLastColumn="0"/>
            <w:tcW w:w="1838" w:type="dxa"/>
          </w:tcPr>
          <w:p w14:paraId="633A248B" w14:textId="77777777" w:rsidR="007654A8" w:rsidRPr="00040811" w:rsidRDefault="007654A8" w:rsidP="007654A8">
            <w:pPr>
              <w:rPr>
                <w:sz w:val="18"/>
                <w:szCs w:val="18"/>
              </w:rPr>
            </w:pPr>
            <w:r w:rsidRPr="00040811">
              <w:rPr>
                <w:sz w:val="18"/>
                <w:szCs w:val="18"/>
              </w:rPr>
              <w:t>Democratisch</w:t>
            </w:r>
          </w:p>
        </w:tc>
        <w:tc>
          <w:tcPr>
            <w:tcW w:w="1843" w:type="dxa"/>
          </w:tcPr>
          <w:p w14:paraId="4898D451" w14:textId="77777777"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0</w:t>
            </w:r>
          </w:p>
        </w:tc>
        <w:tc>
          <w:tcPr>
            <w:tcW w:w="1417" w:type="dxa"/>
          </w:tcPr>
          <w:p w14:paraId="2A160FE1" w14:textId="77777777"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0,0</w:t>
            </w:r>
          </w:p>
        </w:tc>
        <w:tc>
          <w:tcPr>
            <w:tcW w:w="1276" w:type="dxa"/>
          </w:tcPr>
          <w:p w14:paraId="1A926CB1" w14:textId="77777777"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Pr>
          <w:p w14:paraId="12FCB6B5" w14:textId="77777777"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70" w:type="dxa"/>
          </w:tcPr>
          <w:p w14:paraId="4F1B1805" w14:textId="77777777"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7654A8" w:rsidRPr="00040811" w14:paraId="42C607B7" w14:textId="5D756A28" w:rsidTr="00C05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56967F1" w14:textId="24EA20AA" w:rsidR="007654A8" w:rsidRPr="00040811" w:rsidRDefault="007654A8" w:rsidP="007654A8">
            <w:pPr>
              <w:rPr>
                <w:sz w:val="18"/>
                <w:szCs w:val="18"/>
              </w:rPr>
            </w:pPr>
            <w:r w:rsidRPr="00040811">
              <w:rPr>
                <w:sz w:val="18"/>
                <w:szCs w:val="18"/>
              </w:rPr>
              <w:t>S(b)o</w:t>
            </w:r>
          </w:p>
        </w:tc>
        <w:tc>
          <w:tcPr>
            <w:tcW w:w="1843" w:type="dxa"/>
          </w:tcPr>
          <w:p w14:paraId="17C57978"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w:t>
            </w:r>
          </w:p>
        </w:tc>
        <w:tc>
          <w:tcPr>
            <w:tcW w:w="1417" w:type="dxa"/>
          </w:tcPr>
          <w:p w14:paraId="0DD1C02C"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4,2</w:t>
            </w:r>
          </w:p>
        </w:tc>
        <w:tc>
          <w:tcPr>
            <w:tcW w:w="1276" w:type="dxa"/>
          </w:tcPr>
          <w:p w14:paraId="56CC76DE"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Pr>
          <w:p w14:paraId="297C9584" w14:textId="063748A1"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X</w:t>
            </w:r>
          </w:p>
        </w:tc>
        <w:tc>
          <w:tcPr>
            <w:tcW w:w="1270" w:type="dxa"/>
          </w:tcPr>
          <w:p w14:paraId="7C766169" w14:textId="5C8DF58B"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X</w:t>
            </w:r>
          </w:p>
        </w:tc>
      </w:tr>
      <w:tr w:rsidR="007654A8" w:rsidRPr="00040811" w14:paraId="40F61396" w14:textId="6483F406" w:rsidTr="00C05E8C">
        <w:tc>
          <w:tcPr>
            <w:cnfStyle w:val="001000000000" w:firstRow="0" w:lastRow="0" w:firstColumn="1" w:lastColumn="0" w:oddVBand="0" w:evenVBand="0" w:oddHBand="0" w:evenHBand="0" w:firstRowFirstColumn="0" w:firstRowLastColumn="0" w:lastRowFirstColumn="0" w:lastRowLastColumn="0"/>
            <w:tcW w:w="1838" w:type="dxa"/>
          </w:tcPr>
          <w:p w14:paraId="4222C601" w14:textId="75F2EED1" w:rsidR="007654A8" w:rsidRPr="00040811" w:rsidRDefault="007654A8" w:rsidP="007654A8">
            <w:pPr>
              <w:rPr>
                <w:sz w:val="18"/>
                <w:szCs w:val="18"/>
              </w:rPr>
            </w:pPr>
            <w:r w:rsidRPr="00040811">
              <w:rPr>
                <w:sz w:val="18"/>
                <w:szCs w:val="18"/>
              </w:rPr>
              <w:t xml:space="preserve">Voltijds </w:t>
            </w:r>
            <w:r w:rsidR="00931A05" w:rsidRPr="00040811">
              <w:rPr>
                <w:sz w:val="18"/>
                <w:szCs w:val="18"/>
              </w:rPr>
              <w:t xml:space="preserve">hb </w:t>
            </w:r>
          </w:p>
        </w:tc>
        <w:tc>
          <w:tcPr>
            <w:tcW w:w="1843" w:type="dxa"/>
          </w:tcPr>
          <w:p w14:paraId="4B12FBFD" w14:textId="77777777"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9</w:t>
            </w:r>
          </w:p>
        </w:tc>
        <w:tc>
          <w:tcPr>
            <w:tcW w:w="1417" w:type="dxa"/>
          </w:tcPr>
          <w:p w14:paraId="3259FAC5" w14:textId="77777777"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37,5</w:t>
            </w:r>
          </w:p>
        </w:tc>
        <w:tc>
          <w:tcPr>
            <w:tcW w:w="1276" w:type="dxa"/>
          </w:tcPr>
          <w:p w14:paraId="78990675" w14:textId="1B5C96FA"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X</w:t>
            </w:r>
          </w:p>
        </w:tc>
        <w:tc>
          <w:tcPr>
            <w:tcW w:w="1418" w:type="dxa"/>
          </w:tcPr>
          <w:p w14:paraId="0544FCDB" w14:textId="77777777"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70" w:type="dxa"/>
          </w:tcPr>
          <w:p w14:paraId="35358630" w14:textId="4D11CD9B" w:rsidR="007654A8" w:rsidRPr="00040811" w:rsidRDefault="007654A8" w:rsidP="007654A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X</w:t>
            </w:r>
          </w:p>
        </w:tc>
      </w:tr>
      <w:tr w:rsidR="007654A8" w:rsidRPr="00040811" w14:paraId="0A24A7BF" w14:textId="6169AA84" w:rsidTr="00C05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B5A27ED" w14:textId="77777777" w:rsidR="007654A8" w:rsidRPr="00040811" w:rsidRDefault="007654A8" w:rsidP="007654A8">
            <w:pPr>
              <w:rPr>
                <w:sz w:val="18"/>
                <w:szCs w:val="18"/>
              </w:rPr>
            </w:pPr>
            <w:r w:rsidRPr="00040811">
              <w:rPr>
                <w:sz w:val="18"/>
                <w:szCs w:val="18"/>
              </w:rPr>
              <w:t>Anders</w:t>
            </w:r>
          </w:p>
        </w:tc>
        <w:tc>
          <w:tcPr>
            <w:tcW w:w="1843" w:type="dxa"/>
          </w:tcPr>
          <w:p w14:paraId="0CBA7F0D"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4</w:t>
            </w:r>
          </w:p>
        </w:tc>
        <w:tc>
          <w:tcPr>
            <w:tcW w:w="1417" w:type="dxa"/>
          </w:tcPr>
          <w:p w14:paraId="69A8C1EE"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16,7</w:t>
            </w:r>
          </w:p>
        </w:tc>
        <w:tc>
          <w:tcPr>
            <w:tcW w:w="1276" w:type="dxa"/>
          </w:tcPr>
          <w:p w14:paraId="1E45AF0F"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Pr>
          <w:p w14:paraId="4EAB790C"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2DBF63F2" w14:textId="77777777" w:rsidR="007654A8" w:rsidRPr="00040811" w:rsidRDefault="007654A8" w:rsidP="007654A8">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2DF5B453" w14:textId="0841918F" w:rsidR="00EA66A0" w:rsidRPr="00040811" w:rsidRDefault="00EA66A0" w:rsidP="00512F1C"/>
    <w:p w14:paraId="76FDA07C" w14:textId="76FBE652" w:rsidR="008B6948" w:rsidRPr="00040811" w:rsidRDefault="008B6948" w:rsidP="008B6948">
      <w:pPr>
        <w:pBdr>
          <w:top w:val="single" w:sz="4" w:space="1" w:color="auto"/>
          <w:left w:val="single" w:sz="4" w:space="2" w:color="auto"/>
          <w:bottom w:val="single" w:sz="4" w:space="1" w:color="auto"/>
          <w:right w:val="single" w:sz="4" w:space="4" w:color="auto"/>
        </w:pBdr>
      </w:pPr>
      <w:r w:rsidRPr="00040811">
        <w:lastRenderedPageBreak/>
        <w:t xml:space="preserve">Van de geïnterviewden </w:t>
      </w:r>
      <w:r w:rsidR="00B01FC6" w:rsidRPr="00040811">
        <w:t>geeft</w:t>
      </w:r>
      <w:r w:rsidR="00E3300B" w:rsidRPr="00040811">
        <w:t xml:space="preserve"> 1 </w:t>
      </w:r>
      <w:r w:rsidR="00195D7C" w:rsidRPr="00040811">
        <w:t xml:space="preserve">ouder </w:t>
      </w:r>
      <w:r w:rsidR="00B01FC6" w:rsidRPr="00040811">
        <w:t>aan dat de vele schoolwisselingen een probleem vorm</w:t>
      </w:r>
      <w:r w:rsidR="00DE7322" w:rsidRPr="00040811">
        <w:t>en</w:t>
      </w:r>
      <w:r w:rsidR="00B01FC6" w:rsidRPr="00040811">
        <w:t xml:space="preserve"> voor de kinderen. </w:t>
      </w:r>
      <w:r w:rsidR="00DE7322" w:rsidRPr="00040811">
        <w:rPr>
          <w:color w:val="000000" w:themeColor="text1"/>
        </w:rPr>
        <w:t>S</w:t>
      </w:r>
      <w:r w:rsidR="00B01FC6" w:rsidRPr="00040811">
        <w:rPr>
          <w:color w:val="000000" w:themeColor="text1"/>
        </w:rPr>
        <w:t xml:space="preserve">oms </w:t>
      </w:r>
      <w:r w:rsidR="00DE7322" w:rsidRPr="00040811">
        <w:rPr>
          <w:color w:val="000000" w:themeColor="text1"/>
        </w:rPr>
        <w:t xml:space="preserve">mogen ze </w:t>
      </w:r>
      <w:r w:rsidR="00B01FC6" w:rsidRPr="00040811">
        <w:rPr>
          <w:color w:val="000000" w:themeColor="text1"/>
        </w:rPr>
        <w:t xml:space="preserve">6 weken meelopen op de Haydnschool en </w:t>
      </w:r>
      <w:r w:rsidR="00DE7322" w:rsidRPr="00040811">
        <w:rPr>
          <w:color w:val="000000" w:themeColor="text1"/>
        </w:rPr>
        <w:t>krijgen dan</w:t>
      </w:r>
      <w:r w:rsidR="00B01FC6" w:rsidRPr="00040811">
        <w:rPr>
          <w:color w:val="000000" w:themeColor="text1"/>
        </w:rPr>
        <w:t xml:space="preserve"> soms nog </w:t>
      </w:r>
      <w:r w:rsidR="00DE7322" w:rsidRPr="00040811">
        <w:rPr>
          <w:color w:val="000000" w:themeColor="text1"/>
        </w:rPr>
        <w:t>te horen</w:t>
      </w:r>
      <w:r w:rsidR="00B01FC6" w:rsidRPr="00040811">
        <w:rPr>
          <w:color w:val="000000" w:themeColor="text1"/>
        </w:rPr>
        <w:t xml:space="preserve">: “Nee, het wordt hem toch niet”. </w:t>
      </w:r>
      <w:r w:rsidR="00DE7322" w:rsidRPr="00040811">
        <w:rPr>
          <w:color w:val="000000" w:themeColor="text1"/>
        </w:rPr>
        <w:t xml:space="preserve">Vaak gaan </w:t>
      </w:r>
      <w:r w:rsidR="00B01FC6" w:rsidRPr="00040811">
        <w:rPr>
          <w:color w:val="000000" w:themeColor="text1"/>
        </w:rPr>
        <w:t xml:space="preserve">de kinderen </w:t>
      </w:r>
      <w:r w:rsidR="00DE7322" w:rsidRPr="00040811">
        <w:rPr>
          <w:color w:val="000000" w:themeColor="text1"/>
        </w:rPr>
        <w:t xml:space="preserve">daarna </w:t>
      </w:r>
      <w:r w:rsidR="00B01FC6" w:rsidRPr="00040811">
        <w:rPr>
          <w:color w:val="000000" w:themeColor="text1"/>
        </w:rPr>
        <w:t xml:space="preserve">door naar De Gaffel en worden soms ook </w:t>
      </w:r>
      <w:r w:rsidR="00DE7322" w:rsidRPr="00040811">
        <w:rPr>
          <w:color w:val="000000" w:themeColor="text1"/>
        </w:rPr>
        <w:t xml:space="preserve">daar </w:t>
      </w:r>
      <w:r w:rsidR="00B01FC6" w:rsidRPr="00040811">
        <w:rPr>
          <w:color w:val="000000" w:themeColor="text1"/>
        </w:rPr>
        <w:t xml:space="preserve">afgewezen. </w:t>
      </w:r>
      <w:r w:rsidR="00DE7322" w:rsidRPr="00040811">
        <w:rPr>
          <w:color w:val="000000" w:themeColor="text1"/>
        </w:rPr>
        <w:t xml:space="preserve">Sommigen </w:t>
      </w:r>
      <w:r w:rsidR="00FD235B" w:rsidRPr="00040811">
        <w:rPr>
          <w:color w:val="000000" w:themeColor="text1"/>
        </w:rPr>
        <w:t>gaan</w:t>
      </w:r>
      <w:r w:rsidR="00DE7322" w:rsidRPr="00040811">
        <w:rPr>
          <w:color w:val="000000" w:themeColor="text1"/>
        </w:rPr>
        <w:t xml:space="preserve"> daarna</w:t>
      </w:r>
      <w:r w:rsidR="00B01FC6" w:rsidRPr="00040811">
        <w:rPr>
          <w:color w:val="000000" w:themeColor="text1"/>
        </w:rPr>
        <w:t xml:space="preserve"> naar de Talentklas.</w:t>
      </w:r>
    </w:p>
    <w:p w14:paraId="44F4214F" w14:textId="77777777" w:rsidR="008B6948" w:rsidRPr="00040811" w:rsidRDefault="008B6948" w:rsidP="00512F1C"/>
    <w:p w14:paraId="5419C182" w14:textId="3AA840E8" w:rsidR="00512F1C" w:rsidRPr="00040811" w:rsidRDefault="008923E1" w:rsidP="00C77540">
      <w:pPr>
        <w:pStyle w:val="Kop3"/>
      </w:pPr>
      <w:bookmarkStart w:id="26" w:name="_Toc114093961"/>
      <w:r w:rsidRPr="00040811">
        <w:t>Huidige (onderwijs)situatie</w:t>
      </w:r>
      <w:bookmarkEnd w:id="26"/>
    </w:p>
    <w:p w14:paraId="0E6B6689" w14:textId="77777777" w:rsidR="00752C8B" w:rsidRPr="00040811" w:rsidRDefault="00752C8B" w:rsidP="00933E0D">
      <w:pPr>
        <w:rPr>
          <w:color w:val="000000" w:themeColor="text1"/>
        </w:rPr>
      </w:pPr>
    </w:p>
    <w:p w14:paraId="4E4C0D42" w14:textId="281BDC10" w:rsidR="00933E0D" w:rsidRPr="00040811" w:rsidRDefault="00B078A2" w:rsidP="00933E0D">
      <w:pPr>
        <w:rPr>
          <w:color w:val="000000" w:themeColor="text1"/>
        </w:rPr>
      </w:pPr>
      <w:r w:rsidRPr="00040811">
        <w:rPr>
          <w:color w:val="000000" w:themeColor="text1"/>
        </w:rPr>
        <w:t xml:space="preserve">Momenteel </w:t>
      </w:r>
      <w:r w:rsidR="006D520A" w:rsidRPr="00040811">
        <w:rPr>
          <w:color w:val="000000" w:themeColor="text1"/>
        </w:rPr>
        <w:t xml:space="preserve">zijn </w:t>
      </w:r>
      <w:r w:rsidR="00E63B9E" w:rsidRPr="00040811">
        <w:rPr>
          <w:color w:val="000000" w:themeColor="text1"/>
        </w:rPr>
        <w:t>22 van de 24 kinderen (91,7%) ingeschreven op een school</w:t>
      </w:r>
      <w:r w:rsidR="00B605B2" w:rsidRPr="00040811">
        <w:rPr>
          <w:color w:val="000000" w:themeColor="text1"/>
        </w:rPr>
        <w:t xml:space="preserve"> en 2 kinderen niet (8,3%)</w:t>
      </w:r>
      <w:r w:rsidR="00E63B9E" w:rsidRPr="00040811">
        <w:rPr>
          <w:color w:val="000000" w:themeColor="text1"/>
        </w:rPr>
        <w:t xml:space="preserve">. </w:t>
      </w:r>
      <w:r w:rsidR="00D944A3" w:rsidRPr="00040811">
        <w:rPr>
          <w:color w:val="000000" w:themeColor="text1"/>
        </w:rPr>
        <w:t>Deze</w:t>
      </w:r>
      <w:r w:rsidR="00933E0D" w:rsidRPr="00040811">
        <w:rPr>
          <w:color w:val="000000" w:themeColor="text1"/>
        </w:rPr>
        <w:t xml:space="preserve"> 2 </w:t>
      </w:r>
      <w:r w:rsidR="00D944A3" w:rsidRPr="00040811">
        <w:rPr>
          <w:color w:val="000000" w:themeColor="text1"/>
        </w:rPr>
        <w:t xml:space="preserve">zijn </w:t>
      </w:r>
      <w:r w:rsidR="00933E0D" w:rsidRPr="00040811">
        <w:rPr>
          <w:color w:val="000000" w:themeColor="text1"/>
        </w:rPr>
        <w:t>absolute thuiszitters.</w:t>
      </w:r>
    </w:p>
    <w:p w14:paraId="5B051120" w14:textId="4199015F" w:rsidR="00767572" w:rsidRPr="00040811" w:rsidRDefault="00B605B2" w:rsidP="00CA4AFE">
      <w:pPr>
        <w:ind w:firstLine="708"/>
        <w:rPr>
          <w:color w:val="000000" w:themeColor="text1"/>
        </w:rPr>
      </w:pPr>
      <w:r w:rsidRPr="00040811">
        <w:rPr>
          <w:color w:val="000000" w:themeColor="text1"/>
        </w:rPr>
        <w:t>1</w:t>
      </w:r>
      <w:r w:rsidR="00E63B9E" w:rsidRPr="00040811">
        <w:rPr>
          <w:color w:val="000000" w:themeColor="text1"/>
        </w:rPr>
        <w:t xml:space="preserve"> ouder </w:t>
      </w:r>
      <w:r w:rsidR="00933E0D" w:rsidRPr="00040811">
        <w:rPr>
          <w:color w:val="000000" w:themeColor="text1"/>
        </w:rPr>
        <w:t>heeft in de</w:t>
      </w:r>
      <w:r w:rsidR="00E63B9E" w:rsidRPr="00040811">
        <w:rPr>
          <w:color w:val="000000" w:themeColor="text1"/>
        </w:rPr>
        <w:t xml:space="preserve"> categorie Anders </w:t>
      </w:r>
      <w:r w:rsidR="00933E0D" w:rsidRPr="00040811">
        <w:rPr>
          <w:color w:val="000000" w:themeColor="text1"/>
        </w:rPr>
        <w:t>vermeld</w:t>
      </w:r>
      <w:r w:rsidR="00E63B9E" w:rsidRPr="00040811">
        <w:rPr>
          <w:color w:val="000000" w:themeColor="text1"/>
        </w:rPr>
        <w:t xml:space="preserve"> dat het kind weliswaar </w:t>
      </w:r>
      <w:r w:rsidR="00CA4AFE" w:rsidRPr="00040811">
        <w:rPr>
          <w:color w:val="000000" w:themeColor="text1"/>
        </w:rPr>
        <w:t xml:space="preserve">is </w:t>
      </w:r>
      <w:r w:rsidR="00E63B9E" w:rsidRPr="00040811">
        <w:rPr>
          <w:color w:val="000000" w:themeColor="text1"/>
        </w:rPr>
        <w:t>ingeschreven op school</w:t>
      </w:r>
      <w:r w:rsidRPr="00040811">
        <w:rPr>
          <w:color w:val="000000" w:themeColor="text1"/>
        </w:rPr>
        <w:t>,</w:t>
      </w:r>
      <w:r w:rsidR="00E63B9E" w:rsidRPr="00040811">
        <w:rPr>
          <w:color w:val="000000" w:themeColor="text1"/>
        </w:rPr>
        <w:t xml:space="preserve"> maar dat het daar geen onderwijs meer volgt. Dit kind bezoekt een niet</w:t>
      </w:r>
      <w:r w:rsidR="006D520A" w:rsidRPr="00040811">
        <w:rPr>
          <w:color w:val="000000" w:themeColor="text1"/>
        </w:rPr>
        <w:t>-</w:t>
      </w:r>
      <w:r w:rsidR="00E63B9E" w:rsidRPr="00040811">
        <w:rPr>
          <w:color w:val="000000" w:themeColor="text1"/>
        </w:rPr>
        <w:t xml:space="preserve">reguliere onderwijs- of een zorgvoorziening, zoals een zorgboerderij. </w:t>
      </w:r>
    </w:p>
    <w:p w14:paraId="25D66A96" w14:textId="77777777" w:rsidR="004B0AEF" w:rsidRPr="00040811" w:rsidRDefault="004B0AEF" w:rsidP="004B0AEF">
      <w:pPr>
        <w:rPr>
          <w:color w:val="000000" w:themeColor="text1"/>
        </w:rPr>
      </w:pPr>
    </w:p>
    <w:p w14:paraId="42858C9A" w14:textId="57AF333A" w:rsidR="00D944A3" w:rsidRPr="00040811" w:rsidRDefault="00B0570C" w:rsidP="00D944A3">
      <w:pPr>
        <w:keepNext/>
      </w:pPr>
      <w:r w:rsidRPr="00040811">
        <w:rPr>
          <w:noProof/>
        </w:rPr>
        <w:drawing>
          <wp:inline distT="0" distB="0" distL="0" distR="0" wp14:anchorId="774D27C9" wp14:editId="1D19397F">
            <wp:extent cx="4322619" cy="1251284"/>
            <wp:effectExtent l="0" t="0" r="0" b="635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8235" cy="1261594"/>
                    </a:xfrm>
                    <a:prstGeom prst="rect">
                      <a:avLst/>
                    </a:prstGeom>
                  </pic:spPr>
                </pic:pic>
              </a:graphicData>
            </a:graphic>
          </wp:inline>
        </w:drawing>
      </w:r>
    </w:p>
    <w:p w14:paraId="7686831E" w14:textId="2BC04024" w:rsidR="00767572" w:rsidRPr="00040811" w:rsidRDefault="00D944A3"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8</w:t>
      </w:r>
      <w:r w:rsidR="00000000">
        <w:rPr>
          <w:noProof/>
        </w:rPr>
        <w:fldChar w:fldCharType="end"/>
      </w:r>
      <w:r w:rsidRPr="00040811">
        <w:t xml:space="preserve"> Kind wel of niet ingeschreven op school</w:t>
      </w:r>
    </w:p>
    <w:p w14:paraId="3BC23E38" w14:textId="5EADC22D" w:rsidR="006A73DD" w:rsidRPr="00040811" w:rsidRDefault="00EF0035" w:rsidP="00A46D20">
      <w:pPr>
        <w:rPr>
          <w:color w:val="000000" w:themeColor="text1"/>
        </w:rPr>
      </w:pPr>
      <w:r w:rsidRPr="00040811">
        <w:rPr>
          <w:color w:val="000000" w:themeColor="text1"/>
        </w:rPr>
        <w:t>De 10 o</w:t>
      </w:r>
      <w:r w:rsidR="00933E0D" w:rsidRPr="00040811">
        <w:rPr>
          <w:color w:val="000000" w:themeColor="text1"/>
        </w:rPr>
        <w:t>uders die hebben</w:t>
      </w:r>
      <w:r w:rsidR="00297230" w:rsidRPr="00040811">
        <w:rPr>
          <w:color w:val="000000" w:themeColor="text1"/>
        </w:rPr>
        <w:t xml:space="preserve"> aangegeven dat </w:t>
      </w:r>
      <w:r w:rsidR="00933E0D" w:rsidRPr="00040811">
        <w:rPr>
          <w:color w:val="000000" w:themeColor="text1"/>
        </w:rPr>
        <w:t>hun</w:t>
      </w:r>
      <w:r w:rsidR="00297230" w:rsidRPr="00040811">
        <w:rPr>
          <w:color w:val="000000" w:themeColor="text1"/>
        </w:rPr>
        <w:t xml:space="preserve"> kind </w:t>
      </w:r>
      <w:r w:rsidRPr="00040811">
        <w:rPr>
          <w:color w:val="000000" w:themeColor="text1"/>
        </w:rPr>
        <w:t>korte of lange tijd (gedeeltelijk) thuiszit</w:t>
      </w:r>
      <w:r w:rsidR="00A46D20" w:rsidRPr="00040811">
        <w:rPr>
          <w:color w:val="000000" w:themeColor="text1"/>
        </w:rPr>
        <w:t xml:space="preserve"> èn is ingeschreven op school</w:t>
      </w:r>
      <w:r w:rsidR="00297230" w:rsidRPr="00040811">
        <w:rPr>
          <w:color w:val="000000" w:themeColor="text1"/>
        </w:rPr>
        <w:t xml:space="preserve">, </w:t>
      </w:r>
      <w:r w:rsidR="002D5C71" w:rsidRPr="00040811">
        <w:rPr>
          <w:color w:val="000000" w:themeColor="text1"/>
        </w:rPr>
        <w:t>is gevraagd</w:t>
      </w:r>
      <w:r w:rsidR="00297230" w:rsidRPr="00040811">
        <w:rPr>
          <w:color w:val="000000" w:themeColor="text1"/>
        </w:rPr>
        <w:t xml:space="preserve"> </w:t>
      </w:r>
      <w:r w:rsidR="00933E0D" w:rsidRPr="00040811">
        <w:rPr>
          <w:color w:val="000000" w:themeColor="text1"/>
        </w:rPr>
        <w:t>of hun kind</w:t>
      </w:r>
      <w:r w:rsidR="00297230" w:rsidRPr="00040811">
        <w:rPr>
          <w:color w:val="000000" w:themeColor="text1"/>
        </w:rPr>
        <w:t xml:space="preserve"> </w:t>
      </w:r>
      <w:r w:rsidR="002D5C71" w:rsidRPr="00040811">
        <w:rPr>
          <w:color w:val="000000" w:themeColor="text1"/>
        </w:rPr>
        <w:t>is vrijgesteld</w:t>
      </w:r>
      <w:r w:rsidR="00297230" w:rsidRPr="00040811">
        <w:rPr>
          <w:color w:val="000000" w:themeColor="text1"/>
        </w:rPr>
        <w:t xml:space="preserve"> van leerplicht. </w:t>
      </w:r>
      <w:r w:rsidR="006A73DD" w:rsidRPr="00040811">
        <w:rPr>
          <w:color w:val="000000" w:themeColor="text1"/>
        </w:rPr>
        <w:t xml:space="preserve">Van de 10 </w:t>
      </w:r>
      <w:r w:rsidR="00541A37" w:rsidRPr="00040811">
        <w:rPr>
          <w:color w:val="000000" w:themeColor="text1"/>
        </w:rPr>
        <w:t xml:space="preserve">betrokken </w:t>
      </w:r>
      <w:r w:rsidR="006A73DD" w:rsidRPr="00040811">
        <w:rPr>
          <w:color w:val="000000" w:themeColor="text1"/>
        </w:rPr>
        <w:t xml:space="preserve">leerlingen hebben er 9 </w:t>
      </w:r>
      <w:r w:rsidR="00541A37" w:rsidRPr="00040811">
        <w:rPr>
          <w:color w:val="000000" w:themeColor="text1"/>
        </w:rPr>
        <w:t xml:space="preserve">(90%) </w:t>
      </w:r>
      <w:r w:rsidR="00F66F56" w:rsidRPr="00040811">
        <w:rPr>
          <w:color w:val="000000" w:themeColor="text1"/>
        </w:rPr>
        <w:t xml:space="preserve">hiervan </w:t>
      </w:r>
      <w:r w:rsidR="006A73DD" w:rsidRPr="00040811">
        <w:rPr>
          <w:color w:val="000000" w:themeColor="text1"/>
        </w:rPr>
        <w:t>geen vrijstelling</w:t>
      </w:r>
      <w:r w:rsidR="00F66F56" w:rsidRPr="00040811">
        <w:rPr>
          <w:color w:val="000000" w:themeColor="text1"/>
        </w:rPr>
        <w:t>,</w:t>
      </w:r>
      <w:r w:rsidR="006A73DD" w:rsidRPr="00040811">
        <w:rPr>
          <w:color w:val="000000" w:themeColor="text1"/>
        </w:rPr>
        <w:t xml:space="preserve"> 1 </w:t>
      </w:r>
      <w:r w:rsidR="002F14EA" w:rsidRPr="00040811">
        <w:rPr>
          <w:color w:val="000000" w:themeColor="text1"/>
        </w:rPr>
        <w:t xml:space="preserve">kind </w:t>
      </w:r>
      <w:r w:rsidR="006A73DD" w:rsidRPr="00040811">
        <w:rPr>
          <w:color w:val="000000" w:themeColor="text1"/>
        </w:rPr>
        <w:t xml:space="preserve">(10%) </w:t>
      </w:r>
      <w:r w:rsidR="00F66F56" w:rsidRPr="00040811">
        <w:rPr>
          <w:color w:val="000000" w:themeColor="text1"/>
        </w:rPr>
        <w:t xml:space="preserve">wel </w:t>
      </w:r>
      <w:r w:rsidR="006A73DD" w:rsidRPr="00040811">
        <w:rPr>
          <w:color w:val="000000" w:themeColor="text1"/>
        </w:rPr>
        <w:t xml:space="preserve">op grond van lichamelijke en psychische gronden </w:t>
      </w:r>
      <w:bookmarkStart w:id="27" w:name="OLE_LINK2"/>
      <w:r w:rsidR="006A73DD" w:rsidRPr="00040811">
        <w:rPr>
          <w:color w:val="000000" w:themeColor="text1"/>
        </w:rPr>
        <w:t xml:space="preserve">(Leerplichtwet art. 5a). </w:t>
      </w:r>
      <w:bookmarkEnd w:id="27"/>
      <w:r w:rsidR="006A73DD" w:rsidRPr="00040811">
        <w:rPr>
          <w:color w:val="000000" w:themeColor="text1"/>
        </w:rPr>
        <w:t>Geen enkele leerling (0%) heeft vrijstelling op grond van gewichtige omstandigheden (Leerplichtwet art. 11g).</w:t>
      </w:r>
    </w:p>
    <w:p w14:paraId="220A1A6C" w14:textId="71182B41" w:rsidR="00030577" w:rsidRPr="00040811" w:rsidRDefault="00030577" w:rsidP="00030577"/>
    <w:p w14:paraId="5D5E6213" w14:textId="112F01D1" w:rsidR="00C17B73" w:rsidRPr="00040811" w:rsidRDefault="00E26842" w:rsidP="00C17B73">
      <w:pPr>
        <w:keepNext/>
      </w:pPr>
      <w:r w:rsidRPr="00040811">
        <w:rPr>
          <w:noProof/>
        </w:rPr>
        <w:drawing>
          <wp:inline distT="0" distB="0" distL="0" distR="0" wp14:anchorId="536568C5" wp14:editId="7808C427">
            <wp:extent cx="5760720" cy="1427480"/>
            <wp:effectExtent l="0" t="0" r="5080" b="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27480"/>
                    </a:xfrm>
                    <a:prstGeom prst="rect">
                      <a:avLst/>
                    </a:prstGeom>
                  </pic:spPr>
                </pic:pic>
              </a:graphicData>
            </a:graphic>
          </wp:inline>
        </w:drawing>
      </w:r>
    </w:p>
    <w:p w14:paraId="5AA748F9" w14:textId="1E3D383D" w:rsidR="0055536C" w:rsidRPr="00040811" w:rsidRDefault="00C17B73"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9</w:t>
      </w:r>
      <w:r w:rsidR="00000000">
        <w:rPr>
          <w:noProof/>
        </w:rPr>
        <w:fldChar w:fldCharType="end"/>
      </w:r>
      <w:r w:rsidRPr="00040811">
        <w:t xml:space="preserve"> De huidige situatie van het kind</w:t>
      </w:r>
    </w:p>
    <w:p w14:paraId="7CFB6671" w14:textId="20A38DC3" w:rsidR="000A1C20" w:rsidRPr="00040811" w:rsidRDefault="009C7C14" w:rsidP="00E63B9E">
      <w:pPr>
        <w:rPr>
          <w:color w:val="000000" w:themeColor="text1"/>
        </w:rPr>
      </w:pPr>
      <w:r w:rsidRPr="00040811">
        <w:rPr>
          <w:color w:val="000000" w:themeColor="text1"/>
        </w:rPr>
        <w:t>Van</w:t>
      </w:r>
      <w:r w:rsidR="004A52E9" w:rsidRPr="00040811">
        <w:rPr>
          <w:color w:val="000000" w:themeColor="text1"/>
        </w:rPr>
        <w:t xml:space="preserve"> de 13 kinderen </w:t>
      </w:r>
      <w:r w:rsidRPr="00040811">
        <w:rPr>
          <w:color w:val="000000" w:themeColor="text1"/>
        </w:rPr>
        <w:t xml:space="preserve">zitten </w:t>
      </w:r>
      <w:r w:rsidR="004A52E9" w:rsidRPr="00040811">
        <w:rPr>
          <w:color w:val="000000" w:themeColor="text1"/>
        </w:rPr>
        <w:t xml:space="preserve">er </w:t>
      </w:r>
      <w:r w:rsidR="00B472F8" w:rsidRPr="00040811">
        <w:rPr>
          <w:color w:val="000000" w:themeColor="text1"/>
        </w:rPr>
        <w:t>3 (23</w:t>
      </w:r>
      <w:r w:rsidR="004A52E9" w:rsidRPr="00040811">
        <w:rPr>
          <w:color w:val="000000" w:themeColor="text1"/>
        </w:rPr>
        <w:t>,1</w:t>
      </w:r>
      <w:r w:rsidR="00B472F8" w:rsidRPr="00040811">
        <w:rPr>
          <w:color w:val="000000" w:themeColor="text1"/>
        </w:rPr>
        <w:t xml:space="preserve">%) tussen de 2 en 3 jaar </w:t>
      </w:r>
      <w:bookmarkStart w:id="28" w:name="OLE_LINK4"/>
      <w:r w:rsidR="00B472F8" w:rsidRPr="00040811">
        <w:rPr>
          <w:color w:val="000000" w:themeColor="text1"/>
        </w:rPr>
        <w:t>thuis</w:t>
      </w:r>
      <w:r w:rsidRPr="00040811">
        <w:rPr>
          <w:color w:val="000000" w:themeColor="text1"/>
        </w:rPr>
        <w:t xml:space="preserve"> </w:t>
      </w:r>
      <w:bookmarkEnd w:id="28"/>
      <w:r w:rsidR="00B472F8" w:rsidRPr="00040811">
        <w:rPr>
          <w:color w:val="000000" w:themeColor="text1"/>
        </w:rPr>
        <w:t>en 3 (23</w:t>
      </w:r>
      <w:r w:rsidR="00D56F01" w:rsidRPr="00040811">
        <w:rPr>
          <w:color w:val="000000" w:themeColor="text1"/>
        </w:rPr>
        <w:t>,1</w:t>
      </w:r>
      <w:r w:rsidR="00B472F8" w:rsidRPr="00040811">
        <w:rPr>
          <w:color w:val="000000" w:themeColor="text1"/>
        </w:rPr>
        <w:t xml:space="preserve">%) langer dan 3 jaar, namelijk 3½, 10 en 12 jaar. </w:t>
      </w:r>
    </w:p>
    <w:p w14:paraId="5C4F23BA" w14:textId="5F395EE6" w:rsidR="00B472F8" w:rsidRPr="00040811" w:rsidRDefault="00B472F8" w:rsidP="000A1C20">
      <w:pPr>
        <w:ind w:firstLine="708"/>
        <w:rPr>
          <w:color w:val="000000" w:themeColor="text1"/>
        </w:rPr>
      </w:pPr>
      <w:r w:rsidRPr="00040811">
        <w:rPr>
          <w:color w:val="000000" w:themeColor="text1"/>
        </w:rPr>
        <w:t>2 kinderen (15,4%) zitten tussen de 3 en 6 maanden thuis en eveneens 2 (15,4%) tussen de 6 en 12 maanden.</w:t>
      </w:r>
      <w:r w:rsidR="000A1C20" w:rsidRPr="00040811">
        <w:rPr>
          <w:color w:val="000000" w:themeColor="text1"/>
        </w:rPr>
        <w:t xml:space="preserve"> 1 </w:t>
      </w:r>
      <w:r w:rsidR="00F31F1D" w:rsidRPr="00040811">
        <w:rPr>
          <w:color w:val="000000" w:themeColor="text1"/>
        </w:rPr>
        <w:t>uit de</w:t>
      </w:r>
      <w:r w:rsidR="000A1C20" w:rsidRPr="00040811">
        <w:rPr>
          <w:color w:val="000000" w:themeColor="text1"/>
        </w:rPr>
        <w:t xml:space="preserve"> laatstgenoemde </w:t>
      </w:r>
      <w:r w:rsidR="00F31F1D" w:rsidRPr="00040811">
        <w:rPr>
          <w:color w:val="000000" w:themeColor="text1"/>
        </w:rPr>
        <w:t>groep</w:t>
      </w:r>
      <w:r w:rsidR="000A1C20" w:rsidRPr="00040811">
        <w:rPr>
          <w:color w:val="000000" w:themeColor="text1"/>
        </w:rPr>
        <w:t xml:space="preserve"> bezoekt tussen de 1 en 3 maanden een niet-reguliere onderwijs- of zorgvoorziening.</w:t>
      </w:r>
    </w:p>
    <w:p w14:paraId="3D076E04" w14:textId="45E99EFC" w:rsidR="000A1C20" w:rsidRPr="00040811" w:rsidRDefault="000A1C20" w:rsidP="000D6D4B">
      <w:pPr>
        <w:ind w:firstLine="708"/>
        <w:rPr>
          <w:color w:val="000000" w:themeColor="text1"/>
        </w:rPr>
      </w:pPr>
      <w:r w:rsidRPr="00040811">
        <w:rPr>
          <w:color w:val="000000" w:themeColor="text1"/>
        </w:rPr>
        <w:t xml:space="preserve">1 kind (7,7%) </w:t>
      </w:r>
      <w:r w:rsidR="0040074E" w:rsidRPr="00040811">
        <w:rPr>
          <w:color w:val="000000" w:themeColor="text1"/>
        </w:rPr>
        <w:t>is</w:t>
      </w:r>
      <w:r w:rsidRPr="00040811">
        <w:rPr>
          <w:color w:val="000000" w:themeColor="text1"/>
        </w:rPr>
        <w:t xml:space="preserve"> tussen de 1 en 3 maanden </w:t>
      </w:r>
      <w:r w:rsidR="0040074E" w:rsidRPr="00040811">
        <w:rPr>
          <w:color w:val="000000" w:themeColor="text1"/>
        </w:rPr>
        <w:t>thuiszitter</w:t>
      </w:r>
      <w:r w:rsidR="00D1435B" w:rsidRPr="00040811">
        <w:rPr>
          <w:color w:val="000000" w:themeColor="text1"/>
        </w:rPr>
        <w:t xml:space="preserve"> en t</w:t>
      </w:r>
      <w:r w:rsidR="0040074E" w:rsidRPr="00040811">
        <w:rPr>
          <w:color w:val="000000" w:themeColor="text1"/>
        </w:rPr>
        <w:t>evens</w:t>
      </w:r>
      <w:r w:rsidR="00F31F1D" w:rsidRPr="00040811">
        <w:rPr>
          <w:color w:val="000000" w:themeColor="text1"/>
        </w:rPr>
        <w:t xml:space="preserve"> </w:t>
      </w:r>
      <w:r w:rsidR="0040074E" w:rsidRPr="00040811">
        <w:rPr>
          <w:color w:val="000000" w:themeColor="text1"/>
        </w:rPr>
        <w:t xml:space="preserve">1 kind (7,7%) tussen de 1 en 2 jaar. </w:t>
      </w:r>
      <w:r w:rsidR="00D56F01" w:rsidRPr="00040811">
        <w:rPr>
          <w:color w:val="000000" w:themeColor="text1"/>
        </w:rPr>
        <w:t xml:space="preserve">Over </w:t>
      </w:r>
      <w:r w:rsidR="00033637" w:rsidRPr="00040811">
        <w:rPr>
          <w:color w:val="000000" w:themeColor="text1"/>
        </w:rPr>
        <w:t xml:space="preserve">1 kind </w:t>
      </w:r>
      <w:r w:rsidR="00D56F01" w:rsidRPr="00040811">
        <w:rPr>
          <w:color w:val="000000" w:themeColor="text1"/>
        </w:rPr>
        <w:t xml:space="preserve">(7,7%) is in de </w:t>
      </w:r>
      <w:r w:rsidR="00033637" w:rsidRPr="00040811">
        <w:rPr>
          <w:color w:val="000000" w:themeColor="text1"/>
        </w:rPr>
        <w:t xml:space="preserve">categorie Anders </w:t>
      </w:r>
      <w:r w:rsidR="00D56F01" w:rsidRPr="00040811">
        <w:rPr>
          <w:color w:val="000000" w:themeColor="text1"/>
        </w:rPr>
        <w:t xml:space="preserve">vermeld dat het </w:t>
      </w:r>
      <w:r w:rsidR="00033637" w:rsidRPr="00040811">
        <w:rPr>
          <w:color w:val="000000" w:themeColor="text1"/>
        </w:rPr>
        <w:t>sinds 3 jaar elke week wel een of meer dagen thuis</w:t>
      </w:r>
      <w:r w:rsidR="00D56F01" w:rsidRPr="00040811">
        <w:rPr>
          <w:color w:val="000000" w:themeColor="text1"/>
        </w:rPr>
        <w:t xml:space="preserve"> blijft</w:t>
      </w:r>
      <w:r w:rsidR="00033637" w:rsidRPr="00040811">
        <w:rPr>
          <w:color w:val="000000" w:themeColor="text1"/>
        </w:rPr>
        <w:t>. Geen enkel kind (0</w:t>
      </w:r>
      <w:r w:rsidR="00D56F01" w:rsidRPr="00040811">
        <w:rPr>
          <w:color w:val="000000" w:themeColor="text1"/>
        </w:rPr>
        <w:t>,0</w:t>
      </w:r>
      <w:r w:rsidR="00033637" w:rsidRPr="00040811">
        <w:rPr>
          <w:color w:val="000000" w:themeColor="text1"/>
        </w:rPr>
        <w:t>%) is korter dan 1 maand thuis.</w:t>
      </w:r>
      <w:r w:rsidR="00B366AD" w:rsidRPr="00040811">
        <w:rPr>
          <w:color w:val="000000" w:themeColor="text1"/>
        </w:rPr>
        <w:t xml:space="preserve"> </w:t>
      </w:r>
    </w:p>
    <w:p w14:paraId="0B59E33C" w14:textId="77777777" w:rsidR="00E63B9E" w:rsidRPr="00040811" w:rsidRDefault="00E63B9E" w:rsidP="00E63B9E">
      <w:pPr>
        <w:rPr>
          <w:color w:val="000000" w:themeColor="text1"/>
        </w:rPr>
      </w:pPr>
    </w:p>
    <w:p w14:paraId="6A8E0699" w14:textId="750CD237" w:rsidR="007F0F86" w:rsidRPr="00040811" w:rsidRDefault="00F37E6A" w:rsidP="007F0F86">
      <w:pPr>
        <w:keepNext/>
      </w:pPr>
      <w:r w:rsidRPr="00040811">
        <w:rPr>
          <w:noProof/>
        </w:rPr>
        <w:lastRenderedPageBreak/>
        <w:drawing>
          <wp:inline distT="0" distB="0" distL="0" distR="0" wp14:anchorId="07E96C8A" wp14:editId="0B11D0DC">
            <wp:extent cx="5760720" cy="1735455"/>
            <wp:effectExtent l="0" t="0" r="5080" b="4445"/>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735455"/>
                    </a:xfrm>
                    <a:prstGeom prst="rect">
                      <a:avLst/>
                    </a:prstGeom>
                  </pic:spPr>
                </pic:pic>
              </a:graphicData>
            </a:graphic>
          </wp:inline>
        </w:drawing>
      </w:r>
    </w:p>
    <w:p w14:paraId="5C8E2A71" w14:textId="1E221137" w:rsidR="00E63B9E" w:rsidRPr="00040811" w:rsidRDefault="007F0F86"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10</w:t>
      </w:r>
      <w:r w:rsidR="00000000">
        <w:rPr>
          <w:noProof/>
        </w:rPr>
        <w:fldChar w:fldCharType="end"/>
      </w:r>
      <w:r w:rsidRPr="00040811">
        <w:t xml:space="preserve"> Periode die de kinderen thuis zitten</w:t>
      </w:r>
    </w:p>
    <w:p w14:paraId="6244F5BE" w14:textId="77777777" w:rsidR="00B05418" w:rsidRPr="00040811" w:rsidRDefault="00B05418" w:rsidP="00B05418">
      <w:pPr>
        <w:rPr>
          <w:color w:val="000000" w:themeColor="text1"/>
        </w:rPr>
      </w:pPr>
      <w:r w:rsidRPr="00040811">
        <w:rPr>
          <w:color w:val="000000" w:themeColor="text1"/>
        </w:rPr>
        <w:t>Kortom, de situatie van de 24 leerlingen in het schooljaar 2021-2022 is als volgt:</w:t>
      </w:r>
    </w:p>
    <w:p w14:paraId="0A9456B7" w14:textId="77777777" w:rsidR="00B05418" w:rsidRPr="00040811" w:rsidRDefault="00B05418" w:rsidP="00B05418">
      <w:pPr>
        <w:rPr>
          <w:color w:val="000000" w:themeColor="text1"/>
        </w:rPr>
      </w:pPr>
    </w:p>
    <w:p w14:paraId="77CF520A" w14:textId="77777777" w:rsidR="00B05418" w:rsidRPr="00040811" w:rsidRDefault="00B05418">
      <w:pPr>
        <w:pStyle w:val="Lijstalinea"/>
        <w:numPr>
          <w:ilvl w:val="0"/>
          <w:numId w:val="8"/>
        </w:numPr>
        <w:ind w:left="426"/>
        <w:rPr>
          <w:color w:val="000000" w:themeColor="text1"/>
        </w:rPr>
      </w:pPr>
      <w:r w:rsidRPr="00040811">
        <w:rPr>
          <w:color w:val="000000" w:themeColor="text1"/>
        </w:rPr>
        <w:t>13 van de 24 kinderen (54,2%) zitten in schooljaar 2021-2022 korte of lange(re) tijd (gedeeltelijk) thuis. 1 hiervan bezoekt een niet-reguliere onderwijs- of zorgvoorziening. Van deze 13 zijn er:</w:t>
      </w:r>
    </w:p>
    <w:p w14:paraId="678B463D" w14:textId="77777777" w:rsidR="00B05418" w:rsidRPr="00040811" w:rsidRDefault="00B05418">
      <w:pPr>
        <w:pStyle w:val="Lijstalinea"/>
        <w:numPr>
          <w:ilvl w:val="1"/>
          <w:numId w:val="8"/>
        </w:numPr>
        <w:ind w:left="851"/>
        <w:rPr>
          <w:color w:val="000000" w:themeColor="text1"/>
        </w:rPr>
      </w:pPr>
      <w:r w:rsidRPr="00040811">
        <w:rPr>
          <w:color w:val="000000" w:themeColor="text1"/>
        </w:rPr>
        <w:t xml:space="preserve">10 langdurige relatieve thuiszitters; </w:t>
      </w:r>
    </w:p>
    <w:p w14:paraId="65126EB2" w14:textId="77777777" w:rsidR="00B05418" w:rsidRPr="00040811" w:rsidRDefault="00B05418">
      <w:pPr>
        <w:pStyle w:val="Lijstalinea"/>
        <w:numPr>
          <w:ilvl w:val="1"/>
          <w:numId w:val="8"/>
        </w:numPr>
        <w:ind w:left="851"/>
        <w:rPr>
          <w:color w:val="000000" w:themeColor="text1"/>
        </w:rPr>
      </w:pPr>
      <w:r w:rsidRPr="00040811">
        <w:rPr>
          <w:color w:val="000000" w:themeColor="text1"/>
        </w:rPr>
        <w:t xml:space="preserve">2 absolute thuiszitters en; </w:t>
      </w:r>
    </w:p>
    <w:p w14:paraId="0F2D8905" w14:textId="77777777" w:rsidR="00B05418" w:rsidRPr="00040811" w:rsidRDefault="00B05418">
      <w:pPr>
        <w:pStyle w:val="Lijstalinea"/>
        <w:numPr>
          <w:ilvl w:val="1"/>
          <w:numId w:val="8"/>
        </w:numPr>
        <w:ind w:left="851"/>
        <w:rPr>
          <w:color w:val="000000" w:themeColor="text1"/>
        </w:rPr>
      </w:pPr>
      <w:r w:rsidRPr="00040811">
        <w:rPr>
          <w:color w:val="000000" w:themeColor="text1"/>
        </w:rPr>
        <w:t xml:space="preserve">1 kortdurende relatieve thuiszitter. </w:t>
      </w:r>
    </w:p>
    <w:p w14:paraId="60EE3CF0" w14:textId="77777777" w:rsidR="00B05418" w:rsidRPr="00040811" w:rsidRDefault="00B05418">
      <w:pPr>
        <w:pStyle w:val="Lijstalinea"/>
        <w:numPr>
          <w:ilvl w:val="0"/>
          <w:numId w:val="8"/>
        </w:numPr>
        <w:ind w:left="426"/>
        <w:rPr>
          <w:color w:val="000000" w:themeColor="text1"/>
        </w:rPr>
      </w:pPr>
      <w:r w:rsidRPr="00040811">
        <w:rPr>
          <w:color w:val="000000" w:themeColor="text1"/>
        </w:rPr>
        <w:t>9 van de 24 kinderen (37,5%) dreigen thuiszitter te worden, omdat zij geen passend onderwijs op school ontvangen. Van deze 9 zaten er:</w:t>
      </w:r>
    </w:p>
    <w:p w14:paraId="2EA49EE7" w14:textId="77777777" w:rsidR="00B05418" w:rsidRPr="00040811" w:rsidRDefault="00B05418">
      <w:pPr>
        <w:pStyle w:val="Lijstalinea"/>
        <w:numPr>
          <w:ilvl w:val="1"/>
          <w:numId w:val="8"/>
        </w:numPr>
        <w:ind w:left="851"/>
        <w:rPr>
          <w:color w:val="000000" w:themeColor="text1"/>
        </w:rPr>
      </w:pPr>
      <w:r w:rsidRPr="00040811">
        <w:rPr>
          <w:color w:val="000000" w:themeColor="text1"/>
        </w:rPr>
        <w:t>6 in het schooljaar 2020/2021 niet thuis;</w:t>
      </w:r>
    </w:p>
    <w:p w14:paraId="7C70C3FA" w14:textId="77777777" w:rsidR="00B05418" w:rsidRPr="00040811" w:rsidRDefault="00B05418">
      <w:pPr>
        <w:pStyle w:val="Lijstalinea"/>
        <w:numPr>
          <w:ilvl w:val="1"/>
          <w:numId w:val="8"/>
        </w:numPr>
        <w:ind w:left="851"/>
        <w:rPr>
          <w:color w:val="000000" w:themeColor="text1"/>
        </w:rPr>
      </w:pPr>
      <w:r w:rsidRPr="00040811">
        <w:rPr>
          <w:color w:val="000000" w:themeColor="text1"/>
        </w:rPr>
        <w:t>3 in het schooljaar 2020/2021 wel thuis :</w:t>
      </w:r>
    </w:p>
    <w:p w14:paraId="0D1B59A4" w14:textId="77777777" w:rsidR="00B05418" w:rsidRPr="00040811" w:rsidRDefault="00B05418">
      <w:pPr>
        <w:pStyle w:val="Lijstalinea"/>
        <w:numPr>
          <w:ilvl w:val="2"/>
          <w:numId w:val="8"/>
        </w:numPr>
        <w:ind w:left="1276"/>
        <w:rPr>
          <w:color w:val="000000" w:themeColor="text1"/>
        </w:rPr>
      </w:pPr>
      <w:r w:rsidRPr="00040811">
        <w:rPr>
          <w:color w:val="000000" w:themeColor="text1"/>
        </w:rPr>
        <w:t xml:space="preserve">2 van deze 3 waren in schooljaar 2020/2021 langdurige relatieve thuiszitters; </w:t>
      </w:r>
    </w:p>
    <w:p w14:paraId="6D4A99F4" w14:textId="77777777" w:rsidR="00B05418" w:rsidRPr="00040811" w:rsidRDefault="00B05418">
      <w:pPr>
        <w:pStyle w:val="Lijstalinea"/>
        <w:numPr>
          <w:ilvl w:val="2"/>
          <w:numId w:val="8"/>
        </w:numPr>
        <w:ind w:left="1276"/>
        <w:rPr>
          <w:color w:val="000000" w:themeColor="text1"/>
        </w:rPr>
      </w:pPr>
      <w:r w:rsidRPr="00040811">
        <w:rPr>
          <w:color w:val="000000" w:themeColor="text1"/>
        </w:rPr>
        <w:t>1 van deze 3 was in schooljaar 2020/2021 kortdurende relatieve thuiszitter. Dit kind ging om de dag naar school en volgde op de schooldag de helft van de vakken. Het had een eigen project.</w:t>
      </w:r>
    </w:p>
    <w:p w14:paraId="62011A61" w14:textId="77777777" w:rsidR="00B05418" w:rsidRPr="00040811" w:rsidRDefault="00B05418">
      <w:pPr>
        <w:pStyle w:val="Lijstalinea"/>
        <w:numPr>
          <w:ilvl w:val="0"/>
          <w:numId w:val="8"/>
        </w:numPr>
        <w:ind w:left="426"/>
        <w:rPr>
          <w:color w:val="000000" w:themeColor="text1"/>
        </w:rPr>
      </w:pPr>
      <w:r w:rsidRPr="00040811">
        <w:rPr>
          <w:color w:val="000000" w:themeColor="text1"/>
        </w:rPr>
        <w:t>2 van de 24 kinderen (8,3%) bevinden zich in een de volgende situatie:</w:t>
      </w:r>
    </w:p>
    <w:p w14:paraId="5F5DD513" w14:textId="77777777" w:rsidR="00B05418" w:rsidRPr="00040811" w:rsidRDefault="00B05418">
      <w:pPr>
        <w:pStyle w:val="Lijstalinea"/>
        <w:numPr>
          <w:ilvl w:val="1"/>
          <w:numId w:val="8"/>
        </w:numPr>
        <w:ind w:left="851"/>
        <w:rPr>
          <w:color w:val="000000" w:themeColor="text1"/>
        </w:rPr>
      </w:pPr>
      <w:r w:rsidRPr="00040811">
        <w:rPr>
          <w:color w:val="000000" w:themeColor="text1"/>
        </w:rPr>
        <w:t>“Proefplaatsing is recent omgezet van po naar vo klas 1 plaatsing vwo”;</w:t>
      </w:r>
    </w:p>
    <w:p w14:paraId="2DC431F0" w14:textId="77777777" w:rsidR="00B05418" w:rsidRPr="00040811" w:rsidRDefault="00B05418">
      <w:pPr>
        <w:pStyle w:val="Lijstalinea"/>
        <w:numPr>
          <w:ilvl w:val="1"/>
          <w:numId w:val="8"/>
        </w:numPr>
        <w:ind w:left="851"/>
        <w:rPr>
          <w:color w:val="000000" w:themeColor="text1"/>
        </w:rPr>
      </w:pPr>
      <w:r w:rsidRPr="00040811">
        <w:rPr>
          <w:color w:val="000000" w:themeColor="text1"/>
        </w:rPr>
        <w:t xml:space="preserve">“Is aan het terugwerken naar school na 4 jaar thuiszitten. Gaat 4 ochtenden naar school met begeleiding”. </w:t>
      </w:r>
    </w:p>
    <w:p w14:paraId="34E5784D" w14:textId="77777777" w:rsidR="00B05418" w:rsidRPr="00040811" w:rsidRDefault="00B05418" w:rsidP="00B05418"/>
    <w:p w14:paraId="104689AD" w14:textId="4F16E772" w:rsidR="0054090D" w:rsidRPr="00040811" w:rsidRDefault="0054090D" w:rsidP="00C77540">
      <w:pPr>
        <w:pStyle w:val="Kop3"/>
      </w:pPr>
      <w:bookmarkStart w:id="29" w:name="_Toc114093962"/>
      <w:r w:rsidRPr="00040811">
        <w:t>Leerplicht</w:t>
      </w:r>
      <w:bookmarkEnd w:id="29"/>
    </w:p>
    <w:p w14:paraId="18F8ECDD" w14:textId="77777777" w:rsidR="00752C8B" w:rsidRPr="00040811" w:rsidRDefault="00752C8B" w:rsidP="00E63B9E">
      <w:pPr>
        <w:rPr>
          <w:color w:val="000000" w:themeColor="text1"/>
        </w:rPr>
      </w:pPr>
    </w:p>
    <w:p w14:paraId="58379427" w14:textId="1E9A1A8A" w:rsidR="00E63B9E" w:rsidRPr="00040811" w:rsidRDefault="00903DEF" w:rsidP="00E63B9E">
      <w:pPr>
        <w:rPr>
          <w:color w:val="000000" w:themeColor="text1"/>
        </w:rPr>
      </w:pPr>
      <w:r w:rsidRPr="00040811">
        <w:rPr>
          <w:color w:val="000000" w:themeColor="text1"/>
        </w:rPr>
        <w:t>V</w:t>
      </w:r>
      <w:r w:rsidR="00E63B9E" w:rsidRPr="00040811">
        <w:rPr>
          <w:color w:val="000000" w:themeColor="text1"/>
        </w:rPr>
        <w:t xml:space="preserve">an de 24 </w:t>
      </w:r>
      <w:r w:rsidRPr="00040811">
        <w:rPr>
          <w:color w:val="000000" w:themeColor="text1"/>
        </w:rPr>
        <w:t xml:space="preserve">ouders </w:t>
      </w:r>
      <w:r w:rsidR="00E63B9E" w:rsidRPr="00040811">
        <w:rPr>
          <w:color w:val="000000" w:themeColor="text1"/>
        </w:rPr>
        <w:t xml:space="preserve">hebben </w:t>
      </w:r>
      <w:r w:rsidRPr="00040811">
        <w:rPr>
          <w:color w:val="000000" w:themeColor="text1"/>
        </w:rPr>
        <w:t xml:space="preserve">er 15 niet (62,5%) </w:t>
      </w:r>
      <w:r w:rsidR="00E63B9E" w:rsidRPr="00040811">
        <w:rPr>
          <w:color w:val="000000" w:themeColor="text1"/>
        </w:rPr>
        <w:t>te maken gehad met de leerplichtambtenaar</w:t>
      </w:r>
      <w:r w:rsidRPr="00040811">
        <w:rPr>
          <w:color w:val="000000" w:themeColor="text1"/>
        </w:rPr>
        <w:t xml:space="preserve"> en 9 wel (37,5%).</w:t>
      </w:r>
    </w:p>
    <w:p w14:paraId="673B8524" w14:textId="79A48CD8" w:rsidR="00E63B9E" w:rsidRPr="00040811" w:rsidRDefault="00941FF7" w:rsidP="00E63B9E">
      <w:pPr>
        <w:ind w:firstLine="708"/>
        <w:rPr>
          <w:color w:val="000000" w:themeColor="text1"/>
        </w:rPr>
      </w:pPr>
      <w:r w:rsidRPr="00040811">
        <w:rPr>
          <w:color w:val="000000" w:themeColor="text1"/>
        </w:rPr>
        <w:t>V</w:t>
      </w:r>
      <w:r w:rsidR="00E63B9E" w:rsidRPr="00040811">
        <w:rPr>
          <w:color w:val="000000" w:themeColor="text1"/>
        </w:rPr>
        <w:t xml:space="preserve">an deze 9 hebben </w:t>
      </w:r>
      <w:r w:rsidRPr="00040811">
        <w:rPr>
          <w:color w:val="000000" w:themeColor="text1"/>
        </w:rPr>
        <w:t xml:space="preserve">2 </w:t>
      </w:r>
      <w:r w:rsidR="001A1C4A" w:rsidRPr="00040811">
        <w:rPr>
          <w:color w:val="000000" w:themeColor="text1"/>
        </w:rPr>
        <w:t>ouders (22</w:t>
      </w:r>
      <w:r w:rsidR="00E70DF3" w:rsidRPr="00040811">
        <w:rPr>
          <w:color w:val="000000" w:themeColor="text1"/>
        </w:rPr>
        <w:t>,2</w:t>
      </w:r>
      <w:r w:rsidR="001A1C4A" w:rsidRPr="00040811">
        <w:rPr>
          <w:color w:val="000000" w:themeColor="text1"/>
        </w:rPr>
        <w:t xml:space="preserve">%) </w:t>
      </w:r>
      <w:r w:rsidR="00E63B9E" w:rsidRPr="00040811">
        <w:rPr>
          <w:color w:val="000000" w:themeColor="text1"/>
        </w:rPr>
        <w:t xml:space="preserve">de houding van de leerplichtambtenaar als </w:t>
      </w:r>
      <w:r w:rsidR="001A1C4A" w:rsidRPr="00040811">
        <w:rPr>
          <w:color w:val="000000" w:themeColor="text1"/>
        </w:rPr>
        <w:t xml:space="preserve">heel </w:t>
      </w:r>
      <w:r w:rsidR="00E63B9E" w:rsidRPr="00040811">
        <w:rPr>
          <w:color w:val="000000" w:themeColor="text1"/>
        </w:rPr>
        <w:t>erg helpend ervaren</w:t>
      </w:r>
      <w:r w:rsidR="0048423C" w:rsidRPr="00040811">
        <w:rPr>
          <w:color w:val="000000" w:themeColor="text1"/>
        </w:rPr>
        <w:t xml:space="preserve"> en</w:t>
      </w:r>
      <w:r w:rsidR="00E63B9E" w:rsidRPr="00040811">
        <w:rPr>
          <w:color w:val="000000" w:themeColor="text1"/>
        </w:rPr>
        <w:t xml:space="preserve"> 2 </w:t>
      </w:r>
      <w:r w:rsidR="00E70DF3" w:rsidRPr="00040811">
        <w:rPr>
          <w:color w:val="000000" w:themeColor="text1"/>
        </w:rPr>
        <w:t xml:space="preserve">(22,2%) </w:t>
      </w:r>
      <w:r w:rsidR="001A1C4A" w:rsidRPr="00040811">
        <w:rPr>
          <w:color w:val="000000" w:themeColor="text1"/>
        </w:rPr>
        <w:t xml:space="preserve">oordelen </w:t>
      </w:r>
      <w:r w:rsidR="0048423C" w:rsidRPr="00040811">
        <w:rPr>
          <w:color w:val="000000" w:themeColor="text1"/>
        </w:rPr>
        <w:t xml:space="preserve">hier </w:t>
      </w:r>
      <w:r w:rsidR="00E63B9E" w:rsidRPr="00040811">
        <w:rPr>
          <w:color w:val="000000" w:themeColor="text1"/>
        </w:rPr>
        <w:t>neutraal</w:t>
      </w:r>
      <w:r w:rsidR="001A1C4A" w:rsidRPr="00040811">
        <w:rPr>
          <w:color w:val="000000" w:themeColor="text1"/>
        </w:rPr>
        <w:t xml:space="preserve"> over</w:t>
      </w:r>
      <w:r w:rsidR="0048423C" w:rsidRPr="00040811">
        <w:rPr>
          <w:color w:val="000000" w:themeColor="text1"/>
        </w:rPr>
        <w:t xml:space="preserve">. </w:t>
      </w:r>
      <w:r w:rsidR="00E63B9E" w:rsidRPr="00040811">
        <w:rPr>
          <w:color w:val="000000" w:themeColor="text1"/>
        </w:rPr>
        <w:t xml:space="preserve">2 </w:t>
      </w:r>
      <w:r w:rsidR="0048423C" w:rsidRPr="00040811">
        <w:rPr>
          <w:color w:val="000000" w:themeColor="text1"/>
        </w:rPr>
        <w:t xml:space="preserve">ouders </w:t>
      </w:r>
      <w:r w:rsidR="00E70DF3" w:rsidRPr="00040811">
        <w:rPr>
          <w:color w:val="000000" w:themeColor="text1"/>
        </w:rPr>
        <w:t xml:space="preserve">(22,2%) </w:t>
      </w:r>
      <w:r w:rsidR="0048423C" w:rsidRPr="00040811">
        <w:rPr>
          <w:color w:val="000000" w:themeColor="text1"/>
        </w:rPr>
        <w:t xml:space="preserve">hebben </w:t>
      </w:r>
      <w:r w:rsidR="00E63B9E" w:rsidRPr="00040811">
        <w:rPr>
          <w:color w:val="000000" w:themeColor="text1"/>
        </w:rPr>
        <w:t xml:space="preserve">aangegeven dat de houding </w:t>
      </w:r>
      <w:r w:rsidR="001A1C4A" w:rsidRPr="00040811">
        <w:rPr>
          <w:color w:val="000000" w:themeColor="text1"/>
        </w:rPr>
        <w:t>van de</w:t>
      </w:r>
      <w:r w:rsidR="0048423C" w:rsidRPr="00040811">
        <w:rPr>
          <w:color w:val="000000" w:themeColor="text1"/>
        </w:rPr>
        <w:t xml:space="preserve">ze </w:t>
      </w:r>
      <w:r w:rsidR="001A1C4A" w:rsidRPr="00040811">
        <w:rPr>
          <w:color w:val="000000" w:themeColor="text1"/>
        </w:rPr>
        <w:t xml:space="preserve">ambtenaar helemaal </w:t>
      </w:r>
      <w:r w:rsidR="00E63B9E" w:rsidRPr="00040811">
        <w:rPr>
          <w:color w:val="000000" w:themeColor="text1"/>
        </w:rPr>
        <w:t xml:space="preserve">niet helpend was en </w:t>
      </w:r>
      <w:r w:rsidR="001A1C4A" w:rsidRPr="00040811">
        <w:rPr>
          <w:color w:val="000000" w:themeColor="text1"/>
        </w:rPr>
        <w:t>eveneens</w:t>
      </w:r>
      <w:r w:rsidR="00E63B9E" w:rsidRPr="00040811">
        <w:rPr>
          <w:color w:val="000000" w:themeColor="text1"/>
        </w:rPr>
        <w:t xml:space="preserve"> </w:t>
      </w:r>
      <w:r w:rsidR="001A1C4A" w:rsidRPr="00040811">
        <w:rPr>
          <w:color w:val="000000" w:themeColor="text1"/>
        </w:rPr>
        <w:t xml:space="preserve">2 </w:t>
      </w:r>
      <w:r w:rsidR="00E70DF3" w:rsidRPr="00040811">
        <w:rPr>
          <w:color w:val="000000" w:themeColor="text1"/>
        </w:rPr>
        <w:t xml:space="preserve">(22,2%) </w:t>
      </w:r>
      <w:r w:rsidR="00E63B9E" w:rsidRPr="00040811">
        <w:rPr>
          <w:color w:val="000000" w:themeColor="text1"/>
        </w:rPr>
        <w:t xml:space="preserve">dat deze niet helpend was. </w:t>
      </w:r>
      <w:r w:rsidR="001A1C4A" w:rsidRPr="00040811">
        <w:rPr>
          <w:color w:val="000000" w:themeColor="text1"/>
        </w:rPr>
        <w:t>1 ouder (11,1%) beoordeel</w:t>
      </w:r>
      <w:r w:rsidR="0048423C" w:rsidRPr="00040811">
        <w:rPr>
          <w:color w:val="000000" w:themeColor="text1"/>
        </w:rPr>
        <w:t>t</w:t>
      </w:r>
      <w:r w:rsidR="001A1C4A" w:rsidRPr="00040811">
        <w:rPr>
          <w:color w:val="000000" w:themeColor="text1"/>
        </w:rPr>
        <w:t xml:space="preserve"> de houding als helpend.</w:t>
      </w:r>
    </w:p>
    <w:p w14:paraId="19391DD9" w14:textId="49496D51" w:rsidR="00E63B9E" w:rsidRPr="00040811" w:rsidRDefault="00E63B9E" w:rsidP="00E63B9E">
      <w:pPr>
        <w:rPr>
          <w:color w:val="000000" w:themeColor="text1"/>
        </w:rPr>
      </w:pPr>
    </w:p>
    <w:p w14:paraId="1D581AA2" w14:textId="52200E41" w:rsidR="00372D82" w:rsidRPr="00040811" w:rsidRDefault="00510157" w:rsidP="00372D82">
      <w:pPr>
        <w:keepNext/>
      </w:pPr>
      <w:r w:rsidRPr="00040811">
        <w:rPr>
          <w:noProof/>
        </w:rPr>
        <w:lastRenderedPageBreak/>
        <w:drawing>
          <wp:inline distT="0" distB="0" distL="0" distR="0" wp14:anchorId="32CFB5FF" wp14:editId="453675AC">
            <wp:extent cx="5760720" cy="1950720"/>
            <wp:effectExtent l="0" t="0" r="5080" b="508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950720"/>
                    </a:xfrm>
                    <a:prstGeom prst="rect">
                      <a:avLst/>
                    </a:prstGeom>
                  </pic:spPr>
                </pic:pic>
              </a:graphicData>
            </a:graphic>
          </wp:inline>
        </w:drawing>
      </w:r>
    </w:p>
    <w:p w14:paraId="20F3A2C8" w14:textId="530415DB" w:rsidR="00AD20BA" w:rsidRPr="00040811" w:rsidRDefault="00372D82" w:rsidP="00A71D35">
      <w:pPr>
        <w:pStyle w:val="Bijschrift"/>
        <w:rPr>
          <w:color w:val="000000" w:themeColor="text1"/>
        </w:rPr>
      </w:pPr>
      <w:r w:rsidRPr="00040811">
        <w:t xml:space="preserve">Figuur </w:t>
      </w:r>
      <w:r w:rsidR="00000000">
        <w:fldChar w:fldCharType="begin"/>
      </w:r>
      <w:r w:rsidR="00000000">
        <w:instrText xml:space="preserve"> SEQ Figuur \* ARABIC </w:instrText>
      </w:r>
      <w:r w:rsidR="00000000">
        <w:fldChar w:fldCharType="separate"/>
      </w:r>
      <w:r w:rsidR="009273DE">
        <w:rPr>
          <w:noProof/>
        </w:rPr>
        <w:t>11</w:t>
      </w:r>
      <w:r w:rsidR="00000000">
        <w:rPr>
          <w:noProof/>
        </w:rPr>
        <w:fldChar w:fldCharType="end"/>
      </w:r>
      <w:r w:rsidRPr="00040811">
        <w:t xml:space="preserve"> Houding leerplichtambtenaar</w:t>
      </w:r>
    </w:p>
    <w:p w14:paraId="337CF849" w14:textId="5C2C03F0" w:rsidR="00752276" w:rsidRPr="00040811" w:rsidRDefault="00752276" w:rsidP="00E63B9E">
      <w:pPr>
        <w:rPr>
          <w:color w:val="000000" w:themeColor="text1"/>
        </w:rPr>
      </w:pPr>
      <w:r w:rsidRPr="00040811">
        <w:rPr>
          <w:color w:val="000000" w:themeColor="text1"/>
        </w:rPr>
        <w:t xml:space="preserve">In geen van de 24 gezinnen </w:t>
      </w:r>
      <w:r w:rsidR="00ED76DF" w:rsidRPr="00040811">
        <w:rPr>
          <w:color w:val="000000" w:themeColor="text1"/>
        </w:rPr>
        <w:t xml:space="preserve">hebben </w:t>
      </w:r>
      <w:r w:rsidRPr="00040811">
        <w:rPr>
          <w:color w:val="000000" w:themeColor="text1"/>
        </w:rPr>
        <w:t>s</w:t>
      </w:r>
      <w:r w:rsidR="00E63B9E" w:rsidRPr="00040811">
        <w:rPr>
          <w:color w:val="000000" w:themeColor="text1"/>
        </w:rPr>
        <w:t xml:space="preserve">chool of de leerplichtambtenaar een Veilig Thuis (VT)-melding gedaan. 1 ouder geeft aan zelf een VT-melding </w:t>
      </w:r>
      <w:r w:rsidRPr="00040811">
        <w:rPr>
          <w:color w:val="000000" w:themeColor="text1"/>
        </w:rPr>
        <w:t>te hebben</w:t>
      </w:r>
      <w:r w:rsidR="00E63B9E" w:rsidRPr="00040811">
        <w:rPr>
          <w:color w:val="000000" w:themeColor="text1"/>
        </w:rPr>
        <w:t xml:space="preserve"> gedaan, omdat de druk vanuit school </w:t>
      </w:r>
      <w:r w:rsidRPr="00040811">
        <w:rPr>
          <w:color w:val="000000" w:themeColor="text1"/>
        </w:rPr>
        <w:t xml:space="preserve">op het gezin </w:t>
      </w:r>
      <w:r w:rsidR="00E63B9E" w:rsidRPr="00040811">
        <w:rPr>
          <w:color w:val="000000" w:themeColor="text1"/>
        </w:rPr>
        <w:t>te hoog werd</w:t>
      </w:r>
      <w:r w:rsidR="009355D1" w:rsidRPr="00040811">
        <w:rPr>
          <w:color w:val="000000" w:themeColor="text1"/>
        </w:rPr>
        <w:t xml:space="preserve"> en h</w:t>
      </w:r>
      <w:r w:rsidRPr="00040811">
        <w:rPr>
          <w:color w:val="000000" w:themeColor="text1"/>
        </w:rPr>
        <w:t xml:space="preserve">et gezin </w:t>
      </w:r>
      <w:r w:rsidR="009355D1" w:rsidRPr="00040811">
        <w:rPr>
          <w:color w:val="000000" w:themeColor="text1"/>
        </w:rPr>
        <w:t>hieraan</w:t>
      </w:r>
      <w:r w:rsidRPr="00040811">
        <w:rPr>
          <w:color w:val="000000" w:themeColor="text1"/>
        </w:rPr>
        <w:t xml:space="preserve"> ten onder </w:t>
      </w:r>
      <w:r w:rsidR="009355D1" w:rsidRPr="00040811">
        <w:rPr>
          <w:color w:val="000000" w:themeColor="text1"/>
        </w:rPr>
        <w:t xml:space="preserve">dreigde </w:t>
      </w:r>
      <w:r w:rsidRPr="00040811">
        <w:rPr>
          <w:color w:val="000000" w:themeColor="text1"/>
        </w:rPr>
        <w:t xml:space="preserve">te gaan. </w:t>
      </w:r>
      <w:r w:rsidR="00A936A4" w:rsidRPr="00040811">
        <w:rPr>
          <w:color w:val="000000" w:themeColor="text1"/>
        </w:rPr>
        <w:t>Het gezin kreeg e</w:t>
      </w:r>
      <w:r w:rsidRPr="00040811">
        <w:rPr>
          <w:color w:val="000000" w:themeColor="text1"/>
        </w:rPr>
        <w:t>chter gee</w:t>
      </w:r>
      <w:r w:rsidR="00E63B9E" w:rsidRPr="00040811">
        <w:rPr>
          <w:color w:val="000000" w:themeColor="text1"/>
        </w:rPr>
        <w:t xml:space="preserve">n passende hulp </w:t>
      </w:r>
      <w:r w:rsidRPr="00040811">
        <w:rPr>
          <w:color w:val="000000" w:themeColor="text1"/>
        </w:rPr>
        <w:t xml:space="preserve">geboden, </w:t>
      </w:r>
      <w:r w:rsidR="00A936A4" w:rsidRPr="00040811">
        <w:rPr>
          <w:color w:val="000000" w:themeColor="text1"/>
        </w:rPr>
        <w:t xml:space="preserve">maar </w:t>
      </w:r>
      <w:r w:rsidRPr="00040811">
        <w:rPr>
          <w:color w:val="000000" w:themeColor="text1"/>
        </w:rPr>
        <w:t xml:space="preserve">in plaats daarvan </w:t>
      </w:r>
      <w:r w:rsidR="00E63B9E" w:rsidRPr="00040811">
        <w:rPr>
          <w:color w:val="000000" w:themeColor="text1"/>
        </w:rPr>
        <w:t>lacherige reacties</w:t>
      </w:r>
      <w:r w:rsidRPr="00040811">
        <w:rPr>
          <w:color w:val="000000" w:themeColor="text1"/>
        </w:rPr>
        <w:t xml:space="preserve">. </w:t>
      </w:r>
      <w:r w:rsidR="00A936A4" w:rsidRPr="00040811">
        <w:rPr>
          <w:color w:val="000000" w:themeColor="text1"/>
        </w:rPr>
        <w:t>Het</w:t>
      </w:r>
      <w:r w:rsidRPr="00040811">
        <w:rPr>
          <w:color w:val="000000" w:themeColor="text1"/>
        </w:rPr>
        <w:t xml:space="preserve"> gezin is om deze reden</w:t>
      </w:r>
      <w:r w:rsidR="00A936A4" w:rsidRPr="00040811">
        <w:rPr>
          <w:color w:val="000000" w:themeColor="text1"/>
        </w:rPr>
        <w:t>en</w:t>
      </w:r>
      <w:r w:rsidRPr="00040811">
        <w:rPr>
          <w:color w:val="000000" w:themeColor="text1"/>
        </w:rPr>
        <w:t xml:space="preserve"> verhuisd. De ouder kreeg te horen:</w:t>
      </w:r>
    </w:p>
    <w:p w14:paraId="3F3ACEDF" w14:textId="65C69BDA" w:rsidR="00E63B9E" w:rsidRPr="00040811" w:rsidRDefault="008942A7" w:rsidP="00C56A55">
      <w:pPr>
        <w:pStyle w:val="Duidelijkcitaat"/>
      </w:pPr>
      <w:r>
        <w:t>“</w:t>
      </w:r>
      <w:r w:rsidR="00E63B9E" w:rsidRPr="00040811">
        <w:t>Zo intelligent en niet zelf de situatie op kunnen lossen.</w:t>
      </w:r>
      <w:r>
        <w:t>”</w:t>
      </w:r>
    </w:p>
    <w:p w14:paraId="1867851D" w14:textId="77777777" w:rsidR="00E63B9E" w:rsidRPr="00040811" w:rsidRDefault="00E63B9E" w:rsidP="00E63B9E">
      <w:pPr>
        <w:rPr>
          <w:color w:val="000000" w:themeColor="text1"/>
        </w:rPr>
      </w:pPr>
      <w:r w:rsidRPr="00040811">
        <w:rPr>
          <w:color w:val="000000" w:themeColor="text1"/>
        </w:rPr>
        <w:t xml:space="preserve">Veruit de meeste ouders (91,7%) hebben niet te maken gehad met dwang- en drangmaatregelen zoals een jeugdbeschermingstafel. De ouders van 2 kinderen wel (8,3%). </w:t>
      </w:r>
      <w:r w:rsidRPr="00040811">
        <w:t xml:space="preserve">Deze ouders geven aan dat zij meer dan 4 keer hiermee te maken hebben gehad. </w:t>
      </w:r>
    </w:p>
    <w:p w14:paraId="7D56F4EA" w14:textId="77777777" w:rsidR="00E63B9E" w:rsidRPr="00040811" w:rsidRDefault="00E63B9E" w:rsidP="00E63B9E"/>
    <w:p w14:paraId="29C3714D" w14:textId="0F73B894" w:rsidR="007E52BE" w:rsidRPr="00040811" w:rsidRDefault="00471A14" w:rsidP="00C77540">
      <w:pPr>
        <w:pStyle w:val="Kop3"/>
      </w:pPr>
      <w:bookmarkStart w:id="30" w:name="_Toc114093963"/>
      <w:r w:rsidRPr="00040811">
        <w:t>Begeleid</w:t>
      </w:r>
      <w:r w:rsidR="00246A64">
        <w:t xml:space="preserve">ing </w:t>
      </w:r>
      <w:r w:rsidR="00324261" w:rsidRPr="00040811">
        <w:t>door hulp- of zorgverleners</w:t>
      </w:r>
      <w:bookmarkEnd w:id="30"/>
    </w:p>
    <w:p w14:paraId="1C9FBB25" w14:textId="77777777" w:rsidR="00752C8B" w:rsidRPr="00040811" w:rsidRDefault="00752C8B" w:rsidP="00A87268"/>
    <w:p w14:paraId="6D83ABBE" w14:textId="49495070" w:rsidR="00A87268" w:rsidRPr="00040811" w:rsidRDefault="00A87268" w:rsidP="00A87268">
      <w:r w:rsidRPr="00040811">
        <w:t xml:space="preserve">In de afgelopen 4 schooljaren (van 2017/2018 tot en met 2020/2021) hebben de psycholoog en de pedagoog 1 tot en met 5 (hoog)begaafde leerlingen in het swv-werkgebied ondersteund of begeleid en de psychiater 6 tot en met 10. </w:t>
      </w:r>
    </w:p>
    <w:p w14:paraId="5FD443A6" w14:textId="2E0E6F4F" w:rsidR="00D9226B" w:rsidRPr="00040811" w:rsidRDefault="009709F7" w:rsidP="00A87268">
      <w:pPr>
        <w:ind w:firstLine="708"/>
      </w:pPr>
      <w:r w:rsidRPr="00040811">
        <w:t>In het</w:t>
      </w:r>
      <w:r w:rsidR="00D9226B" w:rsidRPr="00040811">
        <w:t xml:space="preserve"> schooljaar 202</w:t>
      </w:r>
      <w:r w:rsidRPr="00040811">
        <w:t>1</w:t>
      </w:r>
      <w:r w:rsidR="004A38AD" w:rsidRPr="00040811">
        <w:t>-</w:t>
      </w:r>
      <w:r w:rsidR="00D9226B" w:rsidRPr="00040811">
        <w:t xml:space="preserve">2022 hebben </w:t>
      </w:r>
      <w:r w:rsidR="00ED76DF" w:rsidRPr="00040811">
        <w:t xml:space="preserve">de psychiater en de pedagoog beiden </w:t>
      </w:r>
      <w:r w:rsidR="00D9226B" w:rsidRPr="00040811">
        <w:t xml:space="preserve">6 tot en met 10 (hoog)begaafde leerlingen ondersteund of begeleid in het werkgebied van het swv en </w:t>
      </w:r>
      <w:r w:rsidR="00ED76DF" w:rsidRPr="00040811">
        <w:t>de psycholoog</w:t>
      </w:r>
      <w:r w:rsidR="00D9226B" w:rsidRPr="00040811">
        <w:t xml:space="preserve"> 1 tot en met 5 van deze leerlingen. </w:t>
      </w:r>
    </w:p>
    <w:p w14:paraId="7AD0F36D" w14:textId="77777777" w:rsidR="000C5835" w:rsidRPr="00040811" w:rsidRDefault="000C5835" w:rsidP="00A87268">
      <w:pPr>
        <w:ind w:firstLine="708"/>
      </w:pPr>
    </w:p>
    <w:p w14:paraId="41D6CA3D" w14:textId="30515215" w:rsidR="00471A14" w:rsidRPr="00040811" w:rsidRDefault="00743AA9" w:rsidP="00471A14">
      <w:pPr>
        <w:keepNext/>
      </w:pPr>
      <w:r w:rsidRPr="00040811">
        <w:rPr>
          <w:noProof/>
        </w:rPr>
        <w:drawing>
          <wp:inline distT="0" distB="0" distL="0" distR="0" wp14:anchorId="3AC6B670" wp14:editId="7FCE7421">
            <wp:extent cx="5760720" cy="1315720"/>
            <wp:effectExtent l="0" t="0" r="5080" b="5080"/>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315720"/>
                    </a:xfrm>
                    <a:prstGeom prst="rect">
                      <a:avLst/>
                    </a:prstGeom>
                  </pic:spPr>
                </pic:pic>
              </a:graphicData>
            </a:graphic>
          </wp:inline>
        </w:drawing>
      </w:r>
    </w:p>
    <w:p w14:paraId="45816578" w14:textId="4D1C9B16" w:rsidR="00D9226B" w:rsidRPr="00040811" w:rsidRDefault="00471A14"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12</w:t>
      </w:r>
      <w:r w:rsidR="00000000">
        <w:rPr>
          <w:noProof/>
        </w:rPr>
        <w:fldChar w:fldCharType="end"/>
      </w:r>
      <w:r w:rsidRPr="00040811">
        <w:t xml:space="preserve"> Aantal begeleide (hoog)begaafde leerlingen (1) in de afgelopen 4 schooljaren1) en (2) in 2021-2022</w:t>
      </w:r>
    </w:p>
    <w:p w14:paraId="678184AA" w14:textId="77777777" w:rsidR="00CD69F8" w:rsidRDefault="00CD69F8">
      <w:r>
        <w:br w:type="page"/>
      </w:r>
    </w:p>
    <w:p w14:paraId="3A432394" w14:textId="21EBA0B8" w:rsidR="00FB79F4" w:rsidRPr="00040811" w:rsidRDefault="00A87268" w:rsidP="00FB79F4">
      <w:r w:rsidRPr="00040811">
        <w:lastRenderedPageBreak/>
        <w:t xml:space="preserve">Als </w:t>
      </w:r>
      <w:r w:rsidR="004716D8" w:rsidRPr="00040811">
        <w:t>ervan uit</w:t>
      </w:r>
      <w:r w:rsidRPr="00040811">
        <w:t xml:space="preserve"> wordt </w:t>
      </w:r>
      <w:r w:rsidR="004716D8" w:rsidRPr="00040811">
        <w:t>gegaan</w:t>
      </w:r>
      <w:r w:rsidRPr="00040811">
        <w:t xml:space="preserve"> dat</w:t>
      </w:r>
      <w:r w:rsidR="007E42C2" w:rsidRPr="00040811">
        <w:t xml:space="preserve"> de </w:t>
      </w:r>
      <w:r w:rsidR="00FB79F4" w:rsidRPr="00040811">
        <w:t xml:space="preserve">leerlingen door 1 van de 3 </w:t>
      </w:r>
      <w:r w:rsidR="004716D8" w:rsidRPr="00040811">
        <w:t>professionals</w:t>
      </w:r>
      <w:r w:rsidR="007E42C2" w:rsidRPr="00040811">
        <w:t xml:space="preserve"> tegelijk</w:t>
      </w:r>
      <w:r w:rsidR="00FB79F4" w:rsidRPr="00040811">
        <w:t xml:space="preserve"> worden begeleid</w:t>
      </w:r>
      <w:r w:rsidRPr="00040811">
        <w:t xml:space="preserve">, dan </w:t>
      </w:r>
      <w:r w:rsidR="004716D8" w:rsidRPr="00040811">
        <w:t xml:space="preserve">zij </w:t>
      </w:r>
      <w:r w:rsidR="00FB79F4" w:rsidRPr="00040811">
        <w:t>in het schooljaar 2021-2022 tussen de 13 (= 1</w:t>
      </w:r>
      <w:r w:rsidR="004716D8" w:rsidRPr="00040811">
        <w:t xml:space="preserve"> </w:t>
      </w:r>
      <w:r w:rsidR="00FB79F4" w:rsidRPr="00040811">
        <w:t>*</w:t>
      </w:r>
      <w:r w:rsidR="004716D8" w:rsidRPr="00040811">
        <w:t xml:space="preserve"> </w:t>
      </w:r>
      <w:r w:rsidR="00FB79F4" w:rsidRPr="00040811">
        <w:t>1 + 2</w:t>
      </w:r>
      <w:r w:rsidR="004716D8" w:rsidRPr="00040811">
        <w:t xml:space="preserve"> </w:t>
      </w:r>
      <w:r w:rsidR="00FB79F4" w:rsidRPr="00040811">
        <w:t>*</w:t>
      </w:r>
      <w:r w:rsidR="004716D8" w:rsidRPr="00040811">
        <w:t xml:space="preserve"> </w:t>
      </w:r>
      <w:r w:rsidR="00FB79F4" w:rsidRPr="00040811">
        <w:t>6) en 25 (= 1</w:t>
      </w:r>
      <w:r w:rsidR="004716D8" w:rsidRPr="00040811">
        <w:t xml:space="preserve"> </w:t>
      </w:r>
      <w:r w:rsidR="00FB79F4" w:rsidRPr="00040811">
        <w:t>*</w:t>
      </w:r>
      <w:r w:rsidR="004716D8" w:rsidRPr="00040811">
        <w:t xml:space="preserve"> </w:t>
      </w:r>
      <w:r w:rsidR="00FB79F4" w:rsidRPr="00040811">
        <w:t>5 + 2</w:t>
      </w:r>
      <w:r w:rsidR="004716D8" w:rsidRPr="00040811">
        <w:t xml:space="preserve"> </w:t>
      </w:r>
      <w:r w:rsidR="00FB79F4" w:rsidRPr="00040811">
        <w:t>*</w:t>
      </w:r>
      <w:r w:rsidR="004716D8" w:rsidRPr="00040811">
        <w:t xml:space="preserve"> </w:t>
      </w:r>
      <w:r w:rsidR="00FB79F4" w:rsidRPr="00040811">
        <w:t>10)</w:t>
      </w:r>
      <w:r w:rsidRPr="00040811">
        <w:t xml:space="preserve"> (hoog)begaafde</w:t>
      </w:r>
      <w:r w:rsidR="004716D8" w:rsidRPr="00040811">
        <w:t>n</w:t>
      </w:r>
      <w:r w:rsidRPr="00040811">
        <w:t xml:space="preserve"> begeleid en</w:t>
      </w:r>
      <w:r w:rsidR="00FB79F4" w:rsidRPr="00040811">
        <w:t xml:space="preserve"> </w:t>
      </w:r>
      <w:r w:rsidRPr="00040811">
        <w:t>i</w:t>
      </w:r>
      <w:r w:rsidR="00FB79F4" w:rsidRPr="00040811">
        <w:t>n de afgelopen 4 schooljaren tussen de 8 (= 2</w:t>
      </w:r>
      <w:r w:rsidR="004716D8" w:rsidRPr="00040811">
        <w:t xml:space="preserve"> </w:t>
      </w:r>
      <w:r w:rsidR="00FB79F4" w:rsidRPr="00040811">
        <w:t>*</w:t>
      </w:r>
      <w:r w:rsidR="004716D8" w:rsidRPr="00040811">
        <w:t xml:space="preserve"> </w:t>
      </w:r>
      <w:r w:rsidR="00FB79F4" w:rsidRPr="00040811">
        <w:t>1 + 1</w:t>
      </w:r>
      <w:r w:rsidR="004716D8" w:rsidRPr="00040811">
        <w:t xml:space="preserve"> </w:t>
      </w:r>
      <w:r w:rsidR="00FB79F4" w:rsidRPr="00040811">
        <w:t>*</w:t>
      </w:r>
      <w:r w:rsidR="004716D8" w:rsidRPr="00040811">
        <w:t xml:space="preserve"> </w:t>
      </w:r>
      <w:r w:rsidR="00FB79F4" w:rsidRPr="00040811">
        <w:t>6) en 20 (= 2</w:t>
      </w:r>
      <w:r w:rsidR="004716D8" w:rsidRPr="00040811">
        <w:t xml:space="preserve"> </w:t>
      </w:r>
      <w:r w:rsidR="00FB79F4" w:rsidRPr="00040811">
        <w:t>*</w:t>
      </w:r>
      <w:r w:rsidR="004716D8" w:rsidRPr="00040811">
        <w:t xml:space="preserve"> </w:t>
      </w:r>
      <w:r w:rsidR="00FB79F4" w:rsidRPr="00040811">
        <w:t>5 + 1</w:t>
      </w:r>
      <w:r w:rsidR="004716D8" w:rsidRPr="00040811">
        <w:t xml:space="preserve"> </w:t>
      </w:r>
      <w:r w:rsidR="00FB79F4" w:rsidRPr="00040811">
        <w:t>*</w:t>
      </w:r>
      <w:r w:rsidR="004716D8" w:rsidRPr="00040811">
        <w:t xml:space="preserve"> </w:t>
      </w:r>
      <w:r w:rsidR="00FB79F4" w:rsidRPr="00040811">
        <w:t>10) leerlingen.</w:t>
      </w:r>
    </w:p>
    <w:p w14:paraId="793D2CE9" w14:textId="77777777" w:rsidR="00D2269E" w:rsidRPr="00040811" w:rsidRDefault="00D2269E" w:rsidP="00FB79F4"/>
    <w:p w14:paraId="27C6C5C3" w14:textId="7305CB9C" w:rsidR="00CA2F98" w:rsidRPr="00040811" w:rsidRDefault="00D2269E" w:rsidP="00CA2F98">
      <w:pPr>
        <w:keepNext/>
      </w:pPr>
      <w:r w:rsidRPr="00040811">
        <w:rPr>
          <w:noProof/>
        </w:rPr>
        <w:drawing>
          <wp:inline distT="0" distB="0" distL="0" distR="0" wp14:anchorId="40611D1A" wp14:editId="4E3A2F4B">
            <wp:extent cx="5760720" cy="1613535"/>
            <wp:effectExtent l="0" t="0" r="5080"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613535"/>
                    </a:xfrm>
                    <a:prstGeom prst="rect">
                      <a:avLst/>
                    </a:prstGeom>
                  </pic:spPr>
                </pic:pic>
              </a:graphicData>
            </a:graphic>
          </wp:inline>
        </w:drawing>
      </w:r>
    </w:p>
    <w:p w14:paraId="0834D0CC" w14:textId="5EA419EF" w:rsidR="00CF344F" w:rsidRPr="00040811" w:rsidRDefault="00CA2F98"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13</w:t>
      </w:r>
      <w:r w:rsidR="00000000">
        <w:rPr>
          <w:noProof/>
        </w:rPr>
        <w:fldChar w:fldCharType="end"/>
      </w:r>
      <w:r w:rsidRPr="00040811">
        <w:t xml:space="preserve"> Aantal door de 3 hulp- en zorgverleners begeleide leerlingen in (1) de afgelopen 4 schooljaren (2017 t/m 2021) en in (2) het schooljaar 2021-2022</w:t>
      </w:r>
    </w:p>
    <w:p w14:paraId="16077956" w14:textId="59675124" w:rsidR="007C2B1B" w:rsidRPr="00040811" w:rsidRDefault="00FB79F4" w:rsidP="00FB79F4">
      <w:r w:rsidRPr="00040811">
        <w:t xml:space="preserve">Het aantal </w:t>
      </w:r>
      <w:r w:rsidR="003C4D03" w:rsidRPr="00040811">
        <w:t xml:space="preserve">in de afgelopen 5 schooljaren </w:t>
      </w:r>
      <w:r w:rsidRPr="00040811">
        <w:t xml:space="preserve">door </w:t>
      </w:r>
      <w:r w:rsidR="00E73461" w:rsidRPr="00040811">
        <w:t>de</w:t>
      </w:r>
      <w:r w:rsidRPr="00040811">
        <w:t xml:space="preserve"> 3 hulp- en zorgverleners begeleide kinderen </w:t>
      </w:r>
      <w:r w:rsidR="00E73461" w:rsidRPr="00040811">
        <w:t>vertoont</w:t>
      </w:r>
      <w:r w:rsidRPr="00040811">
        <w:t xml:space="preserve"> een stijgende lijn. </w:t>
      </w:r>
    </w:p>
    <w:p w14:paraId="588E90A2" w14:textId="77777777" w:rsidR="007C2B1B" w:rsidRPr="00040811" w:rsidRDefault="007C2B1B" w:rsidP="00FB79F4"/>
    <w:p w14:paraId="138F7359" w14:textId="368DFE9B" w:rsidR="00FB79F4" w:rsidRPr="00040811" w:rsidRDefault="00FB79F4" w:rsidP="00FB79F4">
      <w:r w:rsidRPr="00040811">
        <w:t xml:space="preserve">Opmerkelijk is, dat van de 3 hulpverleners </w:t>
      </w:r>
      <w:r w:rsidR="00770CFE" w:rsidRPr="00040811">
        <w:t>de</w:t>
      </w:r>
      <w:r w:rsidR="00861C59" w:rsidRPr="00040811">
        <w:t xml:space="preserve"> </w:t>
      </w:r>
      <w:r w:rsidR="00770CFE" w:rsidRPr="00040811">
        <w:t>psychiater de meeste (hoog)begaafde leerlingen begeleidt, namelijk tussen de 12 en 20 kinderen</w:t>
      </w:r>
      <w:r w:rsidR="00861C59" w:rsidRPr="00040811">
        <w:t>.</w:t>
      </w:r>
    </w:p>
    <w:p w14:paraId="55952801" w14:textId="77777777" w:rsidR="008C39A7" w:rsidRPr="00040811" w:rsidRDefault="008C39A7"/>
    <w:p w14:paraId="7E0CA283" w14:textId="1A9B94B8" w:rsidR="00D9226B" w:rsidRPr="00040811" w:rsidRDefault="005B2E62" w:rsidP="00C77540">
      <w:pPr>
        <w:pStyle w:val="Kop3"/>
      </w:pPr>
      <w:bookmarkStart w:id="31" w:name="_Toc114093964"/>
      <w:r w:rsidRPr="00040811">
        <w:t>Hoofdpunten s</w:t>
      </w:r>
      <w:r w:rsidR="00990EA0" w:rsidRPr="00040811">
        <w:t xml:space="preserve">ituatie </w:t>
      </w:r>
      <w:r w:rsidR="00EF1345" w:rsidRPr="00040811">
        <w:t>leerlingen</w:t>
      </w:r>
      <w:bookmarkEnd w:id="31"/>
      <w:r w:rsidR="00EF1345" w:rsidRPr="00040811">
        <w:t xml:space="preserve"> </w:t>
      </w:r>
    </w:p>
    <w:p w14:paraId="155FF54D" w14:textId="77777777" w:rsidR="00752C8B" w:rsidRPr="00040811" w:rsidRDefault="00752C8B" w:rsidP="009F41F3"/>
    <w:p w14:paraId="6613C2D6" w14:textId="60D27EEE" w:rsidR="00233D2B" w:rsidRPr="00040811" w:rsidRDefault="006046C5" w:rsidP="00233D2B">
      <w:r w:rsidRPr="00040811">
        <w:rPr>
          <w:color w:val="000000" w:themeColor="text1"/>
        </w:rPr>
        <w:t xml:space="preserve">De verwachting van het swv is dat in totaal </w:t>
      </w:r>
      <w:r w:rsidRPr="00040811">
        <w:rPr>
          <w:rFonts w:eastAsia="Roboto" w:cs="Roboto"/>
          <w:iCs/>
        </w:rPr>
        <w:t xml:space="preserve">478 (hoog)begaafde leerlingen uitvallen uit het reguliere onderwijs vanwege een </w:t>
      </w:r>
      <w:r w:rsidR="00DB3735" w:rsidRPr="00040811">
        <w:rPr>
          <w:rFonts w:eastAsia="Roboto" w:cs="Roboto"/>
          <w:iCs/>
        </w:rPr>
        <w:t>niet</w:t>
      </w:r>
      <w:r w:rsidRPr="00040811">
        <w:rPr>
          <w:rFonts w:eastAsia="Roboto" w:cs="Roboto"/>
          <w:iCs/>
        </w:rPr>
        <w:t xml:space="preserve"> passend onderwijsaanbod</w:t>
      </w:r>
      <w:r w:rsidR="009C3BBF" w:rsidRPr="00040811">
        <w:rPr>
          <w:rFonts w:eastAsia="Roboto" w:cs="Roboto"/>
          <w:iCs/>
        </w:rPr>
        <w:t xml:space="preserve">. </w:t>
      </w:r>
    </w:p>
    <w:p w14:paraId="228626E2" w14:textId="77777777" w:rsidR="00EC0854" w:rsidRPr="00040811" w:rsidRDefault="00EC0854" w:rsidP="009F41F3"/>
    <w:p w14:paraId="098F3E2D" w14:textId="77777777" w:rsidR="00F9114D" w:rsidRPr="00040811" w:rsidRDefault="00F9114D" w:rsidP="003E1B41">
      <w:r w:rsidRPr="00040811">
        <w:t>Opvallend is dat v</w:t>
      </w:r>
      <w:r w:rsidR="00D557A4" w:rsidRPr="00040811">
        <w:t xml:space="preserve">erschillende ouders de geboortedatum van </w:t>
      </w:r>
      <w:r w:rsidR="001644B4" w:rsidRPr="00040811">
        <w:t>h</w:t>
      </w:r>
      <w:r w:rsidR="00D76D35" w:rsidRPr="00040811">
        <w:t>u</w:t>
      </w:r>
      <w:r w:rsidR="001644B4" w:rsidRPr="00040811">
        <w:t>n</w:t>
      </w:r>
      <w:r w:rsidR="00D557A4" w:rsidRPr="00040811">
        <w:t xml:space="preserve"> kind</w:t>
      </w:r>
      <w:r w:rsidR="009C0CE5" w:rsidRPr="00040811">
        <w:t xml:space="preserve"> niet </w:t>
      </w:r>
      <w:r w:rsidRPr="00040811">
        <w:t>hebben vermeld in de enquête</w:t>
      </w:r>
      <w:r w:rsidR="009C0CE5" w:rsidRPr="00040811">
        <w:t>, mogelijk</w:t>
      </w:r>
      <w:r w:rsidR="00D557A4" w:rsidRPr="00040811">
        <w:t xml:space="preserve"> om privacy redenen.</w:t>
      </w:r>
      <w:r w:rsidR="00CC1159" w:rsidRPr="00040811">
        <w:t xml:space="preserve"> </w:t>
      </w:r>
    </w:p>
    <w:p w14:paraId="25263859" w14:textId="45CA5DA2" w:rsidR="00C23C1D" w:rsidRPr="00040811" w:rsidRDefault="00B20D7F" w:rsidP="00F9114D">
      <w:pPr>
        <w:ind w:firstLine="708"/>
      </w:pPr>
      <w:r w:rsidRPr="00040811">
        <w:t>D</w:t>
      </w:r>
      <w:r w:rsidR="00C23C1D" w:rsidRPr="00040811">
        <w:t>e 1</w:t>
      </w:r>
      <w:r w:rsidR="00B92884">
        <w:t>5</w:t>
      </w:r>
      <w:r w:rsidR="00C23C1D" w:rsidRPr="00040811">
        <w:t xml:space="preserve"> </w:t>
      </w:r>
      <w:r w:rsidR="00C23C1D" w:rsidRPr="00040811">
        <w:rPr>
          <w:color w:val="000000" w:themeColor="text1"/>
        </w:rPr>
        <w:t xml:space="preserve">hoogbegaafde kinderen </w:t>
      </w:r>
      <w:r w:rsidR="00C23C1D" w:rsidRPr="00040811">
        <w:t xml:space="preserve">waarvan de ouders zijn geïnterviewd </w:t>
      </w:r>
      <w:r w:rsidRPr="00040811">
        <w:rPr>
          <w:color w:val="000000" w:themeColor="text1"/>
        </w:rPr>
        <w:t>hebben alle</w:t>
      </w:r>
      <w:r w:rsidR="00CC1159" w:rsidRPr="00040811">
        <w:rPr>
          <w:color w:val="000000" w:themeColor="text1"/>
        </w:rPr>
        <w:t>n</w:t>
      </w:r>
      <w:r w:rsidRPr="00040811">
        <w:rPr>
          <w:color w:val="000000" w:themeColor="text1"/>
        </w:rPr>
        <w:t xml:space="preserve"> de basisschoolleeftijd.</w:t>
      </w:r>
      <w:r w:rsidR="00C23C1D" w:rsidRPr="00040811">
        <w:t xml:space="preserve"> </w:t>
      </w:r>
    </w:p>
    <w:p w14:paraId="68ADAA61" w14:textId="28AD85DA" w:rsidR="003C259D" w:rsidRPr="00040811" w:rsidRDefault="00CC1159" w:rsidP="00ED6CAE">
      <w:pPr>
        <w:ind w:firstLine="708"/>
      </w:pPr>
      <w:r w:rsidRPr="00040811">
        <w:t>J</w:t>
      </w:r>
      <w:r w:rsidR="009C0CE5" w:rsidRPr="00040811">
        <w:t xml:space="preserve">ongens zijn </w:t>
      </w:r>
      <w:r w:rsidR="008148FB" w:rsidRPr="00040811">
        <w:t xml:space="preserve">ruim </w:t>
      </w:r>
      <w:r w:rsidR="009C0CE5" w:rsidRPr="00040811">
        <w:t>oververtegenwoordigd</w:t>
      </w:r>
      <w:r w:rsidRPr="00040811">
        <w:t xml:space="preserve"> in </w:t>
      </w:r>
      <w:r w:rsidR="00DE3A17" w:rsidRPr="00040811">
        <w:t xml:space="preserve">dit onderzoek. Ruim </w:t>
      </w:r>
      <w:r w:rsidR="00D727B5">
        <w:t>8 op de 10</w:t>
      </w:r>
      <w:r w:rsidR="00DE3A17" w:rsidRPr="00040811">
        <w:t xml:space="preserve"> enquêtes en </w:t>
      </w:r>
      <w:r w:rsidR="00D727B5">
        <w:t>ruim 7 op de 10</w:t>
      </w:r>
      <w:r w:rsidR="008C315B">
        <w:t xml:space="preserve"> </w:t>
      </w:r>
      <w:r w:rsidR="00DE3A17" w:rsidRPr="00040811">
        <w:t>interviews hebben betrekking op jongens</w:t>
      </w:r>
      <w:r w:rsidR="00D557A4" w:rsidRPr="00040811">
        <w:t>.</w:t>
      </w:r>
      <w:r w:rsidR="005F03B5" w:rsidRPr="00040811">
        <w:t xml:space="preserve"> </w:t>
      </w:r>
    </w:p>
    <w:p w14:paraId="01ED112C" w14:textId="4DDBDB31" w:rsidR="00EA5201" w:rsidRPr="00040811" w:rsidRDefault="00EA5201" w:rsidP="006E6265"/>
    <w:p w14:paraId="3420CB07" w14:textId="46FBBB92" w:rsidR="00EA5201" w:rsidRPr="00040811" w:rsidRDefault="009A702D" w:rsidP="009A702D">
      <w:r>
        <w:t>3 op de 4</w:t>
      </w:r>
      <w:r w:rsidR="008148FB" w:rsidRPr="00040811">
        <w:t xml:space="preserve"> kinderen is wel eens van school gewisseld.</w:t>
      </w:r>
      <w:r>
        <w:t xml:space="preserve"> </w:t>
      </w:r>
      <w:r w:rsidR="007F7E3B">
        <w:t>Bijna 8 op de 10</w:t>
      </w:r>
      <w:r w:rsidR="007F7E3B" w:rsidRPr="00040811">
        <w:t xml:space="preserve"> </w:t>
      </w:r>
      <w:r w:rsidR="000D38B4" w:rsidRPr="00040811">
        <w:t xml:space="preserve">kinderen </w:t>
      </w:r>
      <w:r w:rsidR="001644B4" w:rsidRPr="00040811">
        <w:t>heeft het reguliere onderwijs bezocht.</w:t>
      </w:r>
      <w:r w:rsidR="008148FB" w:rsidRPr="00040811">
        <w:t xml:space="preserve"> </w:t>
      </w:r>
      <w:r>
        <w:t>Ruim 1</w:t>
      </w:r>
      <w:r w:rsidR="007F7E3B">
        <w:t xml:space="preserve"> op de </w:t>
      </w:r>
      <w:r>
        <w:t>3</w:t>
      </w:r>
      <w:r w:rsidR="007F7E3B" w:rsidRPr="00040811">
        <w:t xml:space="preserve"> </w:t>
      </w:r>
      <w:r w:rsidR="00EA5201" w:rsidRPr="00040811">
        <w:t xml:space="preserve">bezoekt het voltijds hoogbegaafdenonderwijs. </w:t>
      </w:r>
    </w:p>
    <w:p w14:paraId="4E24E350" w14:textId="6BC318AE" w:rsidR="009B54F7" w:rsidRPr="00040811" w:rsidRDefault="006E478E" w:rsidP="009B54F7">
      <w:pPr>
        <w:ind w:firstLine="708"/>
      </w:pPr>
      <w:r w:rsidRPr="00040811">
        <w:t>De hulp- en zorgverleners ondersteun</w:t>
      </w:r>
      <w:r w:rsidR="00455FA6" w:rsidRPr="00040811">
        <w:t>en</w:t>
      </w:r>
      <w:r w:rsidRPr="00040811">
        <w:t xml:space="preserve"> leerlingen </w:t>
      </w:r>
      <w:r w:rsidR="00455FA6" w:rsidRPr="00040811">
        <w:t>in</w:t>
      </w:r>
      <w:r w:rsidRPr="00040811">
        <w:t xml:space="preserve"> verschillende </w:t>
      </w:r>
      <w:r w:rsidR="00454394" w:rsidRPr="00040811">
        <w:t>onderwijs</w:t>
      </w:r>
      <w:r w:rsidRPr="00040811">
        <w:t xml:space="preserve">typen. </w:t>
      </w:r>
    </w:p>
    <w:p w14:paraId="3696AE58" w14:textId="7F76EBEF" w:rsidR="000D38B4" w:rsidRPr="00040811" w:rsidRDefault="000D38B4" w:rsidP="009B54F7">
      <w:pPr>
        <w:ind w:firstLine="708"/>
      </w:pPr>
      <w:r w:rsidRPr="00040811">
        <w:t xml:space="preserve">De vele schoolwisselingen </w:t>
      </w:r>
      <w:r w:rsidR="005E6026">
        <w:t>zijn</w:t>
      </w:r>
      <w:r w:rsidR="005E6026" w:rsidRPr="00040811">
        <w:t xml:space="preserve"> </w:t>
      </w:r>
      <w:r w:rsidRPr="00040811">
        <w:t xml:space="preserve">problematisch voor de kinderen. </w:t>
      </w:r>
    </w:p>
    <w:p w14:paraId="6919A95A" w14:textId="47895AA2" w:rsidR="00EA5201" w:rsidRPr="00040811" w:rsidRDefault="00EA5201" w:rsidP="00EA5201"/>
    <w:p w14:paraId="1B9CB5B3" w14:textId="42579E6A" w:rsidR="00622C1E" w:rsidRPr="00040811" w:rsidRDefault="009A702D" w:rsidP="004B0AEF">
      <w:pPr>
        <w:rPr>
          <w:color w:val="000000" w:themeColor="text1"/>
        </w:rPr>
      </w:pPr>
      <w:r>
        <w:rPr>
          <w:color w:val="000000" w:themeColor="text1"/>
        </w:rPr>
        <w:t xml:space="preserve">Van de respondenten zit </w:t>
      </w:r>
      <w:r w:rsidR="007F7E3B">
        <w:rPr>
          <w:color w:val="000000" w:themeColor="text1"/>
        </w:rPr>
        <w:t>9 op de 10</w:t>
      </w:r>
      <w:r w:rsidR="00622C1E" w:rsidRPr="00040811">
        <w:rPr>
          <w:color w:val="000000" w:themeColor="text1"/>
        </w:rPr>
        <w:t xml:space="preserve"> kinderen in schooljaar 2021-2022 (deels) thuis of dreigt thuiszitter te worden.</w:t>
      </w:r>
    </w:p>
    <w:p w14:paraId="12CB232D" w14:textId="4045C639" w:rsidR="00ED6CAE" w:rsidRPr="00040811" w:rsidRDefault="007F7E3B" w:rsidP="00622C1E">
      <w:pPr>
        <w:ind w:firstLine="708"/>
      </w:pPr>
      <w:r>
        <w:rPr>
          <w:color w:val="000000" w:themeColor="text1"/>
        </w:rPr>
        <w:t>9 op de 10</w:t>
      </w:r>
      <w:r w:rsidRPr="00040811">
        <w:rPr>
          <w:color w:val="000000" w:themeColor="text1"/>
        </w:rPr>
        <w:t xml:space="preserve"> kinderen </w:t>
      </w:r>
      <w:r w:rsidR="00ED6CAE" w:rsidRPr="00040811">
        <w:rPr>
          <w:color w:val="000000" w:themeColor="text1"/>
        </w:rPr>
        <w:t xml:space="preserve">is ingeschreven op een school, </w:t>
      </w:r>
      <w:r w:rsidR="004B0AEF" w:rsidRPr="00040811">
        <w:rPr>
          <w:color w:val="000000" w:themeColor="text1"/>
        </w:rPr>
        <w:t xml:space="preserve">maar dat wil niet altijd zeggen dat </w:t>
      </w:r>
      <w:r w:rsidR="00C021DC" w:rsidRPr="00040811">
        <w:rPr>
          <w:color w:val="000000" w:themeColor="text1"/>
        </w:rPr>
        <w:t>een kind</w:t>
      </w:r>
      <w:r w:rsidR="004B0AEF" w:rsidRPr="00040811">
        <w:rPr>
          <w:color w:val="000000" w:themeColor="text1"/>
        </w:rPr>
        <w:t xml:space="preserve"> daar onderwijs volgt</w:t>
      </w:r>
      <w:r w:rsidR="00ED6CAE" w:rsidRPr="00040811">
        <w:rPr>
          <w:color w:val="000000" w:themeColor="text1"/>
        </w:rPr>
        <w:t xml:space="preserve">. </w:t>
      </w:r>
    </w:p>
    <w:p w14:paraId="7B66CF51" w14:textId="0F57CEE2" w:rsidR="00DB3735" w:rsidRPr="00040811" w:rsidRDefault="007F7E3B" w:rsidP="005D5B94">
      <w:pPr>
        <w:ind w:firstLine="708"/>
        <w:rPr>
          <w:color w:val="000000" w:themeColor="text1"/>
        </w:rPr>
      </w:pPr>
      <w:r>
        <w:rPr>
          <w:color w:val="000000" w:themeColor="text1"/>
        </w:rPr>
        <w:t>9 op de 10</w:t>
      </w:r>
      <w:r w:rsidRPr="00040811">
        <w:rPr>
          <w:color w:val="000000" w:themeColor="text1"/>
        </w:rPr>
        <w:t xml:space="preserve"> </w:t>
      </w:r>
      <w:r w:rsidR="004B0AEF" w:rsidRPr="00040811">
        <w:rPr>
          <w:color w:val="000000" w:themeColor="text1"/>
        </w:rPr>
        <w:t>van de (deels) thuiszitten</w:t>
      </w:r>
      <w:r w:rsidR="00C021DC" w:rsidRPr="00040811">
        <w:rPr>
          <w:color w:val="000000" w:themeColor="text1"/>
        </w:rPr>
        <w:t xml:space="preserve">de kinderen </w:t>
      </w:r>
      <w:r w:rsidR="00B55D94" w:rsidRPr="00040811">
        <w:rPr>
          <w:color w:val="000000" w:themeColor="text1"/>
        </w:rPr>
        <w:t>die zij</w:t>
      </w:r>
      <w:r w:rsidR="004B0AEF" w:rsidRPr="00040811">
        <w:rPr>
          <w:color w:val="000000" w:themeColor="text1"/>
        </w:rPr>
        <w:t>n ingeschreven op school</w:t>
      </w:r>
      <w:r w:rsidR="00B55D94" w:rsidRPr="00040811">
        <w:rPr>
          <w:color w:val="000000" w:themeColor="text1"/>
        </w:rPr>
        <w:t>,</w:t>
      </w:r>
      <w:r w:rsidR="004B0AEF" w:rsidRPr="00040811">
        <w:rPr>
          <w:color w:val="000000" w:themeColor="text1"/>
        </w:rPr>
        <w:t xml:space="preserve"> heeft geen vrijstelling van leerplicht. </w:t>
      </w:r>
    </w:p>
    <w:p w14:paraId="76FCA150" w14:textId="52163CCA" w:rsidR="00622C1E" w:rsidRPr="00040811" w:rsidRDefault="006E6265" w:rsidP="003E1B41">
      <w:pPr>
        <w:rPr>
          <w:color w:val="000000" w:themeColor="text1"/>
        </w:rPr>
      </w:pPr>
      <w:r w:rsidRPr="00040811">
        <w:rPr>
          <w:color w:val="000000" w:themeColor="text1"/>
        </w:rPr>
        <w:tab/>
        <w:t xml:space="preserve">Van de kinderen die thuiszitten is </w:t>
      </w:r>
      <w:r w:rsidR="007F7E3B">
        <w:t>b</w:t>
      </w:r>
      <w:r w:rsidR="007F7E3B">
        <w:t>ijna 8 op de 10</w:t>
      </w:r>
      <w:r w:rsidR="007F7E3B" w:rsidRPr="00040811">
        <w:t xml:space="preserve"> </w:t>
      </w:r>
      <w:r w:rsidRPr="00040811">
        <w:rPr>
          <w:color w:val="000000" w:themeColor="text1"/>
        </w:rPr>
        <w:t xml:space="preserve">een langdurige relatieve thuiszitter, </w:t>
      </w:r>
      <w:r w:rsidR="009A702D">
        <w:rPr>
          <w:color w:val="000000" w:themeColor="text1"/>
        </w:rPr>
        <w:t>b</w:t>
      </w:r>
      <w:r w:rsidR="008D5D54">
        <w:rPr>
          <w:color w:val="000000" w:themeColor="text1"/>
        </w:rPr>
        <w:t xml:space="preserve">ijna </w:t>
      </w:r>
      <w:r w:rsidR="007F7E3B">
        <w:rPr>
          <w:color w:val="000000" w:themeColor="text1"/>
        </w:rPr>
        <w:t>2 op de 10 een</w:t>
      </w:r>
      <w:r w:rsidRPr="00040811">
        <w:rPr>
          <w:color w:val="000000" w:themeColor="text1"/>
        </w:rPr>
        <w:t xml:space="preserve"> absolute thuiszitter en </w:t>
      </w:r>
      <w:r w:rsidR="00AB7A92" w:rsidRPr="00040811">
        <w:rPr>
          <w:color w:val="000000" w:themeColor="text1"/>
        </w:rPr>
        <w:t xml:space="preserve">bijna </w:t>
      </w:r>
      <w:r w:rsidR="007F7E3B">
        <w:rPr>
          <w:color w:val="000000" w:themeColor="text1"/>
        </w:rPr>
        <w:t>1 op de 10</w:t>
      </w:r>
      <w:r w:rsidRPr="00040811">
        <w:rPr>
          <w:color w:val="000000" w:themeColor="text1"/>
        </w:rPr>
        <w:t xml:space="preserve"> een kortdurende relatieve thuiszitter.</w:t>
      </w:r>
      <w:r w:rsidR="003E1B41" w:rsidRPr="00040811">
        <w:rPr>
          <w:color w:val="000000" w:themeColor="text1"/>
        </w:rPr>
        <w:t xml:space="preserve"> </w:t>
      </w:r>
    </w:p>
    <w:p w14:paraId="36F05473" w14:textId="77777777" w:rsidR="00622C1E" w:rsidRPr="00040811" w:rsidRDefault="006E6265" w:rsidP="007D1E30">
      <w:pPr>
        <w:rPr>
          <w:color w:val="000000" w:themeColor="text1"/>
        </w:rPr>
      </w:pPr>
      <w:r w:rsidRPr="00040811">
        <w:rPr>
          <w:color w:val="000000" w:themeColor="text1"/>
        </w:rPr>
        <w:lastRenderedPageBreak/>
        <w:t>De kinderen die in schooljaar 2020/2021 thuiszaten dreigen ook nu weer uit te vallen.</w:t>
      </w:r>
      <w:r w:rsidR="003E1B41" w:rsidRPr="00040811">
        <w:rPr>
          <w:color w:val="000000" w:themeColor="text1"/>
        </w:rPr>
        <w:t xml:space="preserve"> </w:t>
      </w:r>
    </w:p>
    <w:p w14:paraId="42D0ED54" w14:textId="77777777" w:rsidR="00622C1E" w:rsidRPr="00040811" w:rsidRDefault="00622C1E" w:rsidP="00622C1E">
      <w:pPr>
        <w:ind w:firstLine="708"/>
        <w:rPr>
          <w:color w:val="000000" w:themeColor="text1"/>
        </w:rPr>
      </w:pPr>
    </w:p>
    <w:p w14:paraId="349A6D91" w14:textId="72131BCD" w:rsidR="0003141C" w:rsidRPr="00040811" w:rsidRDefault="00AB7A92" w:rsidP="00622C1E">
      <w:pPr>
        <w:rPr>
          <w:color w:val="000000" w:themeColor="text1"/>
        </w:rPr>
      </w:pPr>
      <w:r w:rsidRPr="00040811">
        <w:rPr>
          <w:color w:val="000000" w:themeColor="text1"/>
        </w:rPr>
        <w:t xml:space="preserve">Bijna </w:t>
      </w:r>
      <w:r w:rsidR="007F7E3B">
        <w:rPr>
          <w:color w:val="000000" w:themeColor="text1"/>
        </w:rPr>
        <w:t>4 op de 10</w:t>
      </w:r>
      <w:r w:rsidR="00B20531" w:rsidRPr="00040811">
        <w:rPr>
          <w:color w:val="000000" w:themeColor="text1"/>
        </w:rPr>
        <w:t xml:space="preserve"> ouders heeft maken gehad met de leerplichtambtenaar. </w:t>
      </w:r>
      <w:r w:rsidRPr="00040811">
        <w:rPr>
          <w:color w:val="000000" w:themeColor="text1"/>
        </w:rPr>
        <w:t>Zij hebben d</w:t>
      </w:r>
      <w:r w:rsidR="0003141C" w:rsidRPr="00040811">
        <w:rPr>
          <w:color w:val="000000" w:themeColor="text1"/>
        </w:rPr>
        <w:t xml:space="preserve">e houding van de leerplichtambtenaar wisselend </w:t>
      </w:r>
      <w:r w:rsidR="003E1B41" w:rsidRPr="00040811">
        <w:rPr>
          <w:color w:val="000000" w:themeColor="text1"/>
        </w:rPr>
        <w:t xml:space="preserve">positief en negatief </w:t>
      </w:r>
      <w:r w:rsidR="0003141C" w:rsidRPr="00040811">
        <w:rPr>
          <w:color w:val="000000" w:themeColor="text1"/>
        </w:rPr>
        <w:t>ervaren.</w:t>
      </w:r>
    </w:p>
    <w:p w14:paraId="45C39C79" w14:textId="7C569E0D" w:rsidR="00DB3735" w:rsidRPr="00040811" w:rsidRDefault="00DB3735" w:rsidP="003E1B41">
      <w:pPr>
        <w:rPr>
          <w:color w:val="000000" w:themeColor="text1"/>
        </w:rPr>
      </w:pPr>
    </w:p>
    <w:p w14:paraId="5F7DD2D3" w14:textId="266DB28B" w:rsidR="00245CB1" w:rsidRPr="00040811" w:rsidRDefault="003C4D03" w:rsidP="00622C1E">
      <w:r w:rsidRPr="00040811">
        <w:t xml:space="preserve">Het aantal in de afgelopen 5 schooljaren door de 3 hulp- en zorgverleners begeleide kinderen vertoont een stijgende lijn. </w:t>
      </w:r>
      <w:r w:rsidR="00245CB1" w:rsidRPr="00040811">
        <w:t>De psychiater begeleidt de meeste (hoog)begaafde leerlingen.</w:t>
      </w:r>
    </w:p>
    <w:p w14:paraId="70CF992F" w14:textId="541E19FA" w:rsidR="00D9226B" w:rsidRPr="00040811" w:rsidRDefault="00D9226B"/>
    <w:p w14:paraId="1D31EC2D" w14:textId="23EB23D4" w:rsidR="002B4015" w:rsidRPr="00040811" w:rsidRDefault="002B4015" w:rsidP="00B4616D">
      <w:pPr>
        <w:pStyle w:val="Kop2"/>
      </w:pPr>
      <w:bookmarkStart w:id="32" w:name="_Toc114093965"/>
      <w:r w:rsidRPr="00040811">
        <w:t>Reden</w:t>
      </w:r>
      <w:r w:rsidR="00D00D45" w:rsidRPr="00040811">
        <w:t>en</w:t>
      </w:r>
      <w:r w:rsidRPr="00040811">
        <w:t xml:space="preserve"> uitval</w:t>
      </w:r>
      <w:bookmarkEnd w:id="32"/>
    </w:p>
    <w:p w14:paraId="224D3BA5" w14:textId="7CA9A31C" w:rsidR="00F148AE" w:rsidRPr="00040811" w:rsidRDefault="00F148AE" w:rsidP="00512F1C">
      <w:pPr>
        <w:rPr>
          <w:color w:val="000000" w:themeColor="text1"/>
        </w:rPr>
      </w:pPr>
    </w:p>
    <w:p w14:paraId="058D0EDD" w14:textId="0E1803A4" w:rsidR="002B4015" w:rsidRPr="00040811" w:rsidRDefault="00F148AE" w:rsidP="00F148AE">
      <w:pPr>
        <w:rPr>
          <w:color w:val="000000" w:themeColor="text1"/>
        </w:rPr>
      </w:pPr>
      <w:r w:rsidRPr="00040811">
        <w:rPr>
          <w:color w:val="000000" w:themeColor="text1"/>
        </w:rPr>
        <w:t>Achtereenvolgens</w:t>
      </w:r>
      <w:r w:rsidR="00382F71" w:rsidRPr="00040811">
        <w:rPr>
          <w:color w:val="000000" w:themeColor="text1"/>
        </w:rPr>
        <w:t xml:space="preserve"> </w:t>
      </w:r>
      <w:r w:rsidRPr="00040811">
        <w:rPr>
          <w:color w:val="000000" w:themeColor="text1"/>
        </w:rPr>
        <w:t xml:space="preserve">wordt ingegaan </w:t>
      </w:r>
      <w:r w:rsidR="00382F71" w:rsidRPr="00040811">
        <w:rPr>
          <w:color w:val="000000" w:themeColor="text1"/>
        </w:rPr>
        <w:t xml:space="preserve">op </w:t>
      </w:r>
      <w:r w:rsidR="0054740D" w:rsidRPr="00040811">
        <w:rPr>
          <w:color w:val="000000" w:themeColor="text1"/>
        </w:rPr>
        <w:t xml:space="preserve">de mate van begaafdheid </w:t>
      </w:r>
      <w:r w:rsidR="00022D3A" w:rsidRPr="00040811">
        <w:rPr>
          <w:color w:val="000000" w:themeColor="text1"/>
        </w:rPr>
        <w:t>van de 24</w:t>
      </w:r>
      <w:r w:rsidR="00EC3B0D" w:rsidRPr="00040811">
        <w:rPr>
          <w:color w:val="000000" w:themeColor="text1"/>
        </w:rPr>
        <w:t xml:space="preserve"> kinderen (§4.2.1);</w:t>
      </w:r>
      <w:r w:rsidR="00B23E3B" w:rsidRPr="00040811">
        <w:rPr>
          <w:color w:val="000000" w:themeColor="text1"/>
        </w:rPr>
        <w:t xml:space="preserve"> </w:t>
      </w:r>
      <w:r w:rsidR="0054740D" w:rsidRPr="00040811">
        <w:rPr>
          <w:color w:val="000000" w:themeColor="text1"/>
        </w:rPr>
        <w:t xml:space="preserve">hun ontwikkeling </w:t>
      </w:r>
      <w:r w:rsidR="0054740D" w:rsidRPr="00040811">
        <w:t xml:space="preserve">ten opzichte van hun leeftijdgenoten </w:t>
      </w:r>
      <w:r w:rsidR="00EC3B0D" w:rsidRPr="00040811">
        <w:rPr>
          <w:color w:val="000000" w:themeColor="text1"/>
        </w:rPr>
        <w:t>(§4.2.2);</w:t>
      </w:r>
      <w:r w:rsidR="00F16409" w:rsidRPr="00040811">
        <w:rPr>
          <w:color w:val="000000" w:themeColor="text1"/>
        </w:rPr>
        <w:t xml:space="preserve"> </w:t>
      </w:r>
      <w:r w:rsidR="0054740D" w:rsidRPr="00040811">
        <w:rPr>
          <w:color w:val="000000" w:themeColor="text1"/>
        </w:rPr>
        <w:t xml:space="preserve">de signalering van de begaafdheid </w:t>
      </w:r>
      <w:r w:rsidR="00EC3B0D" w:rsidRPr="00040811">
        <w:rPr>
          <w:color w:val="000000" w:themeColor="text1"/>
        </w:rPr>
        <w:t>(§4.2.3);</w:t>
      </w:r>
      <w:r w:rsidR="005C214E" w:rsidRPr="00040811">
        <w:rPr>
          <w:color w:val="000000" w:themeColor="text1"/>
        </w:rPr>
        <w:t xml:space="preserve"> </w:t>
      </w:r>
      <w:r w:rsidR="0054740D" w:rsidRPr="00040811">
        <w:rPr>
          <w:color w:val="000000" w:themeColor="text1"/>
        </w:rPr>
        <w:t xml:space="preserve">het aanbod van de scholen </w:t>
      </w:r>
      <w:r w:rsidR="006402A1" w:rsidRPr="00040811">
        <w:rPr>
          <w:color w:val="000000" w:themeColor="text1"/>
        </w:rPr>
        <w:t xml:space="preserve">(§4.2.4); </w:t>
      </w:r>
      <w:r w:rsidR="0054740D" w:rsidRPr="00040811">
        <w:rPr>
          <w:color w:val="000000" w:themeColor="text1"/>
        </w:rPr>
        <w:t xml:space="preserve">de invloed van de schoolgang op de kinderen (§4.2.5); </w:t>
      </w:r>
      <w:r w:rsidR="009244FB" w:rsidRPr="00040811">
        <w:rPr>
          <w:color w:val="000000" w:themeColor="text1"/>
        </w:rPr>
        <w:t xml:space="preserve">de relatie tussen </w:t>
      </w:r>
      <w:r w:rsidR="00022D3A" w:rsidRPr="00040811">
        <w:rPr>
          <w:color w:val="000000" w:themeColor="text1"/>
        </w:rPr>
        <w:t xml:space="preserve">de mate van </w:t>
      </w:r>
      <w:r w:rsidR="009244FB" w:rsidRPr="00040811">
        <w:rPr>
          <w:color w:val="000000" w:themeColor="text1"/>
        </w:rPr>
        <w:t>begaafdheid en de uitval van kinderen</w:t>
      </w:r>
      <w:r w:rsidR="00F647DF" w:rsidRPr="00040811">
        <w:rPr>
          <w:color w:val="000000" w:themeColor="text1"/>
        </w:rPr>
        <w:t xml:space="preserve"> (§4.2.6); </w:t>
      </w:r>
      <w:r w:rsidR="00DE7B89" w:rsidRPr="00040811">
        <w:rPr>
          <w:color w:val="000000" w:themeColor="text1"/>
        </w:rPr>
        <w:t>c</w:t>
      </w:r>
      <w:r w:rsidR="005C214E" w:rsidRPr="00040811">
        <w:rPr>
          <w:color w:val="000000" w:themeColor="text1"/>
        </w:rPr>
        <w:t>omorbiditeit</w:t>
      </w:r>
      <w:r w:rsidR="006402A1" w:rsidRPr="00040811">
        <w:rPr>
          <w:color w:val="000000" w:themeColor="text1"/>
        </w:rPr>
        <w:t xml:space="preserve"> </w:t>
      </w:r>
      <w:r w:rsidR="00050FF8" w:rsidRPr="00040811">
        <w:rPr>
          <w:color w:val="000000" w:themeColor="text1"/>
        </w:rPr>
        <w:t xml:space="preserve">(§4.2.7); </w:t>
      </w:r>
      <w:r w:rsidR="00CD455E" w:rsidRPr="00040811">
        <w:rPr>
          <w:color w:val="000000" w:themeColor="text1"/>
        </w:rPr>
        <w:t>en</w:t>
      </w:r>
      <w:r w:rsidR="005C214E" w:rsidRPr="00040811">
        <w:rPr>
          <w:color w:val="000000" w:themeColor="text1"/>
        </w:rPr>
        <w:t xml:space="preserve"> de relatie school – kind – ouder </w:t>
      </w:r>
      <w:r w:rsidR="00050FF8" w:rsidRPr="00040811">
        <w:rPr>
          <w:color w:val="000000" w:themeColor="text1"/>
        </w:rPr>
        <w:t>(§4.2.8)</w:t>
      </w:r>
      <w:r w:rsidR="00CD455E" w:rsidRPr="00040811">
        <w:rPr>
          <w:color w:val="000000" w:themeColor="text1"/>
        </w:rPr>
        <w:t xml:space="preserve">. Vervolgens resulteren </w:t>
      </w:r>
      <w:r w:rsidR="005C214E" w:rsidRPr="00040811">
        <w:rPr>
          <w:color w:val="000000" w:themeColor="text1"/>
        </w:rPr>
        <w:t xml:space="preserve">de witte vlekken in het </w:t>
      </w:r>
      <w:r w:rsidR="00CD455E" w:rsidRPr="00040811">
        <w:rPr>
          <w:color w:val="000000" w:themeColor="text1"/>
        </w:rPr>
        <w:t>onderwijs</w:t>
      </w:r>
      <w:r w:rsidR="005C214E" w:rsidRPr="00040811">
        <w:rPr>
          <w:color w:val="000000" w:themeColor="text1"/>
        </w:rPr>
        <w:t>aanbod</w:t>
      </w:r>
      <w:r w:rsidR="00DE7B89" w:rsidRPr="00040811">
        <w:rPr>
          <w:color w:val="000000" w:themeColor="text1"/>
        </w:rPr>
        <w:t xml:space="preserve"> waardoor </w:t>
      </w:r>
      <w:r w:rsidR="00CD455E" w:rsidRPr="00040811">
        <w:rPr>
          <w:color w:val="000000" w:themeColor="text1"/>
        </w:rPr>
        <w:t xml:space="preserve">(hoog)begaafde </w:t>
      </w:r>
      <w:r w:rsidR="00DE7B89" w:rsidRPr="00040811">
        <w:rPr>
          <w:color w:val="000000" w:themeColor="text1"/>
        </w:rPr>
        <w:t xml:space="preserve">kinderen uitvallen uit het onderwijs </w:t>
      </w:r>
      <w:r w:rsidR="00050FF8" w:rsidRPr="00040811">
        <w:rPr>
          <w:color w:val="000000" w:themeColor="text1"/>
        </w:rPr>
        <w:t>(§4.2.9)</w:t>
      </w:r>
      <w:r w:rsidR="00DE7B89" w:rsidRPr="00040811">
        <w:rPr>
          <w:color w:val="000000" w:themeColor="text1"/>
        </w:rPr>
        <w:t>.</w:t>
      </w:r>
      <w:r w:rsidR="005C214E" w:rsidRPr="00040811">
        <w:rPr>
          <w:color w:val="000000" w:themeColor="text1"/>
        </w:rPr>
        <w:t xml:space="preserve"> </w:t>
      </w:r>
      <w:r w:rsidR="00EC3B0D" w:rsidRPr="00040811">
        <w:rPr>
          <w:color w:val="000000" w:themeColor="text1"/>
        </w:rPr>
        <w:t xml:space="preserve">Ten slotte </w:t>
      </w:r>
      <w:r w:rsidR="006E2BD1" w:rsidRPr="00040811">
        <w:rPr>
          <w:color w:val="000000" w:themeColor="text1"/>
        </w:rPr>
        <w:t>worden</w:t>
      </w:r>
      <w:r w:rsidR="00EC3B0D" w:rsidRPr="00040811">
        <w:rPr>
          <w:color w:val="000000" w:themeColor="text1"/>
        </w:rPr>
        <w:t xml:space="preserve"> d</w:t>
      </w:r>
      <w:r w:rsidR="00A2283D" w:rsidRPr="00040811">
        <w:rPr>
          <w:color w:val="000000" w:themeColor="text1"/>
        </w:rPr>
        <w:t xml:space="preserve">e hoofdpunten </w:t>
      </w:r>
      <w:r w:rsidR="00E25D3B" w:rsidRPr="00040811">
        <w:t xml:space="preserve">van </w:t>
      </w:r>
      <w:r w:rsidR="00FF3E55" w:rsidRPr="00040811">
        <w:t>de</w:t>
      </w:r>
      <w:r w:rsidR="00E25D3B" w:rsidRPr="00040811">
        <w:t>ze</w:t>
      </w:r>
      <w:r w:rsidR="00FF3E55" w:rsidRPr="00040811">
        <w:t xml:space="preserve"> </w:t>
      </w:r>
      <w:r w:rsidR="00E25D3B" w:rsidRPr="00040811">
        <w:t>paragraaf</w:t>
      </w:r>
      <w:r w:rsidR="00FF3E55" w:rsidRPr="00040811">
        <w:t xml:space="preserve"> </w:t>
      </w:r>
      <w:r w:rsidR="006E2BD1" w:rsidRPr="00040811">
        <w:rPr>
          <w:color w:val="000000" w:themeColor="text1"/>
        </w:rPr>
        <w:t>weergegeven</w:t>
      </w:r>
      <w:r w:rsidR="00D4139A" w:rsidRPr="00040811">
        <w:rPr>
          <w:color w:val="000000" w:themeColor="text1"/>
        </w:rPr>
        <w:t xml:space="preserve"> </w:t>
      </w:r>
      <w:r w:rsidR="00050FF8" w:rsidRPr="00040811">
        <w:rPr>
          <w:color w:val="000000" w:themeColor="text1"/>
        </w:rPr>
        <w:t>(§4.2.10)</w:t>
      </w:r>
      <w:r w:rsidRPr="00040811">
        <w:rPr>
          <w:color w:val="000000" w:themeColor="text1"/>
        </w:rPr>
        <w:t xml:space="preserve">. </w:t>
      </w:r>
    </w:p>
    <w:p w14:paraId="45BBF35E" w14:textId="77777777" w:rsidR="00F148AE" w:rsidRPr="00040811" w:rsidRDefault="00F148AE" w:rsidP="00F148AE"/>
    <w:p w14:paraId="1570A077" w14:textId="639FBADF" w:rsidR="00E25A89" w:rsidRPr="00040811" w:rsidRDefault="00022D3A" w:rsidP="00C77540">
      <w:pPr>
        <w:pStyle w:val="Kop3"/>
      </w:pPr>
      <w:bookmarkStart w:id="33" w:name="_Toc114093966"/>
      <w:r w:rsidRPr="00040811">
        <w:t>Mate van begaafdheid</w:t>
      </w:r>
      <w:bookmarkEnd w:id="33"/>
    </w:p>
    <w:p w14:paraId="2C4B706E" w14:textId="28A40260" w:rsidR="000A291D" w:rsidRPr="00040811" w:rsidRDefault="000A291D" w:rsidP="0098467C"/>
    <w:p w14:paraId="1CDF7E50" w14:textId="09D8C7F3" w:rsidR="00A25ECC" w:rsidRPr="00040811" w:rsidRDefault="00A25ECC" w:rsidP="00A25ECC">
      <w:r w:rsidRPr="00040811">
        <w:t xml:space="preserve">De mate van begaafdheid kan met behulp van intelligentietests worden gemeten. Formeel wordt pas gesproken over </w:t>
      </w:r>
      <w:r w:rsidR="00570455" w:rsidRPr="00040811">
        <w:t>(</w:t>
      </w:r>
      <w:r w:rsidRPr="00040811">
        <w:t>hoog</w:t>
      </w:r>
      <w:r w:rsidR="00570455" w:rsidRPr="00040811">
        <w:t>)</w:t>
      </w:r>
      <w:r w:rsidRPr="00040811">
        <w:t xml:space="preserve">begaafdheid als </w:t>
      </w:r>
      <w:r w:rsidR="00570455" w:rsidRPr="00040811">
        <w:t>een</w:t>
      </w:r>
      <w:r w:rsidRPr="00040811">
        <w:t xml:space="preserve"> </w:t>
      </w:r>
      <w:r w:rsidR="00570455" w:rsidRPr="00040811">
        <w:t>IQ-</w:t>
      </w:r>
      <w:r w:rsidRPr="00040811">
        <w:t>test in of na het 6</w:t>
      </w:r>
      <w:r w:rsidRPr="00040811">
        <w:rPr>
          <w:vertAlign w:val="superscript"/>
        </w:rPr>
        <w:t>e</w:t>
      </w:r>
      <w:r w:rsidRPr="00040811">
        <w:t xml:space="preserve"> levensjaar is afgenomen en een </w:t>
      </w:r>
      <w:r w:rsidR="00570455" w:rsidRPr="00040811">
        <w:t xml:space="preserve">bepaalde </w:t>
      </w:r>
      <w:r w:rsidRPr="00040811">
        <w:t xml:space="preserve">IQ-score aangeeft. Een </w:t>
      </w:r>
      <w:r w:rsidR="00570455" w:rsidRPr="00040811">
        <w:t>test</w:t>
      </w:r>
      <w:r w:rsidRPr="00040811">
        <w:t xml:space="preserve">score </w:t>
      </w:r>
      <w:r w:rsidR="00570455" w:rsidRPr="00040811">
        <w:t>geeft echter niet altijd een goede impressie van de (hoge) begaafdheid</w:t>
      </w:r>
      <w:r w:rsidRPr="00040811">
        <w:t>, omdat:</w:t>
      </w:r>
    </w:p>
    <w:p w14:paraId="60040A3C" w14:textId="77777777" w:rsidR="00A25ECC" w:rsidRPr="00040811" w:rsidRDefault="00A25ECC" w:rsidP="00A25ECC"/>
    <w:p w14:paraId="07EF9616" w14:textId="68D0BD4E" w:rsidR="004F6411" w:rsidRPr="00040811" w:rsidRDefault="0091582A">
      <w:pPr>
        <w:pStyle w:val="Lijstalinea"/>
        <w:numPr>
          <w:ilvl w:val="0"/>
          <w:numId w:val="60"/>
        </w:numPr>
        <w:ind w:left="426"/>
      </w:pPr>
      <w:r w:rsidRPr="00040811">
        <w:t>Het testresultaat wordt beïnvloed door de testomgeving</w:t>
      </w:r>
      <w:r w:rsidR="00E12598" w:rsidRPr="00040811">
        <w:t>,</w:t>
      </w:r>
      <w:r w:rsidRPr="00040811">
        <w:t xml:space="preserve"> de persoon die de test afneemt </w:t>
      </w:r>
      <w:r w:rsidR="00E12598" w:rsidRPr="00040811">
        <w:t xml:space="preserve">en </w:t>
      </w:r>
      <w:r w:rsidRPr="00040811">
        <w:t>de motivatie en de aandacht van de geteste tijdens de test</w:t>
      </w:r>
      <w:r w:rsidR="004F6411" w:rsidRPr="00040811">
        <w:t>;</w:t>
      </w:r>
      <w:r w:rsidR="00A25ECC" w:rsidRPr="00040811">
        <w:t xml:space="preserve"> </w:t>
      </w:r>
    </w:p>
    <w:p w14:paraId="28CEB006" w14:textId="1CF3C27F" w:rsidR="00570455" w:rsidRPr="00040811" w:rsidRDefault="0091582A">
      <w:pPr>
        <w:pStyle w:val="Lijstalinea"/>
        <w:numPr>
          <w:ilvl w:val="0"/>
          <w:numId w:val="60"/>
        </w:numPr>
        <w:ind w:left="426"/>
      </w:pPr>
      <w:r w:rsidRPr="00040811">
        <w:t>D</w:t>
      </w:r>
      <w:r w:rsidR="004F6411" w:rsidRPr="00040811">
        <w:t>e intelligentie met IQ-tests niet eenvoudig is vast te stellen wanneer</w:t>
      </w:r>
      <w:r w:rsidR="00570455" w:rsidRPr="00040811">
        <w:t>:</w:t>
      </w:r>
    </w:p>
    <w:p w14:paraId="3D2EE1C5" w14:textId="1C43A7EE" w:rsidR="004F6411" w:rsidRPr="00040811" w:rsidRDefault="004F6411">
      <w:pPr>
        <w:pStyle w:val="Lijstalinea"/>
        <w:numPr>
          <w:ilvl w:val="1"/>
          <w:numId w:val="60"/>
        </w:numPr>
        <w:ind w:left="851"/>
      </w:pPr>
      <w:r w:rsidRPr="00040811">
        <w:t xml:space="preserve">de IQ-scores (zeer) ver afwijken van het gemiddelde; </w:t>
      </w:r>
    </w:p>
    <w:p w14:paraId="2244594A" w14:textId="3EE54A5E" w:rsidR="00A25ECC" w:rsidRPr="00040811" w:rsidRDefault="0091582A">
      <w:pPr>
        <w:pStyle w:val="Lijstalinea"/>
        <w:numPr>
          <w:ilvl w:val="1"/>
          <w:numId w:val="60"/>
        </w:numPr>
        <w:ind w:left="851"/>
      </w:pPr>
      <w:r w:rsidRPr="00040811">
        <w:t>de getest</w:t>
      </w:r>
      <w:r w:rsidR="00E12598" w:rsidRPr="00040811">
        <w:t>e</w:t>
      </w:r>
      <w:r w:rsidRPr="00040811">
        <w:t xml:space="preserve"> </w:t>
      </w:r>
      <w:r w:rsidR="00E12598" w:rsidRPr="00040811">
        <w:t>gestrest</w:t>
      </w:r>
      <w:r w:rsidRPr="00040811">
        <w:t xml:space="preserve"> is</w:t>
      </w:r>
      <w:r w:rsidR="00E12598" w:rsidRPr="00040811">
        <w:t xml:space="preserve"> of op het moment van de afname niet goed in zijn vel zit</w:t>
      </w:r>
      <w:r w:rsidR="00BD22BF" w:rsidRPr="00040811">
        <w:t xml:space="preserve"> (Stichting KML. (z.d.);</w:t>
      </w:r>
      <w:r w:rsidR="00A25ECC" w:rsidRPr="00040811">
        <w:t xml:space="preserve"> </w:t>
      </w:r>
    </w:p>
    <w:p w14:paraId="266B9B83" w14:textId="2B3E25E0" w:rsidR="0091582A" w:rsidRPr="00040811" w:rsidRDefault="00E12598">
      <w:pPr>
        <w:pStyle w:val="Lijstalinea"/>
        <w:numPr>
          <w:ilvl w:val="0"/>
          <w:numId w:val="60"/>
        </w:numPr>
        <w:ind w:left="426"/>
      </w:pPr>
      <w:r w:rsidRPr="00040811">
        <w:t>E</w:t>
      </w:r>
      <w:r w:rsidR="0091582A" w:rsidRPr="00040811">
        <w:t xml:space="preserve">en score op een IQ-test altijd een zekere mate van onbetrouwbaarheid in zich heeft, </w:t>
      </w:r>
      <w:r w:rsidR="00BD22BF" w:rsidRPr="00040811">
        <w:t>het betrouwbaarheidsinterval</w:t>
      </w:r>
      <w:r w:rsidR="0091582A" w:rsidRPr="00040811">
        <w:t xml:space="preserve"> (Lek</w:t>
      </w:r>
      <w:r w:rsidR="004F14A0" w:rsidRPr="00040811">
        <w:t xml:space="preserve"> et al.</w:t>
      </w:r>
      <w:r w:rsidR="0091582A" w:rsidRPr="00040811">
        <w:t>, 2017).</w:t>
      </w:r>
    </w:p>
    <w:p w14:paraId="16490D5E" w14:textId="77777777" w:rsidR="00E71D98" w:rsidRPr="00040811" w:rsidRDefault="00E71D98" w:rsidP="0098467C"/>
    <w:p w14:paraId="5EB9C2A6" w14:textId="04ADB017" w:rsidR="00F365A7" w:rsidRPr="00040811" w:rsidRDefault="00FD6FA9" w:rsidP="0098467C">
      <w:r w:rsidRPr="00040811">
        <w:t xml:space="preserve">Aangezien een (hoog)begaafd kind zich vanaf de geboorte zichtbaar anders ontwikkelt dan gemiddeld lerenden en mogelijk op een intelligentietest niet of onvoldoende laat zien over welke capaciteiten het beschikt, is in </w:t>
      </w:r>
      <w:r w:rsidR="00F365A7" w:rsidRPr="00040811">
        <w:t xml:space="preserve">de enquête </w:t>
      </w:r>
      <w:r w:rsidRPr="00040811">
        <w:t>d</w:t>
      </w:r>
      <w:r w:rsidR="00A25ECC" w:rsidRPr="00040811">
        <w:t xml:space="preserve">e ouders </w:t>
      </w:r>
      <w:r w:rsidR="00F365A7" w:rsidRPr="00040811">
        <w:t xml:space="preserve">gevraagd </w:t>
      </w:r>
      <w:r w:rsidRPr="00040811">
        <w:t>de intelligentie van hun kind in te schatten</w:t>
      </w:r>
      <w:r w:rsidR="00367F6F" w:rsidRPr="00040811">
        <w:t>.</w:t>
      </w:r>
      <w:r w:rsidRPr="00040811">
        <w:t xml:space="preserve"> </w:t>
      </w:r>
    </w:p>
    <w:p w14:paraId="3B6729CD" w14:textId="77777777" w:rsidR="00DC24D0" w:rsidRPr="00040811" w:rsidRDefault="00DC24D0" w:rsidP="0098467C"/>
    <w:p w14:paraId="4B541C2B" w14:textId="23569E5E" w:rsidR="000A6EFE" w:rsidRPr="00040811" w:rsidRDefault="004576B5" w:rsidP="0098467C">
      <w:r w:rsidRPr="00040811">
        <w:t>Op de vraag</w:t>
      </w:r>
      <w:r w:rsidR="00DE3532" w:rsidRPr="00040811">
        <w:t xml:space="preserve"> </w:t>
      </w:r>
      <w:r w:rsidR="00705089" w:rsidRPr="00040811">
        <w:t xml:space="preserve">in welke categorie </w:t>
      </w:r>
      <w:r w:rsidR="00665D9D" w:rsidRPr="00040811">
        <w:t xml:space="preserve">(hoog)begaafdheid </w:t>
      </w:r>
      <w:r w:rsidRPr="00040811">
        <w:t>de ouders</w:t>
      </w:r>
      <w:r w:rsidR="00705089" w:rsidRPr="00040811">
        <w:t xml:space="preserve"> hun kind zouden indelen</w:t>
      </w:r>
      <w:r w:rsidRPr="00040811">
        <w:t>,</w:t>
      </w:r>
      <w:r w:rsidR="00DE3532" w:rsidRPr="00040811">
        <w:t xml:space="preserve"> hebben</w:t>
      </w:r>
      <w:r w:rsidR="00705089" w:rsidRPr="00040811">
        <w:t xml:space="preserve"> </w:t>
      </w:r>
      <w:r w:rsidR="006134D4" w:rsidRPr="00040811">
        <w:t>10</w:t>
      </w:r>
      <w:r w:rsidR="007F5261" w:rsidRPr="00040811">
        <w:t xml:space="preserve"> ouders (41,7%) </w:t>
      </w:r>
      <w:r w:rsidR="00DE3532" w:rsidRPr="00040811">
        <w:t xml:space="preserve">geantwoord </w:t>
      </w:r>
      <w:r w:rsidR="007F5261" w:rsidRPr="00040811">
        <w:t>hoogbegaafd</w:t>
      </w:r>
      <w:r w:rsidR="00360F54" w:rsidRPr="00040811">
        <w:t xml:space="preserve"> en </w:t>
      </w:r>
      <w:r w:rsidR="006134D4" w:rsidRPr="00040811">
        <w:t>9 ouders</w:t>
      </w:r>
      <w:r w:rsidR="00D704CB" w:rsidRPr="00040811">
        <w:t xml:space="preserve"> </w:t>
      </w:r>
      <w:r w:rsidR="00141E60" w:rsidRPr="00040811">
        <w:t>(37,5%) zeer hoog</w:t>
      </w:r>
      <w:r w:rsidR="00360F54" w:rsidRPr="00040811">
        <w:t>begaafden.</w:t>
      </w:r>
      <w:r w:rsidR="007F5261" w:rsidRPr="00040811">
        <w:t xml:space="preserve"> </w:t>
      </w:r>
      <w:r w:rsidR="00923D35" w:rsidRPr="00040811">
        <w:t>4 ouders</w:t>
      </w:r>
      <w:r w:rsidR="00360F54" w:rsidRPr="00040811">
        <w:t xml:space="preserve"> </w:t>
      </w:r>
      <w:r w:rsidR="00394B41" w:rsidRPr="00040811">
        <w:t xml:space="preserve">(16,7%) </w:t>
      </w:r>
      <w:r w:rsidR="00DE3532" w:rsidRPr="00040811">
        <w:t>delen</w:t>
      </w:r>
      <w:r w:rsidR="00360F54" w:rsidRPr="00040811">
        <w:t xml:space="preserve"> het kind in </w:t>
      </w:r>
      <w:r w:rsidR="00DE3532" w:rsidRPr="00040811">
        <w:t xml:space="preserve">bij </w:t>
      </w:r>
      <w:r w:rsidR="00360F54" w:rsidRPr="00040811">
        <w:t xml:space="preserve">de categorie begaafd en </w:t>
      </w:r>
      <w:r w:rsidR="00923D35" w:rsidRPr="00040811">
        <w:t>1 ouder</w:t>
      </w:r>
      <w:r w:rsidR="00360F54" w:rsidRPr="00040811">
        <w:t xml:space="preserve"> </w:t>
      </w:r>
      <w:r w:rsidR="00394B41" w:rsidRPr="00040811">
        <w:t xml:space="preserve">(4,2%) </w:t>
      </w:r>
      <w:r w:rsidR="00090C86" w:rsidRPr="00040811">
        <w:t>bij</w:t>
      </w:r>
      <w:r w:rsidR="00360F54" w:rsidRPr="00040811">
        <w:t xml:space="preserve"> de categorie exceptioneel hoogbegaafd.</w:t>
      </w:r>
    </w:p>
    <w:p w14:paraId="776083BE" w14:textId="4CAB152C" w:rsidR="00902BEA" w:rsidRPr="00040811" w:rsidRDefault="00902BEA" w:rsidP="0098467C"/>
    <w:p w14:paraId="06376D33" w14:textId="1EAFF7E2" w:rsidR="004E576D" w:rsidRPr="00040811" w:rsidRDefault="00475E7D" w:rsidP="004E576D">
      <w:pPr>
        <w:keepNext/>
      </w:pPr>
      <w:r w:rsidRPr="00040811">
        <w:rPr>
          <w:noProof/>
        </w:rPr>
        <w:lastRenderedPageBreak/>
        <w:drawing>
          <wp:inline distT="0" distB="0" distL="0" distR="0" wp14:anchorId="5FC56706" wp14:editId="75F026B2">
            <wp:extent cx="5760720" cy="1244600"/>
            <wp:effectExtent l="0" t="0" r="508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244600"/>
                    </a:xfrm>
                    <a:prstGeom prst="rect">
                      <a:avLst/>
                    </a:prstGeom>
                  </pic:spPr>
                </pic:pic>
              </a:graphicData>
            </a:graphic>
          </wp:inline>
        </w:drawing>
      </w:r>
    </w:p>
    <w:p w14:paraId="3607C1ED" w14:textId="76A86991" w:rsidR="00902BEA" w:rsidRPr="00040811" w:rsidRDefault="004E576D"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14</w:t>
      </w:r>
      <w:r w:rsidR="00000000">
        <w:rPr>
          <w:noProof/>
        </w:rPr>
        <w:fldChar w:fldCharType="end"/>
      </w:r>
      <w:r w:rsidRPr="00040811">
        <w:t xml:space="preserve"> Indeling kind in begaafdheidscategorie door de ouder</w:t>
      </w:r>
    </w:p>
    <w:p w14:paraId="792D2860" w14:textId="3B1CBEE2" w:rsidR="00C80E1E" w:rsidRPr="00040811" w:rsidRDefault="00A73778" w:rsidP="00C80E1E">
      <w:r w:rsidRPr="00040811">
        <w:t xml:space="preserve">Bij in totaal 21 kinderen is een intelligentietest afgenomen. </w:t>
      </w:r>
      <w:r w:rsidR="00C80E1E" w:rsidRPr="00040811">
        <w:t xml:space="preserve">15 kinderen (62,5%) </w:t>
      </w:r>
      <w:r w:rsidR="00012BBF" w:rsidRPr="00040811">
        <w:t xml:space="preserve">zijn </w:t>
      </w:r>
      <w:r w:rsidR="00C80E1E" w:rsidRPr="00040811">
        <w:t xml:space="preserve">langer dan 2 jaar geleden </w:t>
      </w:r>
      <w:r w:rsidR="00012BBF" w:rsidRPr="00040811">
        <w:t>getest</w:t>
      </w:r>
      <w:r w:rsidRPr="00040811">
        <w:t xml:space="preserve"> </w:t>
      </w:r>
      <w:r w:rsidR="00C80E1E" w:rsidRPr="00040811">
        <w:t xml:space="preserve">en 6 (25%) minder dan 2 jaar geleden. </w:t>
      </w:r>
      <w:r w:rsidR="005D3642" w:rsidRPr="00040811">
        <w:t xml:space="preserve">Bij </w:t>
      </w:r>
      <w:r w:rsidR="00C80E1E" w:rsidRPr="00040811">
        <w:t xml:space="preserve">3 kinderen (12,5%) </w:t>
      </w:r>
      <w:r w:rsidR="005D3642" w:rsidRPr="00040811">
        <w:t>is zo’n test</w:t>
      </w:r>
      <w:r w:rsidR="00C80E1E" w:rsidRPr="00040811">
        <w:t xml:space="preserve"> (nog) </w:t>
      </w:r>
      <w:r w:rsidR="005D3642" w:rsidRPr="00040811">
        <w:t xml:space="preserve">niet uitgevoerd. Dit zijn 2 meisjes en </w:t>
      </w:r>
      <w:r w:rsidR="00FE73A6" w:rsidRPr="00040811">
        <w:t>1 jongen</w:t>
      </w:r>
      <w:r w:rsidR="00AB7E5C" w:rsidRPr="00040811">
        <w:t>.</w:t>
      </w:r>
      <w:r w:rsidR="00C80E1E" w:rsidRPr="00040811">
        <w:t xml:space="preserve"> </w:t>
      </w:r>
      <w:r w:rsidR="00AB7E5C" w:rsidRPr="00040811">
        <w:t xml:space="preserve">Bij </w:t>
      </w:r>
      <w:r w:rsidR="00C80E1E" w:rsidRPr="00040811">
        <w:t xml:space="preserve">1 </w:t>
      </w:r>
      <w:r w:rsidR="00AB7E5C" w:rsidRPr="00040811">
        <w:t xml:space="preserve">van deze </w:t>
      </w:r>
      <w:r w:rsidR="00FE73A6" w:rsidRPr="00040811">
        <w:t>meisje</w:t>
      </w:r>
      <w:r w:rsidR="00AB7E5C" w:rsidRPr="00040811">
        <w:t>s</w:t>
      </w:r>
      <w:r w:rsidR="00FE73A6" w:rsidRPr="00040811">
        <w:t xml:space="preserve"> </w:t>
      </w:r>
      <w:r w:rsidR="006215DF" w:rsidRPr="00040811">
        <w:t>is</w:t>
      </w:r>
      <w:r w:rsidR="00AB7E5C" w:rsidRPr="00040811">
        <w:t xml:space="preserve"> een intelligentietest gepland (categorie Anders)</w:t>
      </w:r>
      <w:r w:rsidR="00C80E1E" w:rsidRPr="00040811">
        <w:t xml:space="preserve">. </w:t>
      </w:r>
    </w:p>
    <w:p w14:paraId="1706C5AA" w14:textId="77777777" w:rsidR="00FC6622" w:rsidRPr="00040811" w:rsidRDefault="00FC6622" w:rsidP="00C80E1E"/>
    <w:p w14:paraId="1C405AD7" w14:textId="6DEB5027" w:rsidR="006215DF" w:rsidRPr="00040811" w:rsidRDefault="0079174A" w:rsidP="006215DF">
      <w:pPr>
        <w:keepNext/>
      </w:pPr>
      <w:r w:rsidRPr="00040811">
        <w:rPr>
          <w:noProof/>
        </w:rPr>
        <w:drawing>
          <wp:inline distT="0" distB="0" distL="0" distR="0" wp14:anchorId="776EDFFA" wp14:editId="32614AAD">
            <wp:extent cx="5760720" cy="1241425"/>
            <wp:effectExtent l="0" t="0" r="5080" b="317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241425"/>
                    </a:xfrm>
                    <a:prstGeom prst="rect">
                      <a:avLst/>
                    </a:prstGeom>
                  </pic:spPr>
                </pic:pic>
              </a:graphicData>
            </a:graphic>
          </wp:inline>
        </w:drawing>
      </w:r>
    </w:p>
    <w:p w14:paraId="7D6DA349" w14:textId="17D4ED37" w:rsidR="00AB7E5C" w:rsidRPr="00040811" w:rsidRDefault="006215DF"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15</w:t>
      </w:r>
      <w:r w:rsidR="00000000">
        <w:rPr>
          <w:noProof/>
        </w:rPr>
        <w:fldChar w:fldCharType="end"/>
      </w:r>
      <w:r w:rsidRPr="00040811">
        <w:t xml:space="preserve"> Het aantal kinderen met intelligentietest</w:t>
      </w:r>
    </w:p>
    <w:p w14:paraId="246576C6" w14:textId="0BCCA344" w:rsidR="00286F69" w:rsidRPr="00040811" w:rsidRDefault="00286F69" w:rsidP="00771719">
      <w:r w:rsidRPr="00040811">
        <w:t xml:space="preserve">De intelligentietests van de 21 kinderen </w:t>
      </w:r>
      <w:r w:rsidR="00073D26" w:rsidRPr="00040811">
        <w:t>zijn</w:t>
      </w:r>
      <w:r w:rsidRPr="00040811">
        <w:t xml:space="preserve"> </w:t>
      </w:r>
      <w:r w:rsidR="00073D26" w:rsidRPr="00040811">
        <w:t>uitgevoerd</w:t>
      </w:r>
      <w:r w:rsidRPr="00040811">
        <w:t xml:space="preserve"> door 15 verschillende organisaties / personen.</w:t>
      </w:r>
    </w:p>
    <w:p w14:paraId="6D4D813D" w14:textId="59633E0D" w:rsidR="00167DA1" w:rsidRPr="00040811" w:rsidRDefault="00C9034C" w:rsidP="0015770D">
      <w:r w:rsidRPr="00040811">
        <w:t xml:space="preserve">De uitslag van </w:t>
      </w:r>
      <w:r w:rsidR="002B0216" w:rsidRPr="00040811">
        <w:t>de intelligentietests</w:t>
      </w:r>
      <w:r w:rsidRPr="00040811">
        <w:t xml:space="preserve"> </w:t>
      </w:r>
      <w:r w:rsidR="00167DA1" w:rsidRPr="00040811">
        <w:t>van 12 kinderen (57,</w:t>
      </w:r>
      <w:r w:rsidRPr="00040811">
        <w:t xml:space="preserve">1%) is conform de inschatting van de ouders. </w:t>
      </w:r>
      <w:r w:rsidR="00167DA1" w:rsidRPr="00040811">
        <w:t>Bij 8</w:t>
      </w:r>
      <w:r w:rsidRPr="00040811">
        <w:t xml:space="preserve"> kinderen (</w:t>
      </w:r>
      <w:r w:rsidR="00167DA1" w:rsidRPr="00040811">
        <w:t>38</w:t>
      </w:r>
      <w:r w:rsidR="006024D2" w:rsidRPr="00040811">
        <w:t>,1</w:t>
      </w:r>
      <w:r w:rsidRPr="00040811">
        <w:t xml:space="preserve">%) is de uitslag lager </w:t>
      </w:r>
      <w:r w:rsidR="002B0216" w:rsidRPr="00040811">
        <w:t>uitgevallen</w:t>
      </w:r>
      <w:r w:rsidR="00167DA1" w:rsidRPr="00040811">
        <w:t xml:space="preserve"> en bij</w:t>
      </w:r>
      <w:r w:rsidRPr="00040811">
        <w:t xml:space="preserve"> 1 kind (4,8%) hoger. </w:t>
      </w:r>
      <w:r w:rsidR="00451C84" w:rsidRPr="00040811">
        <w:t>1</w:t>
      </w:r>
      <w:r w:rsidR="00167DA1" w:rsidRPr="00040811">
        <w:t xml:space="preserve"> ouder </w:t>
      </w:r>
      <w:r w:rsidR="002B0216" w:rsidRPr="00040811">
        <w:t>geeft de volgende</w:t>
      </w:r>
      <w:r w:rsidR="00167DA1" w:rsidRPr="00040811">
        <w:t xml:space="preserve"> toelicht</w:t>
      </w:r>
      <w:r w:rsidR="002B0216" w:rsidRPr="00040811">
        <w:t xml:space="preserve">ing bij de lagere </w:t>
      </w:r>
      <w:r w:rsidR="00451C84" w:rsidRPr="00040811">
        <w:t>score</w:t>
      </w:r>
      <w:r w:rsidR="00167DA1" w:rsidRPr="00040811">
        <w:t>:</w:t>
      </w:r>
    </w:p>
    <w:p w14:paraId="0E53D902" w14:textId="5B7B4981" w:rsidR="00167DA1" w:rsidRPr="00040811" w:rsidRDefault="00D7151A" w:rsidP="00C56A55">
      <w:pPr>
        <w:pStyle w:val="Duidelijkcitaat"/>
      </w:pPr>
      <w:r w:rsidRPr="00040811">
        <w:t>“</w:t>
      </w:r>
      <w:r w:rsidR="00167DA1" w:rsidRPr="00040811">
        <w:t>Mijn kind scoort een totaal IQ van 113. Het verbale IQ is zeer hoog, maar de score was op andere onderdelen gemiddeld of zelfs ondergemiddeld. De orthopedagoog onderbouwt in het rapport dat het kind hoogbegaafd is, ondanks lager testresultaat. Schatting is een zeer hoog IQ. Het kind vertoont kenmerken van uitzonderlijke hoogbegaafdheid. Reden voor de niet representatieve score is: faalangst en schooltrauma.</w:t>
      </w:r>
      <w:r w:rsidRPr="00040811">
        <w:t>”</w:t>
      </w:r>
    </w:p>
    <w:p w14:paraId="05764285" w14:textId="7D591DC9" w:rsidR="00C038CF" w:rsidRPr="00040811" w:rsidRDefault="00722E37" w:rsidP="00167DA1">
      <w:r w:rsidRPr="00040811">
        <w:t>In Figuur 1</w:t>
      </w:r>
      <w:r w:rsidR="001171FB" w:rsidRPr="00040811">
        <w:t>6</w:t>
      </w:r>
      <w:r w:rsidRPr="00040811">
        <w:t xml:space="preserve"> is dit kind als </w:t>
      </w:r>
      <w:r w:rsidR="00C038CF" w:rsidRPr="00040811">
        <w:t>hoogbegaafd opgenomen</w:t>
      </w:r>
      <w:r w:rsidRPr="00040811">
        <w:t xml:space="preserve"> conform de uitslag van de orthopedagoog</w:t>
      </w:r>
      <w:r w:rsidR="00C038CF" w:rsidRPr="00040811">
        <w:t>.</w:t>
      </w:r>
    </w:p>
    <w:p w14:paraId="360E266F" w14:textId="77777777" w:rsidR="00C038CF" w:rsidRPr="00040811" w:rsidRDefault="00C038CF" w:rsidP="00167DA1"/>
    <w:p w14:paraId="0A748488" w14:textId="665D4BA4" w:rsidR="008C3538" w:rsidRPr="00040811" w:rsidRDefault="00322FAD" w:rsidP="009E4EDA">
      <w:r w:rsidRPr="00040811">
        <w:t>7</w:t>
      </w:r>
      <w:r w:rsidR="00680CBA" w:rsidRPr="00040811">
        <w:t xml:space="preserve"> </w:t>
      </w:r>
      <w:r w:rsidR="00676EC1" w:rsidRPr="00040811">
        <w:t xml:space="preserve">van de 21 kinderen </w:t>
      </w:r>
      <w:r w:rsidRPr="00040811">
        <w:t xml:space="preserve">(33,3%) </w:t>
      </w:r>
      <w:r w:rsidR="00C80E1E" w:rsidRPr="00040811">
        <w:t xml:space="preserve">hebben </w:t>
      </w:r>
      <w:r w:rsidR="0078409B" w:rsidRPr="00040811">
        <w:t xml:space="preserve">bij de intelligentietest </w:t>
      </w:r>
      <w:r w:rsidR="00C80E1E" w:rsidRPr="00040811">
        <w:t>de score</w:t>
      </w:r>
      <w:r w:rsidR="00902BEA" w:rsidRPr="00040811">
        <w:t xml:space="preserve"> </w:t>
      </w:r>
      <w:r w:rsidR="00680CBA" w:rsidRPr="00040811">
        <w:t>zeer hoogbegaafd</w:t>
      </w:r>
      <w:r w:rsidRPr="00040811">
        <w:t xml:space="preserve"> </w:t>
      </w:r>
      <w:r w:rsidR="00C80E1E" w:rsidRPr="00040811">
        <w:t>behaald</w:t>
      </w:r>
      <w:r w:rsidR="000A3BBE" w:rsidRPr="00040811">
        <w:t>,</w:t>
      </w:r>
      <w:r w:rsidRPr="00040811">
        <w:t xml:space="preserve"> </w:t>
      </w:r>
      <w:r w:rsidR="0078409B" w:rsidRPr="00040811">
        <w:t>7</w:t>
      </w:r>
      <w:r w:rsidRPr="00040811">
        <w:t xml:space="preserve"> (</w:t>
      </w:r>
      <w:r w:rsidR="0078409B" w:rsidRPr="00040811">
        <w:t xml:space="preserve">33,3%) </w:t>
      </w:r>
      <w:r w:rsidR="00676EC1" w:rsidRPr="00040811">
        <w:t xml:space="preserve">de score </w:t>
      </w:r>
      <w:r w:rsidRPr="00040811">
        <w:t>hoogbegaafd</w:t>
      </w:r>
      <w:r w:rsidR="000A3BBE" w:rsidRPr="00040811">
        <w:t xml:space="preserve"> en</w:t>
      </w:r>
      <w:r w:rsidRPr="00040811">
        <w:t xml:space="preserve"> 5 (23,8%) </w:t>
      </w:r>
      <w:r w:rsidR="000A3BBE" w:rsidRPr="00040811">
        <w:t>de score</w:t>
      </w:r>
      <w:r w:rsidRPr="00040811">
        <w:t xml:space="preserve"> </w:t>
      </w:r>
      <w:r w:rsidR="008C3538" w:rsidRPr="00040811">
        <w:t>begaafd</w:t>
      </w:r>
      <w:r w:rsidR="000A3BBE" w:rsidRPr="00040811">
        <w:t>.</w:t>
      </w:r>
      <w:r w:rsidR="008C3538" w:rsidRPr="00040811">
        <w:t xml:space="preserve"> </w:t>
      </w:r>
      <w:r w:rsidR="000A3BBE" w:rsidRPr="00040811">
        <w:t>G</w:t>
      </w:r>
      <w:r w:rsidR="008C3538" w:rsidRPr="00040811">
        <w:t xml:space="preserve">een enkel kind </w:t>
      </w:r>
      <w:r w:rsidRPr="00040811">
        <w:t xml:space="preserve">(0,0%) </w:t>
      </w:r>
      <w:r w:rsidR="000A3BBE" w:rsidRPr="00040811">
        <w:t xml:space="preserve">heeft </w:t>
      </w:r>
      <w:r w:rsidR="008C3538" w:rsidRPr="00040811">
        <w:t>op exceptioneel hoogbegaafd niveau</w:t>
      </w:r>
      <w:r w:rsidR="000A3BBE" w:rsidRPr="00040811">
        <w:t xml:space="preserve"> gescoord</w:t>
      </w:r>
      <w:r w:rsidR="008C3538" w:rsidRPr="00040811">
        <w:t xml:space="preserve">. </w:t>
      </w:r>
      <w:r w:rsidR="00AF4F40" w:rsidRPr="00040811">
        <w:t xml:space="preserve">Bij Anders </w:t>
      </w:r>
      <w:r w:rsidR="009E4EDA" w:rsidRPr="00040811">
        <w:t>geven</w:t>
      </w:r>
      <w:r w:rsidR="00AF4F40" w:rsidRPr="00040811">
        <w:t xml:space="preserve"> de ouders van </w:t>
      </w:r>
      <w:r w:rsidR="0078409B" w:rsidRPr="00040811">
        <w:t>2</w:t>
      </w:r>
      <w:r w:rsidRPr="00040811">
        <w:t xml:space="preserve"> </w:t>
      </w:r>
      <w:r w:rsidR="00FA0F32" w:rsidRPr="00040811">
        <w:t xml:space="preserve">door henzelf ingeschatte zeer hoogbegaafde </w:t>
      </w:r>
      <w:r w:rsidR="00AF4F40" w:rsidRPr="00040811">
        <w:t>kinderen</w:t>
      </w:r>
      <w:r w:rsidRPr="00040811">
        <w:t xml:space="preserve"> (</w:t>
      </w:r>
      <w:r w:rsidR="007A2941" w:rsidRPr="00040811">
        <w:t>9,5</w:t>
      </w:r>
      <w:r w:rsidR="008C3538" w:rsidRPr="00040811">
        <w:t>%</w:t>
      </w:r>
      <w:r w:rsidRPr="00040811">
        <w:t>)</w:t>
      </w:r>
      <w:r w:rsidR="008C3538" w:rsidRPr="00040811">
        <w:t xml:space="preserve"> </w:t>
      </w:r>
      <w:r w:rsidR="009E4EDA" w:rsidRPr="00040811">
        <w:t>de volgende toelichting bij de lagere testuitslag</w:t>
      </w:r>
      <w:r w:rsidR="00AF4F40" w:rsidRPr="00040811">
        <w:t>:</w:t>
      </w:r>
    </w:p>
    <w:p w14:paraId="61C97E3A" w14:textId="441B2CCA" w:rsidR="008C3538" w:rsidRPr="00040811" w:rsidRDefault="00D7151A" w:rsidP="00C56A55">
      <w:pPr>
        <w:pStyle w:val="Duidelijkcitaat"/>
      </w:pPr>
      <w:r w:rsidRPr="00040811">
        <w:t>“</w:t>
      </w:r>
      <w:r w:rsidR="00F733DA" w:rsidRPr="00040811">
        <w:t>[</w:t>
      </w:r>
      <w:r w:rsidR="008342F0" w:rsidRPr="00040811">
        <w:t xml:space="preserve">Mijn kind </w:t>
      </w:r>
      <w:r w:rsidR="00F733DA" w:rsidRPr="00040811">
        <w:t>behaald</w:t>
      </w:r>
      <w:r w:rsidR="00780AC6" w:rsidRPr="00040811">
        <w:t>e</w:t>
      </w:r>
      <w:r w:rsidR="00F733DA" w:rsidRPr="00040811">
        <w:t xml:space="preserve"> </w:t>
      </w:r>
      <w:r w:rsidR="00B04C7C" w:rsidRPr="00040811">
        <w:t>de score</w:t>
      </w:r>
      <w:r w:rsidR="00F733DA" w:rsidRPr="00040811">
        <w:t xml:space="preserve">] </w:t>
      </w:r>
      <w:r w:rsidR="00CE53EE" w:rsidRPr="00040811">
        <w:t>g</w:t>
      </w:r>
      <w:r w:rsidR="008C3538" w:rsidRPr="00040811">
        <w:t>emiddelde intelligent</w:t>
      </w:r>
      <w:r w:rsidR="00F733DA" w:rsidRPr="00040811">
        <w:t xml:space="preserve">ie, [na] </w:t>
      </w:r>
      <w:r w:rsidR="008C3538" w:rsidRPr="00040811">
        <w:t>jarenlang onderpresteren, aanpassen, laag zelfbeeld, faalangst, niet gemotiveerd bij onderzoek, onderzoeker niet gespecialiseerd in HB</w:t>
      </w:r>
      <w:r w:rsidRPr="00040811">
        <w:t>.”</w:t>
      </w:r>
    </w:p>
    <w:p w14:paraId="6F20EE8C" w14:textId="37589F29" w:rsidR="00D278D4" w:rsidRPr="00040811" w:rsidRDefault="00D7151A" w:rsidP="00C56A55">
      <w:pPr>
        <w:pStyle w:val="Duidelijkcitaat"/>
      </w:pPr>
      <w:r w:rsidRPr="00040811">
        <w:lastRenderedPageBreak/>
        <w:t>“</w:t>
      </w:r>
      <w:r w:rsidR="00F733DA" w:rsidRPr="00040811">
        <w:t>[</w:t>
      </w:r>
      <w:r w:rsidR="00CE53EE" w:rsidRPr="00040811">
        <w:t>Het IQ is</w:t>
      </w:r>
      <w:r w:rsidR="00F733DA" w:rsidRPr="00040811">
        <w:t>]</w:t>
      </w:r>
      <w:r w:rsidR="00CE53EE" w:rsidRPr="00040811">
        <w:t xml:space="preserve"> n</w:t>
      </w:r>
      <w:r w:rsidR="008C3538" w:rsidRPr="00040811">
        <w:t>iet te bepalen door onderpresteren</w:t>
      </w:r>
      <w:r w:rsidR="00CE53EE" w:rsidRPr="00040811">
        <w:t>.</w:t>
      </w:r>
      <w:r w:rsidRPr="00040811">
        <w:t>”</w:t>
      </w:r>
    </w:p>
    <w:p w14:paraId="36E93C0B" w14:textId="1FB678FC" w:rsidR="00277ABD" w:rsidRPr="00040811" w:rsidRDefault="00440B52" w:rsidP="00277ABD">
      <w:pPr>
        <w:keepNext/>
      </w:pPr>
      <w:r w:rsidRPr="00040811">
        <w:rPr>
          <w:noProof/>
        </w:rPr>
        <w:drawing>
          <wp:inline distT="0" distB="0" distL="0" distR="0" wp14:anchorId="364C2594" wp14:editId="03DB73CF">
            <wp:extent cx="5760720" cy="1195705"/>
            <wp:effectExtent l="0" t="0" r="508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195705"/>
                    </a:xfrm>
                    <a:prstGeom prst="rect">
                      <a:avLst/>
                    </a:prstGeom>
                  </pic:spPr>
                </pic:pic>
              </a:graphicData>
            </a:graphic>
          </wp:inline>
        </w:drawing>
      </w:r>
    </w:p>
    <w:p w14:paraId="7BC0CC1E" w14:textId="18C81987" w:rsidR="00C83C15" w:rsidRPr="00040811" w:rsidRDefault="00277ABD"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16</w:t>
      </w:r>
      <w:r w:rsidR="00000000">
        <w:rPr>
          <w:noProof/>
        </w:rPr>
        <w:fldChar w:fldCharType="end"/>
      </w:r>
      <w:r w:rsidRPr="00040811">
        <w:t xml:space="preserve"> Mate van begaafdheid van (1) de 24 kinderen </w:t>
      </w:r>
      <w:r w:rsidR="00440B52" w:rsidRPr="00040811">
        <w:t>volgens inschatting</w:t>
      </w:r>
      <w:r w:rsidRPr="00040811">
        <w:t xml:space="preserve"> ouders en (2) de 21 kinderen die zijn getest</w:t>
      </w:r>
    </w:p>
    <w:p w14:paraId="039D0135" w14:textId="51AD3222" w:rsidR="00235CBB" w:rsidRPr="00040811" w:rsidRDefault="006646DF" w:rsidP="00235CBB">
      <w:r w:rsidRPr="00040811">
        <w:t xml:space="preserve">Aangezien een testscore niet altijd een goede impressie geeft van de (hoge) begaafdheid en gezien de hiervoor getoonde resultaten, wordt in het vervolg van dit onderzoek uitgegaan van de inschatting </w:t>
      </w:r>
      <w:r w:rsidR="00AC2692" w:rsidRPr="00040811">
        <w:t>van de</w:t>
      </w:r>
      <w:r w:rsidRPr="00040811">
        <w:t xml:space="preserve"> ouders</w:t>
      </w:r>
      <w:r w:rsidR="00AC2692" w:rsidRPr="00040811">
        <w:t xml:space="preserve"> van de begaafdheid van hun kinderen</w:t>
      </w:r>
      <w:r w:rsidRPr="00040811">
        <w:t>.</w:t>
      </w:r>
    </w:p>
    <w:p w14:paraId="541A20BB" w14:textId="77777777" w:rsidR="006646DF" w:rsidRPr="00040811" w:rsidRDefault="006646DF" w:rsidP="00235CBB"/>
    <w:p w14:paraId="332FE91B" w14:textId="498517DC" w:rsidR="00A4324F" w:rsidRPr="00040811" w:rsidRDefault="00A25436" w:rsidP="00C77540">
      <w:pPr>
        <w:pStyle w:val="Kop3"/>
      </w:pPr>
      <w:bookmarkStart w:id="34" w:name="_Toc114093967"/>
      <w:r w:rsidRPr="00040811">
        <w:t>O</w:t>
      </w:r>
      <w:r w:rsidR="00A4324F" w:rsidRPr="00040811">
        <w:t>ntwikkeling</w:t>
      </w:r>
      <w:bookmarkEnd w:id="34"/>
    </w:p>
    <w:p w14:paraId="57932432" w14:textId="77777777" w:rsidR="000A291D" w:rsidRPr="00040811" w:rsidRDefault="000A291D" w:rsidP="00A4324F"/>
    <w:p w14:paraId="2DC240BE" w14:textId="16FDC2D1" w:rsidR="006E00A7" w:rsidRPr="00040811" w:rsidRDefault="0096174A" w:rsidP="00A4324F">
      <w:r w:rsidRPr="00040811">
        <w:t xml:space="preserve">De cognitieve, sociale, emotionele en persoonlijkheidsontwikkeling zijn nauw verweven met de intelligentie van een individu (De Heer, 2021). Naarmate kinderen meer afwijken van gemiddeld intelligente kinderen, zullen zij ook op die ontwikkelingsgebieden afwijken van hun leeftijdgenoten. In de enquête is daarom de ouders gevraagd </w:t>
      </w:r>
      <w:r w:rsidR="00AF7A1A" w:rsidRPr="00040811">
        <w:t>a</w:t>
      </w:r>
      <w:r w:rsidR="00257128" w:rsidRPr="00040811">
        <w:t xml:space="preserve">an de hand van stellingen </w:t>
      </w:r>
      <w:r w:rsidR="00AF7A1A" w:rsidRPr="00040811">
        <w:t>aangegeven hoe hun kind zich ten opzichte van leeftijdgenoten ontwikkeld. Aan de orde komen de</w:t>
      </w:r>
      <w:r w:rsidR="006E00A7" w:rsidRPr="00040811">
        <w:t xml:space="preserve"> </w:t>
      </w:r>
      <w:r w:rsidR="00A03B67" w:rsidRPr="00040811">
        <w:t>lichamelijke</w:t>
      </w:r>
      <w:r w:rsidR="00F15596" w:rsidRPr="00040811">
        <w:t xml:space="preserve">, </w:t>
      </w:r>
      <w:r w:rsidR="00A424BA" w:rsidRPr="00040811">
        <w:t xml:space="preserve">cognitieve, sociale, emotionele en persoonlijke </w:t>
      </w:r>
      <w:r w:rsidR="006E00A7" w:rsidRPr="00040811">
        <w:t xml:space="preserve">ontwikkeling. </w:t>
      </w:r>
    </w:p>
    <w:p w14:paraId="02CB654A" w14:textId="4FF98553" w:rsidR="006E00A7" w:rsidRPr="00040811" w:rsidRDefault="006E00A7" w:rsidP="00A4324F"/>
    <w:p w14:paraId="26D3233D" w14:textId="0DAB4B69" w:rsidR="00257128" w:rsidRPr="00040811" w:rsidRDefault="00F02F5E" w:rsidP="006321A0">
      <w:pPr>
        <w:pStyle w:val="Kop4"/>
      </w:pPr>
      <w:r w:rsidRPr="00040811">
        <w:t>Lichamelijke</w:t>
      </w:r>
      <w:r w:rsidR="00257128" w:rsidRPr="00040811">
        <w:t xml:space="preserve"> ontwikkeling</w:t>
      </w:r>
    </w:p>
    <w:p w14:paraId="0B3EB625" w14:textId="3FD97237" w:rsidR="005D49FD" w:rsidRPr="00040811" w:rsidRDefault="005D49FD" w:rsidP="00B40346">
      <w:r w:rsidRPr="00040811">
        <w:t>De ouders is gevraagd naar de fysieke en motorische ontwikkeling van hun kind en zijn/haar slaapbehoefte.</w:t>
      </w:r>
    </w:p>
    <w:p w14:paraId="11BEE81D" w14:textId="77777777" w:rsidR="005D49FD" w:rsidRPr="00040811" w:rsidRDefault="005D49FD" w:rsidP="00B40346"/>
    <w:p w14:paraId="62C72EDE" w14:textId="7FDE6468" w:rsidR="00B40346" w:rsidRPr="00040811" w:rsidRDefault="00AE6FFC" w:rsidP="00B40346">
      <w:r w:rsidRPr="00040811">
        <w:t xml:space="preserve">Wat betreft de fysieke ontwikkeling </w:t>
      </w:r>
      <w:r w:rsidR="006124B7" w:rsidRPr="00040811">
        <w:t xml:space="preserve">- </w:t>
      </w:r>
      <w:r w:rsidRPr="00040811">
        <w:t>zoals de groei</w:t>
      </w:r>
      <w:r w:rsidR="006124B7" w:rsidRPr="00040811">
        <w:t xml:space="preserve"> - </w:t>
      </w:r>
      <w:r w:rsidRPr="00040811">
        <w:t xml:space="preserve"> ontwikkelen 13 van de 24 kinderen (54,2%) zich </w:t>
      </w:r>
      <w:r w:rsidR="0078319A" w:rsidRPr="00040811">
        <w:t xml:space="preserve">volgens de ouders </w:t>
      </w:r>
      <w:r w:rsidRPr="00D11206">
        <w:rPr>
          <w:color w:val="00B050"/>
        </w:rPr>
        <w:t xml:space="preserve">niet langzamer en niet sneller </w:t>
      </w:r>
      <w:r w:rsidRPr="00040811">
        <w:t xml:space="preserve">dan leeftijdsgenoten. 5 kinderen (20,8%) ontwikkelen zich </w:t>
      </w:r>
      <w:r w:rsidRPr="00D11206">
        <w:rPr>
          <w:color w:val="7030A0"/>
        </w:rPr>
        <w:t xml:space="preserve">sneller </w:t>
      </w:r>
      <w:r w:rsidRPr="00040811">
        <w:t xml:space="preserve">en 4 (16,7%) </w:t>
      </w:r>
      <w:r w:rsidRPr="00D11206">
        <w:rPr>
          <w:color w:val="00B0F0"/>
        </w:rPr>
        <w:t xml:space="preserve">veel sneller </w:t>
      </w:r>
      <w:r w:rsidRPr="00040811">
        <w:t xml:space="preserve">dan de leeftijdsgenoten. 2 (8,3%) ontwikkelen zich </w:t>
      </w:r>
      <w:r w:rsidRPr="00D11206">
        <w:rPr>
          <w:color w:val="FF0000"/>
        </w:rPr>
        <w:t>langzamer</w:t>
      </w:r>
      <w:r w:rsidRPr="00040811">
        <w:t xml:space="preserve">. </w:t>
      </w:r>
    </w:p>
    <w:p w14:paraId="155C5235" w14:textId="77777777" w:rsidR="0083793C" w:rsidRPr="00040811" w:rsidRDefault="0083793C" w:rsidP="0083793C"/>
    <w:p w14:paraId="2BC5D9A0" w14:textId="3621C82B" w:rsidR="00AE6FFC" w:rsidRPr="00040811" w:rsidRDefault="0052778F" w:rsidP="0083793C">
      <w:r w:rsidRPr="00040811">
        <w:t>10 kinderen (41,7%) ontwikkelen zich</w:t>
      </w:r>
      <w:r w:rsidR="00AE6FFC" w:rsidRPr="00040811">
        <w:t xml:space="preserve"> </w:t>
      </w:r>
      <w:r w:rsidR="006124B7" w:rsidRPr="00040811">
        <w:t xml:space="preserve">op motorisch gebied - zoals bewegen - </w:t>
      </w:r>
      <w:r w:rsidRPr="00D11206">
        <w:rPr>
          <w:color w:val="7030A0"/>
        </w:rPr>
        <w:t xml:space="preserve">sneller </w:t>
      </w:r>
      <w:r w:rsidRPr="00040811">
        <w:t>dan hun leeftijdsgenoten</w:t>
      </w:r>
      <w:r w:rsidR="00AE6FFC" w:rsidRPr="00040811">
        <w:t>.</w:t>
      </w:r>
      <w:r w:rsidR="0083793C" w:rsidRPr="00040811">
        <w:t xml:space="preserve"> 6 </w:t>
      </w:r>
      <w:r w:rsidR="004D4283" w:rsidRPr="00040811">
        <w:t xml:space="preserve">(hoog)begaafden </w:t>
      </w:r>
      <w:r w:rsidR="0083793C" w:rsidRPr="00040811">
        <w:t xml:space="preserve">(25%) </w:t>
      </w:r>
      <w:r w:rsidR="004D4283" w:rsidRPr="00040811">
        <w:t xml:space="preserve">ontwikkelen zich </w:t>
      </w:r>
      <w:r w:rsidR="0083793C" w:rsidRPr="00D11206">
        <w:rPr>
          <w:color w:val="00B050"/>
        </w:rPr>
        <w:t>niet langzamer en niet sneller</w:t>
      </w:r>
      <w:r w:rsidR="005737D8" w:rsidRPr="00040811">
        <w:t xml:space="preserve">. </w:t>
      </w:r>
      <w:r w:rsidR="0083793C" w:rsidRPr="00040811">
        <w:t xml:space="preserve">5 kinderen (20,8%) </w:t>
      </w:r>
      <w:r w:rsidR="005737D8" w:rsidRPr="00040811">
        <w:t xml:space="preserve">ontwikkelen zich </w:t>
      </w:r>
      <w:r w:rsidR="0083793C" w:rsidRPr="00D11206">
        <w:rPr>
          <w:color w:val="00B0F0"/>
        </w:rPr>
        <w:t>veel sneller</w:t>
      </w:r>
      <w:r w:rsidR="005737D8" w:rsidRPr="00D11206">
        <w:rPr>
          <w:color w:val="00B0F0"/>
        </w:rPr>
        <w:t xml:space="preserve"> </w:t>
      </w:r>
      <w:r w:rsidR="005737D8" w:rsidRPr="00040811">
        <w:t>dan hun leeftijdsgenoten en</w:t>
      </w:r>
      <w:r w:rsidR="0083793C" w:rsidRPr="00040811">
        <w:t xml:space="preserve"> 2 </w:t>
      </w:r>
      <w:r w:rsidR="004D4283" w:rsidRPr="00040811">
        <w:t xml:space="preserve">kinderen </w:t>
      </w:r>
      <w:r w:rsidR="0083793C" w:rsidRPr="00040811">
        <w:t xml:space="preserve">(8,3%) </w:t>
      </w:r>
      <w:r w:rsidR="005737D8" w:rsidRPr="00040811">
        <w:t>juist</w:t>
      </w:r>
      <w:r w:rsidR="0083793C" w:rsidRPr="00040811">
        <w:t xml:space="preserve"> </w:t>
      </w:r>
      <w:r w:rsidR="0083793C" w:rsidRPr="00D11206">
        <w:rPr>
          <w:color w:val="FF0000"/>
        </w:rPr>
        <w:t>langzamer</w:t>
      </w:r>
      <w:r w:rsidR="0083793C" w:rsidRPr="00040811">
        <w:t xml:space="preserve">. 1 ouder geeft aan niet te weten hoe het kind zich ontwikkelt ten opzichte van leeftijdgenoten. </w:t>
      </w:r>
    </w:p>
    <w:p w14:paraId="4320B80B" w14:textId="181FC3F6" w:rsidR="00AE6FFC" w:rsidRPr="00040811" w:rsidRDefault="00AE6FFC" w:rsidP="00B40346"/>
    <w:p w14:paraId="15AD68F8" w14:textId="6D77C547" w:rsidR="00A84B85" w:rsidRPr="00040811" w:rsidRDefault="00A84B85" w:rsidP="00B40346"/>
    <w:p w14:paraId="14243D6A" w14:textId="26D81A79" w:rsidR="005D08DA" w:rsidRPr="00040811" w:rsidRDefault="00A84B85" w:rsidP="005D08DA">
      <w:pPr>
        <w:keepNext/>
      </w:pPr>
      <w:r w:rsidRPr="00040811">
        <w:rPr>
          <w:noProof/>
        </w:rPr>
        <w:drawing>
          <wp:inline distT="0" distB="0" distL="0" distR="0" wp14:anchorId="4B7C5A2A" wp14:editId="4D1DB35C">
            <wp:extent cx="5760720" cy="1092835"/>
            <wp:effectExtent l="0" t="0" r="508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092835"/>
                    </a:xfrm>
                    <a:prstGeom prst="rect">
                      <a:avLst/>
                    </a:prstGeom>
                  </pic:spPr>
                </pic:pic>
              </a:graphicData>
            </a:graphic>
          </wp:inline>
        </w:drawing>
      </w:r>
    </w:p>
    <w:p w14:paraId="327C98E6" w14:textId="0CDFE851" w:rsidR="006E00A7" w:rsidRPr="00040811" w:rsidRDefault="005D08DA"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17</w:t>
      </w:r>
      <w:r w:rsidR="00000000">
        <w:rPr>
          <w:noProof/>
        </w:rPr>
        <w:fldChar w:fldCharType="end"/>
      </w:r>
      <w:r w:rsidRPr="00040811">
        <w:t xml:space="preserve"> Fysieke en motorische ontwikkeling van de kinderen vergeleken met leeftijdsgenoten</w:t>
      </w:r>
    </w:p>
    <w:p w14:paraId="2C39BE41" w14:textId="5AE66691" w:rsidR="00D71A48" w:rsidRDefault="00D71A48" w:rsidP="00D11206">
      <w:pPr>
        <w:pBdr>
          <w:top w:val="single" w:sz="4" w:space="1" w:color="auto"/>
          <w:left w:val="single" w:sz="4" w:space="4" w:color="auto"/>
          <w:bottom w:val="single" w:sz="4" w:space="1" w:color="auto"/>
          <w:right w:val="single" w:sz="4" w:space="4" w:color="auto"/>
        </w:pBdr>
      </w:pPr>
      <w:r>
        <w:lastRenderedPageBreak/>
        <w:t xml:space="preserve">1 van de geïnterviewde geeft aan dat het kind op de leeftijd van 9 maanden </w:t>
      </w:r>
      <w:r w:rsidR="0009024D">
        <w:t>qua motorische ontwikkeling a</w:t>
      </w:r>
      <w:r>
        <w:t xml:space="preserve">l verder was </w:t>
      </w:r>
      <w:r w:rsidR="0009024D">
        <w:t>dan een g</w:t>
      </w:r>
      <w:r>
        <w:t xml:space="preserve">emiddeld lerende van 1,5 jaar. </w:t>
      </w:r>
    </w:p>
    <w:p w14:paraId="65EC8441" w14:textId="77777777" w:rsidR="00D71A48" w:rsidRDefault="00D71A48" w:rsidP="00A4324F"/>
    <w:p w14:paraId="48ECED79" w14:textId="546B6F9A" w:rsidR="00F46783" w:rsidRPr="00040811" w:rsidRDefault="0078319A" w:rsidP="00A4324F">
      <w:r w:rsidRPr="00040811">
        <w:t xml:space="preserve">Van de 24 kinderen hebben er 8 (33,3%) </w:t>
      </w:r>
      <w:r w:rsidR="00D160E3" w:rsidRPr="00D11206">
        <w:rPr>
          <w:color w:val="00B0F0"/>
        </w:rPr>
        <w:t>duidelijk minder</w:t>
      </w:r>
      <w:r w:rsidRPr="00D11206">
        <w:rPr>
          <w:color w:val="00B0F0"/>
        </w:rPr>
        <w:t xml:space="preserve"> behoefte </w:t>
      </w:r>
      <w:r w:rsidRPr="00040811">
        <w:t xml:space="preserve">aan slaap </w:t>
      </w:r>
      <w:r w:rsidR="00D160E3" w:rsidRPr="00040811">
        <w:t xml:space="preserve">dan hun </w:t>
      </w:r>
      <w:r w:rsidRPr="00040811">
        <w:t xml:space="preserve">leeftijdgenoten. Voor 6 kinderen (25%) geldt dit </w:t>
      </w:r>
      <w:r w:rsidRPr="00D11206">
        <w:rPr>
          <w:color w:val="0070C0"/>
        </w:rPr>
        <w:t xml:space="preserve">helemaal niet </w:t>
      </w:r>
      <w:r w:rsidRPr="00040811">
        <w:t xml:space="preserve">en voor 5 kinderen (20,8%) </w:t>
      </w:r>
      <w:r w:rsidRPr="00D11206">
        <w:rPr>
          <w:color w:val="FF0000"/>
        </w:rPr>
        <w:t>niet</w:t>
      </w:r>
      <w:r w:rsidR="004809D5" w:rsidRPr="00040811">
        <w:t xml:space="preserve">. 5 kinderen (20,8%) hebben een slaapbehoefte </w:t>
      </w:r>
      <w:r w:rsidR="003446A6" w:rsidRPr="00040811">
        <w:t xml:space="preserve">die </w:t>
      </w:r>
      <w:r w:rsidR="003446A6" w:rsidRPr="00D11206">
        <w:rPr>
          <w:color w:val="00B050"/>
        </w:rPr>
        <w:t xml:space="preserve">vergelijkbaar </w:t>
      </w:r>
      <w:r w:rsidR="003446A6" w:rsidRPr="00040811">
        <w:t>is met die van</w:t>
      </w:r>
      <w:r w:rsidR="004809D5" w:rsidRPr="00040811">
        <w:t xml:space="preserve"> hun leeftijdgenoten.</w:t>
      </w:r>
    </w:p>
    <w:p w14:paraId="798AF22B" w14:textId="77777777" w:rsidR="00E7207B" w:rsidRPr="00040811" w:rsidRDefault="00E7207B" w:rsidP="00A4324F"/>
    <w:p w14:paraId="41D7870A" w14:textId="07A4AF29" w:rsidR="005E4160" w:rsidRPr="00040811" w:rsidRDefault="002164F4" w:rsidP="005E4160">
      <w:pPr>
        <w:keepNext/>
      </w:pPr>
      <w:r w:rsidRPr="00040811">
        <w:rPr>
          <w:noProof/>
        </w:rPr>
        <w:drawing>
          <wp:inline distT="0" distB="0" distL="0" distR="0" wp14:anchorId="53E05F15" wp14:editId="2F8CF762">
            <wp:extent cx="5036535" cy="1110346"/>
            <wp:effectExtent l="0" t="0" r="0" b="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33090" cy="1153678"/>
                    </a:xfrm>
                    <a:prstGeom prst="rect">
                      <a:avLst/>
                    </a:prstGeom>
                  </pic:spPr>
                </pic:pic>
              </a:graphicData>
            </a:graphic>
          </wp:inline>
        </w:drawing>
      </w:r>
    </w:p>
    <w:p w14:paraId="10D86ED3" w14:textId="152B9615" w:rsidR="00F46783" w:rsidRDefault="005E4160"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18</w:t>
      </w:r>
      <w:r w:rsidR="00000000">
        <w:rPr>
          <w:noProof/>
        </w:rPr>
        <w:fldChar w:fldCharType="end"/>
      </w:r>
      <w:r w:rsidRPr="00040811">
        <w:t xml:space="preserve"> De slaapbehoefte van de kinderen vergeleken met de leeftijdgenoten</w:t>
      </w:r>
    </w:p>
    <w:p w14:paraId="625E8627" w14:textId="77777777" w:rsidR="007D1E30" w:rsidRPr="007D1E30" w:rsidRDefault="007D1E30" w:rsidP="007D1E30"/>
    <w:p w14:paraId="4FD17924" w14:textId="10183E19" w:rsidR="00516E03" w:rsidRPr="00040811" w:rsidRDefault="00516E03" w:rsidP="006321A0">
      <w:pPr>
        <w:pStyle w:val="Kop4"/>
      </w:pPr>
      <w:r w:rsidRPr="00040811">
        <w:t>Cognitieve ontwikkeling</w:t>
      </w:r>
    </w:p>
    <w:p w14:paraId="7E515AC0" w14:textId="6BF738A8" w:rsidR="000E46E0" w:rsidRPr="00040811" w:rsidRDefault="00BD2CCD" w:rsidP="00A4324F">
      <w:r w:rsidRPr="00040811">
        <w:t xml:space="preserve">De ouders </w:t>
      </w:r>
      <w:r w:rsidR="00A93D3D" w:rsidRPr="00040811">
        <w:t xml:space="preserve">zijn stellingen voorgelegd over </w:t>
      </w:r>
      <w:r w:rsidRPr="00040811">
        <w:t xml:space="preserve">de </w:t>
      </w:r>
      <w:r w:rsidR="000E46E0" w:rsidRPr="00040811">
        <w:t xml:space="preserve">ontwikkeling van </w:t>
      </w:r>
      <w:r w:rsidR="00A93D3D" w:rsidRPr="00040811">
        <w:t>hun kind</w:t>
      </w:r>
      <w:r w:rsidR="000E46E0" w:rsidRPr="00040811">
        <w:t xml:space="preserve"> op het gebied van spraak en taal, de nieuwsgierig- en leergierigheid en de snelheid van begrip. </w:t>
      </w:r>
    </w:p>
    <w:p w14:paraId="71C066B4" w14:textId="7D310498" w:rsidR="00F21DA2" w:rsidRPr="00040811" w:rsidRDefault="00F21DA2" w:rsidP="00A4324F"/>
    <w:p w14:paraId="5C8A2923" w14:textId="7C44536B" w:rsidR="00F21DA2" w:rsidRPr="00040811" w:rsidRDefault="00F21DA2" w:rsidP="00A4324F">
      <w:r w:rsidRPr="00040811">
        <w:t xml:space="preserve">De spraak- en taalontwikkeling van 15 kinderen (62,5%) verloopt </w:t>
      </w:r>
      <w:r w:rsidRPr="00D11206">
        <w:rPr>
          <w:color w:val="00B0F0"/>
        </w:rPr>
        <w:t xml:space="preserve">veel sneller </w:t>
      </w:r>
      <w:r w:rsidRPr="00040811">
        <w:t xml:space="preserve">dan </w:t>
      </w:r>
      <w:r w:rsidR="000E732D" w:rsidRPr="00040811">
        <w:t xml:space="preserve">die </w:t>
      </w:r>
      <w:r w:rsidRPr="00040811">
        <w:t xml:space="preserve">van </w:t>
      </w:r>
      <w:r w:rsidR="00A93D3D" w:rsidRPr="00040811">
        <w:t xml:space="preserve">hun </w:t>
      </w:r>
      <w:r w:rsidRPr="00040811">
        <w:t xml:space="preserve">leeftijdgenoten. Bij 5 kinderen (20,8%) </w:t>
      </w:r>
      <w:r w:rsidR="000E732D" w:rsidRPr="00040811">
        <w:t>verloopt deze</w:t>
      </w:r>
      <w:r w:rsidRPr="00040811">
        <w:t xml:space="preserve"> </w:t>
      </w:r>
      <w:r w:rsidRPr="00D11206">
        <w:rPr>
          <w:color w:val="00B050"/>
        </w:rPr>
        <w:t xml:space="preserve">vergelijkbaar </w:t>
      </w:r>
      <w:r w:rsidR="00D24D38" w:rsidRPr="00040811">
        <w:t xml:space="preserve">met die van hun leeftijdgenoten </w:t>
      </w:r>
      <w:r w:rsidRPr="00040811">
        <w:t xml:space="preserve">en bij 3 </w:t>
      </w:r>
      <w:r w:rsidR="00D24D38" w:rsidRPr="00040811">
        <w:t xml:space="preserve">kinderen </w:t>
      </w:r>
      <w:r w:rsidRPr="00040811">
        <w:t xml:space="preserve">(12,5%) </w:t>
      </w:r>
      <w:r w:rsidRPr="00D11206">
        <w:rPr>
          <w:color w:val="7030A0"/>
        </w:rPr>
        <w:t>sneller</w:t>
      </w:r>
      <w:r w:rsidRPr="00040811">
        <w:t>. 1 kind (4,2%) ontwikke</w:t>
      </w:r>
      <w:r w:rsidR="000E732D" w:rsidRPr="00040811">
        <w:t>lt zich op dit gebied</w:t>
      </w:r>
      <w:r w:rsidRPr="00040811">
        <w:t xml:space="preserve"> </w:t>
      </w:r>
      <w:r w:rsidRPr="00D11206">
        <w:rPr>
          <w:color w:val="FF0000"/>
        </w:rPr>
        <w:t>langzamer</w:t>
      </w:r>
      <w:r w:rsidRPr="00040811">
        <w:t xml:space="preserve">. </w:t>
      </w:r>
    </w:p>
    <w:p w14:paraId="5782528C" w14:textId="3DA5987B" w:rsidR="00F21DA2" w:rsidRPr="00040811" w:rsidRDefault="00F21DA2" w:rsidP="00A4324F"/>
    <w:p w14:paraId="14D77570" w14:textId="2289C4D7" w:rsidR="00F21DA2" w:rsidRPr="00040811" w:rsidRDefault="000471F9" w:rsidP="00A4324F">
      <w:r w:rsidRPr="00040811">
        <w:t xml:space="preserve">In totaal 19 van de 24 kinderen (79,2%) </w:t>
      </w:r>
      <w:r w:rsidR="00D21964" w:rsidRPr="00040811">
        <w:t>waren</w:t>
      </w:r>
      <w:r w:rsidRPr="00040811">
        <w:t xml:space="preserve"> op (zeer) jonge leeftijd </w:t>
      </w:r>
      <w:r w:rsidR="00A93D3D" w:rsidRPr="00D11206">
        <w:rPr>
          <w:color w:val="00B0F0"/>
        </w:rPr>
        <w:t>opvallend</w:t>
      </w:r>
      <w:r w:rsidRPr="00D11206">
        <w:rPr>
          <w:color w:val="00B0F0"/>
        </w:rPr>
        <w:t xml:space="preserve"> nieuwsgierig</w:t>
      </w:r>
      <w:r w:rsidR="00A93D3D" w:rsidRPr="00D11206">
        <w:rPr>
          <w:color w:val="00B0F0"/>
        </w:rPr>
        <w:t>er</w:t>
      </w:r>
      <w:r w:rsidRPr="00D11206">
        <w:rPr>
          <w:color w:val="00B0F0"/>
        </w:rPr>
        <w:t xml:space="preserve"> en leergierig</w:t>
      </w:r>
      <w:r w:rsidR="00A93D3D" w:rsidRPr="00D11206">
        <w:rPr>
          <w:color w:val="00B0F0"/>
        </w:rPr>
        <w:t xml:space="preserve">er </w:t>
      </w:r>
      <w:r w:rsidR="00A93D3D" w:rsidRPr="00040811">
        <w:t>dan hun leeftijdgenoten</w:t>
      </w:r>
      <w:r w:rsidRPr="00040811">
        <w:t xml:space="preserve">. Voor de overige 5 kinderen (20,8%) geldt dat zij op </w:t>
      </w:r>
      <w:r w:rsidR="00E23A5C" w:rsidRPr="00040811">
        <w:t xml:space="preserve">(zeer) jonge </w:t>
      </w:r>
      <w:r w:rsidRPr="00040811">
        <w:t xml:space="preserve">leeftijd </w:t>
      </w:r>
      <w:r w:rsidRPr="00D11206">
        <w:rPr>
          <w:color w:val="7030A0"/>
        </w:rPr>
        <w:t>heel nieuwsgierig en leergierig</w:t>
      </w:r>
      <w:r w:rsidRPr="00040811">
        <w:t xml:space="preserve"> </w:t>
      </w:r>
      <w:r w:rsidR="001B22C0" w:rsidRPr="00040811">
        <w:t>waren</w:t>
      </w:r>
      <w:r w:rsidRPr="00040811">
        <w:t>.</w:t>
      </w:r>
    </w:p>
    <w:p w14:paraId="04EDDFAE" w14:textId="34AAD1DB" w:rsidR="000471F9" w:rsidRPr="00040811" w:rsidRDefault="000471F9" w:rsidP="00A4324F"/>
    <w:p w14:paraId="18418884" w14:textId="0A749C4C" w:rsidR="000471F9" w:rsidRPr="00040811" w:rsidRDefault="000471F9" w:rsidP="00A4324F">
      <w:r w:rsidRPr="00040811">
        <w:t xml:space="preserve">Wat betreft snelheid van begrip zijn </w:t>
      </w:r>
      <w:r w:rsidR="00CC576B" w:rsidRPr="00040811">
        <w:t xml:space="preserve">23 van de 24 kinderen (96,8%) </w:t>
      </w:r>
      <w:r w:rsidR="00CC576B" w:rsidRPr="00D11206">
        <w:rPr>
          <w:color w:val="00B0F0"/>
        </w:rPr>
        <w:t xml:space="preserve">veel sneller </w:t>
      </w:r>
      <w:r w:rsidR="00CC576B" w:rsidRPr="00040811">
        <w:t xml:space="preserve">dan leeftijdgenoten. 1 (4,2%) is </w:t>
      </w:r>
      <w:r w:rsidR="00CC576B" w:rsidRPr="00D11206">
        <w:rPr>
          <w:color w:val="00B050"/>
        </w:rPr>
        <w:t>niet langzamer en niet sneller</w:t>
      </w:r>
      <w:r w:rsidR="00CC576B" w:rsidRPr="00040811">
        <w:t xml:space="preserve">. </w:t>
      </w:r>
    </w:p>
    <w:p w14:paraId="369CD046" w14:textId="1A0AF4F6" w:rsidR="00BA3AB7" w:rsidRDefault="00BA3AB7" w:rsidP="00A4324F"/>
    <w:p w14:paraId="31643D9D" w14:textId="77777777" w:rsidR="00BD37FE" w:rsidRPr="00040811" w:rsidRDefault="00BD37FE" w:rsidP="00A4324F"/>
    <w:p w14:paraId="0AEC6A13" w14:textId="77777777" w:rsidR="0043001A" w:rsidRPr="00040811" w:rsidRDefault="00231CD7" w:rsidP="0043001A">
      <w:pPr>
        <w:keepNext/>
      </w:pPr>
      <w:r w:rsidRPr="00040811">
        <w:rPr>
          <w:noProof/>
        </w:rPr>
        <w:drawing>
          <wp:inline distT="0" distB="0" distL="0" distR="0" wp14:anchorId="45341435" wp14:editId="096D4909">
            <wp:extent cx="6100997" cy="1825188"/>
            <wp:effectExtent l="0" t="0" r="0" b="381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5595" cy="1832547"/>
                    </a:xfrm>
                    <a:prstGeom prst="rect">
                      <a:avLst/>
                    </a:prstGeom>
                  </pic:spPr>
                </pic:pic>
              </a:graphicData>
            </a:graphic>
          </wp:inline>
        </w:drawing>
      </w:r>
    </w:p>
    <w:p w14:paraId="081C5A4E" w14:textId="27BA2867" w:rsidR="00231CD7" w:rsidRDefault="0043001A"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19</w:t>
      </w:r>
      <w:r w:rsidR="00000000">
        <w:rPr>
          <w:noProof/>
        </w:rPr>
        <w:fldChar w:fldCharType="end"/>
      </w:r>
      <w:r w:rsidRPr="00040811">
        <w:t xml:space="preserve"> De (1) spraak en taalontwikkeling, (2) nieuwgierig- en leergierigheid en (3) snelheid van begrip van de kinderen vergeleken met de leeftijdgenoten</w:t>
      </w:r>
    </w:p>
    <w:p w14:paraId="4D2C5046" w14:textId="77777777" w:rsidR="00BD37FE" w:rsidRDefault="00BD37FE">
      <w:r>
        <w:br w:type="page"/>
      </w:r>
    </w:p>
    <w:p w14:paraId="37B0AFA8" w14:textId="658C29CB" w:rsidR="007D1E30" w:rsidRDefault="00287A37" w:rsidP="00D11206">
      <w:pPr>
        <w:pBdr>
          <w:top w:val="single" w:sz="4" w:space="1" w:color="auto"/>
          <w:left w:val="single" w:sz="4" w:space="4" w:color="auto"/>
          <w:bottom w:val="single" w:sz="4" w:space="1" w:color="auto"/>
          <w:right w:val="single" w:sz="4" w:space="4" w:color="auto"/>
        </w:pBdr>
      </w:pPr>
      <w:r>
        <w:lastRenderedPageBreak/>
        <w:t xml:space="preserve">Een geïnterviewde </w:t>
      </w:r>
      <w:r w:rsidR="00406685">
        <w:t>meldt</w:t>
      </w:r>
      <w:r>
        <w:t xml:space="preserve"> dat het 10-jarige kind </w:t>
      </w:r>
      <w:r w:rsidR="00406685">
        <w:t>op school heel lang niet heeft willen praten</w:t>
      </w:r>
      <w:r>
        <w:t xml:space="preserve">. Het kind antwoordde bijvoorbeeld niet </w:t>
      </w:r>
      <w:r w:rsidR="00AB05EA">
        <w:t>op de vraag van</w:t>
      </w:r>
      <w:r>
        <w:t xml:space="preserve"> de leerkracht wat het had getekend. Thuis vertelde het kind dat het niet wist </w:t>
      </w:r>
      <w:proofErr w:type="spellStart"/>
      <w:r>
        <w:t>w</w:t>
      </w:r>
      <w:r w:rsidR="00AB05EA">
        <w:t>à</w:t>
      </w:r>
      <w:r>
        <w:t>t</w:t>
      </w:r>
      <w:proofErr w:type="spellEnd"/>
      <w:r>
        <w:t xml:space="preserve"> te </w:t>
      </w:r>
      <w:r w:rsidR="00AB05EA">
        <w:t>antwoorden</w:t>
      </w:r>
      <w:r>
        <w:t xml:space="preserve">, want het had heel </w:t>
      </w:r>
      <w:r w:rsidR="00AB05EA">
        <w:t>duidelijk en gedetailleerd</w:t>
      </w:r>
      <w:r>
        <w:t xml:space="preserve"> een boom getekend. </w:t>
      </w:r>
      <w:r w:rsidR="00406685">
        <w:t xml:space="preserve">De </w:t>
      </w:r>
      <w:r>
        <w:t xml:space="preserve">leerkracht </w:t>
      </w:r>
      <w:r w:rsidR="00406685">
        <w:t xml:space="preserve">was vervolgens </w:t>
      </w:r>
      <w:r>
        <w:t>van mening dat het kind zeer moeilijk lerend was</w:t>
      </w:r>
      <w:r w:rsidR="00406685">
        <w:t xml:space="preserve"> en </w:t>
      </w:r>
      <w:r>
        <w:t xml:space="preserve">wilde het naar het speciaal onderwijs verwijzen. </w:t>
      </w:r>
    </w:p>
    <w:p w14:paraId="694F23E4" w14:textId="77777777" w:rsidR="00287A37" w:rsidRPr="007D1E30" w:rsidRDefault="00287A37" w:rsidP="007D1E30"/>
    <w:p w14:paraId="00C0DCFA" w14:textId="47099E77" w:rsidR="006C1068" w:rsidRPr="00040811" w:rsidRDefault="006C1068" w:rsidP="006321A0">
      <w:pPr>
        <w:pStyle w:val="Kop4"/>
      </w:pPr>
      <w:r w:rsidRPr="00040811">
        <w:t>Sociale ontwikkeling</w:t>
      </w:r>
    </w:p>
    <w:p w14:paraId="58E63104" w14:textId="736F00D4" w:rsidR="0015117A" w:rsidRDefault="0015117A" w:rsidP="00A4324F">
      <w:r w:rsidRPr="00040811">
        <w:t xml:space="preserve">De ouders is gevraagd naar de sociale ontwikkeling van hun kind door stellingen voor te leggen over het omgaan met leeftijdgenoten, met oudere kinderen of volwassenen en over zijn/haar interesses. </w:t>
      </w:r>
    </w:p>
    <w:p w14:paraId="047FCC44" w14:textId="77777777" w:rsidR="009C5317" w:rsidRPr="00040811" w:rsidRDefault="009C5317" w:rsidP="00A4324F"/>
    <w:p w14:paraId="57110795" w14:textId="50EE169C" w:rsidR="006C1068" w:rsidRPr="00040811" w:rsidRDefault="007366A8" w:rsidP="00A4324F">
      <w:r w:rsidRPr="00040811">
        <w:t>Van de 24 (hoog)begaafde</w:t>
      </w:r>
      <w:r w:rsidR="004A77C1" w:rsidRPr="00040811">
        <w:t>n</w:t>
      </w:r>
      <w:r w:rsidRPr="00040811">
        <w:t xml:space="preserve"> vinden 11 </w:t>
      </w:r>
      <w:r w:rsidR="004A77C1" w:rsidRPr="00040811">
        <w:t xml:space="preserve">kinderen </w:t>
      </w:r>
      <w:r w:rsidRPr="00040811">
        <w:t xml:space="preserve">(45,8%) het omgaan met leeftijdgenoten </w:t>
      </w:r>
      <w:r w:rsidRPr="00D11206">
        <w:rPr>
          <w:color w:val="FF0000"/>
        </w:rPr>
        <w:t>moeilijk</w:t>
      </w:r>
      <w:r w:rsidRPr="00040811">
        <w:t xml:space="preserve">. 9 kinderen (37,5%) staan hier </w:t>
      </w:r>
      <w:r w:rsidRPr="00D11206">
        <w:rPr>
          <w:color w:val="00B050"/>
        </w:rPr>
        <w:t xml:space="preserve">neutraal </w:t>
      </w:r>
      <w:r w:rsidRPr="00040811">
        <w:t xml:space="preserve">in en 2 (8,3%) vinden het </w:t>
      </w:r>
      <w:r w:rsidRPr="00D11206">
        <w:rPr>
          <w:color w:val="0070C0"/>
        </w:rPr>
        <w:t xml:space="preserve">zeer </w:t>
      </w:r>
      <w:r w:rsidR="00B70932" w:rsidRPr="00D11206">
        <w:rPr>
          <w:color w:val="0070C0"/>
        </w:rPr>
        <w:t>moeilijk</w:t>
      </w:r>
      <w:r w:rsidRPr="00040811">
        <w:t xml:space="preserve">. </w:t>
      </w:r>
      <w:r w:rsidR="00B70932" w:rsidRPr="00040811">
        <w:t xml:space="preserve">2 kinderen (8,3%) vinden dit </w:t>
      </w:r>
      <w:r w:rsidR="00B70932" w:rsidRPr="00D11206">
        <w:rPr>
          <w:color w:val="7030A0"/>
        </w:rPr>
        <w:t>makkelijk</w:t>
      </w:r>
      <w:r w:rsidR="00B70932" w:rsidRPr="00040811">
        <w:t xml:space="preserve">. </w:t>
      </w:r>
      <w:r w:rsidR="00AA7373" w:rsidRPr="00040811">
        <w:t>Van deze laatste zit er 1 op een v</w:t>
      </w:r>
      <w:r w:rsidR="00D137AF" w:rsidRPr="00040811">
        <w:t>oltijds</w:t>
      </w:r>
      <w:r w:rsidR="00244F4A" w:rsidRPr="00040811">
        <w:t xml:space="preserve"> </w:t>
      </w:r>
      <w:r w:rsidR="00D137AF" w:rsidRPr="00040811">
        <w:t xml:space="preserve">hoogbegaafdenschool. </w:t>
      </w:r>
    </w:p>
    <w:p w14:paraId="0C01AE3F" w14:textId="37866D52" w:rsidR="00D137AF" w:rsidRPr="00040811" w:rsidRDefault="00D137AF" w:rsidP="00A4324F"/>
    <w:p w14:paraId="3B1CB2BD" w14:textId="58F1B8E7" w:rsidR="00D137AF" w:rsidRPr="00040811" w:rsidRDefault="00D137AF" w:rsidP="00A4324F">
      <w:r w:rsidRPr="00040811">
        <w:t xml:space="preserve">15 van de 24 </w:t>
      </w:r>
      <w:r w:rsidR="00CE2154" w:rsidRPr="00040811">
        <w:t xml:space="preserve">(hoog)begaafde </w:t>
      </w:r>
      <w:r w:rsidRPr="00040811">
        <w:t>kinderen (62,5%</w:t>
      </w:r>
      <w:r w:rsidR="00CE2154" w:rsidRPr="00040811">
        <w:t>)</w:t>
      </w:r>
      <w:r w:rsidRPr="00040811">
        <w:t xml:space="preserve"> gaan </w:t>
      </w:r>
      <w:r w:rsidRPr="00D11206">
        <w:rPr>
          <w:color w:val="00B0F0"/>
        </w:rPr>
        <w:t xml:space="preserve">heel graag </w:t>
      </w:r>
      <w:r w:rsidR="00CE2154" w:rsidRPr="00040811">
        <w:t xml:space="preserve">met oudere kinderen of volwassenen </w:t>
      </w:r>
      <w:r w:rsidR="00AE5F0F" w:rsidRPr="00040811">
        <w:t xml:space="preserve">om en </w:t>
      </w:r>
      <w:r w:rsidRPr="00040811">
        <w:t xml:space="preserve">7 kinderen (29,2%) </w:t>
      </w:r>
      <w:r w:rsidR="00B34E79" w:rsidRPr="00040811">
        <w:t xml:space="preserve">doen </w:t>
      </w:r>
      <w:r w:rsidR="00AE5F0F" w:rsidRPr="00040811">
        <w:t xml:space="preserve">dat </w:t>
      </w:r>
      <w:r w:rsidRPr="00D11206">
        <w:rPr>
          <w:color w:val="7030A0"/>
        </w:rPr>
        <w:t>graag</w:t>
      </w:r>
      <w:r w:rsidRPr="00040811">
        <w:t xml:space="preserve">. Voor 2 kinderen (8,3%) is dit </w:t>
      </w:r>
      <w:r w:rsidRPr="00D11206">
        <w:rPr>
          <w:color w:val="FF0000"/>
        </w:rPr>
        <w:t xml:space="preserve">niet </w:t>
      </w:r>
      <w:r w:rsidRPr="00040811">
        <w:t>het geval</w:t>
      </w:r>
      <w:r w:rsidR="00906EF8">
        <w:t>.</w:t>
      </w:r>
    </w:p>
    <w:p w14:paraId="4A8D10B4" w14:textId="04E645EB" w:rsidR="00F1467C" w:rsidRPr="00040811" w:rsidRDefault="00F1467C" w:rsidP="00F1467C"/>
    <w:p w14:paraId="52D52B0C" w14:textId="55D43A04" w:rsidR="008D2E22" w:rsidRPr="00040811" w:rsidRDefault="00F1467C" w:rsidP="008D2E22">
      <w:pPr>
        <w:keepNext/>
      </w:pPr>
      <w:r w:rsidRPr="00040811">
        <w:rPr>
          <w:noProof/>
        </w:rPr>
        <w:drawing>
          <wp:inline distT="0" distB="0" distL="0" distR="0" wp14:anchorId="515BA7BB" wp14:editId="77D782EF">
            <wp:extent cx="2801983" cy="1669266"/>
            <wp:effectExtent l="0" t="0" r="508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3852" cy="1670379"/>
                    </a:xfrm>
                    <a:prstGeom prst="rect">
                      <a:avLst/>
                    </a:prstGeom>
                  </pic:spPr>
                </pic:pic>
              </a:graphicData>
            </a:graphic>
          </wp:inline>
        </w:drawing>
      </w:r>
      <w:r w:rsidR="008D2E22" w:rsidRPr="00040811">
        <w:rPr>
          <w:noProof/>
        </w:rPr>
        <w:drawing>
          <wp:inline distT="0" distB="0" distL="0" distR="0" wp14:anchorId="49C28F69" wp14:editId="3920CA93">
            <wp:extent cx="2772643" cy="1668780"/>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76652" cy="1731380"/>
                    </a:xfrm>
                    <a:prstGeom prst="rect">
                      <a:avLst/>
                    </a:prstGeom>
                  </pic:spPr>
                </pic:pic>
              </a:graphicData>
            </a:graphic>
          </wp:inline>
        </w:drawing>
      </w:r>
    </w:p>
    <w:p w14:paraId="56E15E00" w14:textId="5396CBEF" w:rsidR="008D2E22" w:rsidRPr="00040811" w:rsidRDefault="008D2E22"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20</w:t>
      </w:r>
      <w:r w:rsidR="00000000">
        <w:rPr>
          <w:noProof/>
        </w:rPr>
        <w:fldChar w:fldCharType="end"/>
      </w:r>
      <w:r w:rsidRPr="00040811">
        <w:t xml:space="preserve"> De mate waarin de kinderen het omgaan met (1) leeftijdsgenoten en (2) oudere kinderen of volwassenen moeilijk of makkelijk vinden</w:t>
      </w:r>
    </w:p>
    <w:p w14:paraId="7E3755CB" w14:textId="6A4E2A75" w:rsidR="00F80675" w:rsidRDefault="00BD3FEE" w:rsidP="00A4324F">
      <w:r w:rsidRPr="00040811">
        <w:t>13 v</w:t>
      </w:r>
      <w:r w:rsidR="009E7DD8" w:rsidRPr="00040811">
        <w:t xml:space="preserve">an de 24 kinderen hebben (54,2%) </w:t>
      </w:r>
      <w:r w:rsidRPr="00D11206">
        <w:rPr>
          <w:color w:val="00B0F0"/>
        </w:rPr>
        <w:t xml:space="preserve">geheel andere </w:t>
      </w:r>
      <w:r w:rsidR="009E7DD8" w:rsidRPr="00040811">
        <w:t>interesses dan leeftijdgenoten en 7 (</w:t>
      </w:r>
      <w:r w:rsidRPr="00040811">
        <w:t xml:space="preserve">29,2%) </w:t>
      </w:r>
      <w:r w:rsidRPr="00D11206">
        <w:rPr>
          <w:color w:val="7030A0"/>
        </w:rPr>
        <w:t xml:space="preserve">verschillen </w:t>
      </w:r>
      <w:r w:rsidRPr="00040811">
        <w:t xml:space="preserve">op </w:t>
      </w:r>
      <w:r w:rsidR="00894856" w:rsidRPr="00040811">
        <w:t>interesse</w:t>
      </w:r>
      <w:r w:rsidRPr="00040811">
        <w:t xml:space="preserve">gebied ook </w:t>
      </w:r>
      <w:r w:rsidRPr="00D11206">
        <w:rPr>
          <w:color w:val="7030A0"/>
        </w:rPr>
        <w:t xml:space="preserve">erg </w:t>
      </w:r>
      <w:r w:rsidRPr="00040811">
        <w:t xml:space="preserve">van leeftijdgenoten. Voor 4 kinderen (16,7%) geldt dit </w:t>
      </w:r>
      <w:r w:rsidRPr="00D11206">
        <w:rPr>
          <w:color w:val="00B050"/>
        </w:rPr>
        <w:t>niet zozeer</w:t>
      </w:r>
      <w:r w:rsidR="00F80675">
        <w:rPr>
          <w:color w:val="00B050"/>
        </w:rPr>
        <w:t>.</w:t>
      </w:r>
      <w:r w:rsidR="00894856" w:rsidRPr="00D11206">
        <w:rPr>
          <w:color w:val="00B050"/>
        </w:rPr>
        <w:t xml:space="preserve"> </w:t>
      </w:r>
    </w:p>
    <w:p w14:paraId="49EDE815" w14:textId="53BFA88A" w:rsidR="00945E46" w:rsidRPr="00040811" w:rsidRDefault="00945E46" w:rsidP="00A4324F"/>
    <w:p w14:paraId="6B452C60" w14:textId="75CF1BEE" w:rsidR="00083EBE" w:rsidRPr="00040811" w:rsidRDefault="00C8069A" w:rsidP="00083EBE">
      <w:pPr>
        <w:keepNext/>
      </w:pPr>
      <w:r w:rsidRPr="00040811">
        <w:rPr>
          <w:noProof/>
        </w:rPr>
        <w:drawing>
          <wp:inline distT="0" distB="0" distL="0" distR="0" wp14:anchorId="256F66EF" wp14:editId="182CABC1">
            <wp:extent cx="5041425" cy="1339267"/>
            <wp:effectExtent l="0" t="0" r="635" b="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00068" cy="1354846"/>
                    </a:xfrm>
                    <a:prstGeom prst="rect">
                      <a:avLst/>
                    </a:prstGeom>
                  </pic:spPr>
                </pic:pic>
              </a:graphicData>
            </a:graphic>
          </wp:inline>
        </w:drawing>
      </w:r>
    </w:p>
    <w:p w14:paraId="53E492BB" w14:textId="4E90AB59" w:rsidR="002F1A0B" w:rsidRDefault="00083EBE"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21</w:t>
      </w:r>
      <w:r w:rsidR="00000000">
        <w:rPr>
          <w:noProof/>
        </w:rPr>
        <w:fldChar w:fldCharType="end"/>
      </w:r>
      <w:r w:rsidRPr="00040811">
        <w:t xml:space="preserve"> De mate waarin de kinderen hele andere interesses hebben dan leeftijdsgenoten</w:t>
      </w:r>
    </w:p>
    <w:p w14:paraId="575362C1" w14:textId="77777777" w:rsidR="007D1E30" w:rsidRPr="007D1E30" w:rsidRDefault="007D1E30" w:rsidP="007D1E30"/>
    <w:p w14:paraId="1ABB7729" w14:textId="6DE5F865" w:rsidR="00945E46" w:rsidRPr="00040811" w:rsidRDefault="00690914" w:rsidP="006321A0">
      <w:pPr>
        <w:pStyle w:val="Kop4"/>
      </w:pPr>
      <w:r w:rsidRPr="00040811">
        <w:t>Emotionele ontwikkeling</w:t>
      </w:r>
    </w:p>
    <w:p w14:paraId="2985FE1A" w14:textId="5CDC62B1" w:rsidR="000C6026" w:rsidRPr="00040811" w:rsidRDefault="000C6026" w:rsidP="00A4324F">
      <w:r w:rsidRPr="00040811">
        <w:t xml:space="preserve">De ouders zijn stellingen voorgelegd over de emotionele ontwikkeling van hun kind. Gevraagd is naar het aanvoelen van emoties van anderen, het gevoel voor humor en voor vriendschap vergeleken met de leeftijdgenoten.  </w:t>
      </w:r>
    </w:p>
    <w:p w14:paraId="72D1CF41" w14:textId="77777777" w:rsidR="000C6026" w:rsidRPr="00040811" w:rsidRDefault="000C6026" w:rsidP="00A4324F"/>
    <w:p w14:paraId="41EB5722" w14:textId="6A37F9D2" w:rsidR="00690914" w:rsidRPr="00040811" w:rsidRDefault="002D6785" w:rsidP="00A4324F">
      <w:r w:rsidRPr="00040811">
        <w:t xml:space="preserve">Van de 24 </w:t>
      </w:r>
      <w:r w:rsidR="00992F2A" w:rsidRPr="00040811">
        <w:t xml:space="preserve">(hoog)begaafden </w:t>
      </w:r>
      <w:r w:rsidRPr="00040811">
        <w:t xml:space="preserve">voelen 14 </w:t>
      </w:r>
      <w:r w:rsidR="00992F2A" w:rsidRPr="00040811">
        <w:t xml:space="preserve">kinderen </w:t>
      </w:r>
      <w:r w:rsidRPr="00040811">
        <w:t xml:space="preserve">(58,3%) de emoties van anderen </w:t>
      </w:r>
      <w:r w:rsidRPr="00D11206">
        <w:rPr>
          <w:color w:val="00B0F0"/>
        </w:rPr>
        <w:t xml:space="preserve">heel goed </w:t>
      </w:r>
      <w:r w:rsidRPr="00040811">
        <w:t xml:space="preserve">aan. </w:t>
      </w:r>
      <w:r w:rsidR="00901B23" w:rsidRPr="00040811">
        <w:t xml:space="preserve">6 kinderen (25%) ontwikkelen zich </w:t>
      </w:r>
      <w:r w:rsidR="00901B23" w:rsidRPr="00D11206">
        <w:rPr>
          <w:color w:val="00B050"/>
        </w:rPr>
        <w:t xml:space="preserve">vergelijkbaar </w:t>
      </w:r>
      <w:r w:rsidR="00901B23" w:rsidRPr="00040811">
        <w:t xml:space="preserve">met leeftijdgenoten en </w:t>
      </w:r>
      <w:r w:rsidRPr="00040811">
        <w:t>4</w:t>
      </w:r>
      <w:r w:rsidR="00901B23" w:rsidRPr="00040811">
        <w:t xml:space="preserve"> kinderen (16,7%) voelen de emoties </w:t>
      </w:r>
      <w:r w:rsidR="00992F2A" w:rsidRPr="00040811">
        <w:t xml:space="preserve">van anderen </w:t>
      </w:r>
      <w:r w:rsidR="00901B23" w:rsidRPr="00D11206">
        <w:rPr>
          <w:color w:val="7030A0"/>
        </w:rPr>
        <w:t xml:space="preserve">goed </w:t>
      </w:r>
      <w:r w:rsidR="00901B23" w:rsidRPr="00040811">
        <w:t>aan.</w:t>
      </w:r>
    </w:p>
    <w:p w14:paraId="6B0E8E4C" w14:textId="2875EAAE" w:rsidR="002D6785" w:rsidRPr="00040811" w:rsidRDefault="002D6785" w:rsidP="00A4324F"/>
    <w:p w14:paraId="6577E8B5" w14:textId="0C29A79C" w:rsidR="00915E6F" w:rsidRPr="00040811" w:rsidRDefault="0075399F" w:rsidP="00915E6F">
      <w:pPr>
        <w:keepNext/>
      </w:pPr>
      <w:r w:rsidRPr="00040811">
        <w:rPr>
          <w:noProof/>
        </w:rPr>
        <w:drawing>
          <wp:inline distT="0" distB="0" distL="0" distR="0" wp14:anchorId="350FBDA6" wp14:editId="5C128BCD">
            <wp:extent cx="5031645" cy="1406553"/>
            <wp:effectExtent l="0" t="0" r="0" b="3175"/>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20928" cy="1431511"/>
                    </a:xfrm>
                    <a:prstGeom prst="rect">
                      <a:avLst/>
                    </a:prstGeom>
                  </pic:spPr>
                </pic:pic>
              </a:graphicData>
            </a:graphic>
          </wp:inline>
        </w:drawing>
      </w:r>
    </w:p>
    <w:p w14:paraId="790911D5" w14:textId="7B34016E" w:rsidR="00690914" w:rsidRPr="00040811" w:rsidRDefault="00915E6F"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22</w:t>
      </w:r>
      <w:r w:rsidR="00000000">
        <w:rPr>
          <w:noProof/>
        </w:rPr>
        <w:fldChar w:fldCharType="end"/>
      </w:r>
      <w:r w:rsidRPr="00040811">
        <w:t xml:space="preserve"> Het aanvoelen van emoties van anderen</w:t>
      </w:r>
    </w:p>
    <w:p w14:paraId="2D50AE56" w14:textId="30C2337F" w:rsidR="00B22EEF" w:rsidRPr="00040811" w:rsidRDefault="00AC245D" w:rsidP="00A4324F">
      <w:r w:rsidRPr="00040811">
        <w:t xml:space="preserve">Wat betreft </w:t>
      </w:r>
      <w:r w:rsidR="00B22EEF" w:rsidRPr="00040811">
        <w:t xml:space="preserve">humor </w:t>
      </w:r>
      <w:r w:rsidRPr="00040811">
        <w:t xml:space="preserve">verschillen </w:t>
      </w:r>
      <w:r w:rsidR="00B22EEF" w:rsidRPr="00040811">
        <w:t xml:space="preserve">14 </w:t>
      </w:r>
      <w:r w:rsidRPr="00040811">
        <w:t xml:space="preserve">(hoog)begaafden </w:t>
      </w:r>
      <w:r w:rsidR="00B22EEF" w:rsidRPr="00040811">
        <w:t xml:space="preserve">(58,3%) </w:t>
      </w:r>
      <w:r w:rsidR="00B22EEF" w:rsidRPr="00D11206">
        <w:rPr>
          <w:color w:val="00B0F0"/>
        </w:rPr>
        <w:t xml:space="preserve">heel erg </w:t>
      </w:r>
      <w:r w:rsidR="00B22EEF" w:rsidRPr="00040811">
        <w:t xml:space="preserve">van </w:t>
      </w:r>
      <w:r w:rsidRPr="00040811">
        <w:t>hun</w:t>
      </w:r>
      <w:r w:rsidR="00B22EEF" w:rsidRPr="00040811">
        <w:t xml:space="preserve"> leeftijdgenoten</w:t>
      </w:r>
      <w:r w:rsidRPr="00040811">
        <w:t xml:space="preserve">. Nog eens </w:t>
      </w:r>
      <w:r w:rsidR="00B22EEF" w:rsidRPr="00040811">
        <w:t xml:space="preserve">8 </w:t>
      </w:r>
      <w:r w:rsidRPr="00040811">
        <w:t xml:space="preserve">(hoog)begaafde </w:t>
      </w:r>
      <w:r w:rsidR="00B22EEF" w:rsidRPr="00040811">
        <w:t xml:space="preserve">kinderen (33,3%) </w:t>
      </w:r>
      <w:r w:rsidRPr="00040811">
        <w:t xml:space="preserve">hebben </w:t>
      </w:r>
      <w:r w:rsidRPr="00D11206">
        <w:rPr>
          <w:color w:val="7030A0"/>
        </w:rPr>
        <w:t xml:space="preserve">hele ander </w:t>
      </w:r>
      <w:r w:rsidRPr="00040811">
        <w:t>humor dan hun leeftijdgenoten</w:t>
      </w:r>
      <w:r w:rsidR="00B22EEF" w:rsidRPr="00040811">
        <w:t xml:space="preserve">. Bij 2 kinderen (8,3%) is </w:t>
      </w:r>
      <w:r w:rsidRPr="00040811">
        <w:t xml:space="preserve">op dit gebied </w:t>
      </w:r>
      <w:r w:rsidR="00B22EEF" w:rsidRPr="00D11206">
        <w:rPr>
          <w:color w:val="00B050"/>
        </w:rPr>
        <w:t>geen verschil</w:t>
      </w:r>
      <w:r w:rsidR="00B22EEF" w:rsidRPr="00040811">
        <w:t xml:space="preserve"> </w:t>
      </w:r>
      <w:r w:rsidRPr="00040811">
        <w:t>waargenomen</w:t>
      </w:r>
      <w:r w:rsidR="00B22EEF" w:rsidRPr="00040811">
        <w:t xml:space="preserve">. </w:t>
      </w:r>
    </w:p>
    <w:p w14:paraId="284564E4" w14:textId="093C408B" w:rsidR="001921F0" w:rsidRPr="00040811" w:rsidRDefault="001921F0" w:rsidP="00A4324F"/>
    <w:p w14:paraId="6784D36F" w14:textId="678150A5" w:rsidR="001921F0" w:rsidRPr="00040811" w:rsidRDefault="001921F0" w:rsidP="00A4324F">
      <w:r w:rsidRPr="00040811">
        <w:t xml:space="preserve">Van de 24 kinderen </w:t>
      </w:r>
      <w:r w:rsidR="009E7C39" w:rsidRPr="00040811">
        <w:t>hebben</w:t>
      </w:r>
      <w:r w:rsidRPr="00040811">
        <w:t xml:space="preserve"> er 1</w:t>
      </w:r>
      <w:r w:rsidR="009E7C39" w:rsidRPr="00040811">
        <w:t>5</w:t>
      </w:r>
      <w:r w:rsidRPr="00040811">
        <w:t xml:space="preserve"> (</w:t>
      </w:r>
      <w:r w:rsidR="009E7C39" w:rsidRPr="00040811">
        <w:t>62</w:t>
      </w:r>
      <w:r w:rsidRPr="00040811">
        <w:t>,</w:t>
      </w:r>
      <w:r w:rsidR="009E7C39" w:rsidRPr="00040811">
        <w:t>5</w:t>
      </w:r>
      <w:r w:rsidRPr="00040811">
        <w:t xml:space="preserve">%) </w:t>
      </w:r>
      <w:r w:rsidR="009E7C39" w:rsidRPr="00040811">
        <w:t xml:space="preserve">een </w:t>
      </w:r>
      <w:r w:rsidR="009E7C39" w:rsidRPr="00D11206">
        <w:rPr>
          <w:color w:val="00B0F0"/>
        </w:rPr>
        <w:t xml:space="preserve">geheel ander </w:t>
      </w:r>
      <w:r w:rsidR="009E7C39" w:rsidRPr="00040811">
        <w:t xml:space="preserve">gevoel voor vriendschap dan </w:t>
      </w:r>
      <w:r w:rsidR="003D07F8" w:rsidRPr="00040811">
        <w:t xml:space="preserve">hun </w:t>
      </w:r>
      <w:r w:rsidR="009E7C39" w:rsidRPr="00040811">
        <w:t>leeftijdgenoten</w:t>
      </w:r>
      <w:r w:rsidR="003D07F8" w:rsidRPr="00040811">
        <w:t>. B</w:t>
      </w:r>
      <w:r w:rsidR="009E7C39" w:rsidRPr="00040811">
        <w:t xml:space="preserve">ij nog eens 8 kinderen (33,3%) is dit gevoel ook </w:t>
      </w:r>
      <w:r w:rsidR="009E7C39" w:rsidRPr="00D11206">
        <w:rPr>
          <w:color w:val="7030A0"/>
        </w:rPr>
        <w:t>heel anders</w:t>
      </w:r>
      <w:r w:rsidR="009E7C39" w:rsidRPr="00040811">
        <w:t xml:space="preserve">. Voor 1 kind (4,2%) geldt dat dit gevoel </w:t>
      </w:r>
      <w:r w:rsidR="009E7C39" w:rsidRPr="00D11206">
        <w:rPr>
          <w:color w:val="00B050"/>
        </w:rPr>
        <w:t>overeenkomt</w:t>
      </w:r>
      <w:r w:rsidR="009E7C39" w:rsidRPr="00040811">
        <w:t xml:space="preserve"> met dat van </w:t>
      </w:r>
      <w:r w:rsidR="003F2783" w:rsidRPr="00040811">
        <w:t xml:space="preserve">zijn/haar </w:t>
      </w:r>
      <w:r w:rsidR="009E7C39" w:rsidRPr="00040811">
        <w:t xml:space="preserve">leeftijdgenoten. </w:t>
      </w:r>
    </w:p>
    <w:p w14:paraId="151ED46A" w14:textId="77777777" w:rsidR="00B22EEF" w:rsidRPr="00040811" w:rsidRDefault="00B22EEF" w:rsidP="00A4324F"/>
    <w:p w14:paraId="74BADE19" w14:textId="4F429694" w:rsidR="00AD44E7" w:rsidRPr="00040811" w:rsidRDefault="009F01C7" w:rsidP="00AD44E7">
      <w:pPr>
        <w:keepNext/>
      </w:pPr>
      <w:r w:rsidRPr="00040811">
        <w:rPr>
          <w:noProof/>
        </w:rPr>
        <w:drawing>
          <wp:inline distT="0" distB="0" distL="0" distR="0" wp14:anchorId="4897835B" wp14:editId="2A52FA25">
            <wp:extent cx="5931376" cy="1436424"/>
            <wp:effectExtent l="0" t="0" r="0" b="0"/>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08485" cy="1455098"/>
                    </a:xfrm>
                    <a:prstGeom prst="rect">
                      <a:avLst/>
                    </a:prstGeom>
                  </pic:spPr>
                </pic:pic>
              </a:graphicData>
            </a:graphic>
          </wp:inline>
        </w:drawing>
      </w:r>
    </w:p>
    <w:p w14:paraId="5826C0BC" w14:textId="4470E6E1" w:rsidR="00383E8E" w:rsidRDefault="00AD44E7"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23</w:t>
      </w:r>
      <w:r w:rsidR="00000000">
        <w:rPr>
          <w:noProof/>
        </w:rPr>
        <w:fldChar w:fldCharType="end"/>
      </w:r>
      <w:r w:rsidRPr="00040811">
        <w:t xml:space="preserve"> De mate waarin de kinderen een (1) hele andere humor (2) een heel ander gevoel voor vriendschap dan zijn/haar leeftijdsgenoten</w:t>
      </w:r>
    </w:p>
    <w:p w14:paraId="6B651A30" w14:textId="77777777" w:rsidR="007D1E30" w:rsidRPr="007D1E30" w:rsidRDefault="007D1E30" w:rsidP="007D1E30"/>
    <w:p w14:paraId="42B5224C" w14:textId="1B6B5D2F" w:rsidR="009048E7" w:rsidRPr="00040811" w:rsidRDefault="00690914" w:rsidP="006321A0">
      <w:pPr>
        <w:pStyle w:val="Kop4"/>
      </w:pPr>
      <w:r w:rsidRPr="00040811">
        <w:t>Persoonlijke ontwikkeling</w:t>
      </w:r>
    </w:p>
    <w:p w14:paraId="7EC418B1" w14:textId="1DB482E6" w:rsidR="001943E1" w:rsidRPr="00040811" w:rsidRDefault="001943E1" w:rsidP="00603BB8">
      <w:r w:rsidRPr="00040811">
        <w:t>De ouders is gevraagd naar de persoonlijke ontwikkeling van hun kind door stellingen voor te leggen over de gevoeligheid van hun kind en in hoeverre hun kind diep nadenkt.</w:t>
      </w:r>
    </w:p>
    <w:p w14:paraId="0D4DBE55" w14:textId="77777777" w:rsidR="001943E1" w:rsidRPr="00040811" w:rsidRDefault="001943E1" w:rsidP="00603BB8"/>
    <w:p w14:paraId="3EE8BBF9" w14:textId="3F6C8376" w:rsidR="00603BB8" w:rsidRPr="00040811" w:rsidRDefault="00603BB8" w:rsidP="00603BB8">
      <w:r w:rsidRPr="00040811">
        <w:t xml:space="preserve">Van de 24 kinderen zijn er 18 (75%) </w:t>
      </w:r>
      <w:r w:rsidR="005129FF" w:rsidRPr="00D11206">
        <w:rPr>
          <w:color w:val="00B0F0"/>
        </w:rPr>
        <w:t>uiterst</w:t>
      </w:r>
      <w:r w:rsidRPr="00D11206">
        <w:rPr>
          <w:color w:val="00B0F0"/>
        </w:rPr>
        <w:t xml:space="preserve"> gevoelig </w:t>
      </w:r>
      <w:r w:rsidRPr="00040811">
        <w:t xml:space="preserve">voor indrukken, geuren en geluiden en nog eens 5 (20,8%) zijn daar </w:t>
      </w:r>
      <w:r w:rsidRPr="00D11206">
        <w:rPr>
          <w:color w:val="7030A0"/>
        </w:rPr>
        <w:t xml:space="preserve">heel gevoelig </w:t>
      </w:r>
      <w:r w:rsidRPr="00040811">
        <w:t xml:space="preserve">voor. Bij 1 kind (4,2%) is die gevoeligheid </w:t>
      </w:r>
      <w:r w:rsidRPr="00D11206">
        <w:rPr>
          <w:color w:val="00B050"/>
        </w:rPr>
        <w:t>vergelijkbaar</w:t>
      </w:r>
      <w:r w:rsidRPr="00040811">
        <w:t xml:space="preserve"> met die van </w:t>
      </w:r>
      <w:r w:rsidR="00BF5C8E" w:rsidRPr="00040811">
        <w:t xml:space="preserve">zijn/haar </w:t>
      </w:r>
      <w:r w:rsidRPr="00040811">
        <w:t xml:space="preserve">leeftijdgenoten. </w:t>
      </w:r>
    </w:p>
    <w:p w14:paraId="01802164" w14:textId="77777777" w:rsidR="00603BB8" w:rsidRPr="00040811" w:rsidRDefault="00603BB8" w:rsidP="00603BB8"/>
    <w:p w14:paraId="5C19D402" w14:textId="449C6311" w:rsidR="005E7D19" w:rsidRPr="00040811" w:rsidRDefault="009C5BA3" w:rsidP="003E6DBF">
      <w:r w:rsidRPr="00040811">
        <w:t>In totaal 16 kinderen (66,7%) denk</w:t>
      </w:r>
      <w:r w:rsidR="002D34C8" w:rsidRPr="00040811">
        <w:t>en</w:t>
      </w:r>
      <w:r w:rsidRPr="00040811">
        <w:t xml:space="preserve"> vergeleken met leeftijdsgenoten </w:t>
      </w:r>
      <w:r w:rsidR="00B3613A" w:rsidRPr="00D11206">
        <w:rPr>
          <w:color w:val="00B0F0"/>
        </w:rPr>
        <w:t>uitermate</w:t>
      </w:r>
      <w:r w:rsidRPr="00D11206">
        <w:rPr>
          <w:color w:val="00B0F0"/>
        </w:rPr>
        <w:t xml:space="preserve"> diep na </w:t>
      </w:r>
      <w:r w:rsidRPr="00040811">
        <w:t xml:space="preserve">over bijvoorbeeld het gedrag en de gevoelens van anderen, gevaren en de dood. </w:t>
      </w:r>
      <w:r w:rsidR="006842FA" w:rsidRPr="00040811">
        <w:t>Voor 7 kinderen (29,</w:t>
      </w:r>
      <w:r w:rsidR="00B3613A" w:rsidRPr="00040811">
        <w:t>2</w:t>
      </w:r>
      <w:r w:rsidR="006842FA" w:rsidRPr="00040811">
        <w:t xml:space="preserve">%) geldt dat zij </w:t>
      </w:r>
      <w:r w:rsidR="006842FA" w:rsidRPr="00D11206">
        <w:rPr>
          <w:color w:val="7030A0"/>
        </w:rPr>
        <w:t xml:space="preserve">heel diep </w:t>
      </w:r>
      <w:r w:rsidR="006842FA" w:rsidRPr="00040811">
        <w:t xml:space="preserve">daarover nadenken. 1 kind (4,2%) is wat dit betreft </w:t>
      </w:r>
      <w:r w:rsidR="006842FA" w:rsidRPr="00D11206">
        <w:rPr>
          <w:color w:val="00B050"/>
        </w:rPr>
        <w:t xml:space="preserve">vergelijkbaar </w:t>
      </w:r>
      <w:r w:rsidR="006842FA" w:rsidRPr="00040811">
        <w:t xml:space="preserve">met leeftijdgenoten. </w:t>
      </w:r>
    </w:p>
    <w:p w14:paraId="707B4CCB" w14:textId="77777777" w:rsidR="005E7D19" w:rsidRPr="00040811" w:rsidRDefault="005E7D19" w:rsidP="003E6DBF"/>
    <w:p w14:paraId="61A867E4" w14:textId="50601913" w:rsidR="00003922" w:rsidRPr="00040811" w:rsidRDefault="00690914" w:rsidP="00003922">
      <w:pPr>
        <w:keepNext/>
      </w:pPr>
      <w:r w:rsidRPr="00040811">
        <w:rPr>
          <w:noProof/>
        </w:rPr>
        <w:lastRenderedPageBreak/>
        <w:drawing>
          <wp:inline distT="0" distB="0" distL="0" distR="0" wp14:anchorId="03C82887" wp14:editId="72C9C1F8">
            <wp:extent cx="2764465" cy="1406611"/>
            <wp:effectExtent l="0" t="0" r="4445" b="3175"/>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2630" cy="1436206"/>
                    </a:xfrm>
                    <a:prstGeom prst="rect">
                      <a:avLst/>
                    </a:prstGeom>
                  </pic:spPr>
                </pic:pic>
              </a:graphicData>
            </a:graphic>
          </wp:inline>
        </w:drawing>
      </w:r>
      <w:r w:rsidR="00003922" w:rsidRPr="00040811">
        <w:rPr>
          <w:noProof/>
        </w:rPr>
        <w:drawing>
          <wp:inline distT="0" distB="0" distL="0" distR="0" wp14:anchorId="11AECDAA" wp14:editId="15D449D6">
            <wp:extent cx="2772971" cy="1412401"/>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91009" cy="1421588"/>
                    </a:xfrm>
                    <a:prstGeom prst="rect">
                      <a:avLst/>
                    </a:prstGeom>
                  </pic:spPr>
                </pic:pic>
              </a:graphicData>
            </a:graphic>
          </wp:inline>
        </w:drawing>
      </w:r>
    </w:p>
    <w:p w14:paraId="14A670F2" w14:textId="3CCFC9B2" w:rsidR="00003922" w:rsidRPr="00040811" w:rsidRDefault="00003922"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24</w:t>
      </w:r>
      <w:r w:rsidR="00000000">
        <w:rPr>
          <w:noProof/>
        </w:rPr>
        <w:fldChar w:fldCharType="end"/>
      </w:r>
      <w:r w:rsidRPr="00040811">
        <w:t xml:space="preserve"> De (1) gevoeligheid voor indrukken, geuren, geluiden en (2) de mate waarin het kind vergeleken met leeftijdsgenoten diep nadenkt over gedrag, gevoelens van anderen, gevaren, de dood vergeleken met zijn/haar leeftijdsgenoten</w:t>
      </w:r>
    </w:p>
    <w:p w14:paraId="71BBD940" w14:textId="78C1230C" w:rsidR="00AC6C81" w:rsidRDefault="00195C23" w:rsidP="00D11206">
      <w:pPr>
        <w:pBdr>
          <w:top w:val="single" w:sz="4" w:space="1" w:color="auto"/>
          <w:left w:val="single" w:sz="4" w:space="4" w:color="auto"/>
          <w:bottom w:val="single" w:sz="4" w:space="1" w:color="auto"/>
          <w:right w:val="single" w:sz="4" w:space="4" w:color="auto"/>
        </w:pBdr>
      </w:pPr>
      <w:r>
        <w:t xml:space="preserve">1 van de </w:t>
      </w:r>
      <w:r w:rsidR="00D71A48">
        <w:t>geïnterviewde</w:t>
      </w:r>
      <w:r>
        <w:t xml:space="preserve"> vertelt dat het kind op hele jonge leeftijd al veel diepzinnige vragen stelt. Bijvoorbeeld de vraag: “Hoe denk je dat stoeptegels blijven liggen?”</w:t>
      </w:r>
    </w:p>
    <w:p w14:paraId="7E9CABE4" w14:textId="77777777" w:rsidR="00195C23" w:rsidRPr="00040811" w:rsidRDefault="00195C23" w:rsidP="00AC6C81"/>
    <w:p w14:paraId="2B52C7D1" w14:textId="79FB579D" w:rsidR="00404022" w:rsidRPr="00040811" w:rsidRDefault="00404022" w:rsidP="00404022">
      <w:pPr>
        <w:pStyle w:val="Kop3"/>
      </w:pPr>
      <w:bookmarkStart w:id="35" w:name="_Toc114093968"/>
      <w:r w:rsidRPr="00040811">
        <w:t>Signalering</w:t>
      </w:r>
      <w:bookmarkEnd w:id="35"/>
    </w:p>
    <w:p w14:paraId="21C8648F" w14:textId="77777777" w:rsidR="00404022" w:rsidRPr="00040811" w:rsidRDefault="00404022" w:rsidP="00404022"/>
    <w:p w14:paraId="1FC68E4E" w14:textId="72BE0FF9" w:rsidR="00404022" w:rsidRPr="00040811" w:rsidRDefault="00404022" w:rsidP="00404022">
      <w:r w:rsidRPr="00040811">
        <w:t xml:space="preserve">(Hoog)begaafden ontwikkelen zich vanaf hun geboorte anders dan gemiddeld lerende kinderen. Uit onderzoek is gebleken dat 4-jarigen wat betreft hun cognitieve, sociale, emotionele en persoonlijke ontwikkeling overeenkomsten kunnen vertonen met kinderen tussen de 2 en 8 jaar (Mooij &amp; </w:t>
      </w:r>
      <w:proofErr w:type="spellStart"/>
      <w:r w:rsidRPr="00040811">
        <w:t>Fettelaar</w:t>
      </w:r>
      <w:proofErr w:type="spellEnd"/>
      <w:r w:rsidRPr="00040811">
        <w:t xml:space="preserve"> 2010; Mooij, et al. 2007). In de enquête voor de ouders is daarom gevraagd op welke leeftijd en wie het kind heeft gesignaleerd als hoogbegaafd.</w:t>
      </w:r>
    </w:p>
    <w:p w14:paraId="1F4DFD56" w14:textId="77777777" w:rsidR="00404022" w:rsidRPr="00040811" w:rsidRDefault="00404022" w:rsidP="00404022"/>
    <w:p w14:paraId="0DFC8C29" w14:textId="77777777" w:rsidR="00404022" w:rsidRPr="00040811" w:rsidRDefault="00404022" w:rsidP="00404022">
      <w:r w:rsidRPr="00040811">
        <w:t>De leeftijd waarop de kinderen zijn gesignaleerd als (mogelijk) (hoog)begaafd varieert sterk. Bij 7 kinderen (29,2%) is het gesignaleerd toen zij tussen de 1 en 4 jaar oud waren en bij 5 kinderen (20,8%) toen zij tussen de 6 en 8 jaar waren. 4 kinderen (16,7%) waren tussen 4 en 6 jaar en ook 4 (16,7%) tussen de 8 en 10 jaar. 3 kinderen (12,5%) waren jonger dan 1 jaar toen zij werden herkend als mogelijk (hoog)begaafd. Bij 1 kind (4,2%) heeft niemand het opgemerkt. Dit kind is enig kind in het gezin.</w:t>
      </w:r>
    </w:p>
    <w:p w14:paraId="2C99B20D" w14:textId="77777777" w:rsidR="00404022" w:rsidRPr="00040811" w:rsidRDefault="00404022" w:rsidP="00404022"/>
    <w:p w14:paraId="1F505632" w14:textId="77777777" w:rsidR="00404022" w:rsidRPr="00040811" w:rsidRDefault="00404022" w:rsidP="00404022">
      <w:pPr>
        <w:keepNext/>
      </w:pPr>
      <w:r w:rsidRPr="00040811">
        <w:rPr>
          <w:noProof/>
        </w:rPr>
        <w:drawing>
          <wp:inline distT="0" distB="0" distL="0" distR="0" wp14:anchorId="1029D38D" wp14:editId="2FA57076">
            <wp:extent cx="5760720" cy="1940560"/>
            <wp:effectExtent l="0" t="0" r="508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1940560"/>
                    </a:xfrm>
                    <a:prstGeom prst="rect">
                      <a:avLst/>
                    </a:prstGeom>
                  </pic:spPr>
                </pic:pic>
              </a:graphicData>
            </a:graphic>
          </wp:inline>
        </w:drawing>
      </w:r>
    </w:p>
    <w:p w14:paraId="68077BDA" w14:textId="7FCF1D9E" w:rsidR="00404022" w:rsidRPr="00040811" w:rsidRDefault="00404022"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25</w:t>
      </w:r>
      <w:r w:rsidR="00000000">
        <w:rPr>
          <w:noProof/>
        </w:rPr>
        <w:fldChar w:fldCharType="end"/>
      </w:r>
      <w:r w:rsidRPr="00040811">
        <w:t xml:space="preserve"> Leeftijd waarop het kind gesignaleerd is als (hoog)begaafd</w:t>
      </w:r>
    </w:p>
    <w:p w14:paraId="0227432D" w14:textId="77777777" w:rsidR="00404022" w:rsidRPr="00040811" w:rsidRDefault="00404022" w:rsidP="00404022">
      <w:r w:rsidRPr="00040811">
        <w:t>In verreweg de meeste gevallen heeft de ouder het kind gesignaleerd als mogelijk (hoog)begaafd, namelijk bij 14 van de 23 (60,9%)</w:t>
      </w:r>
      <w:bookmarkStart w:id="36" w:name="OLE_LINK6"/>
      <w:r w:rsidRPr="00040811">
        <w:t xml:space="preserve"> kinderen. Dit betreffen kinderen uit alle leeftijdsgroepen. </w:t>
      </w:r>
      <w:bookmarkStart w:id="37" w:name="OLE_LINK17"/>
      <w:r w:rsidRPr="00040811">
        <w:t xml:space="preserve">Bij </w:t>
      </w:r>
      <w:bookmarkEnd w:id="36"/>
      <w:r w:rsidRPr="00040811">
        <w:t xml:space="preserve">2 kinderen (8,7%) in de leeftijd tussen de 1 en 4 jaar is het opgemerkt door de consultatiebureaumedewerker. Van 2 kinderen (8,7%) is het opgemerkt door de basisschoolleraar. Deze kinderen waren tussen de 1 en 4 jaar en tussen de 6 en 8 jaar oud. </w:t>
      </w:r>
      <w:bookmarkEnd w:id="37"/>
      <w:r w:rsidRPr="00040811">
        <w:t xml:space="preserve">Nog 2 kinderen (8,7%) zijn gesignaleerd </w:t>
      </w:r>
      <w:r w:rsidRPr="00040811">
        <w:lastRenderedPageBreak/>
        <w:t xml:space="preserve">door vrienden. Deze kinderen waren tussen de 1 en 4 jaar oud en tussen de 6 en 8 jaar. Bij 1 kind (4,4%) in de leeftijd tussen de 4 tot 6 jaar is het aan de opmerkzaamheid van de ouder van een klasgenootje te danken dat het is gesignaleerd. Bij 2 kinderen is in de categorie Anders (8,7%) opgemerkt: </w:t>
      </w:r>
    </w:p>
    <w:p w14:paraId="3748B4D2" w14:textId="77777777" w:rsidR="00404022" w:rsidRPr="00040811" w:rsidRDefault="00404022" w:rsidP="00404022"/>
    <w:p w14:paraId="7B4D9ADA" w14:textId="77777777" w:rsidR="00404022" w:rsidRPr="00040811" w:rsidRDefault="00404022">
      <w:pPr>
        <w:pStyle w:val="Lijstalinea"/>
        <w:numPr>
          <w:ilvl w:val="0"/>
          <w:numId w:val="35"/>
        </w:numPr>
        <w:ind w:left="426"/>
      </w:pPr>
      <w:r w:rsidRPr="00040811">
        <w:t>herkend door een specialist van het swv (kind in de leeftijd van 8 tot 10 jaar);</w:t>
      </w:r>
    </w:p>
    <w:p w14:paraId="6B3AA7BC" w14:textId="77777777" w:rsidR="00404022" w:rsidRPr="00040811" w:rsidRDefault="00404022">
      <w:pPr>
        <w:pStyle w:val="Lijstalinea"/>
        <w:numPr>
          <w:ilvl w:val="0"/>
          <w:numId w:val="35"/>
        </w:numPr>
        <w:ind w:left="426"/>
      </w:pPr>
      <w:r w:rsidRPr="00040811">
        <w:t xml:space="preserve">gesignaleerd naar aanleiding van tests van andere kinderen (kind in de leeftijd tussen de 4 en 6 jaar en jongste in het gezin). </w:t>
      </w:r>
    </w:p>
    <w:p w14:paraId="4441D1F4" w14:textId="77777777" w:rsidR="00404022" w:rsidRPr="00040811" w:rsidRDefault="00404022" w:rsidP="00404022"/>
    <w:p w14:paraId="2C2064D2" w14:textId="77777777" w:rsidR="00404022" w:rsidRPr="00040811" w:rsidRDefault="00404022" w:rsidP="00404022">
      <w:r w:rsidRPr="00040811">
        <w:t xml:space="preserve">Er zijn geen verschillen aangetroffen tussen jongens en meisjes wat betreft de leeftijd waarop en de persoon door wie de begaafdheid is gesignaleerd. </w:t>
      </w:r>
    </w:p>
    <w:p w14:paraId="71C88455" w14:textId="77777777" w:rsidR="00404022" w:rsidRPr="00040811" w:rsidRDefault="00404022" w:rsidP="00404022"/>
    <w:p w14:paraId="3489ABFD" w14:textId="77777777" w:rsidR="00404022" w:rsidRPr="00040811" w:rsidRDefault="00404022" w:rsidP="00404022">
      <w:pPr>
        <w:keepNext/>
      </w:pPr>
      <w:r w:rsidRPr="00040811">
        <w:rPr>
          <w:noProof/>
        </w:rPr>
        <w:drawing>
          <wp:inline distT="0" distB="0" distL="0" distR="0" wp14:anchorId="78D82718" wp14:editId="1760C7D2">
            <wp:extent cx="5760720" cy="1565910"/>
            <wp:effectExtent l="0" t="0" r="508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565910"/>
                    </a:xfrm>
                    <a:prstGeom prst="rect">
                      <a:avLst/>
                    </a:prstGeom>
                  </pic:spPr>
                </pic:pic>
              </a:graphicData>
            </a:graphic>
          </wp:inline>
        </w:drawing>
      </w:r>
    </w:p>
    <w:p w14:paraId="2097CD2C" w14:textId="23E03394" w:rsidR="00404022" w:rsidRPr="00040811" w:rsidRDefault="00404022"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26</w:t>
      </w:r>
      <w:r w:rsidR="00000000">
        <w:rPr>
          <w:noProof/>
        </w:rPr>
        <w:fldChar w:fldCharType="end"/>
      </w:r>
      <w:r w:rsidRPr="00040811">
        <w:t xml:space="preserve"> De persoon die de (hoog)begaafdheid heeft gesignaleerd</w:t>
      </w:r>
    </w:p>
    <w:p w14:paraId="7AA6D6AA" w14:textId="77777777" w:rsidR="00404022" w:rsidRPr="00040811" w:rsidRDefault="00404022" w:rsidP="00404022">
      <w:pPr>
        <w:pBdr>
          <w:top w:val="single" w:sz="4" w:space="1" w:color="auto"/>
          <w:left w:val="single" w:sz="4" w:space="4" w:color="auto"/>
          <w:bottom w:val="single" w:sz="4" w:space="1" w:color="auto"/>
          <w:right w:val="single" w:sz="4" w:space="4" w:color="auto"/>
        </w:pBdr>
      </w:pPr>
      <w:r w:rsidRPr="00040811">
        <w:t>Een geïnterviewde merkt op dat signalering van hoogbegaafde kinderen op het consultatiebureau heel belangrijk is. Hierdoor kan de ouders meteen ondersteuning worden geboden. Dit is nodig omdat ouders en kind in een groot isolement zitten, zegt de ouder en vervolgt:</w:t>
      </w:r>
    </w:p>
    <w:p w14:paraId="6D86351C" w14:textId="46021009" w:rsidR="00404022" w:rsidRPr="00040811" w:rsidRDefault="00B23CD4" w:rsidP="00C56A55">
      <w:pPr>
        <w:pStyle w:val="Duidelijkcitaat"/>
      </w:pPr>
      <w:r w:rsidRPr="00040811">
        <w:t>“</w:t>
      </w:r>
      <w:r w:rsidR="00404022" w:rsidRPr="00040811">
        <w:t xml:space="preserve">De vorderingen van kinderen worden door de omgeving namelijk altijd met die van andere kinderen vergeleken, ook al wil je dat zelf niet. Het is een wedstrijd… Door het isolement worden ouders en kinderen hard geraakt. Het zorgt voor angsten en ongezonde situaties. Mijn kind wilde toen het 9 jaar was niet meer verder leven. </w:t>
      </w:r>
    </w:p>
    <w:p w14:paraId="50B06F07" w14:textId="1390BDA8" w:rsidR="00404022" w:rsidRPr="00040811" w:rsidRDefault="00404022" w:rsidP="00C56A55">
      <w:pPr>
        <w:pStyle w:val="Duidelijkcitaat"/>
      </w:pPr>
      <w:r w:rsidRPr="00040811">
        <w:t>Mogelijk ontstaan hierdoor ook gezinsdrama’s, want de ouders vechten tegen de instanties, het gezin gaat eraan kapot, en wat doe je dan?</w:t>
      </w:r>
      <w:r w:rsidR="00B23CD4" w:rsidRPr="00040811">
        <w:t>”</w:t>
      </w:r>
    </w:p>
    <w:p w14:paraId="1BA04320" w14:textId="77777777" w:rsidR="00404022" w:rsidRPr="00040811" w:rsidRDefault="00404022" w:rsidP="00F92412">
      <w:pPr>
        <w:pBdr>
          <w:top w:val="wave" w:sz="6" w:space="1" w:color="auto"/>
          <w:left w:val="wave" w:sz="6" w:space="4" w:color="auto"/>
          <w:bottom w:val="wave" w:sz="6" w:space="1" w:color="auto"/>
          <w:right w:val="wave" w:sz="6" w:space="4" w:color="auto"/>
        </w:pBdr>
        <w:ind w:left="66"/>
      </w:pPr>
      <w:r w:rsidRPr="00040811">
        <w:t>De focusgroep heeft het vroeger signaleren(hoog)begaafde kinderen als aandachtspunt geformuleerd.</w:t>
      </w:r>
    </w:p>
    <w:p w14:paraId="6E3BE575" w14:textId="77777777" w:rsidR="00404022" w:rsidRPr="00040811" w:rsidRDefault="00404022" w:rsidP="00F92412">
      <w:pPr>
        <w:pBdr>
          <w:top w:val="wave" w:sz="6" w:space="1" w:color="auto"/>
          <w:left w:val="wave" w:sz="6" w:space="4" w:color="auto"/>
          <w:bottom w:val="wave" w:sz="6" w:space="1" w:color="auto"/>
          <w:right w:val="wave" w:sz="6" w:space="4" w:color="auto"/>
        </w:pBdr>
        <w:ind w:left="66"/>
      </w:pPr>
    </w:p>
    <w:p w14:paraId="0ADEBA9C" w14:textId="7074DF65" w:rsidR="00404022" w:rsidRPr="00040811" w:rsidRDefault="00404022" w:rsidP="00F92412">
      <w:pPr>
        <w:pBdr>
          <w:top w:val="wave" w:sz="6" w:space="1" w:color="auto"/>
          <w:left w:val="wave" w:sz="6" w:space="4" w:color="auto"/>
          <w:bottom w:val="wave" w:sz="6" w:space="1" w:color="auto"/>
          <w:right w:val="wave" w:sz="6" w:space="4" w:color="auto"/>
        </w:pBdr>
        <w:ind w:left="66"/>
      </w:pPr>
      <w:r w:rsidRPr="00040811">
        <w:t xml:space="preserve">Met de </w:t>
      </w:r>
      <w:bookmarkStart w:id="38" w:name="OLE_LINK12"/>
      <w:r w:rsidRPr="00040811">
        <w:t xml:space="preserve">signaleringslijst van em. Prof. dr. Ton Mooij </w:t>
      </w:r>
      <w:bookmarkEnd w:id="38"/>
      <w:r w:rsidR="007C2802" w:rsidRPr="00040811">
        <w:t xml:space="preserve">(Mooij, 2022) </w:t>
      </w:r>
      <w:r w:rsidRPr="00040811">
        <w:t>kunnen deze kinderen vanaf de eerste schooldag worden gesignaleerd en aangepast onderwijs worden geboden. Dan kunnen problemen worden voorkomen.</w:t>
      </w:r>
    </w:p>
    <w:p w14:paraId="1DA9A4F4" w14:textId="38106D1D" w:rsidR="00BD37FE" w:rsidRDefault="00BD37FE">
      <w:r>
        <w:br w:type="page"/>
      </w:r>
    </w:p>
    <w:p w14:paraId="7CD258A3" w14:textId="3707E3E2" w:rsidR="003C0247" w:rsidRPr="00040811" w:rsidRDefault="003C0247" w:rsidP="00C77540">
      <w:pPr>
        <w:pStyle w:val="Kop3"/>
      </w:pPr>
      <w:bookmarkStart w:id="39" w:name="_Toc114093969"/>
      <w:r w:rsidRPr="00040811">
        <w:lastRenderedPageBreak/>
        <w:t>Aanbod scholen</w:t>
      </w:r>
      <w:bookmarkEnd w:id="39"/>
      <w:r w:rsidRPr="00040811">
        <w:t xml:space="preserve"> </w:t>
      </w:r>
    </w:p>
    <w:p w14:paraId="63449456" w14:textId="2E42665A" w:rsidR="000A291D" w:rsidRPr="00040811" w:rsidRDefault="000A291D" w:rsidP="0088387C"/>
    <w:p w14:paraId="4968E12C" w14:textId="1A198AD8" w:rsidR="00F33ED5" w:rsidRPr="00040811" w:rsidRDefault="00F33ED5" w:rsidP="00F33ED5">
      <w:r w:rsidRPr="00040811">
        <w:t xml:space="preserve">Om de witte vlekken in het aanbod aan de leerlingen in kaart te brengen, is het van belang een beeld te krijgen in hoeverre het aanbod van de scholen aansluit op de ontwikkelingsverschillen tussen de kinderen op cognitief, sociaal en emotioneel gebied. </w:t>
      </w:r>
    </w:p>
    <w:p w14:paraId="46AD15B6" w14:textId="402E87DE" w:rsidR="006D228C" w:rsidRPr="00040811" w:rsidRDefault="00361957" w:rsidP="0088387C">
      <w:r w:rsidRPr="00040811">
        <w:t xml:space="preserve">Het aanbod in de basisondersteuning van het reguliere onderwijs omvat een speel-, leer- en ontwikkelingsaanbod, een pedagogische benadering en didactische werkwijze die passend zijn, ofwel zijn afgestemd op de ontwikkeling van de leerlingen. “De groep (hoog)begaafde leerlingen zullen voor 90% een passend aanbod op school kunnen krijgen in het basisarrangement”. </w:t>
      </w:r>
      <w:r w:rsidR="00A81FA3" w:rsidRPr="00040811">
        <w:t xml:space="preserve">Hiertoe bieden scholen </w:t>
      </w:r>
      <w:proofErr w:type="spellStart"/>
      <w:r w:rsidR="00A81FA3" w:rsidRPr="00040811">
        <w:t>compacten</w:t>
      </w:r>
      <w:proofErr w:type="spellEnd"/>
      <w:r w:rsidR="00A81FA3" w:rsidRPr="00040811">
        <w:t xml:space="preserve">, </w:t>
      </w:r>
      <w:r w:rsidR="006D228C" w:rsidRPr="00040811">
        <w:t xml:space="preserve">verdiepen, verbreden en </w:t>
      </w:r>
      <w:r w:rsidR="00A81FA3" w:rsidRPr="00040811">
        <w:t>verrijken in eigen groep, deeltijd plusgroep</w:t>
      </w:r>
      <w:r w:rsidR="00B657BA" w:rsidRPr="00040811">
        <w:t>/-klas</w:t>
      </w:r>
      <w:r w:rsidR="00A81FA3" w:rsidRPr="00040811">
        <w:t xml:space="preserve"> of voltijds onderwijs. (Subsidieaanvraag, 2019, p. 3; §2.4).</w:t>
      </w:r>
    </w:p>
    <w:p w14:paraId="400E6691" w14:textId="0BF50E4E" w:rsidR="00451F7F" w:rsidRPr="00040811" w:rsidRDefault="00451F7F" w:rsidP="00737532">
      <w:pPr>
        <w:ind w:firstLine="708"/>
      </w:pPr>
      <w:r w:rsidRPr="00040811">
        <w:t xml:space="preserve">De ouders is gevraagd in hoeverre scholen </w:t>
      </w:r>
      <w:r w:rsidR="00737532" w:rsidRPr="00040811">
        <w:t>voorzien in de onderwijs- en ondersteuningsbehoeften van hun kind. Met andere woorden: in hoeverre is het aanbod van de scholen afgestemd op de behoeften aan cognitieve, sociale, emotionele en persoonlijke ondersteuning en begeleiding van hun (hoog)begaafde kind (§2.4).</w:t>
      </w:r>
    </w:p>
    <w:p w14:paraId="53327371" w14:textId="77777777" w:rsidR="00640C96" w:rsidRPr="00040811" w:rsidRDefault="00640C96" w:rsidP="00737532">
      <w:pPr>
        <w:ind w:firstLine="708"/>
        <w:rPr>
          <w:rFonts w:ascii="Roboto" w:eastAsia="Roboto" w:hAnsi="Roboto" w:cs="Roboto"/>
        </w:rPr>
      </w:pPr>
    </w:p>
    <w:p w14:paraId="1F02569A" w14:textId="485F394D" w:rsidR="00451F7F" w:rsidRPr="00040811" w:rsidRDefault="00451F7F" w:rsidP="006321A0">
      <w:pPr>
        <w:pStyle w:val="Kop4"/>
        <w:rPr>
          <w:rFonts w:eastAsia="Roboto"/>
        </w:rPr>
      </w:pPr>
      <w:r w:rsidRPr="00040811">
        <w:rPr>
          <w:rFonts w:eastAsia="Roboto"/>
        </w:rPr>
        <w:t xml:space="preserve">Cognitieve </w:t>
      </w:r>
      <w:r w:rsidR="008967CA" w:rsidRPr="00040811">
        <w:rPr>
          <w:rFonts w:eastAsia="Roboto"/>
        </w:rPr>
        <w:t>ontwikkeling</w:t>
      </w:r>
    </w:p>
    <w:p w14:paraId="45B7F1D7" w14:textId="406A1171" w:rsidR="003C297B" w:rsidRPr="00040811" w:rsidRDefault="003C297B" w:rsidP="00451F7F">
      <w:r w:rsidRPr="00040811">
        <w:t>Gevraagd is naar de speel-en/ of leermiddelen</w:t>
      </w:r>
      <w:r w:rsidR="0041786C" w:rsidRPr="00040811">
        <w:t>,</w:t>
      </w:r>
      <w:r w:rsidRPr="00040811">
        <w:t xml:space="preserve"> de mate waarin het onderwijs is aangepast</w:t>
      </w:r>
      <w:r w:rsidR="0041786C" w:rsidRPr="00040811">
        <w:t>, de soort aanpassingen en of het kind weleens is gedoubleerd</w:t>
      </w:r>
      <w:r w:rsidRPr="00040811">
        <w:t xml:space="preserve">. </w:t>
      </w:r>
    </w:p>
    <w:p w14:paraId="03D44293" w14:textId="77777777" w:rsidR="003C297B" w:rsidRPr="00040811" w:rsidRDefault="003C297B" w:rsidP="00451F7F"/>
    <w:p w14:paraId="36BA6943" w14:textId="3CC59AE6" w:rsidR="003C0247" w:rsidRPr="00040811" w:rsidRDefault="002C652C" w:rsidP="00451F7F">
      <w:r w:rsidRPr="00040811">
        <w:t>8</w:t>
      </w:r>
      <w:r w:rsidR="00451F7F" w:rsidRPr="00040811">
        <w:t xml:space="preserve"> van de 24 ouders (</w:t>
      </w:r>
      <w:r w:rsidRPr="00040811">
        <w:t>3</w:t>
      </w:r>
      <w:r w:rsidR="00451F7F" w:rsidRPr="00040811">
        <w:t xml:space="preserve">3,3%) geven aan dat </w:t>
      </w:r>
      <w:r w:rsidR="003C0247" w:rsidRPr="00040811">
        <w:t xml:space="preserve">er </w:t>
      </w:r>
      <w:r w:rsidRPr="00D11206">
        <w:rPr>
          <w:color w:val="FF0000"/>
        </w:rPr>
        <w:t xml:space="preserve">zelden </w:t>
      </w:r>
      <w:r w:rsidR="003C0247" w:rsidRPr="00040811">
        <w:t>speel</w:t>
      </w:r>
      <w:r w:rsidR="00451F7F" w:rsidRPr="00040811">
        <w:t>-en</w:t>
      </w:r>
      <w:r w:rsidR="003C0247" w:rsidRPr="00040811">
        <w:t>/</w:t>
      </w:r>
      <w:r w:rsidR="00451F7F" w:rsidRPr="00040811">
        <w:t xml:space="preserve"> of </w:t>
      </w:r>
      <w:r w:rsidR="003C0247" w:rsidRPr="00040811">
        <w:t xml:space="preserve">leermiddelen op school aanwezig </w:t>
      </w:r>
      <w:r w:rsidR="00451F7F" w:rsidRPr="00040811">
        <w:t xml:space="preserve">zijn </w:t>
      </w:r>
      <w:r w:rsidR="00863328" w:rsidRPr="00040811">
        <w:t>die</w:t>
      </w:r>
      <w:r w:rsidR="00F53BFF" w:rsidRPr="00040811">
        <w:t xml:space="preserve"> aansluit</w:t>
      </w:r>
      <w:r w:rsidR="00863328" w:rsidRPr="00040811">
        <w:t>en</w:t>
      </w:r>
      <w:r w:rsidR="00F53BFF" w:rsidRPr="00040811">
        <w:t xml:space="preserve"> bij het ontwikkelingsniveau van hun </w:t>
      </w:r>
      <w:r w:rsidR="003C0247" w:rsidRPr="00040811">
        <w:t>kind</w:t>
      </w:r>
      <w:r w:rsidR="00DF3AB0" w:rsidRPr="00040811">
        <w:t xml:space="preserve">. </w:t>
      </w:r>
      <w:r w:rsidR="009250B0" w:rsidRPr="00040811">
        <w:t>Bij n</w:t>
      </w:r>
      <w:r w:rsidRPr="00040811">
        <w:t>og eens 8 kinderen (33,3%)</w:t>
      </w:r>
      <w:r w:rsidR="009250B0" w:rsidRPr="00040811">
        <w:t xml:space="preserve"> zijn deze middelen </w:t>
      </w:r>
      <w:r w:rsidR="009250B0" w:rsidRPr="00D11206">
        <w:rPr>
          <w:color w:val="00B050"/>
        </w:rPr>
        <w:t xml:space="preserve">soms </w:t>
      </w:r>
      <w:r w:rsidR="009250B0" w:rsidRPr="00040811">
        <w:t xml:space="preserve">aanwezig en bij 4 (hoog)begaafden (16,7%) </w:t>
      </w:r>
      <w:r w:rsidR="009250B0" w:rsidRPr="00D11206">
        <w:rPr>
          <w:color w:val="0070C0"/>
        </w:rPr>
        <w:t>helemaal niet</w:t>
      </w:r>
      <w:r w:rsidR="009250B0" w:rsidRPr="00040811">
        <w:t xml:space="preserve">. </w:t>
      </w:r>
      <w:r w:rsidR="00DF3AB0" w:rsidRPr="00040811">
        <w:t xml:space="preserve">Bij </w:t>
      </w:r>
      <w:r w:rsidR="009250B0" w:rsidRPr="00040811">
        <w:t>3</w:t>
      </w:r>
      <w:r w:rsidR="00451F7F" w:rsidRPr="00040811">
        <w:t xml:space="preserve"> kinderen (</w:t>
      </w:r>
      <w:r w:rsidR="009250B0" w:rsidRPr="00040811">
        <w:t>12,5</w:t>
      </w:r>
      <w:r w:rsidR="00DF3AB0" w:rsidRPr="00040811">
        <w:t>%</w:t>
      </w:r>
      <w:r w:rsidR="00451F7F" w:rsidRPr="00040811">
        <w:t>)</w:t>
      </w:r>
      <w:r w:rsidR="00DF3AB0" w:rsidRPr="00040811">
        <w:t xml:space="preserve"> </w:t>
      </w:r>
      <w:r w:rsidR="00451F7F" w:rsidRPr="00040811">
        <w:t xml:space="preserve">zijn deze </w:t>
      </w:r>
      <w:r w:rsidR="00F53BFF" w:rsidRPr="00040811">
        <w:t xml:space="preserve">middelen </w:t>
      </w:r>
      <w:r w:rsidR="00451F7F" w:rsidRPr="00040811">
        <w:t xml:space="preserve">er </w:t>
      </w:r>
      <w:r w:rsidR="00DF3AB0" w:rsidRPr="00D11206">
        <w:rPr>
          <w:color w:val="7030A0"/>
        </w:rPr>
        <w:t xml:space="preserve">vaak </w:t>
      </w:r>
      <w:r w:rsidR="009250B0" w:rsidRPr="00D11206">
        <w:rPr>
          <w:color w:val="7030A0"/>
        </w:rPr>
        <w:t xml:space="preserve">wel </w:t>
      </w:r>
      <w:r w:rsidR="009250B0" w:rsidRPr="00040811">
        <w:t xml:space="preserve">en bij 1 kind (4,2%) </w:t>
      </w:r>
      <w:r w:rsidR="009250B0" w:rsidRPr="00D11206">
        <w:rPr>
          <w:color w:val="00B0F0"/>
        </w:rPr>
        <w:t>helemaal wel</w:t>
      </w:r>
      <w:r w:rsidR="009250B0" w:rsidRPr="00040811">
        <w:t xml:space="preserve">. </w:t>
      </w:r>
      <w:r w:rsidR="00DF3AB0" w:rsidRPr="00040811">
        <w:t xml:space="preserve"> </w:t>
      </w:r>
    </w:p>
    <w:p w14:paraId="28579AAB" w14:textId="77777777" w:rsidR="00863328" w:rsidRPr="00040811" w:rsidRDefault="00863328" w:rsidP="00451F7F"/>
    <w:p w14:paraId="20FD173C" w14:textId="5DE24195" w:rsidR="006E49E1" w:rsidRPr="00040811" w:rsidRDefault="00C430BD" w:rsidP="006E49E1">
      <w:r w:rsidRPr="00040811">
        <w:t>11</w:t>
      </w:r>
      <w:r w:rsidR="006E49E1" w:rsidRPr="00040811">
        <w:t xml:space="preserve"> van de 24 </w:t>
      </w:r>
      <w:r w:rsidRPr="00040811">
        <w:t xml:space="preserve">(hoog)begaafden </w:t>
      </w:r>
      <w:r w:rsidR="006E49E1" w:rsidRPr="00040811">
        <w:t>(</w:t>
      </w:r>
      <w:r w:rsidRPr="00040811">
        <w:t>45,8</w:t>
      </w:r>
      <w:r w:rsidR="006E49E1" w:rsidRPr="00040811">
        <w:t xml:space="preserve">%) </w:t>
      </w:r>
      <w:r w:rsidRPr="00040811">
        <w:t>ontvang</w:t>
      </w:r>
      <w:r w:rsidR="00431DD3" w:rsidRPr="00040811">
        <w:t>en</w:t>
      </w:r>
      <w:r w:rsidRPr="00040811">
        <w:t xml:space="preserve"> </w:t>
      </w:r>
      <w:r w:rsidRPr="00D11206">
        <w:rPr>
          <w:color w:val="FF0000"/>
        </w:rPr>
        <w:t>zelden</w:t>
      </w:r>
      <w:r w:rsidR="006E49E1" w:rsidRPr="00D11206">
        <w:rPr>
          <w:color w:val="FF0000"/>
        </w:rPr>
        <w:t xml:space="preserve"> </w:t>
      </w:r>
      <w:r w:rsidR="006E49E1" w:rsidRPr="00040811">
        <w:t xml:space="preserve">onderwijs dat is aangepast aan </w:t>
      </w:r>
      <w:r w:rsidR="00431DD3" w:rsidRPr="00040811">
        <w:t>hun</w:t>
      </w:r>
      <w:r w:rsidR="006E49E1" w:rsidRPr="00040811">
        <w:t xml:space="preserve"> ontwikkeling</w:t>
      </w:r>
      <w:r w:rsidRPr="00040811">
        <w:t xml:space="preserve">. </w:t>
      </w:r>
      <w:r w:rsidR="006E49E1" w:rsidRPr="00040811">
        <w:t xml:space="preserve">7 kinderen (29,2%) </w:t>
      </w:r>
      <w:r w:rsidR="00863328" w:rsidRPr="00040811">
        <w:t xml:space="preserve">ontvangen </w:t>
      </w:r>
      <w:r w:rsidR="006E49E1" w:rsidRPr="00D11206">
        <w:rPr>
          <w:color w:val="0070C0"/>
        </w:rPr>
        <w:t xml:space="preserve">helemaal geen </w:t>
      </w:r>
      <w:r w:rsidR="006E49E1" w:rsidRPr="00040811">
        <w:t xml:space="preserve">aangepast onderwijs en 4 (16,7%) </w:t>
      </w:r>
      <w:r w:rsidR="006E49E1" w:rsidRPr="00D11206">
        <w:rPr>
          <w:color w:val="00B050"/>
        </w:rPr>
        <w:t>soms</w:t>
      </w:r>
      <w:r w:rsidR="006E49E1" w:rsidRPr="00040811">
        <w:t xml:space="preserve">. </w:t>
      </w:r>
      <w:r w:rsidR="00431DD3" w:rsidRPr="00040811">
        <w:t>Bij 1</w:t>
      </w:r>
      <w:r w:rsidR="006E49E1" w:rsidRPr="00040811">
        <w:t xml:space="preserve"> kind (</w:t>
      </w:r>
      <w:r w:rsidR="00431DD3" w:rsidRPr="00040811">
        <w:t>4</w:t>
      </w:r>
      <w:r w:rsidR="006E49E1" w:rsidRPr="00040811">
        <w:t>,</w:t>
      </w:r>
      <w:r w:rsidR="00431DD3" w:rsidRPr="00040811">
        <w:t>2</w:t>
      </w:r>
      <w:r w:rsidR="006E49E1" w:rsidRPr="00040811">
        <w:t xml:space="preserve">%) </w:t>
      </w:r>
      <w:r w:rsidR="00431DD3" w:rsidRPr="00040811">
        <w:t xml:space="preserve">is het onderwijs </w:t>
      </w:r>
      <w:r w:rsidR="00431DD3" w:rsidRPr="00D11206">
        <w:rPr>
          <w:color w:val="7030A0"/>
        </w:rPr>
        <w:t xml:space="preserve">vaak </w:t>
      </w:r>
      <w:r w:rsidR="00431DD3" w:rsidRPr="00040811">
        <w:t xml:space="preserve">aangepast en nog 1 (4,2%) ontvangt </w:t>
      </w:r>
      <w:r w:rsidR="00431DD3" w:rsidRPr="00D11206">
        <w:rPr>
          <w:color w:val="00B0F0"/>
        </w:rPr>
        <w:t>he</w:t>
      </w:r>
      <w:r w:rsidR="006E49E1" w:rsidRPr="00D11206">
        <w:rPr>
          <w:color w:val="00B0F0"/>
        </w:rPr>
        <w:t xml:space="preserve">lemaal </w:t>
      </w:r>
      <w:r w:rsidR="00431DD3" w:rsidRPr="00D11206">
        <w:rPr>
          <w:color w:val="00B0F0"/>
        </w:rPr>
        <w:t xml:space="preserve">wel </w:t>
      </w:r>
      <w:r w:rsidR="006E49E1" w:rsidRPr="00040811">
        <w:t xml:space="preserve">aangepast onderwijs. Het kind </w:t>
      </w:r>
      <w:r w:rsidR="009A0A73" w:rsidRPr="00040811">
        <w:t xml:space="preserve">dat </w:t>
      </w:r>
      <w:r w:rsidR="009A0A73" w:rsidRPr="00D11206">
        <w:rPr>
          <w:color w:val="7030A0"/>
        </w:rPr>
        <w:t xml:space="preserve">vaak </w:t>
      </w:r>
      <w:r w:rsidR="008A3D3D" w:rsidRPr="00040811">
        <w:t xml:space="preserve">aangepast onderwijs </w:t>
      </w:r>
      <w:r w:rsidR="009A0A73" w:rsidRPr="00040811">
        <w:t xml:space="preserve">krijgt </w:t>
      </w:r>
      <w:r w:rsidR="008A3D3D" w:rsidRPr="00040811">
        <w:t>bezoekt een</w:t>
      </w:r>
      <w:r w:rsidR="006E49E1" w:rsidRPr="00040811">
        <w:t xml:space="preserve"> </w:t>
      </w:r>
      <w:r w:rsidR="009A0A73" w:rsidRPr="00040811">
        <w:t>regulier</w:t>
      </w:r>
      <w:r w:rsidR="008A3D3D" w:rsidRPr="00040811">
        <w:t>e</w:t>
      </w:r>
      <w:r w:rsidR="009A0A73" w:rsidRPr="00040811">
        <w:t xml:space="preserve"> onderwijs</w:t>
      </w:r>
      <w:r w:rsidR="008A3D3D" w:rsidRPr="00040811">
        <w:t>instelling. H</w:t>
      </w:r>
      <w:r w:rsidR="009A0A73" w:rsidRPr="00040811">
        <w:t xml:space="preserve">et kind met </w:t>
      </w:r>
      <w:r w:rsidR="009A0A73" w:rsidRPr="00D11206">
        <w:rPr>
          <w:color w:val="00B0F0"/>
        </w:rPr>
        <w:t xml:space="preserve">helemaal </w:t>
      </w:r>
      <w:r w:rsidR="00472E2D" w:rsidRPr="00D11206">
        <w:rPr>
          <w:color w:val="00B0F0"/>
        </w:rPr>
        <w:t xml:space="preserve">wel </w:t>
      </w:r>
      <w:r w:rsidR="009A0A73" w:rsidRPr="00040811">
        <w:t xml:space="preserve">aangepast onderwijs </w:t>
      </w:r>
      <w:r w:rsidR="008A3D3D" w:rsidRPr="00040811">
        <w:t xml:space="preserve">bezoekt </w:t>
      </w:r>
      <w:r w:rsidR="00E91EEB" w:rsidRPr="00040811">
        <w:t xml:space="preserve">een instelling met </w:t>
      </w:r>
      <w:r w:rsidR="006E49E1" w:rsidRPr="00040811">
        <w:t>voltijds</w:t>
      </w:r>
      <w:r w:rsidR="00154981" w:rsidRPr="00040811">
        <w:t xml:space="preserve"> </w:t>
      </w:r>
      <w:r w:rsidR="006E49E1" w:rsidRPr="00040811">
        <w:t xml:space="preserve">hoogbegaafdenonderwijs. </w:t>
      </w:r>
    </w:p>
    <w:p w14:paraId="4872E278" w14:textId="7A66EC95" w:rsidR="00F72639" w:rsidRPr="00040811" w:rsidRDefault="00F72639" w:rsidP="00C7384A"/>
    <w:p w14:paraId="0E68A378" w14:textId="1934F255" w:rsidR="007007E8" w:rsidRPr="00040811" w:rsidRDefault="00041C36" w:rsidP="007007E8">
      <w:pPr>
        <w:keepNext/>
      </w:pPr>
      <w:bookmarkStart w:id="40" w:name="OLE_LINK15"/>
      <w:r w:rsidRPr="00040811">
        <w:rPr>
          <w:noProof/>
        </w:rPr>
        <w:drawing>
          <wp:inline distT="0" distB="0" distL="0" distR="0" wp14:anchorId="1F4162C0" wp14:editId="40BAE181">
            <wp:extent cx="5944992" cy="1217570"/>
            <wp:effectExtent l="0" t="0" r="0" b="1905"/>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59174" cy="1220475"/>
                    </a:xfrm>
                    <a:prstGeom prst="rect">
                      <a:avLst/>
                    </a:prstGeom>
                  </pic:spPr>
                </pic:pic>
              </a:graphicData>
            </a:graphic>
          </wp:inline>
        </w:drawing>
      </w:r>
    </w:p>
    <w:p w14:paraId="04E9F586" w14:textId="3CE24637" w:rsidR="00263F01" w:rsidRPr="00040811" w:rsidRDefault="007007E8"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27</w:t>
      </w:r>
      <w:r w:rsidR="00000000">
        <w:rPr>
          <w:noProof/>
        </w:rPr>
        <w:fldChar w:fldCharType="end"/>
      </w:r>
      <w:r w:rsidRPr="00040811">
        <w:t xml:space="preserve"> Mate waarin op school (1) passende speel/leermiddelen aanwezig zijn en (2) aangepast onderwijs wordt gegeven</w:t>
      </w:r>
    </w:p>
    <w:p w14:paraId="4BD66E27" w14:textId="2CD43B0D" w:rsidR="007462E1" w:rsidRDefault="00177133" w:rsidP="00177133">
      <w:r w:rsidRPr="00040811">
        <w:t xml:space="preserve">De ouders van de 17 kinderen die </w:t>
      </w:r>
      <w:r w:rsidR="00414C74" w:rsidRPr="00040811">
        <w:t>hebben aangegeven dat hun kind</w:t>
      </w:r>
      <w:r w:rsidR="0015248A">
        <w:t xml:space="preserve"> </w:t>
      </w:r>
      <w:r w:rsidR="0015248A">
        <w:rPr>
          <w:color w:val="00B050"/>
        </w:rPr>
        <w:t>soms</w:t>
      </w:r>
      <w:r w:rsidR="0015248A">
        <w:t>,</w:t>
      </w:r>
      <w:r w:rsidR="00592AA3" w:rsidRPr="00040811">
        <w:t xml:space="preserve"> </w:t>
      </w:r>
      <w:r w:rsidR="00592AA3" w:rsidRPr="00D11206">
        <w:rPr>
          <w:color w:val="7030A0"/>
        </w:rPr>
        <w:t>vaak</w:t>
      </w:r>
      <w:r w:rsidR="00414C74" w:rsidRPr="00D11206">
        <w:rPr>
          <w:color w:val="7030A0"/>
        </w:rPr>
        <w:t xml:space="preserve"> </w:t>
      </w:r>
      <w:r w:rsidR="0015248A">
        <w:t xml:space="preserve">of </w:t>
      </w:r>
      <w:r w:rsidR="0015248A" w:rsidRPr="00D11206">
        <w:rPr>
          <w:color w:val="00B0F0"/>
        </w:rPr>
        <w:t xml:space="preserve">helemaal </w:t>
      </w:r>
      <w:r w:rsidRPr="00040811">
        <w:t>aangepast onderwijs krij</w:t>
      </w:r>
      <w:r w:rsidR="00414C74" w:rsidRPr="00040811">
        <w:t>gt</w:t>
      </w:r>
      <w:r w:rsidRPr="00040811">
        <w:t>, is gevraagd waaruit de</w:t>
      </w:r>
      <w:r w:rsidR="00414C74" w:rsidRPr="00040811">
        <w:t>ze</w:t>
      </w:r>
      <w:r w:rsidRPr="00040811">
        <w:t xml:space="preserve"> onderwijsaanpassingen bestaan. </w:t>
      </w:r>
      <w:r w:rsidR="00414C74" w:rsidRPr="00040811">
        <w:t>B</w:t>
      </w:r>
      <w:r w:rsidR="008267BC" w:rsidRPr="00040811">
        <w:t xml:space="preserve">ij 8 </w:t>
      </w:r>
      <w:r w:rsidR="00414C74" w:rsidRPr="00040811">
        <w:t xml:space="preserve">van de 17 kinderen </w:t>
      </w:r>
      <w:r w:rsidR="000F1B0E" w:rsidRPr="00040811">
        <w:t xml:space="preserve">die het betreft </w:t>
      </w:r>
      <w:r w:rsidR="008267BC" w:rsidRPr="00040811">
        <w:t xml:space="preserve">(47,1%) </w:t>
      </w:r>
      <w:r w:rsidR="00414C74" w:rsidRPr="00040811">
        <w:t xml:space="preserve">wordt </w:t>
      </w:r>
      <w:r w:rsidR="008267BC" w:rsidRPr="00040811">
        <w:t xml:space="preserve">de lesstof ingedikt </w:t>
      </w:r>
      <w:r w:rsidR="00116194" w:rsidRPr="00040811">
        <w:t>(</w:t>
      </w:r>
      <w:r w:rsidR="000F1B0E" w:rsidRPr="00040811">
        <w:t xml:space="preserve">het zogenoemde </w:t>
      </w:r>
      <w:r w:rsidR="00414C74" w:rsidRPr="00040811">
        <w:t>‘</w:t>
      </w:r>
      <w:proofErr w:type="spellStart"/>
      <w:r w:rsidR="00116194" w:rsidRPr="00040811">
        <w:t>compact</w:t>
      </w:r>
      <w:r w:rsidR="000F1B0E" w:rsidRPr="00040811">
        <w:t>en</w:t>
      </w:r>
      <w:proofErr w:type="spellEnd"/>
      <w:r w:rsidR="00414C74" w:rsidRPr="00040811">
        <w:t>’</w:t>
      </w:r>
      <w:r w:rsidR="00116194" w:rsidRPr="00040811">
        <w:t xml:space="preserve">) </w:t>
      </w:r>
      <w:r w:rsidR="008267BC" w:rsidRPr="00040811">
        <w:t xml:space="preserve">en bij 7 (41,2%) verrijkt. </w:t>
      </w:r>
    </w:p>
    <w:p w14:paraId="227D35EB" w14:textId="77777777" w:rsidR="007462E1" w:rsidRDefault="007462E1">
      <w:r>
        <w:br w:type="page"/>
      </w:r>
    </w:p>
    <w:p w14:paraId="4BE4ACE1" w14:textId="388A4DB7" w:rsidR="007D1E30" w:rsidRDefault="007462E1" w:rsidP="00177133">
      <w:r>
        <w:lastRenderedPageBreak/>
        <w:t>I</w:t>
      </w:r>
      <w:r w:rsidR="008267BC" w:rsidRPr="00040811">
        <w:t xml:space="preserve">n totaal </w:t>
      </w:r>
      <w:r w:rsidR="00640598" w:rsidRPr="00040811">
        <w:t>7</w:t>
      </w:r>
      <w:r w:rsidR="008267BC" w:rsidRPr="00040811">
        <w:t xml:space="preserve"> </w:t>
      </w:r>
      <w:r w:rsidR="000F1B0E" w:rsidRPr="00040811">
        <w:t>(hoog)begaafden</w:t>
      </w:r>
      <w:r w:rsidR="008267BC" w:rsidRPr="00040811">
        <w:t xml:space="preserve"> zijn</w:t>
      </w:r>
      <w:r w:rsidR="00640598" w:rsidRPr="00040811">
        <w:t xml:space="preserve"> eenmaal versneld (4</w:t>
      </w:r>
      <w:r w:rsidR="008267BC" w:rsidRPr="00040811">
        <w:t>1</w:t>
      </w:r>
      <w:r w:rsidR="00640598" w:rsidRPr="00040811">
        <w:t>,</w:t>
      </w:r>
      <w:r w:rsidR="008267BC" w:rsidRPr="00040811">
        <w:t>2</w:t>
      </w:r>
      <w:r w:rsidR="00640598" w:rsidRPr="00040811">
        <w:t>%)</w:t>
      </w:r>
      <w:r w:rsidR="000F1B0E" w:rsidRPr="00040811">
        <w:t xml:space="preserve"> en</w:t>
      </w:r>
      <w:r w:rsidR="00640598" w:rsidRPr="00040811">
        <w:t xml:space="preserve"> 1 kind is tweemaal versneld (5,9%). </w:t>
      </w:r>
      <w:r w:rsidR="000F1B0E" w:rsidRPr="00040811">
        <w:t>Verder</w:t>
      </w:r>
      <w:r w:rsidR="008267BC" w:rsidRPr="00040811">
        <w:t xml:space="preserve"> nemen </w:t>
      </w:r>
      <w:r w:rsidR="00116194" w:rsidRPr="00040811">
        <w:t>7 kinderen</w:t>
      </w:r>
      <w:r w:rsidR="00177133" w:rsidRPr="00040811">
        <w:t xml:space="preserve"> </w:t>
      </w:r>
      <w:r w:rsidR="00116194" w:rsidRPr="00040811">
        <w:t>(41,2</w:t>
      </w:r>
      <w:r w:rsidR="00177133" w:rsidRPr="00040811">
        <w:t>%</w:t>
      </w:r>
      <w:r w:rsidR="00116194" w:rsidRPr="00040811">
        <w:t>)</w:t>
      </w:r>
      <w:r w:rsidR="00177133" w:rsidRPr="00040811">
        <w:t xml:space="preserve"> deel aan een interne plusgroep en </w:t>
      </w:r>
      <w:r w:rsidR="00116194" w:rsidRPr="00040811">
        <w:t>4</w:t>
      </w:r>
      <w:r w:rsidR="00177133" w:rsidRPr="00040811">
        <w:t xml:space="preserve"> </w:t>
      </w:r>
      <w:r w:rsidR="00116194" w:rsidRPr="00040811">
        <w:t>(</w:t>
      </w:r>
      <w:r w:rsidR="00177133" w:rsidRPr="00040811">
        <w:t>23,5%</w:t>
      </w:r>
      <w:r w:rsidR="00116194" w:rsidRPr="00040811">
        <w:t>)</w:t>
      </w:r>
      <w:r w:rsidR="00177133" w:rsidRPr="00040811">
        <w:t xml:space="preserve"> aan een externe plusgroep</w:t>
      </w:r>
      <w:r w:rsidR="00116194" w:rsidRPr="00040811">
        <w:t>.</w:t>
      </w:r>
      <w:r w:rsidR="00177133" w:rsidRPr="00040811">
        <w:t xml:space="preserve"> </w:t>
      </w:r>
    </w:p>
    <w:p w14:paraId="21A4DDBE" w14:textId="175F7E0E" w:rsidR="007D1E30" w:rsidRDefault="007D1E30"/>
    <w:p w14:paraId="3BB4CF13" w14:textId="1EC90A82" w:rsidR="00177133" w:rsidRPr="00040811" w:rsidRDefault="00116194" w:rsidP="00177133">
      <w:r w:rsidRPr="00040811">
        <w:t xml:space="preserve">In </w:t>
      </w:r>
      <w:r w:rsidR="00592AA3" w:rsidRPr="00040811">
        <w:t xml:space="preserve">de </w:t>
      </w:r>
      <w:r w:rsidRPr="00040811">
        <w:t>categorie Anders melden 4 ouders (</w:t>
      </w:r>
      <w:r w:rsidR="00177133" w:rsidRPr="00040811">
        <w:t>23,5%</w:t>
      </w:r>
      <w:r w:rsidRPr="00040811">
        <w:t>)</w:t>
      </w:r>
      <w:r w:rsidR="00177133" w:rsidRPr="00040811">
        <w:t xml:space="preserve">: </w:t>
      </w:r>
    </w:p>
    <w:p w14:paraId="2278CF7D" w14:textId="026B36DC" w:rsidR="00177133" w:rsidRPr="00040811" w:rsidRDefault="005E10A4" w:rsidP="00C56A55">
      <w:pPr>
        <w:pStyle w:val="Duidelijkcitaat"/>
      </w:pPr>
      <w:r w:rsidRPr="00040811">
        <w:t>“</w:t>
      </w:r>
      <w:r w:rsidR="00177133" w:rsidRPr="00040811">
        <w:t>[</w:t>
      </w:r>
      <w:r w:rsidR="004F742B" w:rsidRPr="00040811">
        <w:t>H</w:t>
      </w:r>
      <w:r w:rsidR="00177133" w:rsidRPr="00040811">
        <w:t>et]zelfde programma met meer regie op eigenaarschap</w:t>
      </w:r>
      <w:r w:rsidRPr="00040811">
        <w:t>.”</w:t>
      </w:r>
    </w:p>
    <w:p w14:paraId="0FBCC21C" w14:textId="4EA10871" w:rsidR="00177133" w:rsidRPr="00040811" w:rsidRDefault="005E10A4" w:rsidP="00C56A55">
      <w:pPr>
        <w:pStyle w:val="Duidelijkcitaat"/>
      </w:pPr>
      <w:r w:rsidRPr="00040811">
        <w:t>“</w:t>
      </w:r>
      <w:r w:rsidR="00177133" w:rsidRPr="00040811">
        <w:t>Als je gewone werk klaar is mocht er beperkt pluswerk worden gedaan. Dat lukte vaak niet vanwege motivatie</w:t>
      </w:r>
      <w:r w:rsidR="00F47741" w:rsidRPr="00040811">
        <w:t>[problemen]</w:t>
      </w:r>
      <w:r w:rsidR="00177133" w:rsidRPr="00040811">
        <w:t xml:space="preserve"> om regulier werk af te maken</w:t>
      </w:r>
      <w:r w:rsidRPr="00040811">
        <w:t>.”</w:t>
      </w:r>
    </w:p>
    <w:p w14:paraId="576F5B87" w14:textId="111A6120" w:rsidR="00177133" w:rsidRPr="00040811" w:rsidRDefault="005E10A4" w:rsidP="00C56A55">
      <w:pPr>
        <w:pStyle w:val="Duidelijkcitaat"/>
      </w:pPr>
      <w:r w:rsidRPr="00040811">
        <w:t>“</w:t>
      </w:r>
      <w:r w:rsidR="00177133" w:rsidRPr="00040811">
        <w:t>Klas overslaan zonder extra begeleiding om lesstof in te halen, want ja dat kan een HB-er toch zelf wel. Zit nu weer een klas lager en is doodongelukkig</w:t>
      </w:r>
      <w:r w:rsidRPr="00040811">
        <w:t>.”</w:t>
      </w:r>
    </w:p>
    <w:p w14:paraId="1F9D743A" w14:textId="39CA5C03" w:rsidR="00177133" w:rsidRPr="00040811" w:rsidRDefault="00F827F9" w:rsidP="00C56A55">
      <w:pPr>
        <w:pStyle w:val="Duidelijkcitaat"/>
      </w:pPr>
      <w:r w:rsidRPr="00040811">
        <w:t>“</w:t>
      </w:r>
      <w:r w:rsidR="00177133" w:rsidRPr="00040811">
        <w:t>Plusklas op 1 v</w:t>
      </w:r>
      <w:r w:rsidR="00D30522" w:rsidRPr="00040811">
        <w:t xml:space="preserve">an </w:t>
      </w:r>
      <w:r w:rsidR="00177133" w:rsidRPr="00040811">
        <w:t>d</w:t>
      </w:r>
      <w:r w:rsidR="00D30522" w:rsidRPr="00040811">
        <w:t>e</w:t>
      </w:r>
      <w:r w:rsidR="00177133" w:rsidRPr="00040811">
        <w:t xml:space="preserve"> 4 scholen.</w:t>
      </w:r>
      <w:r w:rsidRPr="00040811">
        <w:t>”</w:t>
      </w:r>
    </w:p>
    <w:p w14:paraId="0A6E1315" w14:textId="77777777" w:rsidR="008E6E89" w:rsidRPr="00040811" w:rsidRDefault="00EC4D47" w:rsidP="00C7384A">
      <w:r w:rsidRPr="00040811">
        <w:t xml:space="preserve">De ouders </w:t>
      </w:r>
      <w:r w:rsidR="008E6E89" w:rsidRPr="00040811">
        <w:t>noemen</w:t>
      </w:r>
      <w:r w:rsidRPr="00040811">
        <w:t xml:space="preserve"> in totaal 38 onderwijsaanpassingen.</w:t>
      </w:r>
      <w:r w:rsidR="00904666" w:rsidRPr="00040811">
        <w:t xml:space="preserve"> </w:t>
      </w:r>
    </w:p>
    <w:p w14:paraId="1C49897C" w14:textId="0AF86C0A" w:rsidR="004F742B" w:rsidRPr="00040811" w:rsidRDefault="008E6E89" w:rsidP="008E6E89">
      <w:pPr>
        <w:ind w:firstLine="709"/>
      </w:pPr>
      <w:r w:rsidRPr="00040811">
        <w:t>Opvallend is dat d</w:t>
      </w:r>
      <w:r w:rsidR="00904666" w:rsidRPr="00040811">
        <w:t xml:space="preserve">e 20 jongens </w:t>
      </w:r>
      <w:r w:rsidR="00F66312" w:rsidRPr="00040811">
        <w:t xml:space="preserve">gezamenlijk </w:t>
      </w:r>
      <w:r w:rsidR="00904666" w:rsidRPr="00040811">
        <w:t xml:space="preserve">35 onderwijsaanpassingen aangeboden </w:t>
      </w:r>
      <w:r w:rsidRPr="00040811">
        <w:t xml:space="preserve">hebben </w:t>
      </w:r>
      <w:r w:rsidR="00904666" w:rsidRPr="00040811">
        <w:t xml:space="preserve">gekregen </w:t>
      </w:r>
      <w:r w:rsidR="00BB13B6" w:rsidRPr="00040811">
        <w:t xml:space="preserve">(gemiddeld 1,75 per jongen) </w:t>
      </w:r>
      <w:r w:rsidR="00904666" w:rsidRPr="00040811">
        <w:t xml:space="preserve">en de 4 meisjes </w:t>
      </w:r>
      <w:r w:rsidR="00F66312" w:rsidRPr="00040811">
        <w:t xml:space="preserve">gezamenlijk </w:t>
      </w:r>
      <w:r w:rsidR="00904666" w:rsidRPr="00040811">
        <w:t>3</w:t>
      </w:r>
      <w:r w:rsidR="00BB13B6" w:rsidRPr="00040811">
        <w:t xml:space="preserve"> (gemiddeld 0,75 per meisje)</w:t>
      </w:r>
      <w:r w:rsidRPr="00040811">
        <w:t xml:space="preserve">. De ouders </w:t>
      </w:r>
      <w:r w:rsidR="00BB13B6" w:rsidRPr="00040811">
        <w:t xml:space="preserve">van de </w:t>
      </w:r>
      <w:r w:rsidR="00904197" w:rsidRPr="00040811">
        <w:t xml:space="preserve">4 </w:t>
      </w:r>
      <w:r w:rsidR="00BB13B6" w:rsidRPr="00040811">
        <w:t xml:space="preserve">meisjes </w:t>
      </w:r>
      <w:r w:rsidR="00904197" w:rsidRPr="00040811">
        <w:t>vermelden in de toe</w:t>
      </w:r>
      <w:r w:rsidRPr="00040811">
        <w:t>licht</w:t>
      </w:r>
      <w:r w:rsidR="00904197" w:rsidRPr="00040811">
        <w:t>ing</w:t>
      </w:r>
      <w:r w:rsidR="004F742B" w:rsidRPr="00040811">
        <w:t>:</w:t>
      </w:r>
    </w:p>
    <w:p w14:paraId="503DC8CB" w14:textId="77777777" w:rsidR="004F742B" w:rsidRPr="00040811" w:rsidRDefault="004F742B" w:rsidP="00C7384A"/>
    <w:p w14:paraId="0B4D8862" w14:textId="4943AECB" w:rsidR="00904666" w:rsidRPr="00040811" w:rsidRDefault="004F742B">
      <w:pPr>
        <w:pStyle w:val="Lijstalinea"/>
        <w:numPr>
          <w:ilvl w:val="0"/>
          <w:numId w:val="34"/>
        </w:numPr>
        <w:ind w:left="426"/>
      </w:pPr>
      <w:r w:rsidRPr="00040811">
        <w:t>Versnelling (1 x);</w:t>
      </w:r>
    </w:p>
    <w:p w14:paraId="7B484B21" w14:textId="77777777" w:rsidR="004F742B" w:rsidRPr="00040811" w:rsidRDefault="004F742B">
      <w:pPr>
        <w:pStyle w:val="Lijstalinea"/>
        <w:numPr>
          <w:ilvl w:val="0"/>
          <w:numId w:val="34"/>
        </w:numPr>
        <w:ind w:left="426"/>
      </w:pPr>
      <w:r w:rsidRPr="00040811">
        <w:t>Verrijking van de leerstof;</w:t>
      </w:r>
    </w:p>
    <w:p w14:paraId="1D4F69A9" w14:textId="3B47EF4E" w:rsidR="00904666" w:rsidRPr="00040811" w:rsidRDefault="004F742B">
      <w:pPr>
        <w:pStyle w:val="Lijstalinea"/>
        <w:numPr>
          <w:ilvl w:val="0"/>
          <w:numId w:val="34"/>
        </w:numPr>
        <w:ind w:left="426"/>
      </w:pPr>
      <w:r w:rsidRPr="00040811">
        <w:t>“[Het]zelfde programma met meer regie op eigenaarschap”;</w:t>
      </w:r>
    </w:p>
    <w:p w14:paraId="51B46318" w14:textId="665257AD" w:rsidR="004F742B" w:rsidRPr="00040811" w:rsidRDefault="004F742B">
      <w:pPr>
        <w:pStyle w:val="Lijstalinea"/>
        <w:numPr>
          <w:ilvl w:val="0"/>
          <w:numId w:val="34"/>
        </w:numPr>
        <w:ind w:left="426"/>
      </w:pPr>
      <w:r w:rsidRPr="00040811">
        <w:t>Niets, ofwel geen aanpassing.</w:t>
      </w:r>
    </w:p>
    <w:p w14:paraId="1488D5D8" w14:textId="17F96D56" w:rsidR="007D2547" w:rsidRPr="00040811" w:rsidRDefault="007D2547" w:rsidP="00177133"/>
    <w:p w14:paraId="01A47FDE" w14:textId="3611E015" w:rsidR="00F66312" w:rsidRPr="00040811" w:rsidRDefault="000E2993" w:rsidP="00F66312">
      <w:pPr>
        <w:keepNext/>
      </w:pPr>
      <w:r w:rsidRPr="00040811">
        <w:rPr>
          <w:noProof/>
        </w:rPr>
        <w:drawing>
          <wp:inline distT="0" distB="0" distL="0" distR="0" wp14:anchorId="66CE5C18" wp14:editId="12967747">
            <wp:extent cx="5946045" cy="1613664"/>
            <wp:effectExtent l="0" t="0" r="0" b="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60698" cy="1617641"/>
                    </a:xfrm>
                    <a:prstGeom prst="rect">
                      <a:avLst/>
                    </a:prstGeom>
                  </pic:spPr>
                </pic:pic>
              </a:graphicData>
            </a:graphic>
          </wp:inline>
        </w:drawing>
      </w:r>
    </w:p>
    <w:p w14:paraId="1AB3AA96" w14:textId="2B31076A" w:rsidR="00177133" w:rsidRDefault="00F66312"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28</w:t>
      </w:r>
      <w:r w:rsidR="00000000">
        <w:rPr>
          <w:noProof/>
        </w:rPr>
        <w:fldChar w:fldCharType="end"/>
      </w:r>
      <w:r w:rsidRPr="00040811">
        <w:t xml:space="preserve"> Door scholen geboden onderwijsaanpassingen aan (hoog)begaafden</w:t>
      </w:r>
    </w:p>
    <w:p w14:paraId="6A6345B8" w14:textId="77777777" w:rsidR="007462E1" w:rsidRPr="007462E1" w:rsidRDefault="007462E1" w:rsidP="007462E1"/>
    <w:p w14:paraId="30E2A079" w14:textId="79CD5BF8" w:rsidR="00B657BA" w:rsidRPr="00040811" w:rsidRDefault="001D26F3" w:rsidP="00B657BA">
      <w:pPr>
        <w:pBdr>
          <w:top w:val="dotDotDash" w:sz="4" w:space="1" w:color="auto"/>
          <w:left w:val="dotDotDash" w:sz="4" w:space="4" w:color="auto"/>
          <w:bottom w:val="dotDotDash" w:sz="4" w:space="1" w:color="auto"/>
          <w:right w:val="dotDotDash" w:sz="4" w:space="4" w:color="auto"/>
        </w:pBdr>
      </w:pPr>
      <w:r w:rsidRPr="00040811">
        <w:t>Enkele</w:t>
      </w:r>
      <w:r w:rsidR="00B657BA" w:rsidRPr="00040811">
        <w:t xml:space="preserve"> ouder</w:t>
      </w:r>
      <w:r w:rsidR="004F052E" w:rsidRPr="00040811">
        <w:t>s</w:t>
      </w:r>
      <w:r w:rsidR="00B657BA" w:rsidRPr="00040811">
        <w:t xml:space="preserve"> </w:t>
      </w:r>
      <w:r w:rsidR="00AD0E5E" w:rsidRPr="00040811">
        <w:t>vermeld</w:t>
      </w:r>
      <w:r w:rsidR="004F052E" w:rsidRPr="00040811">
        <w:t>en het volgende</w:t>
      </w:r>
      <w:r w:rsidR="00B657BA" w:rsidRPr="00040811">
        <w:t xml:space="preserve"> in de enquête: </w:t>
      </w:r>
    </w:p>
    <w:p w14:paraId="18488C04" w14:textId="32302688" w:rsidR="004F052E" w:rsidRPr="00040811" w:rsidRDefault="004F052E" w:rsidP="00B657BA">
      <w:pPr>
        <w:pBdr>
          <w:top w:val="dotDotDash" w:sz="4" w:space="1" w:color="auto"/>
          <w:left w:val="dotDotDash" w:sz="4" w:space="4" w:color="auto"/>
          <w:bottom w:val="dotDotDash" w:sz="4" w:space="1" w:color="auto"/>
          <w:right w:val="dotDotDash" w:sz="4" w:space="4" w:color="auto"/>
        </w:pBdr>
      </w:pPr>
    </w:p>
    <w:p w14:paraId="5342AE39" w14:textId="7B255487" w:rsidR="004F052E" w:rsidRPr="00040811" w:rsidRDefault="004F052E" w:rsidP="004F052E">
      <w:pPr>
        <w:pBdr>
          <w:top w:val="dotDotDash" w:sz="4" w:space="1" w:color="auto"/>
          <w:left w:val="dotDotDash" w:sz="4" w:space="4" w:color="auto"/>
          <w:bottom w:val="dotDotDash" w:sz="4" w:space="1" w:color="auto"/>
          <w:right w:val="dotDotDash" w:sz="4" w:space="4" w:color="auto"/>
        </w:pBdr>
      </w:pPr>
      <w:r w:rsidRPr="00040811">
        <w:t xml:space="preserve">“Bij het aangeven van welke interventies gedaan zijn, is in ons geval de externe plusklas pas gestart op het moment dat </w:t>
      </w:r>
      <w:r w:rsidR="001D26F3" w:rsidRPr="00040811">
        <w:t>ons kind</w:t>
      </w:r>
      <w:r w:rsidRPr="00040811">
        <w:t xml:space="preserve"> uitviel op school. het lijkt dus door de antwoorden of er meerdere dingen ingezet zijn, echter sommige waren dus te laat om uitval te voorkomen.”</w:t>
      </w:r>
    </w:p>
    <w:p w14:paraId="7C430845" w14:textId="77777777" w:rsidR="004F052E" w:rsidRPr="00040811" w:rsidRDefault="004F052E" w:rsidP="00B657BA">
      <w:pPr>
        <w:pBdr>
          <w:top w:val="dotDotDash" w:sz="4" w:space="1" w:color="auto"/>
          <w:left w:val="dotDotDash" w:sz="4" w:space="4" w:color="auto"/>
          <w:bottom w:val="dotDotDash" w:sz="4" w:space="1" w:color="auto"/>
          <w:right w:val="dotDotDash" w:sz="4" w:space="4" w:color="auto"/>
        </w:pBdr>
      </w:pPr>
    </w:p>
    <w:p w14:paraId="0F607D69" w14:textId="1CBB4551" w:rsidR="00B657BA" w:rsidRPr="00040811" w:rsidRDefault="00B657BA" w:rsidP="00B657BA">
      <w:pPr>
        <w:pBdr>
          <w:top w:val="dotDotDash" w:sz="4" w:space="1" w:color="auto"/>
          <w:left w:val="dotDotDash" w:sz="4" w:space="4" w:color="auto"/>
          <w:bottom w:val="dotDotDash" w:sz="4" w:space="1" w:color="auto"/>
          <w:right w:val="dotDotDash" w:sz="4" w:space="4" w:color="auto"/>
        </w:pBdr>
      </w:pPr>
      <w:r w:rsidRPr="00040811">
        <w:lastRenderedPageBreak/>
        <w:t>“Geen plusklassen na schooltijd maar tijdens school, want eigen tijd kunnen besteden aan interesses is heel belangrijk”.</w:t>
      </w:r>
    </w:p>
    <w:p w14:paraId="575EEE7E" w14:textId="6FF04F35" w:rsidR="001D26F3" w:rsidRPr="00040811" w:rsidRDefault="001D26F3" w:rsidP="00B657BA">
      <w:pPr>
        <w:pBdr>
          <w:top w:val="dotDotDash" w:sz="4" w:space="1" w:color="auto"/>
          <w:left w:val="dotDotDash" w:sz="4" w:space="4" w:color="auto"/>
          <w:bottom w:val="dotDotDash" w:sz="4" w:space="1" w:color="auto"/>
          <w:right w:val="dotDotDash" w:sz="4" w:space="4" w:color="auto"/>
        </w:pBdr>
      </w:pPr>
    </w:p>
    <w:p w14:paraId="58758058" w14:textId="7386007B" w:rsidR="001D26F3" w:rsidRPr="00040811" w:rsidRDefault="001D26F3" w:rsidP="001D26F3">
      <w:pPr>
        <w:pBdr>
          <w:top w:val="dotDotDash" w:sz="4" w:space="1" w:color="auto"/>
          <w:left w:val="dotDotDash" w:sz="4" w:space="4" w:color="auto"/>
          <w:bottom w:val="dotDotDash" w:sz="4" w:space="1" w:color="auto"/>
          <w:right w:val="dotDotDash" w:sz="4" w:space="4" w:color="auto"/>
        </w:pBdr>
      </w:pPr>
      <w:r w:rsidRPr="00040811">
        <w:t>“Er was wel een interne plusklas aanwezig, echter de kwaliteit en frequentie was erg afhankelijk van degene die deze plusklas begeleidde (elke jaar iemand anders, soms steeds op een andere dag of slechts een half uurtje, soms was er een dubbelen afspraak ging de begeleider iets anders doen). Ook over de begeleiding in de klas kunnen we bij wijze van spreken een boek schrijven.</w:t>
      </w:r>
      <w:r w:rsidR="003B1949">
        <w:t>”</w:t>
      </w:r>
      <w:r w:rsidRPr="00040811">
        <w:t xml:space="preserve"> </w:t>
      </w:r>
    </w:p>
    <w:p w14:paraId="1C658688" w14:textId="77015D0D" w:rsidR="001D26F3" w:rsidRPr="00040811" w:rsidRDefault="001D26F3" w:rsidP="00AD519C">
      <w:pPr>
        <w:pBdr>
          <w:top w:val="dotDotDash" w:sz="4" w:space="1" w:color="auto"/>
          <w:left w:val="dotDotDash" w:sz="4" w:space="4" w:color="auto"/>
          <w:bottom w:val="dotDotDash" w:sz="4" w:space="1" w:color="auto"/>
          <w:right w:val="dotDotDash" w:sz="4" w:space="4" w:color="auto"/>
        </w:pBdr>
        <w:ind w:firstLine="708"/>
      </w:pPr>
      <w:r w:rsidRPr="00040811">
        <w:t>Dus op papier lijkt het dan heel wat, materiaal aanwezig, interne plusklas aanwezig...</w:t>
      </w:r>
      <w:r w:rsidR="00904197" w:rsidRPr="00040811">
        <w:t xml:space="preserve"> </w:t>
      </w:r>
      <w:r w:rsidRPr="00040811">
        <w:t xml:space="preserve">de praktijk en uitvoering laat dan veel te wensen over. </w:t>
      </w:r>
    </w:p>
    <w:p w14:paraId="10E2B3C0" w14:textId="02975F80" w:rsidR="001D26F3" w:rsidRPr="00040811" w:rsidRDefault="001D26F3" w:rsidP="00AD519C">
      <w:pPr>
        <w:pBdr>
          <w:top w:val="dotDotDash" w:sz="4" w:space="1" w:color="auto"/>
          <w:left w:val="dotDotDash" w:sz="4" w:space="4" w:color="auto"/>
          <w:bottom w:val="dotDotDash" w:sz="4" w:space="1" w:color="auto"/>
          <w:right w:val="dotDotDash" w:sz="4" w:space="4" w:color="auto"/>
        </w:pBdr>
        <w:ind w:firstLine="708"/>
      </w:pPr>
      <w:r w:rsidRPr="00040811">
        <w:t xml:space="preserve">SWV en </w:t>
      </w:r>
      <w:r w:rsidR="003B1949">
        <w:t>het schoolbestuur</w:t>
      </w:r>
      <w:r w:rsidR="003B1949" w:rsidRPr="00040811">
        <w:t xml:space="preserve"> </w:t>
      </w:r>
      <w:r w:rsidRPr="00040811">
        <w:t xml:space="preserve">zeggen dan dat de school voldoet aan de eisen van passend onderwijs. </w:t>
      </w:r>
    </w:p>
    <w:p w14:paraId="711B929F" w14:textId="1451ED10" w:rsidR="001D26F3" w:rsidRPr="00040811" w:rsidRDefault="001D26F3" w:rsidP="00356682">
      <w:pPr>
        <w:pBdr>
          <w:top w:val="dotDotDash" w:sz="4" w:space="1" w:color="auto"/>
          <w:left w:val="dotDotDash" w:sz="4" w:space="4" w:color="auto"/>
          <w:bottom w:val="dotDotDash" w:sz="4" w:space="1" w:color="auto"/>
          <w:right w:val="dotDotDash" w:sz="4" w:space="4" w:color="auto"/>
        </w:pBdr>
        <w:ind w:firstLine="708"/>
      </w:pPr>
      <w:r w:rsidRPr="00040811">
        <w:t>Met andere woorden er is een grote discrepantie tussen voorzieningen op papier en de uitvoering in de praktijk.</w:t>
      </w:r>
      <w:r w:rsidR="003B1949">
        <w:t>”</w:t>
      </w:r>
    </w:p>
    <w:p w14:paraId="3F34BAFA" w14:textId="64EA25D5" w:rsidR="00B657BA" w:rsidRDefault="00B657BA" w:rsidP="00EE68C5"/>
    <w:p w14:paraId="05BA3A7E" w14:textId="77777777" w:rsidR="007462E1" w:rsidRPr="00040811" w:rsidRDefault="007462E1" w:rsidP="00EE68C5"/>
    <w:p w14:paraId="6A84854E" w14:textId="5C579A6D" w:rsidR="00B6628C" w:rsidRPr="00040811" w:rsidRDefault="00B6628C" w:rsidP="00B6628C">
      <w:pPr>
        <w:pBdr>
          <w:top w:val="single" w:sz="4" w:space="1" w:color="auto"/>
          <w:left w:val="single" w:sz="4" w:space="4" w:color="auto"/>
          <w:bottom w:val="single" w:sz="4" w:space="1" w:color="auto"/>
          <w:right w:val="single" w:sz="4" w:space="4" w:color="auto"/>
        </w:pBdr>
      </w:pPr>
      <w:r w:rsidRPr="00040811">
        <w:t>In de diepte-interviews maken ouders de volgende opmerkingen over de plusklas op de school van hun kind</w:t>
      </w:r>
      <w:r w:rsidR="00081E0D" w:rsidRPr="00040811">
        <w:t xml:space="preserve"> en over de bovenschoolse plusklas</w:t>
      </w:r>
      <w:r w:rsidRPr="00040811">
        <w:t>:</w:t>
      </w:r>
    </w:p>
    <w:p w14:paraId="0B6FE7CF" w14:textId="77777777" w:rsidR="00B6628C" w:rsidRPr="00040811" w:rsidRDefault="00B6628C" w:rsidP="00B6628C"/>
    <w:p w14:paraId="4F2602AA" w14:textId="54A910E2" w:rsidR="003C5240" w:rsidRDefault="003B1949">
      <w:pPr>
        <w:pStyle w:val="Lijstalinea"/>
        <w:numPr>
          <w:ilvl w:val="0"/>
          <w:numId w:val="58"/>
        </w:numPr>
        <w:ind w:left="284"/>
      </w:pPr>
      <w:r>
        <w:t>“</w:t>
      </w:r>
      <w:r w:rsidR="003C5240" w:rsidRPr="00040811">
        <w:t xml:space="preserve">De bovenschoolse plusklas van het swv duurt een hele dag, dat is heel fijn voor ons kind. </w:t>
      </w:r>
    </w:p>
    <w:p w14:paraId="44A31B65" w14:textId="7487E44D" w:rsidR="00B92884" w:rsidRPr="00040811" w:rsidRDefault="00B92884">
      <w:pPr>
        <w:pStyle w:val="Lijstalinea"/>
        <w:numPr>
          <w:ilvl w:val="0"/>
          <w:numId w:val="58"/>
        </w:numPr>
        <w:ind w:left="284"/>
      </w:pPr>
      <w:r>
        <w:t xml:space="preserve">Ons kind </w:t>
      </w:r>
      <w:r w:rsidR="00EE4D9F">
        <w:t>mag</w:t>
      </w:r>
      <w:r>
        <w:t xml:space="preserve"> alleen in de plusklas als de leraar handelingsverlegen </w:t>
      </w:r>
      <w:r w:rsidR="00EE4D9F">
        <w:t>i</w:t>
      </w:r>
      <w:r>
        <w:t xml:space="preserve">s. En </w:t>
      </w:r>
      <w:r w:rsidR="00EE4D9F">
        <w:t xml:space="preserve">volgens </w:t>
      </w:r>
      <w:r>
        <w:t xml:space="preserve">de leraar </w:t>
      </w:r>
      <w:r w:rsidR="00EE4D9F">
        <w:t>is dat</w:t>
      </w:r>
      <w:r>
        <w:t xml:space="preserve"> niet </w:t>
      </w:r>
      <w:r w:rsidR="00EE4D9F">
        <w:t xml:space="preserve">de situatie. </w:t>
      </w:r>
    </w:p>
    <w:p w14:paraId="4EAAB5AF" w14:textId="5C6AA403" w:rsidR="001426F9" w:rsidRPr="00040811" w:rsidRDefault="00B6628C">
      <w:pPr>
        <w:pStyle w:val="Lijstalinea"/>
        <w:numPr>
          <w:ilvl w:val="0"/>
          <w:numId w:val="58"/>
        </w:numPr>
        <w:ind w:left="284"/>
      </w:pPr>
      <w:r w:rsidRPr="00040811">
        <w:t xml:space="preserve">Het </w:t>
      </w:r>
      <w:r w:rsidR="00E508AC">
        <w:t>i</w:t>
      </w:r>
      <w:r w:rsidRPr="00040811">
        <w:t xml:space="preserve">s een hele strijd </w:t>
      </w:r>
      <w:r w:rsidR="00E508AC">
        <w:t xml:space="preserve">geweest </w:t>
      </w:r>
      <w:r w:rsidRPr="00040811">
        <w:t xml:space="preserve">om een plaatsje voor ons kind te krijgen in de bovenschoolse plusklas van het swv. De intern begeleider wilde er niet aan dat het nodig was, maar na contact met het swv </w:t>
      </w:r>
      <w:r w:rsidR="00E508AC">
        <w:t xml:space="preserve">is dat </w:t>
      </w:r>
      <w:r w:rsidRPr="00040811">
        <w:t xml:space="preserve">veranderd. </w:t>
      </w:r>
    </w:p>
    <w:p w14:paraId="76D5ACE8" w14:textId="71B5551E" w:rsidR="00B62C4F" w:rsidRPr="00040811" w:rsidRDefault="00B62C4F">
      <w:pPr>
        <w:pStyle w:val="Lijstalinea"/>
        <w:numPr>
          <w:ilvl w:val="0"/>
          <w:numId w:val="58"/>
        </w:numPr>
        <w:ind w:left="284"/>
      </w:pPr>
      <w:r w:rsidRPr="00040811">
        <w:t xml:space="preserve">Net toen ons kind uitviel op school </w:t>
      </w:r>
      <w:r w:rsidR="00F042B5" w:rsidRPr="00040811">
        <w:t>kon het naar de bovenschoolse plusklas. Hier gaat het kind elke week 1 ochtend naar toe</w:t>
      </w:r>
      <w:r w:rsidR="00E508AC">
        <w:t xml:space="preserve"> en zit verder thuis</w:t>
      </w:r>
      <w:r w:rsidR="00F042B5" w:rsidRPr="00040811">
        <w:t xml:space="preserve">. </w:t>
      </w:r>
    </w:p>
    <w:p w14:paraId="43446335" w14:textId="0222E5F4" w:rsidR="00F73042" w:rsidRPr="00040811" w:rsidRDefault="00F73042">
      <w:pPr>
        <w:pStyle w:val="Lijstalinea"/>
        <w:numPr>
          <w:ilvl w:val="0"/>
          <w:numId w:val="58"/>
        </w:numPr>
        <w:ind w:left="284"/>
        <w:rPr>
          <w:color w:val="000000" w:themeColor="text1"/>
        </w:rPr>
      </w:pPr>
      <w:r w:rsidRPr="00040811">
        <w:rPr>
          <w:color w:val="000000" w:themeColor="text1"/>
        </w:rPr>
        <w:t xml:space="preserve">Het aanbod </w:t>
      </w:r>
      <w:r w:rsidR="00E508AC">
        <w:rPr>
          <w:color w:val="000000" w:themeColor="text1"/>
        </w:rPr>
        <w:t>van de</w:t>
      </w:r>
      <w:r w:rsidR="00E508AC" w:rsidRPr="00040811">
        <w:rPr>
          <w:color w:val="000000" w:themeColor="text1"/>
        </w:rPr>
        <w:t xml:space="preserve"> </w:t>
      </w:r>
      <w:r w:rsidRPr="00040811">
        <w:rPr>
          <w:color w:val="000000" w:themeColor="text1"/>
        </w:rPr>
        <w:t xml:space="preserve">school is: een plusklas van 1 uur, soms een half uur per week. En deze wordt soms ook verzet. Er is gat tussen de papieren werkelijkheid (het beleid) en de daadwerkelijke uitvoering. </w:t>
      </w:r>
    </w:p>
    <w:p w14:paraId="7F19B890" w14:textId="0B988907" w:rsidR="008A3CA8" w:rsidRPr="00040811" w:rsidRDefault="002C5FF3">
      <w:pPr>
        <w:pStyle w:val="Lijstalinea"/>
        <w:numPr>
          <w:ilvl w:val="0"/>
          <w:numId w:val="58"/>
        </w:numPr>
        <w:ind w:left="284"/>
        <w:rPr>
          <w:color w:val="000000" w:themeColor="text1"/>
        </w:rPr>
      </w:pPr>
      <w:r w:rsidRPr="00040811">
        <w:rPr>
          <w:color w:val="000000" w:themeColor="text1"/>
        </w:rPr>
        <w:t xml:space="preserve">Inmiddels is de plusklas in plaats van 2x per week naar 1x per week gegaan. Op papier staat nog steeds 2 x per week. De ouders hebben erop aangedrongen dat in het OPP nu ook 1 x per week wordt vermeld. Dit wilden de ouders, omdat </w:t>
      </w:r>
      <w:r w:rsidR="00E508AC">
        <w:rPr>
          <w:color w:val="000000" w:themeColor="text1"/>
        </w:rPr>
        <w:t xml:space="preserve">zij bang waren dat de school </w:t>
      </w:r>
      <w:r w:rsidRPr="00040811">
        <w:rPr>
          <w:color w:val="000000" w:themeColor="text1"/>
        </w:rPr>
        <w:t xml:space="preserve">met het OPP </w:t>
      </w:r>
      <w:r w:rsidR="00E508AC">
        <w:rPr>
          <w:color w:val="000000" w:themeColor="text1"/>
        </w:rPr>
        <w:t xml:space="preserve">zou schermen </w:t>
      </w:r>
      <w:r w:rsidRPr="00040811">
        <w:rPr>
          <w:color w:val="000000" w:themeColor="text1"/>
        </w:rPr>
        <w:t xml:space="preserve">dat </w:t>
      </w:r>
      <w:r w:rsidR="00E508AC">
        <w:rPr>
          <w:color w:val="000000" w:themeColor="text1"/>
        </w:rPr>
        <w:t>zij</w:t>
      </w:r>
      <w:r w:rsidRPr="00040811">
        <w:rPr>
          <w:color w:val="000000" w:themeColor="text1"/>
        </w:rPr>
        <w:t xml:space="preserve"> van alles bied</w:t>
      </w:r>
      <w:r w:rsidR="00E508AC">
        <w:rPr>
          <w:color w:val="000000" w:themeColor="text1"/>
        </w:rPr>
        <w:t>en</w:t>
      </w:r>
      <w:r w:rsidRPr="00040811">
        <w:rPr>
          <w:color w:val="000000" w:themeColor="text1"/>
        </w:rPr>
        <w:t>.</w:t>
      </w:r>
      <w:r w:rsidR="003B1949">
        <w:rPr>
          <w:color w:val="000000" w:themeColor="text1"/>
        </w:rPr>
        <w:t>”</w:t>
      </w:r>
      <w:r w:rsidRPr="00040811">
        <w:rPr>
          <w:color w:val="000000" w:themeColor="text1"/>
        </w:rPr>
        <w:t xml:space="preserve"> </w:t>
      </w:r>
    </w:p>
    <w:p w14:paraId="41FF75D4" w14:textId="5462ACA5" w:rsidR="008A3CA8" w:rsidRDefault="008A3CA8" w:rsidP="008A3CA8">
      <w:pPr>
        <w:ind w:left="-76"/>
        <w:rPr>
          <w:color w:val="000000" w:themeColor="text1"/>
        </w:rPr>
      </w:pPr>
    </w:p>
    <w:p w14:paraId="68860A9C" w14:textId="77777777" w:rsidR="007462E1" w:rsidRPr="00040811" w:rsidRDefault="007462E1" w:rsidP="008A3CA8">
      <w:pPr>
        <w:ind w:left="-76"/>
        <w:rPr>
          <w:color w:val="000000" w:themeColor="text1"/>
        </w:rPr>
      </w:pPr>
    </w:p>
    <w:p w14:paraId="1230A39D" w14:textId="7D43C161" w:rsidR="005A15BD" w:rsidRPr="00040811" w:rsidRDefault="005A15BD" w:rsidP="005A15BD">
      <w:pPr>
        <w:pBdr>
          <w:top w:val="single" w:sz="4" w:space="1" w:color="auto"/>
          <w:left w:val="single" w:sz="4" w:space="4" w:color="auto"/>
          <w:bottom w:val="single" w:sz="4" w:space="1" w:color="auto"/>
          <w:right w:val="single" w:sz="4" w:space="4" w:color="auto"/>
        </w:pBdr>
        <w:rPr>
          <w:color w:val="000000" w:themeColor="text1"/>
        </w:rPr>
      </w:pPr>
      <w:r w:rsidRPr="00040811">
        <w:rPr>
          <w:color w:val="000000" w:themeColor="text1"/>
        </w:rPr>
        <w:t xml:space="preserve">In </w:t>
      </w:r>
      <w:r w:rsidR="00784FCA" w:rsidRPr="00040811">
        <w:rPr>
          <w:color w:val="000000" w:themeColor="text1"/>
        </w:rPr>
        <w:t>het diepte-</w:t>
      </w:r>
      <w:r w:rsidRPr="00040811">
        <w:rPr>
          <w:color w:val="000000" w:themeColor="text1"/>
        </w:rPr>
        <w:t xml:space="preserve">interview </w:t>
      </w:r>
      <w:r w:rsidR="0028507A" w:rsidRPr="00040811">
        <w:rPr>
          <w:color w:val="000000" w:themeColor="text1"/>
        </w:rPr>
        <w:t>met</w:t>
      </w:r>
      <w:r w:rsidRPr="00040811">
        <w:rPr>
          <w:color w:val="000000" w:themeColor="text1"/>
        </w:rPr>
        <w:t xml:space="preserve"> een ouder </w:t>
      </w:r>
      <w:r w:rsidR="0028507A" w:rsidRPr="00040811">
        <w:rPr>
          <w:color w:val="000000" w:themeColor="text1"/>
        </w:rPr>
        <w:t>van een</w:t>
      </w:r>
      <w:r w:rsidRPr="00040811">
        <w:rPr>
          <w:color w:val="000000" w:themeColor="text1"/>
        </w:rPr>
        <w:t xml:space="preserve"> 12-jarig zeer hoogbegaafde kind dat versneld van po naar vo gegaan</w:t>
      </w:r>
      <w:r w:rsidR="0028507A" w:rsidRPr="00040811">
        <w:rPr>
          <w:color w:val="000000" w:themeColor="text1"/>
        </w:rPr>
        <w:t>:</w:t>
      </w:r>
      <w:r w:rsidR="00D51929" w:rsidRPr="00040811">
        <w:rPr>
          <w:color w:val="000000" w:themeColor="text1"/>
        </w:rPr>
        <w:t xml:space="preserve"> </w:t>
      </w:r>
    </w:p>
    <w:p w14:paraId="6B321734" w14:textId="7A981211" w:rsidR="0028507A" w:rsidRPr="00040811" w:rsidRDefault="00F827F9" w:rsidP="00C56A55">
      <w:pPr>
        <w:pStyle w:val="Duidelijkcitaat"/>
      </w:pPr>
      <w:r w:rsidRPr="00040811">
        <w:t>“</w:t>
      </w:r>
      <w:r w:rsidR="0028507A" w:rsidRPr="00040811">
        <w:t xml:space="preserve">Met een warme overdracht en in samenwerking met Horizon is het met de hakken over de sloot naar klas 2 bevorderd. Het kind moet alles hetzelfde doen als de klasgenoten. Dit wil onder meer zeggen: alle lessen bijwonen en al het huiswerk maken. De school is niet flexibel. Het kind valt letterlijk in slaap in de klas en moet als hij thuis komt alle leerstof van die dag inhalen èn huiswerk maken. Er is geen hoogbegaafden vo-onderwijs in de buurt en de bereidheid </w:t>
      </w:r>
      <w:r w:rsidR="007138A9" w:rsidRPr="00040811">
        <w:t>om dit te realiseren</w:t>
      </w:r>
      <w:r w:rsidR="0028507A" w:rsidRPr="00040811">
        <w:t xml:space="preserve"> is er ook niet.</w:t>
      </w:r>
      <w:r w:rsidRPr="00040811">
        <w:t>”</w:t>
      </w:r>
    </w:p>
    <w:p w14:paraId="7E80A78A" w14:textId="4573B029" w:rsidR="00EE68C5" w:rsidRPr="00040811" w:rsidRDefault="00F6429F" w:rsidP="00EE68C5">
      <w:r w:rsidRPr="00040811">
        <w:lastRenderedPageBreak/>
        <w:t>3</w:t>
      </w:r>
      <w:r w:rsidR="00EE68C5" w:rsidRPr="00040811">
        <w:t xml:space="preserve"> (hoog)begaafde kinderen (12,5%) </w:t>
      </w:r>
      <w:r w:rsidRPr="00040811">
        <w:t xml:space="preserve">zijn </w:t>
      </w:r>
      <w:r w:rsidR="00EE68C5" w:rsidRPr="00040811">
        <w:t xml:space="preserve">eenmaal blijven zitten. Als reden </w:t>
      </w:r>
      <w:r w:rsidR="00205368" w:rsidRPr="00040811">
        <w:t xml:space="preserve">voor het doubleren </w:t>
      </w:r>
      <w:r w:rsidR="00EE68C5" w:rsidRPr="00040811">
        <w:t>is gegeven:</w:t>
      </w:r>
    </w:p>
    <w:p w14:paraId="28A85777" w14:textId="77777777" w:rsidR="00EE68C5" w:rsidRPr="00040811" w:rsidRDefault="00EE68C5" w:rsidP="00EE68C5"/>
    <w:p w14:paraId="5D302D4C" w14:textId="0E2A449F" w:rsidR="00EE68C5" w:rsidRPr="00040811" w:rsidRDefault="00EE68C5">
      <w:pPr>
        <w:pStyle w:val="Lijstalinea"/>
        <w:numPr>
          <w:ilvl w:val="0"/>
          <w:numId w:val="11"/>
        </w:numPr>
      </w:pPr>
      <w:r w:rsidRPr="00040811">
        <w:t>“School vond dat [het kind] niet klaar was voor groep 3, dus 2x groep 2 gedaan;</w:t>
      </w:r>
    </w:p>
    <w:p w14:paraId="1C4697E0" w14:textId="3D86F1B5" w:rsidR="00EE68C5" w:rsidRPr="00040811" w:rsidRDefault="00EE68C5">
      <w:pPr>
        <w:pStyle w:val="Lijstalinea"/>
        <w:numPr>
          <w:ilvl w:val="0"/>
          <w:numId w:val="10"/>
        </w:numPr>
        <w:ind w:left="426"/>
      </w:pPr>
      <w:r w:rsidRPr="00040811">
        <w:t>Het kind heeft vanaf groep 3 geen onderwijs gehad;</w:t>
      </w:r>
    </w:p>
    <w:p w14:paraId="5B3D28FE" w14:textId="4F1D339A" w:rsidR="00EE68C5" w:rsidRPr="00040811" w:rsidRDefault="00EE68C5">
      <w:pPr>
        <w:pStyle w:val="Lijstalinea"/>
        <w:numPr>
          <w:ilvl w:val="0"/>
          <w:numId w:val="10"/>
        </w:numPr>
        <w:ind w:left="426"/>
      </w:pPr>
      <w:r w:rsidRPr="00040811">
        <w:t>Het kind heeft een jaar extra over de kleuterklas gedaan in verband met de sociale ontwikkeling</w:t>
      </w:r>
      <w:r w:rsidR="00B61C40" w:rsidRPr="00040811">
        <w:t>.”</w:t>
      </w:r>
    </w:p>
    <w:p w14:paraId="39929E95" w14:textId="77777777" w:rsidR="00EE68C5" w:rsidRPr="00040811" w:rsidRDefault="00EE68C5" w:rsidP="00177133"/>
    <w:p w14:paraId="237894D0" w14:textId="0F40A4AE" w:rsidR="00E33323" w:rsidRPr="00040811" w:rsidRDefault="00E33323" w:rsidP="006321A0">
      <w:pPr>
        <w:pStyle w:val="Kop4"/>
        <w:rPr>
          <w:rFonts w:eastAsia="Roboto"/>
        </w:rPr>
      </w:pPr>
      <w:r w:rsidRPr="00040811">
        <w:rPr>
          <w:rFonts w:eastAsia="Roboto"/>
        </w:rPr>
        <w:t xml:space="preserve">Sociale </w:t>
      </w:r>
      <w:r w:rsidR="008967CA" w:rsidRPr="00040811">
        <w:rPr>
          <w:rFonts w:eastAsia="Roboto"/>
        </w:rPr>
        <w:t>ontwikkeling</w:t>
      </w:r>
    </w:p>
    <w:p w14:paraId="6DE83D80" w14:textId="565FFE86" w:rsidR="0041786C" w:rsidRPr="00040811" w:rsidRDefault="00025B1A" w:rsidP="0041786C">
      <w:r w:rsidRPr="00040811">
        <w:t>De ouders is g</w:t>
      </w:r>
      <w:r w:rsidR="0041786C" w:rsidRPr="00040811">
        <w:t xml:space="preserve">evraagd </w:t>
      </w:r>
      <w:r w:rsidRPr="00040811">
        <w:t xml:space="preserve">of hun kind op school om kan gaan </w:t>
      </w:r>
      <w:r w:rsidR="00621278" w:rsidRPr="00040811">
        <w:t>met ontwikkelingsgelijken</w:t>
      </w:r>
      <w:r w:rsidR="0041786C" w:rsidRPr="00040811">
        <w:t xml:space="preserve">. </w:t>
      </w:r>
    </w:p>
    <w:p w14:paraId="1505EC98" w14:textId="77777777" w:rsidR="0041786C" w:rsidRPr="00040811" w:rsidRDefault="0041786C" w:rsidP="008967CA"/>
    <w:p w14:paraId="02F235FA" w14:textId="7CF375E1" w:rsidR="008967CA" w:rsidRPr="00040811" w:rsidRDefault="0059774C" w:rsidP="008967CA">
      <w:r w:rsidRPr="00040811">
        <w:t>V</w:t>
      </w:r>
      <w:r w:rsidR="005F2954" w:rsidRPr="00040811">
        <w:t xml:space="preserve">an de 24 kinderen </w:t>
      </w:r>
      <w:r w:rsidR="00B57C36" w:rsidRPr="00C8565E">
        <w:rPr>
          <w:color w:val="0070C0"/>
        </w:rPr>
        <w:t>ontbreekt</w:t>
      </w:r>
      <w:r w:rsidR="008967CA" w:rsidRPr="00C8565E">
        <w:rPr>
          <w:color w:val="0070C0"/>
        </w:rPr>
        <w:t xml:space="preserve"> </w:t>
      </w:r>
      <w:r w:rsidR="008967CA" w:rsidRPr="00040811">
        <w:t xml:space="preserve">het </w:t>
      </w:r>
      <w:r w:rsidRPr="00040811">
        <w:t xml:space="preserve">bij 9 (hoog)begaafden (37,5%) </w:t>
      </w:r>
      <w:r w:rsidR="008967CA" w:rsidRPr="00040811">
        <w:t xml:space="preserve">op school </w:t>
      </w:r>
      <w:r w:rsidRPr="00C8565E">
        <w:rPr>
          <w:color w:val="0070C0"/>
        </w:rPr>
        <w:t>geheel</w:t>
      </w:r>
      <w:r w:rsidR="008967CA" w:rsidRPr="00C8565E">
        <w:rPr>
          <w:color w:val="0070C0"/>
        </w:rPr>
        <w:t xml:space="preserve"> </w:t>
      </w:r>
      <w:r w:rsidR="008967CA" w:rsidRPr="00040811">
        <w:t xml:space="preserve">aan de mogelijkheid om te gaan met ontwikkelingsgelijken. </w:t>
      </w:r>
      <w:r w:rsidR="005F2954" w:rsidRPr="00040811">
        <w:t xml:space="preserve">6 </w:t>
      </w:r>
      <w:r w:rsidRPr="00040811">
        <w:t xml:space="preserve">kinderen </w:t>
      </w:r>
      <w:r w:rsidR="005F2954" w:rsidRPr="00040811">
        <w:t>(</w:t>
      </w:r>
      <w:r w:rsidR="008967CA" w:rsidRPr="00040811">
        <w:t>25%</w:t>
      </w:r>
      <w:r w:rsidR="005F2954" w:rsidRPr="00040811">
        <w:t>)</w:t>
      </w:r>
      <w:r w:rsidR="008967CA" w:rsidRPr="00040811">
        <w:t xml:space="preserve"> </w:t>
      </w:r>
      <w:r w:rsidR="00B57C36" w:rsidRPr="00040811">
        <w:t>zijn</w:t>
      </w:r>
      <w:r w:rsidRPr="00040811">
        <w:t xml:space="preserve"> hiertoe</w:t>
      </w:r>
      <w:r w:rsidR="008967CA" w:rsidRPr="00040811">
        <w:t xml:space="preserve"> </w:t>
      </w:r>
      <w:r w:rsidR="008967CA" w:rsidRPr="00C8565E">
        <w:rPr>
          <w:color w:val="FF0000"/>
        </w:rPr>
        <w:t xml:space="preserve">zelden </w:t>
      </w:r>
      <w:r w:rsidRPr="00040811">
        <w:t xml:space="preserve">in de gelegenheid en </w:t>
      </w:r>
      <w:r w:rsidR="005F2954" w:rsidRPr="00040811">
        <w:t>4 (</w:t>
      </w:r>
      <w:r w:rsidR="008967CA" w:rsidRPr="00040811">
        <w:t>16,7%</w:t>
      </w:r>
      <w:r w:rsidR="005F2954" w:rsidRPr="00040811">
        <w:t>)</w:t>
      </w:r>
      <w:r w:rsidR="008967CA" w:rsidRPr="00040811">
        <w:t xml:space="preserve"> </w:t>
      </w:r>
      <w:r w:rsidR="008967CA" w:rsidRPr="00C8565E">
        <w:rPr>
          <w:color w:val="00B050"/>
        </w:rPr>
        <w:t>soms</w:t>
      </w:r>
      <w:r w:rsidR="008967CA" w:rsidRPr="00040811">
        <w:t xml:space="preserve">. </w:t>
      </w:r>
      <w:r w:rsidRPr="00040811">
        <w:t>4</w:t>
      </w:r>
      <w:r w:rsidR="005F2954" w:rsidRPr="00040811">
        <w:t xml:space="preserve"> </w:t>
      </w:r>
      <w:r w:rsidRPr="00040811">
        <w:t>(hoog)begaafden</w:t>
      </w:r>
      <w:r w:rsidR="005F2954" w:rsidRPr="00040811">
        <w:t xml:space="preserve"> (</w:t>
      </w:r>
      <w:r w:rsidRPr="00040811">
        <w:t>16,7</w:t>
      </w:r>
      <w:r w:rsidR="008967CA" w:rsidRPr="00040811">
        <w:t>%</w:t>
      </w:r>
      <w:r w:rsidR="005F2954" w:rsidRPr="00040811">
        <w:t>)</w:t>
      </w:r>
      <w:r w:rsidR="008967CA" w:rsidRPr="00040811">
        <w:t xml:space="preserve"> </w:t>
      </w:r>
      <w:r w:rsidR="00B57C36" w:rsidRPr="00040811">
        <w:t>kunnen</w:t>
      </w:r>
      <w:r w:rsidRPr="00040811">
        <w:t xml:space="preserve"> </w:t>
      </w:r>
      <w:r w:rsidR="008967CA" w:rsidRPr="00C8565E">
        <w:rPr>
          <w:color w:val="7030A0"/>
        </w:rPr>
        <w:t xml:space="preserve">vaak </w:t>
      </w:r>
      <w:r w:rsidR="008967CA" w:rsidRPr="00040811">
        <w:t>met ontwikkelingsgelijken omgaan</w:t>
      </w:r>
      <w:r w:rsidRPr="00040811">
        <w:t xml:space="preserve"> en</w:t>
      </w:r>
      <w:r w:rsidR="00CA0B42" w:rsidRPr="00040811">
        <w:t xml:space="preserve"> </w:t>
      </w:r>
      <w:r w:rsidR="00584881">
        <w:t xml:space="preserve">bij </w:t>
      </w:r>
      <w:r w:rsidR="00CA0B42" w:rsidRPr="00040811">
        <w:t>1 (4,2%)</w:t>
      </w:r>
      <w:r w:rsidRPr="00040811">
        <w:t xml:space="preserve"> </w:t>
      </w:r>
      <w:r w:rsidR="00584881">
        <w:t xml:space="preserve">kan dat </w:t>
      </w:r>
      <w:r w:rsidR="00584881" w:rsidRPr="00C8565E">
        <w:rPr>
          <w:color w:val="00B0F0"/>
        </w:rPr>
        <w:t xml:space="preserve">altijd </w:t>
      </w:r>
      <w:r w:rsidRPr="00C8565E">
        <w:rPr>
          <w:color w:val="00B0F0"/>
        </w:rPr>
        <w:t>wel</w:t>
      </w:r>
      <w:r w:rsidR="008967CA" w:rsidRPr="00584881">
        <w:t>.</w:t>
      </w:r>
      <w:r w:rsidR="008967CA" w:rsidRPr="00040811">
        <w:t xml:space="preserve"> Van deze 5 kinderen bezoeken er 3 het voltijds</w:t>
      </w:r>
      <w:r w:rsidR="00154981" w:rsidRPr="00040811">
        <w:t xml:space="preserve"> </w:t>
      </w:r>
      <w:r w:rsidR="008967CA" w:rsidRPr="00040811">
        <w:t xml:space="preserve">hoogbegaafdenonderwijs en 2 het reguliere onderwijs. </w:t>
      </w:r>
    </w:p>
    <w:p w14:paraId="210D6082" w14:textId="77777777" w:rsidR="008967CA" w:rsidRPr="00040811" w:rsidRDefault="008967CA" w:rsidP="008967CA"/>
    <w:p w14:paraId="0BE46CD8" w14:textId="2D8B3B23" w:rsidR="00E94438" w:rsidRPr="00040811" w:rsidRDefault="005F4F11" w:rsidP="00E94438">
      <w:pPr>
        <w:keepNext/>
      </w:pPr>
      <w:r w:rsidRPr="00040811">
        <w:rPr>
          <w:noProof/>
        </w:rPr>
        <w:drawing>
          <wp:inline distT="0" distB="0" distL="0" distR="0" wp14:anchorId="51688B99" wp14:editId="694941D7">
            <wp:extent cx="5212569" cy="1095720"/>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14738" cy="1117197"/>
                    </a:xfrm>
                    <a:prstGeom prst="rect">
                      <a:avLst/>
                    </a:prstGeom>
                  </pic:spPr>
                </pic:pic>
              </a:graphicData>
            </a:graphic>
          </wp:inline>
        </w:drawing>
      </w:r>
    </w:p>
    <w:p w14:paraId="33AD6E4B" w14:textId="767ADF66" w:rsidR="008967CA" w:rsidRDefault="00E94438"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29</w:t>
      </w:r>
      <w:r w:rsidR="00000000">
        <w:rPr>
          <w:noProof/>
        </w:rPr>
        <w:fldChar w:fldCharType="end"/>
      </w:r>
      <w:r w:rsidRPr="00040811">
        <w:t xml:space="preserve"> Mogelijkheid om op school om te gaan met ontwikkelingsgelijken</w:t>
      </w:r>
    </w:p>
    <w:p w14:paraId="1C79472E" w14:textId="77777777" w:rsidR="007D1E30" w:rsidRPr="007D1E30" w:rsidRDefault="007D1E30" w:rsidP="007D1E30"/>
    <w:bookmarkEnd w:id="40"/>
    <w:p w14:paraId="3467B910" w14:textId="7EE04DE0" w:rsidR="00F72639" w:rsidRPr="00040811" w:rsidRDefault="00DF135F" w:rsidP="006321A0">
      <w:pPr>
        <w:pStyle w:val="Kop4"/>
      </w:pPr>
      <w:r w:rsidRPr="00040811">
        <w:t>Emotionele</w:t>
      </w:r>
      <w:r w:rsidR="00036441" w:rsidRPr="00040811">
        <w:t xml:space="preserve"> en </w:t>
      </w:r>
      <w:r w:rsidRPr="00040811">
        <w:t>persoonlijke ontwikkeling</w:t>
      </w:r>
    </w:p>
    <w:p w14:paraId="5E4D2416" w14:textId="2C1CA1DE" w:rsidR="00DF135F" w:rsidRPr="00040811" w:rsidRDefault="008B3E41" w:rsidP="00C7384A">
      <w:r w:rsidRPr="00040811">
        <w:t xml:space="preserve">Om kinderen te kunnen begeleiden bij de emotionele en persoonlijke ontwikkeling </w:t>
      </w:r>
      <w:r w:rsidR="00DF135F" w:rsidRPr="00040811">
        <w:t xml:space="preserve">is het van belang dat er </w:t>
      </w:r>
      <w:r w:rsidRPr="00040811">
        <w:t xml:space="preserve">op school kennis aanwezig is over hoogbegaafdheid en </w:t>
      </w:r>
      <w:r w:rsidR="00EB684B" w:rsidRPr="00040811">
        <w:t xml:space="preserve">dat er </w:t>
      </w:r>
      <w:r w:rsidR="00DF135F" w:rsidRPr="00040811">
        <w:t xml:space="preserve">begrip is voor het kind. </w:t>
      </w:r>
    </w:p>
    <w:p w14:paraId="3BBE2928" w14:textId="77777777" w:rsidR="008B3E41" w:rsidRPr="00040811" w:rsidRDefault="008B3E41" w:rsidP="008B3E41"/>
    <w:p w14:paraId="23E8EA1E" w14:textId="2F118C5B" w:rsidR="008B3E41" w:rsidRPr="00040811" w:rsidRDefault="008B3E41" w:rsidP="008B3E41">
      <w:r w:rsidRPr="00040811">
        <w:t xml:space="preserve">Van de 24 leerlingen </w:t>
      </w:r>
      <w:r w:rsidR="00BC5030" w:rsidRPr="00040811">
        <w:t>zijn</w:t>
      </w:r>
      <w:r w:rsidRPr="00040811">
        <w:t xml:space="preserve"> </w:t>
      </w:r>
      <w:r w:rsidR="00BC5030" w:rsidRPr="00040811">
        <w:t>8 kinderen (33,3%) ermee</w:t>
      </w:r>
      <w:r w:rsidRPr="00040811">
        <w:t xml:space="preserve"> geconfronteerd </w:t>
      </w:r>
      <w:r w:rsidR="00BC5030" w:rsidRPr="00040811">
        <w:t xml:space="preserve">dat er </w:t>
      </w:r>
      <w:r w:rsidR="00B57C36" w:rsidRPr="00040811">
        <w:t xml:space="preserve">op school </w:t>
      </w:r>
      <w:r w:rsidR="00BC5030" w:rsidRPr="00C8565E">
        <w:rPr>
          <w:color w:val="0070C0"/>
        </w:rPr>
        <w:t>helemaal geen</w:t>
      </w:r>
      <w:r w:rsidRPr="00C8565E">
        <w:rPr>
          <w:color w:val="0070C0"/>
        </w:rPr>
        <w:t xml:space="preserve"> </w:t>
      </w:r>
      <w:r w:rsidRPr="00040811">
        <w:t xml:space="preserve">kennis over hoogbegaafdheid </w:t>
      </w:r>
      <w:r w:rsidR="00BC5030" w:rsidRPr="00040811">
        <w:t>aanwezig is</w:t>
      </w:r>
      <w:r w:rsidRPr="00040811">
        <w:t xml:space="preserve">. </w:t>
      </w:r>
      <w:r w:rsidR="00BC5030" w:rsidRPr="00040811">
        <w:t>B</w:t>
      </w:r>
      <w:r w:rsidRPr="00040811">
        <w:t xml:space="preserve">ij eveneens 8 </w:t>
      </w:r>
      <w:r w:rsidR="00BC5030" w:rsidRPr="00040811">
        <w:t xml:space="preserve">scholen </w:t>
      </w:r>
      <w:r w:rsidRPr="00040811">
        <w:t xml:space="preserve">(33,3%) </w:t>
      </w:r>
      <w:r w:rsidR="00BC5030" w:rsidRPr="00040811">
        <w:t xml:space="preserve">is deze kennis </w:t>
      </w:r>
      <w:r w:rsidRPr="00C8565E">
        <w:rPr>
          <w:color w:val="FF0000"/>
        </w:rPr>
        <w:t>zelden</w:t>
      </w:r>
      <w:r w:rsidR="00BC5030" w:rsidRPr="00C8565E">
        <w:rPr>
          <w:color w:val="FF0000"/>
        </w:rPr>
        <w:t xml:space="preserve"> </w:t>
      </w:r>
      <w:r w:rsidR="00BC5030" w:rsidRPr="00040811">
        <w:t>aangetroffen en b</w:t>
      </w:r>
      <w:r w:rsidRPr="00040811">
        <w:t xml:space="preserve">ij 5 scholen (20,8%) </w:t>
      </w:r>
      <w:r w:rsidRPr="00C8565E">
        <w:rPr>
          <w:color w:val="00B050"/>
        </w:rPr>
        <w:t>soms</w:t>
      </w:r>
      <w:r w:rsidRPr="00040811">
        <w:t xml:space="preserve">. Bij 2 scholen (8,3%) is deze kennis </w:t>
      </w:r>
      <w:r w:rsidRPr="00C8565E">
        <w:rPr>
          <w:color w:val="7030A0"/>
        </w:rPr>
        <w:t xml:space="preserve">vaak </w:t>
      </w:r>
      <w:r w:rsidRPr="00040811">
        <w:t xml:space="preserve">aanwezig en bij 1 school (4,2%) </w:t>
      </w:r>
      <w:r w:rsidRPr="00C8565E">
        <w:rPr>
          <w:color w:val="00B0F0"/>
        </w:rPr>
        <w:t xml:space="preserve">helemaal </w:t>
      </w:r>
      <w:r w:rsidR="00BC5030" w:rsidRPr="00C8565E">
        <w:rPr>
          <w:color w:val="00B0F0"/>
        </w:rPr>
        <w:t>wel</w:t>
      </w:r>
      <w:r w:rsidRPr="00040811">
        <w:t xml:space="preserve">.  </w:t>
      </w:r>
    </w:p>
    <w:p w14:paraId="188FDAAA" w14:textId="77777777" w:rsidR="008B3E41" w:rsidRPr="00040811" w:rsidRDefault="008B3E41" w:rsidP="00C7384A"/>
    <w:p w14:paraId="6C83D5DA" w14:textId="465F3B4D" w:rsidR="00DF135F" w:rsidRPr="00040811" w:rsidRDefault="00AB258A" w:rsidP="008B3E41">
      <w:r w:rsidRPr="00040811">
        <w:t>10</w:t>
      </w:r>
      <w:r w:rsidR="003B7614" w:rsidRPr="00040811">
        <w:t xml:space="preserve"> van de 24 </w:t>
      </w:r>
      <w:r w:rsidRPr="00040811">
        <w:t xml:space="preserve">(hoog)begaafde </w:t>
      </w:r>
      <w:r w:rsidR="003B7614" w:rsidRPr="00040811">
        <w:t>leerlingen (</w:t>
      </w:r>
      <w:r w:rsidR="00DF135F" w:rsidRPr="00040811">
        <w:t>41,7%</w:t>
      </w:r>
      <w:r w:rsidR="003B7614" w:rsidRPr="00040811">
        <w:t>)</w:t>
      </w:r>
      <w:r w:rsidR="00DF135F" w:rsidRPr="00040811">
        <w:t xml:space="preserve"> </w:t>
      </w:r>
      <w:r w:rsidRPr="00040811">
        <w:t>ontmoeten op school</w:t>
      </w:r>
      <w:r w:rsidR="00DF135F" w:rsidRPr="00040811">
        <w:t xml:space="preserve"> </w:t>
      </w:r>
      <w:r w:rsidR="00DF135F" w:rsidRPr="00C8565E">
        <w:rPr>
          <w:color w:val="0070C0"/>
        </w:rPr>
        <w:t xml:space="preserve">helemaal geen </w:t>
      </w:r>
      <w:r w:rsidR="00DF135F" w:rsidRPr="00040811">
        <w:t xml:space="preserve">begrip, </w:t>
      </w:r>
      <w:r w:rsidRPr="00040811">
        <w:t xml:space="preserve">9 kinderen (37,5%) </w:t>
      </w:r>
      <w:r w:rsidRPr="00C8565E">
        <w:rPr>
          <w:color w:val="00B050"/>
        </w:rPr>
        <w:t xml:space="preserve">soms </w:t>
      </w:r>
      <w:r w:rsidRPr="00040811">
        <w:t xml:space="preserve">en </w:t>
      </w:r>
      <w:r w:rsidR="003B7614" w:rsidRPr="00040811">
        <w:t>3 (</w:t>
      </w:r>
      <w:r w:rsidR="00DF135F" w:rsidRPr="00040811">
        <w:t>12,5%</w:t>
      </w:r>
      <w:r w:rsidR="003B7614" w:rsidRPr="00040811">
        <w:t>)</w:t>
      </w:r>
      <w:r w:rsidR="00DF135F" w:rsidRPr="00040811">
        <w:t xml:space="preserve"> </w:t>
      </w:r>
      <w:r w:rsidR="00DF135F" w:rsidRPr="00C8565E">
        <w:rPr>
          <w:color w:val="FF0000"/>
        </w:rPr>
        <w:t>zelden</w:t>
      </w:r>
      <w:r w:rsidR="00DF135F" w:rsidRPr="00040811">
        <w:t xml:space="preserve">. </w:t>
      </w:r>
      <w:r w:rsidRPr="00040811">
        <w:t>Bij</w:t>
      </w:r>
      <w:r w:rsidR="00DF135F" w:rsidRPr="00040811">
        <w:t xml:space="preserve"> </w:t>
      </w:r>
      <w:r w:rsidR="007C2D15" w:rsidRPr="00040811">
        <w:t>2 leerlingen (</w:t>
      </w:r>
      <w:r w:rsidR="00DF135F" w:rsidRPr="00040811">
        <w:t>8,3%</w:t>
      </w:r>
      <w:r w:rsidR="007C2D15" w:rsidRPr="00040811">
        <w:t>)</w:t>
      </w:r>
      <w:r w:rsidR="00DF135F" w:rsidRPr="00040811">
        <w:t xml:space="preserve"> </w:t>
      </w:r>
      <w:r w:rsidR="007C2D15" w:rsidRPr="00040811">
        <w:t>is</w:t>
      </w:r>
      <w:r w:rsidR="00DF135F" w:rsidRPr="00040811">
        <w:t xml:space="preserve"> er </w:t>
      </w:r>
      <w:r w:rsidRPr="00C8565E">
        <w:rPr>
          <w:color w:val="00B0F0"/>
        </w:rPr>
        <w:t xml:space="preserve">helemaal wel </w:t>
      </w:r>
      <w:r w:rsidR="00DF135F" w:rsidRPr="00040811">
        <w:t xml:space="preserve">begrip voor het (hoog)begaafde kind. </w:t>
      </w:r>
      <w:r w:rsidR="00B61C40" w:rsidRPr="00040811">
        <w:t>1 van</w:t>
      </w:r>
      <w:r w:rsidR="00B621E1" w:rsidRPr="00040811">
        <w:t xml:space="preserve"> d</w:t>
      </w:r>
      <w:r w:rsidRPr="00040811">
        <w:t xml:space="preserve">eze 2 </w:t>
      </w:r>
      <w:r w:rsidR="00DF135F" w:rsidRPr="00040811">
        <w:t xml:space="preserve">kinderen </w:t>
      </w:r>
      <w:r w:rsidRPr="00040811">
        <w:t>bezoek</w:t>
      </w:r>
      <w:r w:rsidR="00B621E1" w:rsidRPr="00040811">
        <w:t xml:space="preserve">t </w:t>
      </w:r>
      <w:r w:rsidRPr="00040811">
        <w:t xml:space="preserve">het </w:t>
      </w:r>
      <w:r w:rsidR="00B61C40" w:rsidRPr="00040811">
        <w:t xml:space="preserve">regulier onderwijs en 1 het </w:t>
      </w:r>
      <w:r w:rsidRPr="00040811">
        <w:t xml:space="preserve">voltijds </w:t>
      </w:r>
      <w:r w:rsidR="00DF135F" w:rsidRPr="00040811">
        <w:t xml:space="preserve">hoogbegaafdenonderwijs. </w:t>
      </w:r>
    </w:p>
    <w:p w14:paraId="44151808" w14:textId="77777777" w:rsidR="00FC5FB1" w:rsidRPr="00040811" w:rsidRDefault="00FC5FB1" w:rsidP="00FC5FB1"/>
    <w:p w14:paraId="4D79F1F7" w14:textId="0EB234FB" w:rsidR="009716D0" w:rsidRPr="00040811" w:rsidRDefault="009E5967" w:rsidP="009716D0">
      <w:pPr>
        <w:keepNext/>
      </w:pPr>
      <w:r w:rsidRPr="00040811">
        <w:rPr>
          <w:noProof/>
        </w:rPr>
        <w:lastRenderedPageBreak/>
        <w:drawing>
          <wp:inline distT="0" distB="0" distL="0" distR="0" wp14:anchorId="65A73E79" wp14:editId="43D0004B">
            <wp:extent cx="5946045" cy="1484545"/>
            <wp:effectExtent l="0" t="0" r="0" b="1905"/>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64969" cy="1489270"/>
                    </a:xfrm>
                    <a:prstGeom prst="rect">
                      <a:avLst/>
                    </a:prstGeom>
                  </pic:spPr>
                </pic:pic>
              </a:graphicData>
            </a:graphic>
          </wp:inline>
        </w:drawing>
      </w:r>
    </w:p>
    <w:p w14:paraId="7AB7593D" w14:textId="30256017" w:rsidR="00FC5FB1" w:rsidRPr="00040811" w:rsidRDefault="009716D0"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30</w:t>
      </w:r>
      <w:r w:rsidR="00000000">
        <w:rPr>
          <w:noProof/>
        </w:rPr>
        <w:fldChar w:fldCharType="end"/>
      </w:r>
      <w:r w:rsidRPr="00040811">
        <w:t xml:space="preserve"> De mate waarin op school (1) kennis aanwezig is over hoogbegaafdheid en (2) begrip is voor het (hoog)begaafde kind</w:t>
      </w:r>
    </w:p>
    <w:p w14:paraId="39AD7FDB" w14:textId="55FB0E73" w:rsidR="007D1E30" w:rsidRDefault="007D1E30"/>
    <w:p w14:paraId="552BC94B" w14:textId="73AC7265" w:rsidR="00085E52" w:rsidRPr="00040811" w:rsidRDefault="00085E52" w:rsidP="00085E52">
      <w:pPr>
        <w:pBdr>
          <w:top w:val="dotDotDash" w:sz="4" w:space="1" w:color="auto"/>
          <w:left w:val="dotDotDash" w:sz="4" w:space="4" w:color="auto"/>
          <w:bottom w:val="dotDotDash" w:sz="4" w:space="1" w:color="auto"/>
          <w:right w:val="dotDotDash" w:sz="4" w:space="4" w:color="auto"/>
        </w:pBdr>
      </w:pPr>
      <w:r w:rsidRPr="00040811">
        <w:t>Een ouder vermeldt:</w:t>
      </w:r>
    </w:p>
    <w:p w14:paraId="0BD612CC" w14:textId="77777777" w:rsidR="00085E52" w:rsidRPr="00040811" w:rsidRDefault="00085E52" w:rsidP="00085E52">
      <w:pPr>
        <w:pBdr>
          <w:top w:val="dotDotDash" w:sz="4" w:space="1" w:color="auto"/>
          <w:left w:val="dotDotDash" w:sz="4" w:space="4" w:color="auto"/>
          <w:bottom w:val="dotDotDash" w:sz="4" w:space="1" w:color="auto"/>
          <w:right w:val="dotDotDash" w:sz="4" w:space="4" w:color="auto"/>
        </w:pBdr>
      </w:pPr>
    </w:p>
    <w:p w14:paraId="2E9BD9B4" w14:textId="1104F118" w:rsidR="00085E52" w:rsidRPr="00040811" w:rsidRDefault="00085E52" w:rsidP="00085E52">
      <w:pPr>
        <w:pBdr>
          <w:top w:val="dotDotDash" w:sz="4" w:space="1" w:color="auto"/>
          <w:left w:val="dotDotDash" w:sz="4" w:space="4" w:color="auto"/>
          <w:bottom w:val="dotDotDash" w:sz="4" w:space="1" w:color="auto"/>
          <w:right w:val="dotDotDash" w:sz="4" w:space="4" w:color="auto"/>
        </w:pBdr>
      </w:pPr>
      <w:r w:rsidRPr="00040811">
        <w:t xml:space="preserve">Ons kind is op geen enkele school voldoende erkend, gezien of naar behoren begeleid. Hij is door medeleerlingen en zelfs door een bovenbouwleraar </w:t>
      </w:r>
      <w:r w:rsidR="00870D57" w:rsidRPr="00040811">
        <w:t xml:space="preserve">- </w:t>
      </w:r>
      <w:r w:rsidRPr="00040811">
        <w:t>die tevens IB-er is</w:t>
      </w:r>
      <w:r w:rsidR="00870D57" w:rsidRPr="00040811">
        <w:t xml:space="preserve"> -</w:t>
      </w:r>
      <w:r w:rsidRPr="00040811">
        <w:t xml:space="preserve"> genegeerd, gepest en uitgescholden. Directeuren geloven </w:t>
      </w:r>
      <w:r w:rsidR="00FA3BA3" w:rsidRPr="00040811">
        <w:t>de ouders</w:t>
      </w:r>
      <w:r w:rsidRPr="00040811">
        <w:t xml:space="preserve"> niet. </w:t>
      </w:r>
    </w:p>
    <w:p w14:paraId="4F1A5743" w14:textId="136F689F" w:rsidR="00F24D8F" w:rsidRDefault="00F24D8F" w:rsidP="00F24D8F"/>
    <w:p w14:paraId="340D481F" w14:textId="77777777" w:rsidR="007462E1" w:rsidRPr="00040811" w:rsidRDefault="007462E1" w:rsidP="00F24D8F"/>
    <w:p w14:paraId="40927DC1" w14:textId="6A5D0296" w:rsidR="00F24D8F" w:rsidRPr="00040811" w:rsidRDefault="00F24D8F" w:rsidP="00F24D8F">
      <w:pPr>
        <w:pBdr>
          <w:top w:val="single" w:sz="4" w:space="1" w:color="auto"/>
          <w:left w:val="single" w:sz="4" w:space="2" w:color="auto"/>
          <w:bottom w:val="single" w:sz="4" w:space="1" w:color="auto"/>
          <w:right w:val="single" w:sz="4" w:space="4" w:color="auto"/>
        </w:pBdr>
      </w:pPr>
      <w:r w:rsidRPr="00040811">
        <w:t xml:space="preserve">In het diepte-interview vertellen de ouders van </w:t>
      </w:r>
      <w:r w:rsidR="00A11017">
        <w:t>4</w:t>
      </w:r>
      <w:r w:rsidRPr="00040811">
        <w:t xml:space="preserve"> kinderen dat zij in het onderwijs het begrip en gevoel missen voor deze kinderen:</w:t>
      </w:r>
    </w:p>
    <w:p w14:paraId="55AD1EBD" w14:textId="6D812AD9" w:rsidR="00F24D8F" w:rsidRPr="00040811" w:rsidRDefault="00F24D8F" w:rsidP="00085E52"/>
    <w:p w14:paraId="5D9DBE03" w14:textId="0D39123B" w:rsidR="00F24D8F" w:rsidRPr="00040811" w:rsidRDefault="00F24D8F">
      <w:pPr>
        <w:pStyle w:val="Lijstalinea"/>
        <w:numPr>
          <w:ilvl w:val="0"/>
          <w:numId w:val="59"/>
        </w:numPr>
        <w:ind w:left="426"/>
      </w:pPr>
      <w:r w:rsidRPr="00040811">
        <w:t>“Ze doen geen extra inspanningen voor uitzonderlijk hoogbegaafden.</w:t>
      </w:r>
    </w:p>
    <w:p w14:paraId="20EEA051" w14:textId="17EE10EE" w:rsidR="00F24D8F" w:rsidRPr="00040811" w:rsidRDefault="00F24D8F">
      <w:pPr>
        <w:pStyle w:val="Lijstalinea"/>
        <w:numPr>
          <w:ilvl w:val="0"/>
          <w:numId w:val="59"/>
        </w:numPr>
        <w:ind w:left="426"/>
      </w:pPr>
      <w:r w:rsidRPr="00040811">
        <w:t xml:space="preserve">Het begrip op school ontbreekt en men kan niet omgaan met de hoge mate van autonomie. </w:t>
      </w:r>
    </w:p>
    <w:p w14:paraId="7F4A38B5" w14:textId="6EFF9A06" w:rsidR="00A11017" w:rsidRDefault="00A11017">
      <w:pPr>
        <w:pStyle w:val="Lijstalinea"/>
        <w:numPr>
          <w:ilvl w:val="0"/>
          <w:numId w:val="59"/>
        </w:numPr>
        <w:ind w:left="426"/>
      </w:pPr>
      <w:r>
        <w:t xml:space="preserve">De juf dacht dat mijn kind zeer moeilijk lerend was en wilde het naar het speciaal onderwijs verwijzen. Toen </w:t>
      </w:r>
      <w:r w:rsidR="00967F2E">
        <w:t>ik</w:t>
      </w:r>
      <w:r>
        <w:t xml:space="preserve"> hierop aangaf dat het kind bij een intelligentietest bovengemiddeld had gescoord en dus zeker niet dom is, lachte de juf </w:t>
      </w:r>
      <w:r w:rsidR="00967F2E">
        <w:t xml:space="preserve">mij </w:t>
      </w:r>
      <w:r>
        <w:t>bijna uit en zei: “</w:t>
      </w:r>
      <w:r w:rsidR="00967F2E">
        <w:t>Jouw</w:t>
      </w:r>
      <w:r>
        <w:t xml:space="preserve"> kind is níet intelligent.”</w:t>
      </w:r>
    </w:p>
    <w:p w14:paraId="2AC5B255" w14:textId="230C35CE" w:rsidR="00F24D8F" w:rsidRPr="00040811" w:rsidRDefault="00F24D8F">
      <w:pPr>
        <w:pStyle w:val="Lijstalinea"/>
        <w:numPr>
          <w:ilvl w:val="0"/>
          <w:numId w:val="59"/>
        </w:numPr>
        <w:ind w:left="426"/>
      </w:pPr>
      <w:r w:rsidRPr="00040811">
        <w:t xml:space="preserve">Op de (inmiddels vele) scholen die ik heb bezocht, staat men niet open voor kennis van hoogbegaafdheid. Ze weten niet wat het is en wat het inhoudt. De gedragsdeskundige van een van de scholen zei tegen mij:” </w:t>
      </w:r>
    </w:p>
    <w:p w14:paraId="61DAA1FE" w14:textId="324CACAE" w:rsidR="00CA1FC2" w:rsidRDefault="00F827F9" w:rsidP="00C56A55">
      <w:pPr>
        <w:pStyle w:val="Duidelijkcitaat"/>
      </w:pPr>
      <w:r w:rsidRPr="00040811">
        <w:t>“</w:t>
      </w:r>
      <w:r w:rsidR="00CA1FC2" w:rsidRPr="00040811">
        <w:t>Zat je zoon maar in een rolstoel, dan was zijn handicap tenminste duidelijk.</w:t>
      </w:r>
      <w:r w:rsidRPr="00040811">
        <w:t>”</w:t>
      </w:r>
    </w:p>
    <w:p w14:paraId="42895E43" w14:textId="77777777" w:rsidR="007462E1" w:rsidRPr="007462E1" w:rsidRDefault="007462E1" w:rsidP="007462E1"/>
    <w:p w14:paraId="7AE92D13" w14:textId="7C94951D" w:rsidR="006D218F" w:rsidRPr="00040811" w:rsidRDefault="006D218F" w:rsidP="002E1045">
      <w:pPr>
        <w:pBdr>
          <w:top w:val="single" w:sz="4" w:space="1" w:color="auto"/>
          <w:left w:val="single" w:sz="4" w:space="4" w:color="auto"/>
          <w:bottom w:val="single" w:sz="4" w:space="1" w:color="auto"/>
          <w:right w:val="single" w:sz="4" w:space="4" w:color="auto"/>
        </w:pBdr>
      </w:pPr>
      <w:r w:rsidRPr="00040811">
        <w:t xml:space="preserve">Diezelfde gedragsdeskundige zei </w:t>
      </w:r>
      <w:r w:rsidR="006845BB" w:rsidRPr="00040811">
        <w:t xml:space="preserve">over een ander kind </w:t>
      </w:r>
      <w:r w:rsidRPr="00040811">
        <w:t xml:space="preserve">tegen deze ouder: </w:t>
      </w:r>
    </w:p>
    <w:p w14:paraId="7C362214" w14:textId="55AABA49" w:rsidR="006D218F" w:rsidRPr="00040811" w:rsidRDefault="00F827F9" w:rsidP="00C56A55">
      <w:pPr>
        <w:pStyle w:val="Duidelijkcitaat"/>
      </w:pPr>
      <w:r w:rsidRPr="00040811">
        <w:t>“</w:t>
      </w:r>
      <w:r w:rsidR="006D218F" w:rsidRPr="00040811">
        <w:t>Dat kind zag overal drempels, op een gegeven moment heb ik hem een duw in de rug gegeven om over de drempel heen te gaan</w:t>
      </w:r>
      <w:r w:rsidR="00C41BB5" w:rsidRPr="00040811">
        <w:t>.</w:t>
      </w:r>
      <w:r w:rsidRPr="00040811">
        <w:t>”</w:t>
      </w:r>
    </w:p>
    <w:p w14:paraId="39C69C85" w14:textId="77777777" w:rsidR="007462E1" w:rsidRDefault="007462E1">
      <w:pPr>
        <w:rPr>
          <w:color w:val="000000" w:themeColor="text1"/>
        </w:rPr>
      </w:pPr>
      <w:r>
        <w:rPr>
          <w:color w:val="000000" w:themeColor="text1"/>
        </w:rPr>
        <w:br w:type="page"/>
      </w:r>
    </w:p>
    <w:p w14:paraId="7EB21264" w14:textId="1B662C85" w:rsidR="009D3746" w:rsidRPr="00040811" w:rsidRDefault="009D3746" w:rsidP="009D3746">
      <w:pPr>
        <w:pBdr>
          <w:top w:val="single" w:sz="4" w:space="1" w:color="auto"/>
          <w:left w:val="single" w:sz="4" w:space="4" w:color="auto"/>
          <w:bottom w:val="single" w:sz="4" w:space="1" w:color="auto"/>
          <w:right w:val="single" w:sz="4" w:space="4" w:color="auto"/>
        </w:pBdr>
        <w:ind w:left="-76"/>
        <w:rPr>
          <w:color w:val="000000" w:themeColor="text1"/>
        </w:rPr>
      </w:pPr>
      <w:r w:rsidRPr="00040811">
        <w:rPr>
          <w:color w:val="000000" w:themeColor="text1"/>
        </w:rPr>
        <w:lastRenderedPageBreak/>
        <w:t>Een ouder probeert de leerplichtambtenaar de situatie uit te leggen waarin het kind zich bevindt:</w:t>
      </w:r>
    </w:p>
    <w:p w14:paraId="107882F0" w14:textId="7D2DCC47" w:rsidR="009D3746" w:rsidRPr="00040811" w:rsidRDefault="00F827F9" w:rsidP="00C56A55">
      <w:pPr>
        <w:pStyle w:val="Duidelijkcitaat"/>
        <w:rPr>
          <w:color w:val="000000" w:themeColor="text1"/>
        </w:rPr>
      </w:pPr>
      <w:r w:rsidRPr="00040811">
        <w:t>“</w:t>
      </w:r>
      <w:r w:rsidR="009D3746" w:rsidRPr="00040811">
        <w:t>Stel je zit in een gevangenis waar je 1 uur mag luchten en gaat vervolgens naar een gevangenis waar je 3 uur mag luchten. Het blijft een gevangenis.</w:t>
      </w:r>
      <w:r w:rsidRPr="00040811">
        <w:t>”</w:t>
      </w:r>
    </w:p>
    <w:p w14:paraId="67841FCA" w14:textId="385DA956" w:rsidR="00C9294B" w:rsidRPr="00040811" w:rsidRDefault="00F62248" w:rsidP="006321A0">
      <w:pPr>
        <w:pStyle w:val="Kop4"/>
      </w:pPr>
      <w:r w:rsidRPr="00040811">
        <w:t>Verbetering</w:t>
      </w:r>
      <w:r w:rsidR="00974E52" w:rsidRPr="00040811">
        <w:t xml:space="preserve"> </w:t>
      </w:r>
      <w:r w:rsidR="003105A9" w:rsidRPr="00040811">
        <w:t>aanbod</w:t>
      </w:r>
      <w:r w:rsidR="00D05038" w:rsidRPr="00040811">
        <w:t>?</w:t>
      </w:r>
      <w:r w:rsidR="00974E52" w:rsidRPr="00040811">
        <w:t xml:space="preserve"> </w:t>
      </w:r>
    </w:p>
    <w:p w14:paraId="1BC6BA4A" w14:textId="77777777" w:rsidR="00E34F7C" w:rsidRPr="00040811" w:rsidRDefault="00E34F7C" w:rsidP="00974E52">
      <w:pPr>
        <w:rPr>
          <w:rFonts w:eastAsia="Roboto" w:cs="Roboto"/>
          <w:iCs/>
        </w:rPr>
      </w:pPr>
    </w:p>
    <w:p w14:paraId="6C92EF6F" w14:textId="09A1BC1C" w:rsidR="002132FA" w:rsidRDefault="00C41BB5" w:rsidP="00E34F7C">
      <w:r w:rsidRPr="00040811">
        <w:t>In d</w:t>
      </w:r>
      <w:r w:rsidR="00B7353B" w:rsidRPr="00040811">
        <w:t xml:space="preserve">e focusgroep </w:t>
      </w:r>
      <w:r w:rsidRPr="00040811">
        <w:t xml:space="preserve">is de vraag gerezen </w:t>
      </w:r>
      <w:r w:rsidR="00E34F7C" w:rsidRPr="00040811">
        <w:t>of de situatie voor (hoog)begaafden is verbeterd sinds het swv kennis over (hoog)begaafdheid verspreid</w:t>
      </w:r>
      <w:r w:rsidRPr="00040811">
        <w:t>t</w:t>
      </w:r>
      <w:r w:rsidR="00E34F7C" w:rsidRPr="00040811">
        <w:t xml:space="preserve"> via de hoogbegaafdensubsidie die in 2019 is </w:t>
      </w:r>
      <w:r w:rsidRPr="00040811">
        <w:t>toegekend</w:t>
      </w:r>
      <w:r w:rsidR="00E34F7C" w:rsidRPr="00040811">
        <w:t>.</w:t>
      </w:r>
      <w:r w:rsidRPr="00040811">
        <w:t xml:space="preserve"> </w:t>
      </w:r>
      <w:r w:rsidR="00D01C17">
        <w:t>Logischerwijs is h</w:t>
      </w:r>
      <w:r w:rsidR="00A30172">
        <w:t>et effect van de</w:t>
      </w:r>
      <w:r w:rsidR="009C5E28">
        <w:t xml:space="preserve"> toegekende subsidie niet meteen merkbaar, omdat het </w:t>
      </w:r>
      <w:r w:rsidR="00D01C17">
        <w:t xml:space="preserve">nu eenmaal </w:t>
      </w:r>
      <w:r w:rsidR="009C5E28">
        <w:t>tijd kost om het p</w:t>
      </w:r>
      <w:r w:rsidR="00F63467">
        <w:t xml:space="preserve">roject </w:t>
      </w:r>
      <w:r w:rsidR="009C5E28">
        <w:t>op te starten</w:t>
      </w:r>
      <w:r w:rsidR="00F63467">
        <w:t xml:space="preserve">. </w:t>
      </w:r>
      <w:r w:rsidR="00D01C17">
        <w:t xml:space="preserve">Desalniettemin mag verwacht worden dat er </w:t>
      </w:r>
      <w:r w:rsidR="00954FD8">
        <w:t>in het</w:t>
      </w:r>
      <w:r w:rsidR="00D01C17">
        <w:t xml:space="preserve"> schooljaar 2021-2022 wel sprake is van enig effect. </w:t>
      </w:r>
    </w:p>
    <w:p w14:paraId="1EF7D6E8" w14:textId="38DCEB6B" w:rsidR="007B54A6" w:rsidRPr="00040811" w:rsidRDefault="00C41BB5" w:rsidP="00BC4D7A">
      <w:r w:rsidRPr="00040811">
        <w:t xml:space="preserve">In de diepte-interviews is de vraag </w:t>
      </w:r>
      <w:r w:rsidR="009F6842">
        <w:t xml:space="preserve">van de focusgroep </w:t>
      </w:r>
      <w:r w:rsidR="00BC4D7A">
        <w:t xml:space="preserve">voorgelegd </w:t>
      </w:r>
      <w:r w:rsidR="00954FD8">
        <w:t xml:space="preserve">aan </w:t>
      </w:r>
      <w:r w:rsidR="00126081">
        <w:t xml:space="preserve">de </w:t>
      </w:r>
      <w:r w:rsidR="00126081" w:rsidRPr="00126081">
        <w:t>professional</w:t>
      </w:r>
      <w:r w:rsidR="00126081">
        <w:t xml:space="preserve"> </w:t>
      </w:r>
      <w:r w:rsidR="00126081" w:rsidRPr="00126081">
        <w:t>en</w:t>
      </w:r>
      <w:r w:rsidR="00126081">
        <w:t xml:space="preserve"> </w:t>
      </w:r>
      <w:r w:rsidR="00954FD8">
        <w:t xml:space="preserve">de </w:t>
      </w:r>
      <w:r w:rsidR="00126081" w:rsidRPr="00126081">
        <w:t>7 ouders</w:t>
      </w:r>
      <w:r w:rsidR="002B34DB">
        <w:t>.</w:t>
      </w:r>
      <w:r w:rsidR="00954FD8">
        <w:t xml:space="preserve"> </w:t>
      </w:r>
      <w:r w:rsidR="00272BE5">
        <w:t>G</w:t>
      </w:r>
      <w:r w:rsidR="00272BE5" w:rsidRPr="00A61141">
        <w:t xml:space="preserve">ezamenlijk </w:t>
      </w:r>
      <w:r w:rsidR="00272BE5">
        <w:t xml:space="preserve">hebben deze </w:t>
      </w:r>
      <w:r w:rsidR="00A61141">
        <w:t xml:space="preserve">ouders </w:t>
      </w:r>
      <w:r w:rsidR="00A61141" w:rsidRPr="00A61141">
        <w:t>8 enquêtes ingevuld</w:t>
      </w:r>
      <w:r w:rsidR="00A61141">
        <w:t xml:space="preserve"> over hun </w:t>
      </w:r>
      <w:r w:rsidR="00272BE5">
        <w:t>(</w:t>
      </w:r>
      <w:r w:rsidR="00A61141" w:rsidRPr="00A61141">
        <w:t>hoog</w:t>
      </w:r>
      <w:r w:rsidR="00272BE5">
        <w:t>)</w:t>
      </w:r>
      <w:r w:rsidR="00A61141" w:rsidRPr="00A61141">
        <w:t xml:space="preserve">begaafde kinderen </w:t>
      </w:r>
      <w:r w:rsidR="00A61141">
        <w:t xml:space="preserve">die </w:t>
      </w:r>
      <w:r w:rsidR="00A61141" w:rsidRPr="00126081">
        <w:t xml:space="preserve">in </w:t>
      </w:r>
      <w:r w:rsidR="00A61141">
        <w:t xml:space="preserve">het </w:t>
      </w:r>
      <w:r w:rsidR="00A61141" w:rsidRPr="00126081">
        <w:t>schooljaar 2021-2022 korte of lange(re) tijd (gedeeltelijk) thuis</w:t>
      </w:r>
      <w:r w:rsidR="00272BE5">
        <w:t xml:space="preserve"> </w:t>
      </w:r>
      <w:r w:rsidR="00A61141">
        <w:t>zitten of hebben gezeten</w:t>
      </w:r>
      <w:r w:rsidR="00A61141" w:rsidRPr="00126081">
        <w:t>.</w:t>
      </w:r>
      <w:r w:rsidR="00A61141" w:rsidRPr="00A61141">
        <w:t xml:space="preserve"> </w:t>
      </w:r>
      <w:r w:rsidR="00272BE5">
        <w:t>Deze ouders ‘hebben’ gezamenlijk</w:t>
      </w:r>
      <w:r w:rsidR="00A61141">
        <w:t xml:space="preserve"> </w:t>
      </w:r>
      <w:r w:rsidR="00272BE5">
        <w:t>echter</w:t>
      </w:r>
      <w:r w:rsidR="00A61141">
        <w:t xml:space="preserve"> 15 hoogbegaafde kinderen. </w:t>
      </w:r>
      <w:r w:rsidR="00061326">
        <w:t>O</w:t>
      </w:r>
      <w:r w:rsidR="00272BE5">
        <w:t xml:space="preserve">uders </w:t>
      </w:r>
      <w:r w:rsidR="00214E1B">
        <w:t xml:space="preserve">– en vooral die </w:t>
      </w:r>
      <w:r w:rsidR="00272BE5">
        <w:t xml:space="preserve">met meerdere kinderen </w:t>
      </w:r>
      <w:r w:rsidR="00214E1B">
        <w:t xml:space="preserve">– </w:t>
      </w:r>
      <w:r w:rsidR="00061326">
        <w:t xml:space="preserve">kunnen </w:t>
      </w:r>
      <w:r w:rsidR="00272BE5">
        <w:t xml:space="preserve">ofwel </w:t>
      </w:r>
      <w:r w:rsidR="00543B95">
        <w:t xml:space="preserve">via vrienden van hun kind(eren) ofwel </w:t>
      </w:r>
      <w:r w:rsidR="00272BE5">
        <w:t xml:space="preserve">via </w:t>
      </w:r>
      <w:r w:rsidR="00543B95">
        <w:t>hun</w:t>
      </w:r>
      <w:r w:rsidR="00061326">
        <w:t xml:space="preserve"> andere</w:t>
      </w:r>
      <w:r w:rsidR="00272BE5">
        <w:t xml:space="preserve"> kind</w:t>
      </w:r>
      <w:r w:rsidR="00543B95">
        <w:t>(</w:t>
      </w:r>
      <w:r w:rsidR="00272BE5">
        <w:t>eren</w:t>
      </w:r>
      <w:r w:rsidR="00543B95">
        <w:t>)</w:t>
      </w:r>
      <w:r w:rsidR="00272BE5">
        <w:t xml:space="preserve"> </w:t>
      </w:r>
      <w:r w:rsidR="00277E2A">
        <w:t xml:space="preserve">op de hoogte zijn </w:t>
      </w:r>
      <w:r w:rsidR="00272BE5" w:rsidRPr="00040811">
        <w:t xml:space="preserve">of de situatie voor (hoog)begaafden </w:t>
      </w:r>
      <w:r w:rsidR="00272BE5">
        <w:t xml:space="preserve">in de afgelopen jaren </w:t>
      </w:r>
      <w:r w:rsidR="00272BE5" w:rsidRPr="00040811">
        <w:t>is verbeterd</w:t>
      </w:r>
      <w:r w:rsidR="00272BE5">
        <w:t>.</w:t>
      </w:r>
    </w:p>
    <w:p w14:paraId="08309F1D" w14:textId="77777777" w:rsidR="00321BF4" w:rsidRPr="00040811" w:rsidRDefault="00321BF4" w:rsidP="00E34F7C"/>
    <w:p w14:paraId="2418D763" w14:textId="5A216455" w:rsidR="00E34F7C" w:rsidRPr="00040811" w:rsidRDefault="00370EE2" w:rsidP="00370EE2">
      <w:pPr>
        <w:pBdr>
          <w:top w:val="single" w:sz="4" w:space="1" w:color="auto"/>
          <w:left w:val="single" w:sz="4" w:space="4" w:color="auto"/>
          <w:bottom w:val="single" w:sz="4" w:space="1" w:color="auto"/>
          <w:right w:val="single" w:sz="4" w:space="4" w:color="auto"/>
        </w:pBdr>
      </w:pPr>
      <w:bookmarkStart w:id="41" w:name="OLE_LINK7"/>
      <w:r w:rsidRPr="00040811">
        <w:t xml:space="preserve">Van de </w:t>
      </w:r>
      <w:r w:rsidR="00C301D9">
        <w:t>8</w:t>
      </w:r>
      <w:r w:rsidRPr="00040811">
        <w:t xml:space="preserve"> geïnterviewden (</w:t>
      </w:r>
      <w:r w:rsidR="00C301D9">
        <w:t>7</w:t>
      </w:r>
      <w:r w:rsidRPr="00040811">
        <w:t xml:space="preserve"> ouders en 1 professional) geven er </w:t>
      </w:r>
      <w:r w:rsidR="00C301D9">
        <w:t>5</w:t>
      </w:r>
      <w:r w:rsidRPr="00040811">
        <w:t xml:space="preserve"> (</w:t>
      </w:r>
      <w:r w:rsidR="00C301D9">
        <w:t>62</w:t>
      </w:r>
      <w:r w:rsidRPr="00040811">
        <w:t>,</w:t>
      </w:r>
      <w:r w:rsidR="00C301D9">
        <w:t>5</w:t>
      </w:r>
      <w:r w:rsidRPr="00040811">
        <w:t>%) aan dat de situatie helemaal niet is verbeterd sinds het swv kennis verspreid</w:t>
      </w:r>
      <w:r w:rsidR="000216E9" w:rsidRPr="00040811">
        <w:t>t</w:t>
      </w:r>
      <w:r w:rsidRPr="00040811">
        <w:t xml:space="preserve"> over (hoog</w:t>
      </w:r>
      <w:r w:rsidR="00E016FD" w:rsidRPr="00040811">
        <w:t>)</w:t>
      </w:r>
      <w:r w:rsidRPr="00040811">
        <w:t xml:space="preserve">begaafdheid. </w:t>
      </w:r>
      <w:r w:rsidR="00D0044A" w:rsidRPr="00040811">
        <w:t>2 respondenten (2</w:t>
      </w:r>
      <w:r w:rsidR="00C301D9">
        <w:t>5</w:t>
      </w:r>
      <w:r w:rsidR="00D0044A" w:rsidRPr="00040811">
        <w:t>,</w:t>
      </w:r>
      <w:r w:rsidR="00C301D9">
        <w:t>0</w:t>
      </w:r>
      <w:r w:rsidR="00D0044A" w:rsidRPr="00040811">
        <w:t xml:space="preserve">%) weten het niet omdat zij nog niet lang in het </w:t>
      </w:r>
      <w:r w:rsidR="000216E9" w:rsidRPr="00040811">
        <w:t>aandachts</w:t>
      </w:r>
      <w:r w:rsidR="00D0044A" w:rsidRPr="00040811">
        <w:t xml:space="preserve">gebied van het swv woonachtig zijn. </w:t>
      </w:r>
      <w:r w:rsidRPr="00040811">
        <w:t xml:space="preserve">1 </w:t>
      </w:r>
      <w:r w:rsidR="00D0044A" w:rsidRPr="00040811">
        <w:t>respondenten</w:t>
      </w:r>
      <w:r w:rsidRPr="00040811">
        <w:t xml:space="preserve"> (1</w:t>
      </w:r>
      <w:r w:rsidR="00C301D9">
        <w:t>2</w:t>
      </w:r>
      <w:r w:rsidRPr="00040811">
        <w:t>,</w:t>
      </w:r>
      <w:r w:rsidR="00C301D9">
        <w:t>5</w:t>
      </w:r>
      <w:r w:rsidRPr="00040811">
        <w:t>%</w:t>
      </w:r>
      <w:r w:rsidR="00D0044A" w:rsidRPr="00040811">
        <w:t xml:space="preserve">, de professional, merkt niet dat </w:t>
      </w:r>
      <w:r w:rsidRPr="00040811">
        <w:t xml:space="preserve">de situatie echt </w:t>
      </w:r>
      <w:r w:rsidR="00D0044A" w:rsidRPr="00040811">
        <w:t xml:space="preserve">is </w:t>
      </w:r>
      <w:r w:rsidRPr="00040811">
        <w:t xml:space="preserve">verbeterd. </w:t>
      </w:r>
    </w:p>
    <w:bookmarkEnd w:id="41"/>
    <w:p w14:paraId="4627F8C6" w14:textId="2AF1FC05" w:rsidR="006636D5" w:rsidRDefault="006636D5" w:rsidP="00E34F7C"/>
    <w:p w14:paraId="205E10D4" w14:textId="77777777" w:rsidR="007462E1" w:rsidRPr="00040811" w:rsidRDefault="007462E1" w:rsidP="00E34F7C"/>
    <w:p w14:paraId="70B7DF0A" w14:textId="7A278F26" w:rsidR="00A952E4" w:rsidRPr="00040811" w:rsidRDefault="00C0282F" w:rsidP="00A952E4">
      <w:pPr>
        <w:keepNext/>
      </w:pPr>
      <w:r>
        <w:rPr>
          <w:noProof/>
        </w:rPr>
        <w:drawing>
          <wp:inline distT="0" distB="0" distL="0" distR="0" wp14:anchorId="6E8B10FC" wp14:editId="5A12A760">
            <wp:extent cx="6104595" cy="1184313"/>
            <wp:effectExtent l="0" t="0" r="444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6652" cy="1188592"/>
                    </a:xfrm>
                    <a:prstGeom prst="rect">
                      <a:avLst/>
                    </a:prstGeom>
                  </pic:spPr>
                </pic:pic>
              </a:graphicData>
            </a:graphic>
          </wp:inline>
        </w:drawing>
      </w:r>
    </w:p>
    <w:p w14:paraId="66D7A297" w14:textId="6511AE32" w:rsidR="006636D5" w:rsidRDefault="00A952E4"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31</w:t>
      </w:r>
      <w:r w:rsidR="00000000">
        <w:rPr>
          <w:noProof/>
        </w:rPr>
        <w:fldChar w:fldCharType="end"/>
      </w:r>
      <w:r w:rsidRPr="00040811">
        <w:t xml:space="preserve"> Is de situatie verbeterd voor (hoog)begaafden sinds het swv kennis over (hoog)begaafdheid verspreid via de hb-subsidie die in 2019 is gestart?</w:t>
      </w:r>
    </w:p>
    <w:p w14:paraId="616E282D" w14:textId="77777777" w:rsidR="007462E1" w:rsidRPr="007462E1" w:rsidRDefault="007462E1" w:rsidP="007462E1"/>
    <w:p w14:paraId="6FF094E0" w14:textId="77777777" w:rsidR="002E6281" w:rsidRPr="00040811" w:rsidRDefault="002E6281" w:rsidP="00AB4519">
      <w:pPr>
        <w:pBdr>
          <w:top w:val="single" w:sz="4" w:space="1" w:color="auto"/>
          <w:left w:val="single" w:sz="4" w:space="4" w:color="auto"/>
          <w:bottom w:val="single" w:sz="4" w:space="1" w:color="auto"/>
          <w:right w:val="single" w:sz="4" w:space="4" w:color="auto"/>
        </w:pBdr>
      </w:pPr>
      <w:r w:rsidRPr="00040811">
        <w:t>Een ouder van 3 kinderen zegt:</w:t>
      </w:r>
    </w:p>
    <w:p w14:paraId="7B8C501B" w14:textId="342C6683" w:rsidR="002E6281" w:rsidRPr="00040811" w:rsidRDefault="00340605" w:rsidP="00C56A55">
      <w:pPr>
        <w:pStyle w:val="Duidelijkcitaat"/>
      </w:pPr>
      <w:r w:rsidRPr="00040811">
        <w:t>“</w:t>
      </w:r>
      <w:r w:rsidR="002E6281" w:rsidRPr="00040811">
        <w:t>Over het hb-project heb ik niets gehoord, niets gezien en ook niets gemerkt.</w:t>
      </w:r>
      <w:r w:rsidRPr="00040811">
        <w:t>”</w:t>
      </w:r>
    </w:p>
    <w:p w14:paraId="742BC5B1" w14:textId="77777777" w:rsidR="00386493" w:rsidRPr="00040811" w:rsidRDefault="00017CD9" w:rsidP="00A92197">
      <w:pPr>
        <w:pBdr>
          <w:top w:val="single" w:sz="4" w:space="1" w:color="auto"/>
          <w:left w:val="single" w:sz="4" w:space="4" w:color="auto"/>
          <w:bottom w:val="single" w:sz="4" w:space="1" w:color="auto"/>
          <w:right w:val="single" w:sz="4" w:space="4" w:color="auto"/>
        </w:pBdr>
      </w:pPr>
      <w:r w:rsidRPr="00040811">
        <w:lastRenderedPageBreak/>
        <w:t xml:space="preserve">De </w:t>
      </w:r>
      <w:r w:rsidR="00386493" w:rsidRPr="00040811">
        <w:t xml:space="preserve">2 </w:t>
      </w:r>
      <w:r w:rsidRPr="00040811">
        <w:t xml:space="preserve">geïnterviewden </w:t>
      </w:r>
      <w:r w:rsidR="00386493" w:rsidRPr="00040811">
        <w:t>die aangeven de vraag niet te kunnen beantwoorden, wonen beiden nog geen jaar of net een jaar in het gebied van het swv. Zij geven aan:</w:t>
      </w:r>
    </w:p>
    <w:p w14:paraId="64CEA86F" w14:textId="77777777" w:rsidR="00386493" w:rsidRPr="00040811" w:rsidRDefault="00386493" w:rsidP="00E34F7C"/>
    <w:p w14:paraId="57620243" w14:textId="51B60C78" w:rsidR="002B345C" w:rsidRPr="00040811" w:rsidRDefault="00E70F69">
      <w:pPr>
        <w:pStyle w:val="Lijstalinea"/>
        <w:numPr>
          <w:ilvl w:val="0"/>
          <w:numId w:val="52"/>
        </w:numPr>
        <w:ind w:left="426"/>
      </w:pPr>
      <w:r w:rsidRPr="00040811">
        <w:t xml:space="preserve">Het is onbekend of de situatie voor (hoog)begaafden </w:t>
      </w:r>
      <w:r w:rsidR="00AF5C2E" w:rsidRPr="00040811">
        <w:t xml:space="preserve">is </w:t>
      </w:r>
      <w:r w:rsidRPr="00040811">
        <w:t>verbeterd</w:t>
      </w:r>
      <w:r w:rsidR="00C30A07" w:rsidRPr="00040811">
        <w:t>.</w:t>
      </w:r>
      <w:r w:rsidRPr="00040811">
        <w:t xml:space="preserve"> </w:t>
      </w:r>
      <w:r w:rsidR="00C30A07" w:rsidRPr="00040811">
        <w:t>D</w:t>
      </w:r>
      <w:r w:rsidR="00CB72D3" w:rsidRPr="00040811">
        <w:t xml:space="preserve">uidelijk is wel dat </w:t>
      </w:r>
      <w:r w:rsidR="002B345C" w:rsidRPr="00040811">
        <w:t xml:space="preserve">de kennis over (hoog)begaafdheid op de school van de 3 kinderen </w:t>
      </w:r>
      <w:r w:rsidR="00AC45B8" w:rsidRPr="00040811">
        <w:t xml:space="preserve"> van de </w:t>
      </w:r>
      <w:r w:rsidR="00AF5C2E" w:rsidRPr="00040811">
        <w:t xml:space="preserve">geïnterviewde </w:t>
      </w:r>
      <w:r w:rsidR="00AC45B8" w:rsidRPr="00040811">
        <w:t xml:space="preserve">ouder </w:t>
      </w:r>
      <w:r w:rsidR="002B345C" w:rsidRPr="00040811">
        <w:t>zeker niet op orde</w:t>
      </w:r>
      <w:r w:rsidR="00CB72D3" w:rsidRPr="00040811">
        <w:t xml:space="preserve"> is</w:t>
      </w:r>
      <w:r w:rsidR="00AC45B8" w:rsidRPr="00040811">
        <w:t>, want</w:t>
      </w:r>
      <w:r w:rsidR="002B345C" w:rsidRPr="00040811">
        <w:t xml:space="preserve">: </w:t>
      </w:r>
    </w:p>
    <w:p w14:paraId="01A4CF75" w14:textId="7D32123E" w:rsidR="002B345C" w:rsidRPr="00040811" w:rsidRDefault="00E70F69">
      <w:pPr>
        <w:pStyle w:val="Lijstalinea"/>
        <w:numPr>
          <w:ilvl w:val="1"/>
          <w:numId w:val="52"/>
        </w:numPr>
        <w:ind w:left="851"/>
      </w:pPr>
      <w:r w:rsidRPr="00040811">
        <w:t xml:space="preserve">De intern begeleider heeft helemaal geen kennis over hoogbegaafdheid, </w:t>
      </w:r>
      <w:r w:rsidR="00AC45B8" w:rsidRPr="00040811">
        <w:t>verder 1</w:t>
      </w:r>
      <w:r w:rsidRPr="00040811">
        <w:t xml:space="preserve"> juf wel en de plusklascoördinator ook</w:t>
      </w:r>
      <w:r w:rsidR="002B345C" w:rsidRPr="00040811">
        <w:t>;</w:t>
      </w:r>
      <w:r w:rsidRPr="00040811">
        <w:t xml:space="preserve"> </w:t>
      </w:r>
    </w:p>
    <w:p w14:paraId="570CD710" w14:textId="7D09C372" w:rsidR="00E70F69" w:rsidRDefault="00E70F69">
      <w:pPr>
        <w:pStyle w:val="Lijstalinea"/>
        <w:numPr>
          <w:ilvl w:val="1"/>
          <w:numId w:val="52"/>
        </w:numPr>
        <w:ind w:left="851"/>
      </w:pPr>
      <w:r w:rsidRPr="00040811">
        <w:t>Het is niet te merken dat deze 3 onderwijsprofessionals met elkaar communiceren of kennis uitwisselen over hoogbegaafdheid. Ieder lijkt op zijn eigen eiland te zitten;</w:t>
      </w:r>
    </w:p>
    <w:p w14:paraId="7A9BD6A9" w14:textId="10EC3879" w:rsidR="00DE5905" w:rsidRPr="00040811" w:rsidRDefault="00DE5905">
      <w:pPr>
        <w:pStyle w:val="Lijstalinea"/>
        <w:numPr>
          <w:ilvl w:val="1"/>
          <w:numId w:val="52"/>
        </w:numPr>
        <w:ind w:left="851"/>
      </w:pPr>
      <w:r>
        <w:t>Het oudste kind mocht eerst van de intern begeleider niet naar de bovenschoolse plusklas, maar na contact met het swv mag het nu wel.</w:t>
      </w:r>
    </w:p>
    <w:p w14:paraId="0965495A" w14:textId="4ED7D987" w:rsidR="002B345C" w:rsidRPr="00040811" w:rsidRDefault="001D4B7C">
      <w:pPr>
        <w:pStyle w:val="Lijstalinea"/>
        <w:numPr>
          <w:ilvl w:val="0"/>
          <w:numId w:val="52"/>
        </w:numPr>
        <w:ind w:left="426" w:hanging="349"/>
      </w:pPr>
      <w:r w:rsidRPr="00040811">
        <w:t xml:space="preserve">Aangezien </w:t>
      </w:r>
      <w:r w:rsidR="00AF5C2E" w:rsidRPr="00040811">
        <w:t>ons</w:t>
      </w:r>
      <w:r w:rsidRPr="00040811">
        <w:t xml:space="preserve"> kind geen school bezoekt, is het </w:t>
      </w:r>
      <w:r w:rsidR="00AF5C2E" w:rsidRPr="00040811">
        <w:t>ons</w:t>
      </w:r>
      <w:r w:rsidRPr="00040811">
        <w:t xml:space="preserve"> onbekend of de situatie is verbeterd. Wel is het zo dat sinds die hoogbegaafdensubsidie er iets meer basiskennis </w:t>
      </w:r>
      <w:r w:rsidR="00AF5C2E" w:rsidRPr="00040811">
        <w:t xml:space="preserve">over deze kinderen </w:t>
      </w:r>
      <w:r w:rsidRPr="00040811">
        <w:t xml:space="preserve">is en er </w:t>
      </w:r>
      <w:r w:rsidR="00AF5C2E" w:rsidRPr="00040811">
        <w:t xml:space="preserve">voor hen </w:t>
      </w:r>
      <w:r w:rsidRPr="00040811">
        <w:t>iets meer begrip</w:t>
      </w:r>
      <w:r w:rsidR="00E6383D" w:rsidRPr="00040811">
        <w:t>. Er zijn heel veel projecten op dit gebied</w:t>
      </w:r>
      <w:r w:rsidR="00AF5C2E" w:rsidRPr="00040811">
        <w:t>. M</w:t>
      </w:r>
      <w:r w:rsidRPr="00040811">
        <w:t xml:space="preserve">ogelijk is dit </w:t>
      </w:r>
      <w:r w:rsidR="00AF5C2E" w:rsidRPr="00040811">
        <w:t xml:space="preserve">door de overheidssubsidie niet alleen in dit swv, maar </w:t>
      </w:r>
      <w:r w:rsidRPr="00040811">
        <w:t>in heel Nederland</w:t>
      </w:r>
      <w:r w:rsidR="00E6383D" w:rsidRPr="00040811">
        <w:t>.</w:t>
      </w:r>
    </w:p>
    <w:p w14:paraId="31A42BE5" w14:textId="77777777" w:rsidR="00386493" w:rsidRPr="00040811" w:rsidRDefault="00386493" w:rsidP="00E34F7C"/>
    <w:p w14:paraId="0A3C393D" w14:textId="7C23E7D2" w:rsidR="00017CD9" w:rsidRPr="00040811" w:rsidRDefault="00386493" w:rsidP="00A92197">
      <w:pPr>
        <w:pBdr>
          <w:top w:val="single" w:sz="4" w:space="1" w:color="auto"/>
          <w:left w:val="single" w:sz="4" w:space="4" w:color="auto"/>
          <w:bottom w:val="single" w:sz="4" w:space="1" w:color="auto"/>
          <w:right w:val="single" w:sz="4" w:space="4" w:color="auto"/>
        </w:pBdr>
      </w:pPr>
      <w:r w:rsidRPr="00040811">
        <w:t xml:space="preserve">De overige </w:t>
      </w:r>
      <w:r w:rsidR="00450AB7">
        <w:t>6</w:t>
      </w:r>
      <w:r w:rsidRPr="00040811">
        <w:t xml:space="preserve"> geïnterviewden die de situatie voor (hoog)begaafden als (helemaal) niet verbeterd beoordelen, </w:t>
      </w:r>
      <w:r w:rsidR="004A15B8" w:rsidRPr="00040811">
        <w:t>lichten hun antwoord als volgt toe</w:t>
      </w:r>
      <w:r w:rsidR="00017CD9" w:rsidRPr="00040811">
        <w:t>:</w:t>
      </w:r>
    </w:p>
    <w:p w14:paraId="44D511F1" w14:textId="77777777" w:rsidR="00017CD9" w:rsidRPr="00040811" w:rsidRDefault="00017CD9" w:rsidP="00E34F7C"/>
    <w:p w14:paraId="3299EC61" w14:textId="18E97791" w:rsidR="00116CB3" w:rsidRPr="00040811" w:rsidRDefault="00116CB3">
      <w:pPr>
        <w:pStyle w:val="Lijstalinea"/>
        <w:numPr>
          <w:ilvl w:val="0"/>
          <w:numId w:val="52"/>
        </w:numPr>
        <w:ind w:left="426"/>
      </w:pPr>
      <w:r w:rsidRPr="00040811">
        <w:t>Professional:</w:t>
      </w:r>
    </w:p>
    <w:p w14:paraId="4F9CB224" w14:textId="6325F75B" w:rsidR="00116CB3" w:rsidRPr="00040811" w:rsidRDefault="00116CB3">
      <w:pPr>
        <w:pStyle w:val="Lijstalinea"/>
        <w:numPr>
          <w:ilvl w:val="1"/>
          <w:numId w:val="52"/>
        </w:numPr>
        <w:ind w:left="851"/>
      </w:pPr>
      <w:r w:rsidRPr="00040811">
        <w:t>Er zijn niet meer scholen in het swv die iets voor hoogbegaafde kinderen aanbieden;</w:t>
      </w:r>
    </w:p>
    <w:p w14:paraId="6D0E8EE1" w14:textId="4638F7D4" w:rsidR="00116CB3" w:rsidRPr="00040811" w:rsidRDefault="00116CB3">
      <w:pPr>
        <w:pStyle w:val="Lijstalinea"/>
        <w:numPr>
          <w:ilvl w:val="1"/>
          <w:numId w:val="52"/>
        </w:numPr>
        <w:ind w:left="851"/>
      </w:pPr>
      <w:r w:rsidRPr="00040811">
        <w:t>Het is tegenwoordig wel makkelijker voor scholen/leraren om een cursus hoogbegaafdheid te doen. Wat de kwaliteit van de cursussen is, is onbekend. En ook of dit door de subsidie komt;</w:t>
      </w:r>
    </w:p>
    <w:p w14:paraId="2BD71A0C" w14:textId="632C392A" w:rsidR="00515C09" w:rsidRPr="00040811" w:rsidRDefault="00D20FF4">
      <w:pPr>
        <w:pStyle w:val="Lijstalinea"/>
        <w:numPr>
          <w:ilvl w:val="0"/>
          <w:numId w:val="52"/>
        </w:numPr>
        <w:ind w:left="426"/>
      </w:pPr>
      <w:r w:rsidRPr="00040811">
        <w:t>Een o</w:t>
      </w:r>
      <w:r w:rsidR="00A42588" w:rsidRPr="00040811">
        <w:t>uder waarvan het kind op 2 scholen heeft gezeten</w:t>
      </w:r>
      <w:r w:rsidRPr="00040811">
        <w:t>, nu thuiszit e</w:t>
      </w:r>
      <w:r w:rsidR="00A42588" w:rsidRPr="00040811">
        <w:t xml:space="preserve">n </w:t>
      </w:r>
      <w:r w:rsidRPr="00040811">
        <w:t xml:space="preserve">zich </w:t>
      </w:r>
      <w:r w:rsidR="00A42588" w:rsidRPr="00040811">
        <w:t xml:space="preserve">op verschillende scholen </w:t>
      </w:r>
      <w:r w:rsidRPr="00040811">
        <w:t>aan het oriënteren is</w:t>
      </w:r>
      <w:r w:rsidR="00A42588" w:rsidRPr="00040811">
        <w:t xml:space="preserve">: </w:t>
      </w:r>
    </w:p>
    <w:p w14:paraId="3F11B18F" w14:textId="1CA29AFA" w:rsidR="00A42588" w:rsidRPr="00040811" w:rsidRDefault="00A42588">
      <w:pPr>
        <w:pStyle w:val="Lijstalinea"/>
        <w:numPr>
          <w:ilvl w:val="1"/>
          <w:numId w:val="52"/>
        </w:numPr>
        <w:ind w:left="851"/>
      </w:pPr>
      <w:r w:rsidRPr="00040811">
        <w:t xml:space="preserve">Op alle scholen is de kennis bedroevend van zowel de leerkrachten, de </w:t>
      </w:r>
      <w:r w:rsidR="006849B7" w:rsidRPr="00040811">
        <w:t>intern begeleid</w:t>
      </w:r>
      <w:r w:rsidRPr="00040811">
        <w:t xml:space="preserve">er, de directeur, de specialist hoogbegaafdheid, de </w:t>
      </w:r>
      <w:r w:rsidR="006849B7" w:rsidRPr="00040811">
        <w:t>leerplichtambtenaar</w:t>
      </w:r>
      <w:r w:rsidRPr="00040811">
        <w:t>, de jeugdarts, de gedragsdeskundige, etc.</w:t>
      </w:r>
      <w:r w:rsidR="00C66DA3" w:rsidRPr="00040811">
        <w:t>;</w:t>
      </w:r>
      <w:r w:rsidRPr="00040811">
        <w:t xml:space="preserve"> </w:t>
      </w:r>
    </w:p>
    <w:p w14:paraId="3C2CC080" w14:textId="00DEC681" w:rsidR="00A42588" w:rsidRPr="00040811" w:rsidRDefault="00A42588">
      <w:pPr>
        <w:pStyle w:val="Lijstalinea"/>
        <w:numPr>
          <w:ilvl w:val="1"/>
          <w:numId w:val="52"/>
        </w:numPr>
        <w:ind w:left="851"/>
      </w:pPr>
      <w:r w:rsidRPr="00040811">
        <w:t>Men staat er ook niet voor open. Ze weten niet wat het is en wat het inhoudt, vooral niet w</w:t>
      </w:r>
      <w:r w:rsidR="00116CB3" w:rsidRPr="00040811">
        <w:t xml:space="preserve">at </w:t>
      </w:r>
      <w:r w:rsidRPr="00040811">
        <w:t>b</w:t>
      </w:r>
      <w:r w:rsidR="00116CB3" w:rsidRPr="00040811">
        <w:t>etreft</w:t>
      </w:r>
      <w:r w:rsidRPr="00040811">
        <w:t xml:space="preserve"> de zijnskenmerken</w:t>
      </w:r>
      <w:r w:rsidR="00C66DA3" w:rsidRPr="00040811">
        <w:t>;</w:t>
      </w:r>
    </w:p>
    <w:p w14:paraId="32437335" w14:textId="731D28E7" w:rsidR="007B4662" w:rsidRPr="00040811" w:rsidRDefault="007B4662">
      <w:pPr>
        <w:pStyle w:val="Lijstalinea"/>
        <w:numPr>
          <w:ilvl w:val="0"/>
          <w:numId w:val="52"/>
        </w:numPr>
        <w:ind w:left="426"/>
      </w:pPr>
      <w:r w:rsidRPr="00040811">
        <w:t xml:space="preserve">De school van de kinderen </w:t>
      </w:r>
      <w:r w:rsidR="00A55E08">
        <w:t xml:space="preserve">van de geïnterviewde </w:t>
      </w:r>
      <w:r w:rsidRPr="00040811">
        <w:t xml:space="preserve">richt zich meer op de </w:t>
      </w:r>
      <w:proofErr w:type="spellStart"/>
      <w:r w:rsidRPr="00040811">
        <w:t>meerbegaafden</w:t>
      </w:r>
      <w:proofErr w:type="spellEnd"/>
      <w:r w:rsidRPr="00040811">
        <w:t xml:space="preserve"> in plaats van op de hoogbegaafden. De ib’er van de school heeft sinds de 3 kinderen veel bijgeleerd over hoogbegaafdheid, vooral door een cursus van een orthopedagoog van de Molendrift;</w:t>
      </w:r>
    </w:p>
    <w:p w14:paraId="1F4BC553" w14:textId="0B54B36E" w:rsidR="001A39DB" w:rsidRPr="00040811" w:rsidRDefault="001A39DB">
      <w:pPr>
        <w:pStyle w:val="Lijstalinea"/>
        <w:numPr>
          <w:ilvl w:val="0"/>
          <w:numId w:val="52"/>
        </w:numPr>
        <w:ind w:left="426"/>
      </w:pPr>
      <w:r w:rsidRPr="00040811">
        <w:t xml:space="preserve">De ouders van 2 kinderen </w:t>
      </w:r>
      <w:r w:rsidR="004A1DD3">
        <w:t>met</w:t>
      </w:r>
      <w:r w:rsidR="004A1DD3" w:rsidRPr="00040811">
        <w:t xml:space="preserve"> </w:t>
      </w:r>
      <w:r w:rsidR="00ED16F7" w:rsidRPr="00040811">
        <w:t>een</w:t>
      </w:r>
      <w:r w:rsidRPr="00040811">
        <w:t xml:space="preserve"> 12-jarig</w:t>
      </w:r>
      <w:r w:rsidR="003A3E4A" w:rsidRPr="00040811">
        <w:t xml:space="preserve"> kind</w:t>
      </w:r>
      <w:r w:rsidRPr="00040811">
        <w:t xml:space="preserve"> </w:t>
      </w:r>
      <w:r w:rsidR="004A1DD3">
        <w:t xml:space="preserve">dat </w:t>
      </w:r>
      <w:r w:rsidRPr="00040811">
        <w:t>versneld naar het vo is gegaan en nu is uitgevallen:</w:t>
      </w:r>
    </w:p>
    <w:p w14:paraId="3A3A64DB" w14:textId="77777777" w:rsidR="001A39DB" w:rsidRPr="00040811" w:rsidRDefault="00B513CC">
      <w:pPr>
        <w:pStyle w:val="Lijstalinea"/>
        <w:numPr>
          <w:ilvl w:val="1"/>
          <w:numId w:val="52"/>
        </w:numPr>
        <w:ind w:left="851"/>
      </w:pPr>
      <w:r w:rsidRPr="00040811">
        <w:t xml:space="preserve">Het swv geeft leraren van scholen een cursus hoogbegaafdheid van 6 dagdelen en dan zijn zij specialist. Geen idee van welke kwaliteit deze cursus is, maar het resultaat is erg mager. </w:t>
      </w:r>
    </w:p>
    <w:p w14:paraId="5FAC3B0A" w14:textId="59F90EED" w:rsidR="00B513CC" w:rsidRPr="00040811" w:rsidRDefault="001161A3">
      <w:pPr>
        <w:pStyle w:val="Lijstalinea"/>
        <w:numPr>
          <w:ilvl w:val="1"/>
          <w:numId w:val="52"/>
        </w:numPr>
        <w:ind w:left="851"/>
      </w:pPr>
      <w:r w:rsidRPr="00040811">
        <w:t xml:space="preserve">Reguliere kinderen kunnen </w:t>
      </w:r>
      <w:r w:rsidR="001A39DB" w:rsidRPr="00040811">
        <w:t>de leraren</w:t>
      </w:r>
      <w:r w:rsidRPr="00040811">
        <w:t xml:space="preserve"> hierdoor beter bedienen, maar de zorgelijkste groep valt buiten de boot. En dat wordt ook zo </w:t>
      </w:r>
      <w:r w:rsidR="00FE1516" w:rsidRPr="00040811">
        <w:t>gecommuniceerd</w:t>
      </w:r>
      <w:r w:rsidRPr="00040811">
        <w:t xml:space="preserve">. </w:t>
      </w:r>
      <w:r w:rsidR="00FE1516" w:rsidRPr="00040811">
        <w:t>De ouder heeft namelijk g</w:t>
      </w:r>
      <w:r w:rsidR="00B513CC" w:rsidRPr="00040811">
        <w:t xml:space="preserve">evraagd of </w:t>
      </w:r>
      <w:r w:rsidR="00FE1516" w:rsidRPr="00040811">
        <w:t xml:space="preserve">er </w:t>
      </w:r>
      <w:r w:rsidR="00B513CC" w:rsidRPr="00040811">
        <w:t xml:space="preserve">niet meer in een specialist </w:t>
      </w:r>
      <w:r w:rsidRPr="00040811">
        <w:t xml:space="preserve">hoogbegaafdheid </w:t>
      </w:r>
      <w:r w:rsidR="00B513CC" w:rsidRPr="00040811">
        <w:t xml:space="preserve">gestoken kan worden. Het antwoord was: “daar is niet voor gekozen” en verder </w:t>
      </w:r>
      <w:r w:rsidRPr="00040811">
        <w:t xml:space="preserve">wordt </w:t>
      </w:r>
      <w:r w:rsidR="00B513CC" w:rsidRPr="00040811">
        <w:t>geen uitleg</w:t>
      </w:r>
      <w:r w:rsidRPr="00040811">
        <w:t xml:space="preserve"> gegeven</w:t>
      </w:r>
      <w:r w:rsidR="00B513CC" w:rsidRPr="00040811">
        <w:t xml:space="preserve">. </w:t>
      </w:r>
    </w:p>
    <w:p w14:paraId="42BE7583" w14:textId="4617D347" w:rsidR="001A39DB" w:rsidRPr="00040811" w:rsidRDefault="001A39DB">
      <w:pPr>
        <w:pStyle w:val="Lijstalinea"/>
        <w:numPr>
          <w:ilvl w:val="1"/>
          <w:numId w:val="52"/>
        </w:numPr>
        <w:ind w:left="851"/>
      </w:pPr>
      <w:r w:rsidRPr="00040811">
        <w:lastRenderedPageBreak/>
        <w:t>In het vo waarin de 12-jarige zat speelt hetzelfde: Hier is eenmalig oppervlakkige kennis over hoogbegaafdheid gedeeld. Als de ouder opnieuw vraagt waarom er niet in een specialist hoogbegaafdheid wordt geïnvesteerd, wordt opnieuw gezegd: “Ons bestuur heeft daar niet voor gekozen”.</w:t>
      </w:r>
    </w:p>
    <w:p w14:paraId="051EC9C6" w14:textId="2820C3D3" w:rsidR="005514DD" w:rsidRPr="00040811" w:rsidRDefault="00CB09D7">
      <w:pPr>
        <w:pStyle w:val="Lijstalinea"/>
        <w:numPr>
          <w:ilvl w:val="0"/>
          <w:numId w:val="52"/>
        </w:numPr>
        <w:ind w:left="426"/>
      </w:pPr>
      <w:r w:rsidRPr="00040811">
        <w:t xml:space="preserve">De schoolbesturen in dit deel van het swv werken niet samen. </w:t>
      </w:r>
      <w:r w:rsidR="000E1478" w:rsidRPr="00040811">
        <w:t xml:space="preserve">De verhoudingen lijken eerder conflictueus. </w:t>
      </w:r>
      <w:r w:rsidRPr="00040811">
        <w:t>Het swv</w:t>
      </w:r>
      <w:r w:rsidR="000E5CB1" w:rsidRPr="00040811">
        <w:t xml:space="preserve"> </w:t>
      </w:r>
      <w:r w:rsidRPr="00040811">
        <w:t xml:space="preserve">geeft geld aan de schoolbesturen voor hoogbegaafdheid en </w:t>
      </w:r>
      <w:r w:rsidR="007B4662" w:rsidRPr="00040811">
        <w:t xml:space="preserve">vervolgens </w:t>
      </w:r>
      <w:r w:rsidRPr="00040811">
        <w:t xml:space="preserve">verdampt </w:t>
      </w:r>
      <w:r w:rsidR="007B4662" w:rsidRPr="00040811">
        <w:t>het. D</w:t>
      </w:r>
      <w:r w:rsidRPr="00040811">
        <w:t xml:space="preserve">e besturen </w:t>
      </w:r>
      <w:r w:rsidR="007B4662" w:rsidRPr="00040811">
        <w:t xml:space="preserve">betalen hiervan </w:t>
      </w:r>
      <w:r w:rsidRPr="00040811">
        <w:t xml:space="preserve">een </w:t>
      </w:r>
      <w:r w:rsidR="000E5CB1" w:rsidRPr="00040811">
        <w:t>orthoped</w:t>
      </w:r>
      <w:r w:rsidRPr="00040811">
        <w:t>agog</w:t>
      </w:r>
      <w:r w:rsidR="000E5CB1" w:rsidRPr="00040811">
        <w:t xml:space="preserve">ische expertise centrum voor oppervlakkige kennisverspreiding. </w:t>
      </w:r>
      <w:r w:rsidR="005514DD" w:rsidRPr="00040811">
        <w:t>Resultaat:</w:t>
      </w:r>
    </w:p>
    <w:p w14:paraId="5823A51C" w14:textId="528272D0" w:rsidR="00637ACF" w:rsidRPr="00040811" w:rsidRDefault="00637ACF">
      <w:pPr>
        <w:pStyle w:val="Lijstalinea"/>
        <w:numPr>
          <w:ilvl w:val="1"/>
          <w:numId w:val="52"/>
        </w:numPr>
        <w:ind w:left="851"/>
      </w:pPr>
      <w:r w:rsidRPr="00040811">
        <w:t>De kinderen en de ouders zijn afhankelijk van de goodwill van een schoolbestuur;</w:t>
      </w:r>
    </w:p>
    <w:p w14:paraId="5ED72264" w14:textId="2A7B70EA" w:rsidR="005514DD" w:rsidRPr="00040811" w:rsidRDefault="000E5CB1">
      <w:pPr>
        <w:pStyle w:val="Lijstalinea"/>
        <w:numPr>
          <w:ilvl w:val="1"/>
          <w:numId w:val="52"/>
        </w:numPr>
        <w:ind w:left="851"/>
      </w:pPr>
      <w:r w:rsidRPr="00040811">
        <w:t>Het geld gaat niet naar de kinderen die het nodig hebben</w:t>
      </w:r>
      <w:r w:rsidR="007B4662" w:rsidRPr="00040811">
        <w:t>, d</w:t>
      </w:r>
      <w:r w:rsidRPr="00040811">
        <w:t>it terwijl het swv verantwoordelijk is voor het aanbod</w:t>
      </w:r>
      <w:r w:rsidR="00637ACF" w:rsidRPr="00040811">
        <w:t>;</w:t>
      </w:r>
      <w:r w:rsidRPr="00040811">
        <w:t xml:space="preserve"> </w:t>
      </w:r>
    </w:p>
    <w:p w14:paraId="73546FC8" w14:textId="6AF712F2" w:rsidR="000E5CB1" w:rsidRDefault="005514DD">
      <w:pPr>
        <w:pStyle w:val="Lijstalinea"/>
        <w:numPr>
          <w:ilvl w:val="1"/>
          <w:numId w:val="52"/>
        </w:numPr>
        <w:ind w:left="851"/>
      </w:pPr>
      <w:r w:rsidRPr="00040811">
        <w:t>De praktijk is, dat schoolbesturen en het swv nergens voor betalen. Sterker, een medewerker van het swv helpt het kind van de geïnterviewde</w:t>
      </w:r>
      <w:r w:rsidR="008B6148" w:rsidRPr="00040811">
        <w:t xml:space="preserve"> als vrijwilliger</w:t>
      </w:r>
      <w:r w:rsidRPr="00040811">
        <w:t>. Deze krijgt slechts 4 x per jaar 1 uur betaald.</w:t>
      </w:r>
    </w:p>
    <w:p w14:paraId="239ECBA5" w14:textId="14CDE85C" w:rsidR="00496484" w:rsidRPr="00040811" w:rsidRDefault="00496484" w:rsidP="002408A9">
      <w:pPr>
        <w:pStyle w:val="Lijstalinea"/>
        <w:numPr>
          <w:ilvl w:val="0"/>
          <w:numId w:val="52"/>
        </w:numPr>
        <w:ind w:left="426"/>
      </w:pPr>
      <w:r>
        <w:t>Een ouder geeft aan dat de situatie niet is verbeterd sinds de start van het project. “Nee, de situatie is niet verbeterd. Ons kind is dan wel van school afgegaan, maar de andere kinderen op deze school hebben dezelfde verhalen, nog steeds.</w:t>
      </w:r>
      <w:r w:rsidR="0007383D">
        <w:t>”</w:t>
      </w:r>
      <w:r>
        <w:t xml:space="preserve"> Ook op andere scholen die de ouder kent [via de vrienden van het kind], lijkt de </w:t>
      </w:r>
      <w:r w:rsidR="0007383D">
        <w:t>situatie</w:t>
      </w:r>
      <w:r>
        <w:t xml:space="preserve"> niet verbeterd. </w:t>
      </w:r>
    </w:p>
    <w:p w14:paraId="01F2D971" w14:textId="74FC74DE" w:rsidR="00667AB7" w:rsidRPr="00040811" w:rsidRDefault="00667AB7" w:rsidP="00C9294B"/>
    <w:p w14:paraId="687EE448" w14:textId="55B3099C" w:rsidR="008973D8" w:rsidRPr="00040811" w:rsidRDefault="008973D8" w:rsidP="008973D8">
      <w:pPr>
        <w:pStyle w:val="Kop3"/>
      </w:pPr>
      <w:bookmarkStart w:id="42" w:name="_Toc114093970"/>
      <w:r w:rsidRPr="00040811">
        <w:t>Invloed schoolgang</w:t>
      </w:r>
      <w:bookmarkEnd w:id="42"/>
    </w:p>
    <w:p w14:paraId="6708936B" w14:textId="77777777" w:rsidR="008973D8" w:rsidRPr="00040811" w:rsidRDefault="008973D8" w:rsidP="008973D8"/>
    <w:p w14:paraId="4F0C53FA" w14:textId="22F13239" w:rsidR="008973D8" w:rsidRPr="00040811" w:rsidRDefault="008973D8" w:rsidP="008973D8">
      <w:r w:rsidRPr="00040811">
        <w:t xml:space="preserve">Als de ontwikkelingsverschillen tussen kinderen op school niet of onvoldoende worden gesignaleerd of erkend, dan zullen (hoog)begaafde kinderen zich </w:t>
      </w:r>
      <w:r w:rsidR="008314C3" w:rsidRPr="00040811">
        <w:t xml:space="preserve">(in ieder geval in eerste instantie) </w:t>
      </w:r>
      <w:r w:rsidRPr="00040811">
        <w:t>trachten aan te passen aan hun leeftijdgenoten. Zij worden hierdoor niet alleen belemmerd in hun cognitieve</w:t>
      </w:r>
      <w:r w:rsidR="008314C3" w:rsidRPr="00040811">
        <w:t>, s</w:t>
      </w:r>
      <w:r w:rsidRPr="00040811">
        <w:t>ociale, emotionele en persoonlijke ontwikkeling</w:t>
      </w:r>
      <w:r w:rsidR="008314C3" w:rsidRPr="00040811">
        <w:t>, maar krijgen ook last van afstemmingsproblemen, chronische stress en vaak (chronische) slaapproblemen.</w:t>
      </w:r>
      <w:r w:rsidRPr="00040811">
        <w:t xml:space="preserve"> De gevolgen hiervan kunnen groot zijn </w:t>
      </w:r>
      <w:r w:rsidR="00AE1ED8" w:rsidRPr="00040811">
        <w:t xml:space="preserve">en </w:t>
      </w:r>
      <w:r w:rsidR="004560F7" w:rsidRPr="00040811">
        <w:t xml:space="preserve">de </w:t>
      </w:r>
      <w:r w:rsidR="00AE1ED8" w:rsidRPr="00040811">
        <w:t xml:space="preserve">kinderen </w:t>
      </w:r>
      <w:r w:rsidR="004560F7" w:rsidRPr="00040811">
        <w:t xml:space="preserve">veel schade berokkenen </w:t>
      </w:r>
      <w:r w:rsidRPr="00040811">
        <w:t xml:space="preserve">(De Heer, 2021). In de enquête is daarom de ouders gevraagd aan te geven welke invloed de schoolgang op hun kind heeft. </w:t>
      </w:r>
    </w:p>
    <w:p w14:paraId="26FE6B13" w14:textId="77777777" w:rsidR="008973D8" w:rsidRPr="00040811" w:rsidRDefault="008973D8" w:rsidP="008973D8"/>
    <w:p w14:paraId="095E75CC" w14:textId="77777777" w:rsidR="008973D8" w:rsidRPr="00040811" w:rsidRDefault="008973D8" w:rsidP="008973D8">
      <w:r w:rsidRPr="00040811">
        <w:t xml:space="preserve">Van de 24 (hoog)begaafden hebben er 15 (62,5%) </w:t>
      </w:r>
      <w:r w:rsidRPr="002408A9">
        <w:rPr>
          <w:color w:val="00B0F0"/>
        </w:rPr>
        <w:t xml:space="preserve">heel erg </w:t>
      </w:r>
      <w:r w:rsidRPr="00040811">
        <w:t xml:space="preserve">last van stress sinds zij de basisschool bezoeken. 7 kinderen (29,2%) hebben hier </w:t>
      </w:r>
      <w:r w:rsidRPr="002408A9">
        <w:rPr>
          <w:color w:val="7030A0"/>
        </w:rPr>
        <w:t xml:space="preserve">vaak </w:t>
      </w:r>
      <w:r w:rsidRPr="00040811">
        <w:t xml:space="preserve">last van. 1 kind (4,2%) heeft </w:t>
      </w:r>
      <w:r w:rsidRPr="002408A9">
        <w:rPr>
          <w:color w:val="FF0000"/>
        </w:rPr>
        <w:t xml:space="preserve">zelden </w:t>
      </w:r>
      <w:r w:rsidRPr="00040811">
        <w:t xml:space="preserve">last van stress en 1 kind (4,2%) </w:t>
      </w:r>
      <w:r w:rsidRPr="002408A9">
        <w:rPr>
          <w:color w:val="0070C0"/>
        </w:rPr>
        <w:t>helemaal niet</w:t>
      </w:r>
      <w:r w:rsidRPr="00040811">
        <w:t xml:space="preserve">. </w:t>
      </w:r>
    </w:p>
    <w:p w14:paraId="07D9C7F0" w14:textId="77777777" w:rsidR="008973D8" w:rsidRPr="00040811" w:rsidRDefault="008973D8" w:rsidP="008973D8"/>
    <w:p w14:paraId="48D7F7D6" w14:textId="77777777" w:rsidR="008973D8" w:rsidRPr="00040811" w:rsidRDefault="008973D8" w:rsidP="008973D8">
      <w:r w:rsidRPr="00040811">
        <w:t xml:space="preserve">Naast last van stress hebben 11 kinderen (45,8%) </w:t>
      </w:r>
      <w:r w:rsidRPr="002408A9">
        <w:rPr>
          <w:color w:val="00B0F0"/>
        </w:rPr>
        <w:t xml:space="preserve">heel erg </w:t>
      </w:r>
      <w:r w:rsidRPr="00040811">
        <w:t xml:space="preserve">last van slaapproblemen sinds hun bezoek aan de basisschool. 5 kinderen (20,8%) hebben hier </w:t>
      </w:r>
      <w:r w:rsidRPr="002408A9">
        <w:rPr>
          <w:color w:val="7030A0"/>
        </w:rPr>
        <w:t xml:space="preserve">vaak </w:t>
      </w:r>
      <w:r w:rsidRPr="00040811">
        <w:t xml:space="preserve">last van. 4 kinderen (16,7%) hebben </w:t>
      </w:r>
      <w:r w:rsidRPr="002408A9">
        <w:rPr>
          <w:color w:val="FF0000"/>
        </w:rPr>
        <w:t xml:space="preserve">zelden </w:t>
      </w:r>
      <w:r w:rsidRPr="00040811">
        <w:t xml:space="preserve">last van slaapproblemen, 2 (8,3%) </w:t>
      </w:r>
      <w:r w:rsidRPr="002408A9">
        <w:rPr>
          <w:color w:val="0070C0"/>
        </w:rPr>
        <w:t>helemaal niet</w:t>
      </w:r>
      <w:r w:rsidRPr="00040811">
        <w:t xml:space="preserve"> en 2 (8,3%) </w:t>
      </w:r>
      <w:r w:rsidRPr="002408A9">
        <w:rPr>
          <w:color w:val="00B050"/>
        </w:rPr>
        <w:t>soms</w:t>
      </w:r>
      <w:r w:rsidRPr="00040811">
        <w:t xml:space="preserve">. </w:t>
      </w:r>
    </w:p>
    <w:p w14:paraId="204BA8AE" w14:textId="77777777" w:rsidR="008973D8" w:rsidRPr="00040811" w:rsidRDefault="008973D8" w:rsidP="008973D8"/>
    <w:p w14:paraId="4D14EDCD" w14:textId="1E517BD1" w:rsidR="008973D8" w:rsidRPr="00040811" w:rsidRDefault="008973D8" w:rsidP="008973D8">
      <w:r w:rsidRPr="00040811">
        <w:t xml:space="preserve">Het bezoek aan de basisschool leidt voor verschillende kinderen ook tot lichamelijke klachten, zoals hoofd- of buikpijn en misselijkheid. 12 kinderen (50%) hebben hier </w:t>
      </w:r>
      <w:r w:rsidRPr="002408A9">
        <w:rPr>
          <w:color w:val="00B0F0"/>
        </w:rPr>
        <w:t xml:space="preserve">heel erg </w:t>
      </w:r>
      <w:r w:rsidRPr="00040811">
        <w:t xml:space="preserve">last van. 8 kinderen (33,3%) hebben er </w:t>
      </w:r>
      <w:r w:rsidRPr="002408A9">
        <w:rPr>
          <w:color w:val="7030A0"/>
        </w:rPr>
        <w:t xml:space="preserve">vaak </w:t>
      </w:r>
      <w:r w:rsidRPr="00040811">
        <w:t xml:space="preserve">last van en 2 (8,3%) </w:t>
      </w:r>
      <w:r w:rsidRPr="002408A9">
        <w:rPr>
          <w:color w:val="00B050"/>
        </w:rPr>
        <w:t>soms</w:t>
      </w:r>
      <w:r w:rsidRPr="00040811">
        <w:t xml:space="preserve">. 2 (8,3%) hebben </w:t>
      </w:r>
      <w:r w:rsidRPr="002408A9">
        <w:rPr>
          <w:color w:val="0070C0"/>
        </w:rPr>
        <w:t xml:space="preserve">helemaal geen </w:t>
      </w:r>
      <w:r w:rsidRPr="00040811">
        <w:t xml:space="preserve">last van lichamelijke klachten. </w:t>
      </w:r>
    </w:p>
    <w:p w14:paraId="3707C5C9" w14:textId="77777777" w:rsidR="00942230" w:rsidRPr="00040811" w:rsidRDefault="00942230" w:rsidP="008973D8"/>
    <w:p w14:paraId="36F3AA30" w14:textId="77777777" w:rsidR="008973D8" w:rsidRPr="00040811" w:rsidRDefault="008973D8" w:rsidP="008973D8">
      <w:pPr>
        <w:keepNext/>
      </w:pPr>
      <w:r w:rsidRPr="00040811">
        <w:rPr>
          <w:noProof/>
        </w:rPr>
        <w:lastRenderedPageBreak/>
        <w:drawing>
          <wp:inline distT="0" distB="0" distL="0" distR="0" wp14:anchorId="4B2FEA53" wp14:editId="083D6120">
            <wp:extent cx="5943744" cy="1403384"/>
            <wp:effectExtent l="0" t="0" r="0" b="635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56831" cy="1406474"/>
                    </a:xfrm>
                    <a:prstGeom prst="rect">
                      <a:avLst/>
                    </a:prstGeom>
                  </pic:spPr>
                </pic:pic>
              </a:graphicData>
            </a:graphic>
          </wp:inline>
        </w:drawing>
      </w:r>
    </w:p>
    <w:p w14:paraId="3CD4CFAD" w14:textId="1D81EE74" w:rsidR="008973D8" w:rsidRPr="00040811" w:rsidRDefault="008973D8"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32</w:t>
      </w:r>
      <w:r w:rsidR="00000000">
        <w:rPr>
          <w:noProof/>
        </w:rPr>
        <w:fldChar w:fldCharType="end"/>
      </w:r>
      <w:r w:rsidRPr="00040811">
        <w:t xml:space="preserve"> De mate waarin het kind sinds het bezoek aan de basisschool last heeft van (1) stress (2) slaapproblemen en (3) lichamelijke klachten</w:t>
      </w:r>
    </w:p>
    <w:p w14:paraId="04ADC447" w14:textId="77777777" w:rsidR="007462E1" w:rsidRDefault="007462E1" w:rsidP="000C709B"/>
    <w:p w14:paraId="4D98053F" w14:textId="5A081F83" w:rsidR="00D733B8" w:rsidRPr="00040811" w:rsidRDefault="0054740D" w:rsidP="000C709B">
      <w:r w:rsidRPr="00040811">
        <w:t>Sinds de 24 kinderen de basisschool bezoeken hebben hun ouders</w:t>
      </w:r>
      <w:r w:rsidR="008E5B4C" w:rsidRPr="00040811">
        <w:t xml:space="preserve"> </w:t>
      </w:r>
      <w:r w:rsidR="002625A5" w:rsidRPr="00040811">
        <w:t>in totaal</w:t>
      </w:r>
      <w:r w:rsidR="000C2B49" w:rsidRPr="00040811">
        <w:t xml:space="preserve"> 403 </w:t>
      </w:r>
      <w:r w:rsidR="0076195F" w:rsidRPr="00040811">
        <w:t>veranderingen</w:t>
      </w:r>
      <w:r w:rsidR="000C2B49" w:rsidRPr="00040811">
        <w:t xml:space="preserve"> </w:t>
      </w:r>
      <w:r w:rsidR="00756E54" w:rsidRPr="00040811">
        <w:t>gemerkt aan hun kind</w:t>
      </w:r>
      <w:r w:rsidR="00672372" w:rsidRPr="00040811">
        <w:t xml:space="preserve"> (Figuur 33)</w:t>
      </w:r>
      <w:r w:rsidR="005B2332" w:rsidRPr="00040811">
        <w:t xml:space="preserve">, </w:t>
      </w:r>
      <w:r w:rsidR="009F65EB" w:rsidRPr="00040811">
        <w:t>dat wil zeggen</w:t>
      </w:r>
      <w:r w:rsidR="005B2332" w:rsidRPr="00040811">
        <w:t xml:space="preserve"> </w:t>
      </w:r>
      <w:r w:rsidR="00DF4E03" w:rsidRPr="00040811">
        <w:t>gemiddeld 16,8 veranderingen per kind</w:t>
      </w:r>
      <w:r w:rsidR="000C2B49" w:rsidRPr="00040811">
        <w:t xml:space="preserve">. </w:t>
      </w:r>
    </w:p>
    <w:p w14:paraId="34D111DC" w14:textId="2AD6E644" w:rsidR="00D733B8" w:rsidRPr="00040811" w:rsidRDefault="00E01690" w:rsidP="00E01690">
      <w:r w:rsidRPr="00040811">
        <w:tab/>
      </w:r>
      <w:r w:rsidR="006F3430" w:rsidRPr="00040811">
        <w:t xml:space="preserve">In </w:t>
      </w:r>
      <w:r w:rsidR="0034552D" w:rsidRPr="00040811">
        <w:t>Tabel 3</w:t>
      </w:r>
      <w:r w:rsidR="006F3430" w:rsidRPr="00040811">
        <w:t xml:space="preserve"> zijn de</w:t>
      </w:r>
      <w:r w:rsidR="00D733B8" w:rsidRPr="00040811">
        <w:t>ze</w:t>
      </w:r>
      <w:r w:rsidR="006F3430" w:rsidRPr="00040811">
        <w:t xml:space="preserve"> </w:t>
      </w:r>
      <w:r w:rsidR="000C709B" w:rsidRPr="00040811">
        <w:t xml:space="preserve">veranderen weergegeven </w:t>
      </w:r>
      <w:r w:rsidR="0034552D" w:rsidRPr="00040811">
        <w:t xml:space="preserve">in volgorde </w:t>
      </w:r>
      <w:r w:rsidR="000C709B" w:rsidRPr="00040811">
        <w:t xml:space="preserve">van de </w:t>
      </w:r>
      <w:r w:rsidR="00D733B8" w:rsidRPr="00040811">
        <w:t>meest</w:t>
      </w:r>
      <w:r w:rsidR="000C709B" w:rsidRPr="00040811">
        <w:t xml:space="preserve"> naar de minst door </w:t>
      </w:r>
      <w:r w:rsidR="00D733B8" w:rsidRPr="00040811">
        <w:t>de ouders</w:t>
      </w:r>
      <w:r w:rsidR="000C709B" w:rsidRPr="00040811">
        <w:t xml:space="preserve"> opgemerkte </w:t>
      </w:r>
      <w:r w:rsidR="006F3430" w:rsidRPr="00040811">
        <w:t>verandering</w:t>
      </w:r>
      <w:r w:rsidR="000C709B" w:rsidRPr="00040811">
        <w:t>en</w:t>
      </w:r>
      <w:r w:rsidR="00563B8A" w:rsidRPr="00040811">
        <w:t>.</w:t>
      </w:r>
      <w:r w:rsidR="00BC6F1D" w:rsidRPr="00040811">
        <w:t xml:space="preserve"> </w:t>
      </w:r>
    </w:p>
    <w:p w14:paraId="42ACBC9D" w14:textId="77777777" w:rsidR="00AE0870" w:rsidRPr="00040811" w:rsidRDefault="00AE0870" w:rsidP="009F65EB"/>
    <w:p w14:paraId="5CD13034" w14:textId="1F406C2D" w:rsidR="009F65EB" w:rsidRPr="00040811" w:rsidRDefault="009F65EB" w:rsidP="00A71D35">
      <w:pPr>
        <w:pStyle w:val="Bijschrift"/>
      </w:pPr>
      <w:r w:rsidRPr="00040811">
        <w:t xml:space="preserve">Tabel </w:t>
      </w:r>
      <w:r w:rsidR="00000000">
        <w:fldChar w:fldCharType="begin"/>
      </w:r>
      <w:r w:rsidR="00000000">
        <w:instrText xml:space="preserve"> SEQ Tabel \* ARABIC </w:instrText>
      </w:r>
      <w:r w:rsidR="00000000">
        <w:fldChar w:fldCharType="separate"/>
      </w:r>
      <w:r w:rsidR="009273DE">
        <w:rPr>
          <w:noProof/>
        </w:rPr>
        <w:t>3</w:t>
      </w:r>
      <w:r w:rsidR="00000000">
        <w:rPr>
          <w:noProof/>
        </w:rPr>
        <w:fldChar w:fldCharType="end"/>
      </w:r>
      <w:r w:rsidRPr="00040811">
        <w:t xml:space="preserve"> De veranderingen die ouders aan hun kind hebben gemerkt sinds het de basisschool bezoekt</w:t>
      </w:r>
    </w:p>
    <w:tbl>
      <w:tblPr>
        <w:tblStyle w:val="Rastertabel5donker-Accent5"/>
        <w:tblW w:w="9099" w:type="dxa"/>
        <w:tblLook w:val="04A0" w:firstRow="1" w:lastRow="0" w:firstColumn="1" w:lastColumn="0" w:noHBand="0" w:noVBand="1"/>
      </w:tblPr>
      <w:tblGrid>
        <w:gridCol w:w="683"/>
        <w:gridCol w:w="8416"/>
      </w:tblGrid>
      <w:tr w:rsidR="00AB2943" w:rsidRPr="00040811" w14:paraId="33032B51" w14:textId="77777777" w:rsidTr="00CA45C1">
        <w:trPr>
          <w:cnfStyle w:val="100000000000" w:firstRow="1" w:lastRow="0" w:firstColumn="0" w:lastColumn="0" w:oddVBand="0" w:evenVBand="0" w:oddHBand="0" w:evenHBand="0" w:firstRowFirstColumn="0" w:firstRowLastColumn="0" w:lastRowFirstColumn="0" w:lastRowLastColumn="0"/>
          <w:trHeight w:val="141"/>
          <w:tblHeader/>
        </w:trPr>
        <w:tc>
          <w:tcPr>
            <w:cnfStyle w:val="001000000000" w:firstRow="0" w:lastRow="0" w:firstColumn="1" w:lastColumn="0" w:oddVBand="0" w:evenVBand="0" w:oddHBand="0" w:evenHBand="0" w:firstRowFirstColumn="0" w:firstRowLastColumn="0" w:lastRowFirstColumn="0" w:lastRowLastColumn="0"/>
            <w:tcW w:w="683" w:type="dxa"/>
          </w:tcPr>
          <w:p w14:paraId="1DA182D9" w14:textId="7AA63712" w:rsidR="00AB2943" w:rsidRPr="00040811" w:rsidRDefault="00AB2943" w:rsidP="00893B7A">
            <w:pPr>
              <w:tabs>
                <w:tab w:val="left" w:pos="426"/>
              </w:tabs>
              <w:rPr>
                <w:sz w:val="18"/>
                <w:szCs w:val="18"/>
              </w:rPr>
            </w:pPr>
            <w:r w:rsidRPr="00040811">
              <w:rPr>
                <w:sz w:val="18"/>
                <w:szCs w:val="18"/>
              </w:rPr>
              <w:t xml:space="preserve">% </w:t>
            </w:r>
          </w:p>
        </w:tc>
        <w:tc>
          <w:tcPr>
            <w:tcW w:w="8416" w:type="dxa"/>
          </w:tcPr>
          <w:p w14:paraId="582588EF" w14:textId="0F0CB1B1" w:rsidR="00AB2943" w:rsidRPr="00040811" w:rsidRDefault="00AB2943" w:rsidP="00893B7A">
            <w:pPr>
              <w:tabs>
                <w:tab w:val="left" w:pos="426"/>
              </w:tabs>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Mijn kind:</w:t>
            </w:r>
          </w:p>
        </w:tc>
      </w:tr>
      <w:tr w:rsidR="00AB2943" w:rsidRPr="00040811" w14:paraId="53027BA1" w14:textId="77777777" w:rsidTr="00CA45C1">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Pr>
          <w:p w14:paraId="1BA18AE2" w14:textId="6513B42F" w:rsidR="00AB2943" w:rsidRPr="00040811" w:rsidRDefault="00A3497B" w:rsidP="00893B7A">
            <w:pPr>
              <w:tabs>
                <w:tab w:val="left" w:pos="426"/>
              </w:tabs>
              <w:rPr>
                <w:sz w:val="18"/>
                <w:szCs w:val="18"/>
              </w:rPr>
            </w:pPr>
            <w:r w:rsidRPr="00040811">
              <w:rPr>
                <w:sz w:val="18"/>
                <w:szCs w:val="18"/>
              </w:rPr>
              <w:t>83,3</w:t>
            </w:r>
          </w:p>
        </w:tc>
        <w:tc>
          <w:tcPr>
            <w:tcW w:w="8416" w:type="dxa"/>
          </w:tcPr>
          <w:p w14:paraId="1F59CC62" w14:textId="68269A7F" w:rsidR="00AB2943" w:rsidRPr="00040811" w:rsidRDefault="00A3497B" w:rsidP="00893B7A">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wordt geremd in zijn ontwikkeling</w:t>
            </w:r>
          </w:p>
        </w:tc>
      </w:tr>
      <w:tr w:rsidR="00AB2943" w:rsidRPr="00040811" w14:paraId="7E46EDA9" w14:textId="77777777" w:rsidTr="00CA45C1">
        <w:trPr>
          <w:trHeight w:val="141"/>
        </w:trPr>
        <w:tc>
          <w:tcPr>
            <w:cnfStyle w:val="001000000000" w:firstRow="0" w:lastRow="0" w:firstColumn="1" w:lastColumn="0" w:oddVBand="0" w:evenVBand="0" w:oddHBand="0" w:evenHBand="0" w:firstRowFirstColumn="0" w:firstRowLastColumn="0" w:lastRowFirstColumn="0" w:lastRowLastColumn="0"/>
            <w:tcW w:w="683" w:type="dxa"/>
          </w:tcPr>
          <w:p w14:paraId="214DB9E3" w14:textId="3FF458A6" w:rsidR="00AB2943" w:rsidRPr="00040811" w:rsidRDefault="00A3497B" w:rsidP="00893B7A">
            <w:pPr>
              <w:tabs>
                <w:tab w:val="left" w:pos="426"/>
              </w:tabs>
              <w:rPr>
                <w:sz w:val="18"/>
                <w:szCs w:val="18"/>
              </w:rPr>
            </w:pPr>
            <w:r w:rsidRPr="00040811">
              <w:rPr>
                <w:sz w:val="18"/>
                <w:szCs w:val="18"/>
              </w:rPr>
              <w:t>79,2</w:t>
            </w:r>
          </w:p>
        </w:tc>
        <w:tc>
          <w:tcPr>
            <w:tcW w:w="8416" w:type="dxa"/>
          </w:tcPr>
          <w:p w14:paraId="3DE1109B" w14:textId="2FBB1B18" w:rsidR="00AB2943" w:rsidRPr="00040811" w:rsidRDefault="00A3497B" w:rsidP="00893B7A">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is aan het onderpresteren</w:t>
            </w:r>
          </w:p>
        </w:tc>
      </w:tr>
      <w:tr w:rsidR="00AB2943" w:rsidRPr="00040811" w14:paraId="25FE09F8" w14:textId="77777777" w:rsidTr="00CA45C1">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Pr>
          <w:p w14:paraId="0218670E" w14:textId="1BF9AF86" w:rsidR="00AB2943" w:rsidRPr="00040811" w:rsidRDefault="00A3497B" w:rsidP="00893B7A">
            <w:pPr>
              <w:tabs>
                <w:tab w:val="left" w:pos="426"/>
              </w:tabs>
              <w:rPr>
                <w:sz w:val="18"/>
                <w:szCs w:val="18"/>
              </w:rPr>
            </w:pPr>
            <w:r w:rsidRPr="00040811">
              <w:rPr>
                <w:sz w:val="18"/>
                <w:szCs w:val="18"/>
              </w:rPr>
              <w:t>79,2</w:t>
            </w:r>
          </w:p>
        </w:tc>
        <w:tc>
          <w:tcPr>
            <w:tcW w:w="8416" w:type="dxa"/>
          </w:tcPr>
          <w:p w14:paraId="7D3644E5" w14:textId="42446B5C" w:rsidR="00AB2943" w:rsidRPr="00040811" w:rsidRDefault="00A3497B" w:rsidP="00893B7A">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heeft faalangst</w:t>
            </w:r>
          </w:p>
        </w:tc>
      </w:tr>
      <w:tr w:rsidR="00AB2943" w:rsidRPr="00040811" w14:paraId="2C7FC144" w14:textId="77777777" w:rsidTr="00CA45C1">
        <w:trPr>
          <w:trHeight w:val="141"/>
        </w:trPr>
        <w:tc>
          <w:tcPr>
            <w:cnfStyle w:val="001000000000" w:firstRow="0" w:lastRow="0" w:firstColumn="1" w:lastColumn="0" w:oddVBand="0" w:evenVBand="0" w:oddHBand="0" w:evenHBand="0" w:firstRowFirstColumn="0" w:firstRowLastColumn="0" w:lastRowFirstColumn="0" w:lastRowLastColumn="0"/>
            <w:tcW w:w="683" w:type="dxa"/>
          </w:tcPr>
          <w:p w14:paraId="1DD1348E" w14:textId="54CF6BA4" w:rsidR="00AB2943" w:rsidRPr="00040811" w:rsidRDefault="00A3497B" w:rsidP="00893B7A">
            <w:pPr>
              <w:tabs>
                <w:tab w:val="left" w:pos="426"/>
              </w:tabs>
              <w:rPr>
                <w:sz w:val="18"/>
                <w:szCs w:val="18"/>
              </w:rPr>
            </w:pPr>
            <w:r w:rsidRPr="00040811">
              <w:rPr>
                <w:sz w:val="18"/>
                <w:szCs w:val="18"/>
              </w:rPr>
              <w:t>70,8</w:t>
            </w:r>
          </w:p>
        </w:tc>
        <w:tc>
          <w:tcPr>
            <w:tcW w:w="8416" w:type="dxa"/>
          </w:tcPr>
          <w:p w14:paraId="7DD9EDAB" w14:textId="061850DA" w:rsidR="00AB2943" w:rsidRPr="00040811" w:rsidRDefault="00A3497B" w:rsidP="00893B7A">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verveelt zich (heel) erg</w:t>
            </w:r>
          </w:p>
        </w:tc>
      </w:tr>
      <w:tr w:rsidR="00A3497B" w:rsidRPr="00040811" w14:paraId="6CBD519A" w14:textId="77777777" w:rsidTr="00CA45C1">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Pr>
          <w:p w14:paraId="3C262931" w14:textId="346142C1" w:rsidR="00A3497B" w:rsidRPr="00040811" w:rsidRDefault="00A3497B" w:rsidP="00A3497B">
            <w:pPr>
              <w:tabs>
                <w:tab w:val="left" w:pos="426"/>
              </w:tabs>
              <w:rPr>
                <w:sz w:val="18"/>
                <w:szCs w:val="18"/>
              </w:rPr>
            </w:pPr>
            <w:r w:rsidRPr="00040811">
              <w:rPr>
                <w:sz w:val="18"/>
                <w:szCs w:val="18"/>
              </w:rPr>
              <w:t>70,8</w:t>
            </w:r>
          </w:p>
        </w:tc>
        <w:tc>
          <w:tcPr>
            <w:tcW w:w="8416" w:type="dxa"/>
          </w:tcPr>
          <w:p w14:paraId="1F070E53" w14:textId="57379719" w:rsidR="00A3497B" w:rsidRPr="00040811" w:rsidRDefault="00A3497B" w:rsidP="00A3497B">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heeft motivatieproblemen</w:t>
            </w:r>
          </w:p>
        </w:tc>
      </w:tr>
      <w:tr w:rsidR="00A3497B" w:rsidRPr="00040811" w14:paraId="7602245E" w14:textId="77777777" w:rsidTr="00CA45C1">
        <w:trPr>
          <w:trHeight w:val="141"/>
        </w:trPr>
        <w:tc>
          <w:tcPr>
            <w:cnfStyle w:val="001000000000" w:firstRow="0" w:lastRow="0" w:firstColumn="1" w:lastColumn="0" w:oddVBand="0" w:evenVBand="0" w:oddHBand="0" w:evenHBand="0" w:firstRowFirstColumn="0" w:firstRowLastColumn="0" w:lastRowFirstColumn="0" w:lastRowLastColumn="0"/>
            <w:tcW w:w="683" w:type="dxa"/>
          </w:tcPr>
          <w:p w14:paraId="35F07DC7" w14:textId="124AA73B" w:rsidR="00A3497B" w:rsidRPr="00040811" w:rsidRDefault="00A3497B" w:rsidP="00A3497B">
            <w:pPr>
              <w:tabs>
                <w:tab w:val="left" w:pos="426"/>
              </w:tabs>
              <w:rPr>
                <w:sz w:val="18"/>
                <w:szCs w:val="18"/>
              </w:rPr>
            </w:pPr>
            <w:r w:rsidRPr="00040811">
              <w:rPr>
                <w:sz w:val="18"/>
                <w:szCs w:val="18"/>
              </w:rPr>
              <w:t>70,8</w:t>
            </w:r>
          </w:p>
        </w:tc>
        <w:tc>
          <w:tcPr>
            <w:tcW w:w="8416" w:type="dxa"/>
          </w:tcPr>
          <w:p w14:paraId="66160672" w14:textId="33DABCDC" w:rsidR="00A3497B" w:rsidRPr="00040811" w:rsidRDefault="00A3497B" w:rsidP="00A3497B">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heeft weinig zelfvertrouwen</w:t>
            </w:r>
          </w:p>
        </w:tc>
      </w:tr>
      <w:tr w:rsidR="00A3497B" w:rsidRPr="00040811" w14:paraId="2CFA3901" w14:textId="77777777" w:rsidTr="00CA45C1">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Pr>
          <w:p w14:paraId="4B3A2C00" w14:textId="54FE2FFD" w:rsidR="00A3497B" w:rsidRPr="00040811" w:rsidRDefault="00A3497B" w:rsidP="00A3497B">
            <w:pPr>
              <w:tabs>
                <w:tab w:val="left" w:pos="426"/>
              </w:tabs>
              <w:rPr>
                <w:sz w:val="18"/>
                <w:szCs w:val="18"/>
              </w:rPr>
            </w:pPr>
            <w:r w:rsidRPr="00040811">
              <w:rPr>
                <w:sz w:val="18"/>
                <w:szCs w:val="18"/>
              </w:rPr>
              <w:t>70,8</w:t>
            </w:r>
          </w:p>
        </w:tc>
        <w:tc>
          <w:tcPr>
            <w:tcW w:w="8416" w:type="dxa"/>
          </w:tcPr>
          <w:p w14:paraId="11B6CD9A" w14:textId="101C00BA" w:rsidR="00A3497B" w:rsidRPr="00040811" w:rsidRDefault="00A3497B" w:rsidP="00A3497B">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gedraagt zich op school heel anders dan thuis</w:t>
            </w:r>
          </w:p>
        </w:tc>
      </w:tr>
      <w:tr w:rsidR="00A3497B" w:rsidRPr="00040811" w14:paraId="3A83648D" w14:textId="77777777" w:rsidTr="00CA45C1">
        <w:trPr>
          <w:trHeight w:val="141"/>
        </w:trPr>
        <w:tc>
          <w:tcPr>
            <w:cnfStyle w:val="001000000000" w:firstRow="0" w:lastRow="0" w:firstColumn="1" w:lastColumn="0" w:oddVBand="0" w:evenVBand="0" w:oddHBand="0" w:evenHBand="0" w:firstRowFirstColumn="0" w:firstRowLastColumn="0" w:lastRowFirstColumn="0" w:lastRowLastColumn="0"/>
            <w:tcW w:w="683" w:type="dxa"/>
          </w:tcPr>
          <w:p w14:paraId="42170539" w14:textId="3683E789" w:rsidR="00A3497B" w:rsidRPr="00040811" w:rsidRDefault="00A3497B" w:rsidP="00A3497B">
            <w:pPr>
              <w:tabs>
                <w:tab w:val="left" w:pos="426"/>
              </w:tabs>
              <w:rPr>
                <w:sz w:val="18"/>
                <w:szCs w:val="18"/>
              </w:rPr>
            </w:pPr>
            <w:r w:rsidRPr="00040811">
              <w:rPr>
                <w:sz w:val="18"/>
                <w:szCs w:val="18"/>
              </w:rPr>
              <w:t>70,8</w:t>
            </w:r>
          </w:p>
        </w:tc>
        <w:tc>
          <w:tcPr>
            <w:tcW w:w="8416" w:type="dxa"/>
          </w:tcPr>
          <w:p w14:paraId="08302836" w14:textId="2C096462" w:rsidR="00A3497B" w:rsidRPr="00040811" w:rsidRDefault="00A3497B" w:rsidP="00A3497B">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is vaak erg moe</w:t>
            </w:r>
          </w:p>
        </w:tc>
      </w:tr>
      <w:tr w:rsidR="00A3497B" w:rsidRPr="00040811" w14:paraId="7158676C" w14:textId="77777777" w:rsidTr="00CA45C1">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Pr>
          <w:p w14:paraId="30E59A51" w14:textId="7D563873" w:rsidR="00A3497B" w:rsidRPr="00040811" w:rsidRDefault="00A3497B" w:rsidP="00A3497B">
            <w:pPr>
              <w:tabs>
                <w:tab w:val="left" w:pos="426"/>
              </w:tabs>
              <w:rPr>
                <w:sz w:val="18"/>
                <w:szCs w:val="18"/>
              </w:rPr>
            </w:pPr>
            <w:r w:rsidRPr="00040811">
              <w:rPr>
                <w:sz w:val="18"/>
                <w:szCs w:val="18"/>
              </w:rPr>
              <w:t>70,8</w:t>
            </w:r>
          </w:p>
        </w:tc>
        <w:tc>
          <w:tcPr>
            <w:tcW w:w="8416" w:type="dxa"/>
          </w:tcPr>
          <w:p w14:paraId="735DD244" w14:textId="3ADE1D3D" w:rsidR="00A3497B" w:rsidRPr="00040811" w:rsidRDefault="00A3497B" w:rsidP="00A3497B">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past zich doorlopend aan</w:t>
            </w:r>
          </w:p>
        </w:tc>
      </w:tr>
      <w:tr w:rsidR="00A3497B" w:rsidRPr="00040811" w14:paraId="6EECB72C" w14:textId="77777777" w:rsidTr="00CA45C1">
        <w:trPr>
          <w:trHeight w:val="141"/>
        </w:trPr>
        <w:tc>
          <w:tcPr>
            <w:cnfStyle w:val="001000000000" w:firstRow="0" w:lastRow="0" w:firstColumn="1" w:lastColumn="0" w:oddVBand="0" w:evenVBand="0" w:oddHBand="0" w:evenHBand="0" w:firstRowFirstColumn="0" w:firstRowLastColumn="0" w:lastRowFirstColumn="0" w:lastRowLastColumn="0"/>
            <w:tcW w:w="683" w:type="dxa"/>
          </w:tcPr>
          <w:p w14:paraId="678489A7" w14:textId="29458CD5" w:rsidR="00A3497B" w:rsidRPr="00040811" w:rsidRDefault="00A3497B" w:rsidP="00A3497B">
            <w:pPr>
              <w:tabs>
                <w:tab w:val="left" w:pos="426"/>
              </w:tabs>
              <w:rPr>
                <w:sz w:val="18"/>
                <w:szCs w:val="18"/>
              </w:rPr>
            </w:pPr>
            <w:r w:rsidRPr="00040811">
              <w:rPr>
                <w:sz w:val="18"/>
                <w:szCs w:val="18"/>
              </w:rPr>
              <w:t>66,7</w:t>
            </w:r>
          </w:p>
        </w:tc>
        <w:tc>
          <w:tcPr>
            <w:tcW w:w="8416" w:type="dxa"/>
          </w:tcPr>
          <w:p w14:paraId="62A1A967" w14:textId="5E5594E1" w:rsidR="00A3497B" w:rsidRPr="00040811" w:rsidRDefault="00A3497B" w:rsidP="00A3497B">
            <w:pPr>
              <w:tabs>
                <w:tab w:val="left" w:pos="426"/>
                <w:tab w:val="left" w:pos="8222"/>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 xml:space="preserve">is </w:t>
            </w:r>
            <w:r w:rsidR="003555AF" w:rsidRPr="00040811">
              <w:rPr>
                <w:sz w:val="18"/>
                <w:szCs w:val="18"/>
              </w:rPr>
              <w:t xml:space="preserve">onzeker </w:t>
            </w:r>
          </w:p>
        </w:tc>
      </w:tr>
      <w:tr w:rsidR="00A3497B" w:rsidRPr="00040811" w14:paraId="29D25AE4" w14:textId="77777777" w:rsidTr="00CA45C1">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Pr>
          <w:p w14:paraId="0A3BFC43" w14:textId="1CD59161" w:rsidR="00A3497B" w:rsidRPr="00040811" w:rsidRDefault="00A3497B" w:rsidP="00A3497B">
            <w:pPr>
              <w:tabs>
                <w:tab w:val="left" w:pos="426"/>
              </w:tabs>
              <w:rPr>
                <w:sz w:val="18"/>
                <w:szCs w:val="18"/>
              </w:rPr>
            </w:pPr>
            <w:r w:rsidRPr="00040811">
              <w:rPr>
                <w:sz w:val="18"/>
                <w:szCs w:val="18"/>
              </w:rPr>
              <w:t>66,7</w:t>
            </w:r>
          </w:p>
        </w:tc>
        <w:tc>
          <w:tcPr>
            <w:tcW w:w="8416" w:type="dxa"/>
          </w:tcPr>
          <w:p w14:paraId="3A4951C2" w14:textId="3807A2F7" w:rsidR="00A3497B" w:rsidRPr="00040811" w:rsidRDefault="00A3497B" w:rsidP="00A3497B">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 xml:space="preserve">is </w:t>
            </w:r>
            <w:r w:rsidR="003555AF" w:rsidRPr="00040811">
              <w:rPr>
                <w:sz w:val="18"/>
                <w:szCs w:val="18"/>
              </w:rPr>
              <w:t>vaak boos en opstandig</w:t>
            </w:r>
          </w:p>
        </w:tc>
      </w:tr>
      <w:tr w:rsidR="00A3497B" w:rsidRPr="00040811" w14:paraId="2C15D671" w14:textId="77777777" w:rsidTr="00CA45C1">
        <w:trPr>
          <w:trHeight w:val="141"/>
        </w:trPr>
        <w:tc>
          <w:tcPr>
            <w:cnfStyle w:val="001000000000" w:firstRow="0" w:lastRow="0" w:firstColumn="1" w:lastColumn="0" w:oddVBand="0" w:evenVBand="0" w:oddHBand="0" w:evenHBand="0" w:firstRowFirstColumn="0" w:firstRowLastColumn="0" w:lastRowFirstColumn="0" w:lastRowLastColumn="0"/>
            <w:tcW w:w="683" w:type="dxa"/>
          </w:tcPr>
          <w:p w14:paraId="05F5A763" w14:textId="2CB15091" w:rsidR="00A3497B" w:rsidRPr="00040811" w:rsidRDefault="00A3497B" w:rsidP="00A3497B">
            <w:pPr>
              <w:tabs>
                <w:tab w:val="left" w:pos="426"/>
              </w:tabs>
              <w:rPr>
                <w:sz w:val="18"/>
                <w:szCs w:val="18"/>
              </w:rPr>
            </w:pPr>
            <w:r w:rsidRPr="00040811">
              <w:rPr>
                <w:sz w:val="18"/>
                <w:szCs w:val="18"/>
              </w:rPr>
              <w:t>62,5</w:t>
            </w:r>
          </w:p>
        </w:tc>
        <w:tc>
          <w:tcPr>
            <w:tcW w:w="8416" w:type="dxa"/>
          </w:tcPr>
          <w:p w14:paraId="3C232A2D" w14:textId="15DAA07C" w:rsidR="00A3497B" w:rsidRPr="00040811" w:rsidRDefault="00A3497B" w:rsidP="00A3497B">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is gevoelig voor prikkels</w:t>
            </w:r>
          </w:p>
        </w:tc>
      </w:tr>
      <w:tr w:rsidR="00A3497B" w:rsidRPr="00040811" w14:paraId="35B85466" w14:textId="77777777" w:rsidTr="00CA45C1">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Pr>
          <w:p w14:paraId="5CD07B93" w14:textId="19136A05" w:rsidR="00A3497B" w:rsidRPr="00040811" w:rsidRDefault="00A3497B" w:rsidP="00A3497B">
            <w:pPr>
              <w:tabs>
                <w:tab w:val="left" w:pos="426"/>
              </w:tabs>
              <w:rPr>
                <w:sz w:val="18"/>
                <w:szCs w:val="18"/>
              </w:rPr>
            </w:pPr>
            <w:r w:rsidRPr="00040811">
              <w:rPr>
                <w:sz w:val="18"/>
                <w:szCs w:val="18"/>
              </w:rPr>
              <w:t>62,5</w:t>
            </w:r>
          </w:p>
        </w:tc>
        <w:tc>
          <w:tcPr>
            <w:tcW w:w="8416" w:type="dxa"/>
          </w:tcPr>
          <w:p w14:paraId="45219E07" w14:textId="563B9607" w:rsidR="00A3497B" w:rsidRPr="00040811" w:rsidRDefault="00A3497B" w:rsidP="00A3497B">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denkt dat het niet kan leren</w:t>
            </w:r>
          </w:p>
        </w:tc>
      </w:tr>
      <w:tr w:rsidR="00A3497B" w:rsidRPr="00040811" w14:paraId="4C1ECF36" w14:textId="77777777" w:rsidTr="00CA45C1">
        <w:trPr>
          <w:trHeight w:val="141"/>
        </w:trPr>
        <w:tc>
          <w:tcPr>
            <w:cnfStyle w:val="001000000000" w:firstRow="0" w:lastRow="0" w:firstColumn="1" w:lastColumn="0" w:oddVBand="0" w:evenVBand="0" w:oddHBand="0" w:evenHBand="0" w:firstRowFirstColumn="0" w:firstRowLastColumn="0" w:lastRowFirstColumn="0" w:lastRowLastColumn="0"/>
            <w:tcW w:w="683" w:type="dxa"/>
          </w:tcPr>
          <w:p w14:paraId="7B8AAF6F" w14:textId="1A0D19EC" w:rsidR="00A3497B" w:rsidRPr="00040811" w:rsidRDefault="0044767B" w:rsidP="0044767B">
            <w:pPr>
              <w:tabs>
                <w:tab w:val="left" w:pos="426"/>
                <w:tab w:val="left" w:pos="8222"/>
              </w:tabs>
              <w:rPr>
                <w:sz w:val="18"/>
                <w:szCs w:val="18"/>
              </w:rPr>
            </w:pPr>
            <w:r w:rsidRPr="00040811">
              <w:rPr>
                <w:sz w:val="18"/>
                <w:szCs w:val="18"/>
              </w:rPr>
              <w:t>58,3</w:t>
            </w:r>
          </w:p>
        </w:tc>
        <w:tc>
          <w:tcPr>
            <w:tcW w:w="8416" w:type="dxa"/>
          </w:tcPr>
          <w:p w14:paraId="12792220" w14:textId="03A82803" w:rsidR="00A3497B" w:rsidRPr="00040811" w:rsidRDefault="0044767B" w:rsidP="00A3497B">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is depressief</w:t>
            </w:r>
          </w:p>
        </w:tc>
      </w:tr>
      <w:tr w:rsidR="00A3497B" w:rsidRPr="00040811" w14:paraId="61786E57" w14:textId="77777777" w:rsidTr="00CA45C1">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Pr>
          <w:p w14:paraId="55001D30" w14:textId="677D5BA4" w:rsidR="00A3497B" w:rsidRPr="00040811" w:rsidRDefault="009A2913" w:rsidP="00A3497B">
            <w:pPr>
              <w:tabs>
                <w:tab w:val="left" w:pos="426"/>
              </w:tabs>
              <w:rPr>
                <w:sz w:val="18"/>
                <w:szCs w:val="18"/>
              </w:rPr>
            </w:pPr>
            <w:r w:rsidRPr="00040811">
              <w:rPr>
                <w:sz w:val="18"/>
                <w:szCs w:val="18"/>
              </w:rPr>
              <w:t>54,2</w:t>
            </w:r>
          </w:p>
        </w:tc>
        <w:tc>
          <w:tcPr>
            <w:tcW w:w="8416" w:type="dxa"/>
          </w:tcPr>
          <w:p w14:paraId="006C9AB9" w14:textId="48498AA9" w:rsidR="00A3497B" w:rsidRPr="00040811" w:rsidRDefault="009A2913" w:rsidP="00A3497B">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twijfelt aan de zin van het leven</w:t>
            </w:r>
          </w:p>
        </w:tc>
      </w:tr>
      <w:tr w:rsidR="00A3497B" w:rsidRPr="00040811" w14:paraId="38C2139C" w14:textId="77777777" w:rsidTr="00CA45C1">
        <w:trPr>
          <w:trHeight w:val="141"/>
        </w:trPr>
        <w:tc>
          <w:tcPr>
            <w:cnfStyle w:val="001000000000" w:firstRow="0" w:lastRow="0" w:firstColumn="1" w:lastColumn="0" w:oddVBand="0" w:evenVBand="0" w:oddHBand="0" w:evenHBand="0" w:firstRowFirstColumn="0" w:firstRowLastColumn="0" w:lastRowFirstColumn="0" w:lastRowLastColumn="0"/>
            <w:tcW w:w="683" w:type="dxa"/>
          </w:tcPr>
          <w:p w14:paraId="642DF637" w14:textId="39A6CDAE" w:rsidR="00A3497B" w:rsidRPr="00040811" w:rsidRDefault="009A2913" w:rsidP="00A3497B">
            <w:pPr>
              <w:tabs>
                <w:tab w:val="left" w:pos="426"/>
              </w:tabs>
              <w:rPr>
                <w:sz w:val="18"/>
                <w:szCs w:val="18"/>
              </w:rPr>
            </w:pPr>
            <w:r w:rsidRPr="00040811">
              <w:rPr>
                <w:sz w:val="18"/>
                <w:szCs w:val="18"/>
              </w:rPr>
              <w:t>54,2</w:t>
            </w:r>
          </w:p>
        </w:tc>
        <w:tc>
          <w:tcPr>
            <w:tcW w:w="8416" w:type="dxa"/>
          </w:tcPr>
          <w:p w14:paraId="524B95E3" w14:textId="6C7C3158" w:rsidR="00A3497B" w:rsidRPr="00040811" w:rsidRDefault="009A2913" w:rsidP="00A3497B">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voelt zich eenzaam</w:t>
            </w:r>
          </w:p>
        </w:tc>
      </w:tr>
      <w:tr w:rsidR="00A3497B" w:rsidRPr="00040811" w14:paraId="59B76BDC" w14:textId="77777777" w:rsidTr="00CA45C1">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Pr>
          <w:p w14:paraId="147F0F14" w14:textId="6F095FC8" w:rsidR="00A3497B" w:rsidRPr="00040811" w:rsidRDefault="009A2913" w:rsidP="00A3497B">
            <w:pPr>
              <w:tabs>
                <w:tab w:val="left" w:pos="426"/>
              </w:tabs>
              <w:rPr>
                <w:sz w:val="18"/>
                <w:szCs w:val="18"/>
              </w:rPr>
            </w:pPr>
            <w:r w:rsidRPr="00040811">
              <w:rPr>
                <w:sz w:val="18"/>
                <w:szCs w:val="18"/>
              </w:rPr>
              <w:t>50,0</w:t>
            </w:r>
          </w:p>
        </w:tc>
        <w:tc>
          <w:tcPr>
            <w:tcW w:w="8416" w:type="dxa"/>
          </w:tcPr>
          <w:p w14:paraId="69721C60" w14:textId="649E7B3A" w:rsidR="00A3497B" w:rsidRPr="00040811" w:rsidRDefault="009A2913" w:rsidP="00A3497B">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schreeuwt het thuis regelmatig uit van ellende</w:t>
            </w:r>
          </w:p>
        </w:tc>
      </w:tr>
      <w:tr w:rsidR="00A3497B" w:rsidRPr="00040811" w14:paraId="4DEB67C4" w14:textId="77777777" w:rsidTr="00CA45C1">
        <w:trPr>
          <w:trHeight w:val="141"/>
        </w:trPr>
        <w:tc>
          <w:tcPr>
            <w:cnfStyle w:val="001000000000" w:firstRow="0" w:lastRow="0" w:firstColumn="1" w:lastColumn="0" w:oddVBand="0" w:evenVBand="0" w:oddHBand="0" w:evenHBand="0" w:firstRowFirstColumn="0" w:firstRowLastColumn="0" w:lastRowFirstColumn="0" w:lastRowLastColumn="0"/>
            <w:tcW w:w="683" w:type="dxa"/>
          </w:tcPr>
          <w:p w14:paraId="6CB1C0B8" w14:textId="7433FFE2" w:rsidR="00A3497B" w:rsidRPr="00040811" w:rsidRDefault="00E13187" w:rsidP="00A3497B">
            <w:pPr>
              <w:tabs>
                <w:tab w:val="left" w:pos="426"/>
              </w:tabs>
              <w:rPr>
                <w:sz w:val="18"/>
                <w:szCs w:val="18"/>
              </w:rPr>
            </w:pPr>
            <w:r w:rsidRPr="00040811">
              <w:rPr>
                <w:sz w:val="18"/>
                <w:szCs w:val="18"/>
              </w:rPr>
              <w:t>45,8</w:t>
            </w:r>
          </w:p>
        </w:tc>
        <w:tc>
          <w:tcPr>
            <w:tcW w:w="8416" w:type="dxa"/>
          </w:tcPr>
          <w:p w14:paraId="7A3B3EF6" w14:textId="6315740D" w:rsidR="00A3497B" w:rsidRPr="00040811" w:rsidRDefault="00E13187" w:rsidP="00A3497B">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is vaak verdrietig</w:t>
            </w:r>
          </w:p>
        </w:tc>
      </w:tr>
      <w:tr w:rsidR="00E13187" w:rsidRPr="00040811" w14:paraId="51DE32B2" w14:textId="77777777" w:rsidTr="00CA45C1">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Pr>
          <w:p w14:paraId="5AF8A28B" w14:textId="2B7192EF" w:rsidR="00E13187" w:rsidRPr="00040811" w:rsidRDefault="00E13187" w:rsidP="00E13187">
            <w:pPr>
              <w:tabs>
                <w:tab w:val="left" w:pos="426"/>
              </w:tabs>
              <w:rPr>
                <w:sz w:val="18"/>
                <w:szCs w:val="18"/>
              </w:rPr>
            </w:pPr>
            <w:r w:rsidRPr="00040811">
              <w:rPr>
                <w:sz w:val="18"/>
                <w:szCs w:val="18"/>
              </w:rPr>
              <w:t>45,8</w:t>
            </w:r>
          </w:p>
        </w:tc>
        <w:tc>
          <w:tcPr>
            <w:tcW w:w="8416" w:type="dxa"/>
          </w:tcPr>
          <w:p w14:paraId="0F808E42" w14:textId="73C18B99" w:rsidR="00E13187" w:rsidRPr="00040811" w:rsidRDefault="00E13187" w:rsidP="00E13187">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heeft moeite met sluiten van vriendschappen</w:t>
            </w:r>
          </w:p>
        </w:tc>
      </w:tr>
      <w:tr w:rsidR="00E13187" w:rsidRPr="00040811" w14:paraId="5080AD0F" w14:textId="77777777" w:rsidTr="00CA45C1">
        <w:trPr>
          <w:trHeight w:val="141"/>
        </w:trPr>
        <w:tc>
          <w:tcPr>
            <w:cnfStyle w:val="001000000000" w:firstRow="0" w:lastRow="0" w:firstColumn="1" w:lastColumn="0" w:oddVBand="0" w:evenVBand="0" w:oddHBand="0" w:evenHBand="0" w:firstRowFirstColumn="0" w:firstRowLastColumn="0" w:lastRowFirstColumn="0" w:lastRowLastColumn="0"/>
            <w:tcW w:w="683" w:type="dxa"/>
          </w:tcPr>
          <w:p w14:paraId="544BC3C2" w14:textId="66239523" w:rsidR="00E13187" w:rsidRPr="00040811" w:rsidRDefault="00E13187" w:rsidP="00E13187">
            <w:pPr>
              <w:tabs>
                <w:tab w:val="left" w:pos="426"/>
              </w:tabs>
              <w:rPr>
                <w:sz w:val="18"/>
                <w:szCs w:val="18"/>
              </w:rPr>
            </w:pPr>
            <w:r w:rsidRPr="00040811">
              <w:rPr>
                <w:sz w:val="18"/>
                <w:szCs w:val="18"/>
              </w:rPr>
              <w:t>41,7</w:t>
            </w:r>
          </w:p>
        </w:tc>
        <w:tc>
          <w:tcPr>
            <w:tcW w:w="8416" w:type="dxa"/>
          </w:tcPr>
          <w:p w14:paraId="79A1D54C" w14:textId="3C72A103" w:rsidR="00E13187" w:rsidRPr="00040811" w:rsidRDefault="00E13187" w:rsidP="00E13187">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trekt zich vaak in zichzelf terug</w:t>
            </w:r>
          </w:p>
        </w:tc>
      </w:tr>
      <w:tr w:rsidR="00E13187" w:rsidRPr="00040811" w14:paraId="40F11751" w14:textId="77777777" w:rsidTr="009D7DD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Borders>
              <w:bottom w:val="single" w:sz="4" w:space="0" w:color="FFFFFF" w:themeColor="background1"/>
            </w:tcBorders>
          </w:tcPr>
          <w:p w14:paraId="737BFA61" w14:textId="6A1F4F7F" w:rsidR="00E13187" w:rsidRPr="00040811" w:rsidRDefault="00E13187" w:rsidP="00E13187">
            <w:pPr>
              <w:tabs>
                <w:tab w:val="left" w:pos="426"/>
              </w:tabs>
              <w:rPr>
                <w:sz w:val="18"/>
                <w:szCs w:val="18"/>
              </w:rPr>
            </w:pPr>
            <w:r w:rsidRPr="00040811">
              <w:rPr>
                <w:sz w:val="18"/>
                <w:szCs w:val="18"/>
              </w:rPr>
              <w:t>37,5</w:t>
            </w:r>
          </w:p>
        </w:tc>
        <w:tc>
          <w:tcPr>
            <w:tcW w:w="8416" w:type="dxa"/>
          </w:tcPr>
          <w:p w14:paraId="76414496" w14:textId="07A87EFA" w:rsidR="00E13187" w:rsidRPr="00040811" w:rsidRDefault="00E13187" w:rsidP="00E13187">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heeft geen vertrouwen in volwassenen</w:t>
            </w:r>
          </w:p>
        </w:tc>
      </w:tr>
      <w:tr w:rsidR="00E13187" w:rsidRPr="00040811" w14:paraId="4558DFDB" w14:textId="77777777" w:rsidTr="009D7DDE">
        <w:trPr>
          <w:trHeight w:val="141"/>
        </w:trPr>
        <w:tc>
          <w:tcPr>
            <w:cnfStyle w:val="001000000000" w:firstRow="0" w:lastRow="0" w:firstColumn="1" w:lastColumn="0" w:oddVBand="0" w:evenVBand="0" w:oddHBand="0" w:evenHBand="0" w:firstRowFirstColumn="0" w:firstRowLastColumn="0" w:lastRowFirstColumn="0" w:lastRowLastColumn="0"/>
            <w:tcW w:w="683" w:type="dxa"/>
            <w:tcBorders>
              <w:bottom w:val="single" w:sz="4" w:space="0" w:color="auto"/>
            </w:tcBorders>
          </w:tcPr>
          <w:p w14:paraId="7C185CC2" w14:textId="70625A94" w:rsidR="00E13187" w:rsidRPr="00040811" w:rsidRDefault="00E13187" w:rsidP="00E13187">
            <w:pPr>
              <w:tabs>
                <w:tab w:val="left" w:pos="426"/>
              </w:tabs>
              <w:rPr>
                <w:sz w:val="18"/>
                <w:szCs w:val="18"/>
              </w:rPr>
            </w:pPr>
            <w:r w:rsidRPr="00040811">
              <w:rPr>
                <w:sz w:val="18"/>
                <w:szCs w:val="18"/>
              </w:rPr>
              <w:t>37,5</w:t>
            </w:r>
          </w:p>
        </w:tc>
        <w:tc>
          <w:tcPr>
            <w:tcW w:w="8416" w:type="dxa"/>
          </w:tcPr>
          <w:p w14:paraId="4DAB729D" w14:textId="333ABEFD" w:rsidR="00E13187" w:rsidRPr="00040811" w:rsidRDefault="00E13187" w:rsidP="00E13187">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heeft last van angsten</w:t>
            </w:r>
            <w:r w:rsidR="00922B39" w:rsidRPr="00040811">
              <w:rPr>
                <w:sz w:val="18"/>
                <w:szCs w:val="18"/>
              </w:rPr>
              <w:t xml:space="preserve">, namelijk </w:t>
            </w:r>
          </w:p>
        </w:tc>
      </w:tr>
      <w:tr w:rsidR="00C057E4" w:rsidRPr="00040811" w14:paraId="265CA45A" w14:textId="77777777" w:rsidTr="009D7DD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23CE281E" w14:textId="77777777" w:rsidR="00C057E4" w:rsidRPr="00040811" w:rsidRDefault="00C057E4" w:rsidP="00C057E4">
            <w:pPr>
              <w:tabs>
                <w:tab w:val="left" w:pos="426"/>
              </w:tabs>
              <w:rPr>
                <w:sz w:val="18"/>
                <w:szCs w:val="18"/>
              </w:rPr>
            </w:pPr>
          </w:p>
        </w:tc>
        <w:tc>
          <w:tcPr>
            <w:tcW w:w="8416" w:type="dxa"/>
          </w:tcPr>
          <w:p w14:paraId="36E5BBA6" w14:textId="32DA9A51" w:rsidR="00C057E4" w:rsidRPr="00040811" w:rsidRDefault="00C057E4">
            <w:pPr>
              <w:pStyle w:val="Lijstalinea"/>
              <w:numPr>
                <w:ilvl w:val="0"/>
                <w:numId w:val="15"/>
              </w:num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Om fouten te maken of vragen te stellen</w:t>
            </w:r>
          </w:p>
        </w:tc>
      </w:tr>
      <w:tr w:rsidR="00C057E4" w:rsidRPr="00040811" w14:paraId="2FF0FE3F" w14:textId="77777777" w:rsidTr="009D7DDE">
        <w:trPr>
          <w:trHeight w:val="141"/>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4C8C6458" w14:textId="77777777" w:rsidR="00C057E4" w:rsidRPr="00040811" w:rsidRDefault="00C057E4" w:rsidP="00C057E4">
            <w:pPr>
              <w:tabs>
                <w:tab w:val="left" w:pos="426"/>
              </w:tabs>
              <w:rPr>
                <w:sz w:val="18"/>
                <w:szCs w:val="18"/>
              </w:rPr>
            </w:pPr>
          </w:p>
        </w:tc>
        <w:tc>
          <w:tcPr>
            <w:tcW w:w="8416" w:type="dxa"/>
          </w:tcPr>
          <w:p w14:paraId="40F2714A" w14:textId="075EEC1F" w:rsidR="00C057E4" w:rsidRPr="00040811" w:rsidRDefault="00C057E4">
            <w:pPr>
              <w:pStyle w:val="Lijstalinea"/>
              <w:numPr>
                <w:ilvl w:val="0"/>
                <w:numId w:val="15"/>
              </w:num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Slaapproblemen, buikpijn om naar school te gaan, angst voor toetsen</w:t>
            </w:r>
          </w:p>
        </w:tc>
      </w:tr>
      <w:tr w:rsidR="00C057E4" w:rsidRPr="00040811" w14:paraId="6EABE9A1" w14:textId="77777777" w:rsidTr="009D7DD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4B5692F9" w14:textId="77777777" w:rsidR="00C057E4" w:rsidRPr="00040811" w:rsidRDefault="00C057E4" w:rsidP="00C057E4">
            <w:pPr>
              <w:tabs>
                <w:tab w:val="left" w:pos="426"/>
              </w:tabs>
              <w:rPr>
                <w:sz w:val="18"/>
                <w:szCs w:val="18"/>
              </w:rPr>
            </w:pPr>
          </w:p>
        </w:tc>
        <w:tc>
          <w:tcPr>
            <w:tcW w:w="8416" w:type="dxa"/>
          </w:tcPr>
          <w:p w14:paraId="53513D5D" w14:textId="5F951ACE" w:rsidR="00C057E4" w:rsidRPr="00040811" w:rsidRDefault="00C057E4">
            <w:pPr>
              <w:pStyle w:val="Lijstalinea"/>
              <w:numPr>
                <w:ilvl w:val="0"/>
                <w:numId w:val="15"/>
              </w:num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Generieke angststoornissen ontwikkeld</w:t>
            </w:r>
          </w:p>
        </w:tc>
      </w:tr>
      <w:tr w:rsidR="00C057E4" w:rsidRPr="00040811" w14:paraId="382256C3" w14:textId="77777777" w:rsidTr="009D7DDE">
        <w:trPr>
          <w:trHeight w:val="141"/>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43362022" w14:textId="77777777" w:rsidR="00C057E4" w:rsidRPr="00040811" w:rsidRDefault="00C057E4" w:rsidP="00C057E4">
            <w:pPr>
              <w:tabs>
                <w:tab w:val="left" w:pos="426"/>
              </w:tabs>
              <w:rPr>
                <w:sz w:val="18"/>
                <w:szCs w:val="18"/>
              </w:rPr>
            </w:pPr>
          </w:p>
        </w:tc>
        <w:tc>
          <w:tcPr>
            <w:tcW w:w="8416" w:type="dxa"/>
          </w:tcPr>
          <w:p w14:paraId="0E7BA2D4" w14:textId="3662CDAA" w:rsidR="00C057E4" w:rsidRPr="00040811" w:rsidRDefault="00594D76">
            <w:pPr>
              <w:pStyle w:val="Lijstalinea"/>
              <w:numPr>
                <w:ilvl w:val="0"/>
                <w:numId w:val="15"/>
              </w:num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N</w:t>
            </w:r>
            <w:r w:rsidR="00C057E4" w:rsidRPr="00040811">
              <w:rPr>
                <w:sz w:val="18"/>
                <w:szCs w:val="18"/>
              </w:rPr>
              <w:t>achtmerries, angst voor dood dierbaren, angst voor het donker, schoolangst</w:t>
            </w:r>
          </w:p>
        </w:tc>
      </w:tr>
      <w:tr w:rsidR="00C057E4" w:rsidRPr="00040811" w14:paraId="6123239E" w14:textId="77777777" w:rsidTr="009D7DD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18675614" w14:textId="77777777" w:rsidR="00C057E4" w:rsidRPr="00040811" w:rsidRDefault="00C057E4" w:rsidP="00C057E4">
            <w:pPr>
              <w:tabs>
                <w:tab w:val="left" w:pos="426"/>
              </w:tabs>
              <w:rPr>
                <w:sz w:val="18"/>
                <w:szCs w:val="18"/>
              </w:rPr>
            </w:pPr>
          </w:p>
        </w:tc>
        <w:tc>
          <w:tcPr>
            <w:tcW w:w="8416" w:type="dxa"/>
          </w:tcPr>
          <w:p w14:paraId="4F5DEB92" w14:textId="007BDF6B" w:rsidR="00C057E4" w:rsidRPr="00040811" w:rsidRDefault="00C057E4">
            <w:pPr>
              <w:pStyle w:val="Lijstalinea"/>
              <w:numPr>
                <w:ilvl w:val="0"/>
                <w:numId w:val="15"/>
              </w:num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Angst naar school te gaan</w:t>
            </w:r>
          </w:p>
        </w:tc>
      </w:tr>
      <w:tr w:rsidR="00C057E4" w:rsidRPr="00040811" w14:paraId="35483F5B" w14:textId="77777777" w:rsidTr="009D7DDE">
        <w:trPr>
          <w:trHeight w:val="141"/>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1C1A4D9A" w14:textId="77777777" w:rsidR="00C057E4" w:rsidRPr="00040811" w:rsidRDefault="00C057E4" w:rsidP="00C057E4">
            <w:pPr>
              <w:tabs>
                <w:tab w:val="left" w:pos="426"/>
              </w:tabs>
              <w:rPr>
                <w:sz w:val="18"/>
                <w:szCs w:val="18"/>
              </w:rPr>
            </w:pPr>
          </w:p>
        </w:tc>
        <w:tc>
          <w:tcPr>
            <w:tcW w:w="8416" w:type="dxa"/>
          </w:tcPr>
          <w:p w14:paraId="381FC152" w14:textId="651E883E" w:rsidR="00C057E4" w:rsidRPr="00040811" w:rsidRDefault="00C057E4">
            <w:pPr>
              <w:pStyle w:val="Lijstalinea"/>
              <w:numPr>
                <w:ilvl w:val="0"/>
                <w:numId w:val="15"/>
              </w:num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Tics</w:t>
            </w:r>
            <w:r w:rsidR="00E740E6" w:rsidRPr="00040811">
              <w:rPr>
                <w:sz w:val="18"/>
                <w:szCs w:val="18"/>
              </w:rPr>
              <w:t>,</w:t>
            </w:r>
            <w:r w:rsidRPr="00040811">
              <w:rPr>
                <w:sz w:val="18"/>
                <w:szCs w:val="18"/>
              </w:rPr>
              <w:t xml:space="preserve"> nachtmerrie</w:t>
            </w:r>
            <w:r w:rsidR="00E740E6" w:rsidRPr="00040811">
              <w:rPr>
                <w:sz w:val="18"/>
                <w:szCs w:val="18"/>
              </w:rPr>
              <w:t>s</w:t>
            </w:r>
          </w:p>
        </w:tc>
      </w:tr>
      <w:tr w:rsidR="00C057E4" w:rsidRPr="00040811" w14:paraId="6BB5F34C" w14:textId="77777777" w:rsidTr="009D7DD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2FB3545C" w14:textId="77777777" w:rsidR="00C057E4" w:rsidRPr="00040811" w:rsidRDefault="00C057E4" w:rsidP="00C057E4">
            <w:pPr>
              <w:tabs>
                <w:tab w:val="left" w:pos="426"/>
              </w:tabs>
              <w:rPr>
                <w:sz w:val="18"/>
                <w:szCs w:val="18"/>
              </w:rPr>
            </w:pPr>
          </w:p>
        </w:tc>
        <w:tc>
          <w:tcPr>
            <w:tcW w:w="8416" w:type="dxa"/>
          </w:tcPr>
          <w:p w14:paraId="0DB82025" w14:textId="4C281DE8" w:rsidR="00C057E4" w:rsidRPr="00040811" w:rsidRDefault="00E740E6">
            <w:pPr>
              <w:pStyle w:val="Lijstalinea"/>
              <w:numPr>
                <w:ilvl w:val="0"/>
                <w:numId w:val="15"/>
              </w:num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 xml:space="preserve">Het </w:t>
            </w:r>
            <w:r w:rsidR="00C057E4" w:rsidRPr="00040811">
              <w:rPr>
                <w:sz w:val="18"/>
                <w:szCs w:val="18"/>
              </w:rPr>
              <w:t>werd ineens bang voor het donker, angst om nieuwe dingen te leren, bang voor onbekende situaties</w:t>
            </w:r>
          </w:p>
        </w:tc>
      </w:tr>
      <w:tr w:rsidR="00C057E4" w:rsidRPr="00040811" w14:paraId="46699F85" w14:textId="77777777" w:rsidTr="009D7DDE">
        <w:trPr>
          <w:trHeight w:val="141"/>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tcBorders>
          </w:tcPr>
          <w:p w14:paraId="47AE2515" w14:textId="77777777" w:rsidR="00C057E4" w:rsidRPr="00040811" w:rsidRDefault="00C057E4" w:rsidP="00C057E4">
            <w:pPr>
              <w:tabs>
                <w:tab w:val="left" w:pos="426"/>
              </w:tabs>
              <w:rPr>
                <w:sz w:val="18"/>
                <w:szCs w:val="18"/>
              </w:rPr>
            </w:pPr>
          </w:p>
        </w:tc>
        <w:tc>
          <w:tcPr>
            <w:tcW w:w="8416" w:type="dxa"/>
          </w:tcPr>
          <w:p w14:paraId="7ED181B3" w14:textId="14FF2C37" w:rsidR="00C057E4" w:rsidRPr="00040811" w:rsidRDefault="00C057E4">
            <w:pPr>
              <w:pStyle w:val="Lijstalinea"/>
              <w:numPr>
                <w:ilvl w:val="0"/>
                <w:numId w:val="15"/>
              </w:num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P</w:t>
            </w:r>
            <w:r w:rsidR="000C0D19" w:rsidRPr="00040811">
              <w:rPr>
                <w:sz w:val="18"/>
                <w:szCs w:val="18"/>
              </w:rPr>
              <w:t>osttraumatische stressstoornis (</w:t>
            </w:r>
            <w:proofErr w:type="spellStart"/>
            <w:r w:rsidR="000C0D19" w:rsidRPr="00040811">
              <w:rPr>
                <w:sz w:val="18"/>
                <w:szCs w:val="18"/>
              </w:rPr>
              <w:t>p</w:t>
            </w:r>
            <w:r w:rsidRPr="00040811">
              <w:rPr>
                <w:sz w:val="18"/>
                <w:szCs w:val="18"/>
              </w:rPr>
              <w:t>tss</w:t>
            </w:r>
            <w:proofErr w:type="spellEnd"/>
            <w:r w:rsidR="000C0D19" w:rsidRPr="00040811">
              <w:rPr>
                <w:sz w:val="18"/>
                <w:szCs w:val="18"/>
              </w:rPr>
              <w:t>)</w:t>
            </w:r>
          </w:p>
        </w:tc>
      </w:tr>
      <w:tr w:rsidR="00E13187" w:rsidRPr="00040811" w14:paraId="617FEAD3" w14:textId="77777777" w:rsidTr="00CA45C1">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Pr>
          <w:p w14:paraId="7D90A0D5" w14:textId="695B3357" w:rsidR="00E13187" w:rsidRPr="00040811" w:rsidRDefault="00E13187" w:rsidP="00E13187">
            <w:pPr>
              <w:tabs>
                <w:tab w:val="left" w:pos="426"/>
              </w:tabs>
              <w:rPr>
                <w:sz w:val="18"/>
                <w:szCs w:val="18"/>
              </w:rPr>
            </w:pPr>
            <w:r w:rsidRPr="00040811">
              <w:rPr>
                <w:sz w:val="18"/>
                <w:szCs w:val="18"/>
              </w:rPr>
              <w:t>37,5</w:t>
            </w:r>
          </w:p>
        </w:tc>
        <w:tc>
          <w:tcPr>
            <w:tcW w:w="8416" w:type="dxa"/>
          </w:tcPr>
          <w:p w14:paraId="30770823" w14:textId="301F06A9" w:rsidR="00E13187" w:rsidRPr="00040811" w:rsidRDefault="00E13187" w:rsidP="00E13187">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vindt veel situaties en/of voorwerpen bedreigend</w:t>
            </w:r>
          </w:p>
        </w:tc>
      </w:tr>
      <w:tr w:rsidR="00E13187" w:rsidRPr="00040811" w14:paraId="1EB35393" w14:textId="77777777" w:rsidTr="00CA45C1">
        <w:trPr>
          <w:trHeight w:val="141"/>
        </w:trPr>
        <w:tc>
          <w:tcPr>
            <w:cnfStyle w:val="001000000000" w:firstRow="0" w:lastRow="0" w:firstColumn="1" w:lastColumn="0" w:oddVBand="0" w:evenVBand="0" w:oddHBand="0" w:evenHBand="0" w:firstRowFirstColumn="0" w:firstRowLastColumn="0" w:lastRowFirstColumn="0" w:lastRowLastColumn="0"/>
            <w:tcW w:w="683" w:type="dxa"/>
          </w:tcPr>
          <w:p w14:paraId="03607EC4" w14:textId="31F2B032" w:rsidR="00E13187" w:rsidRPr="00040811" w:rsidRDefault="00E13187" w:rsidP="00E13187">
            <w:pPr>
              <w:tabs>
                <w:tab w:val="left" w:pos="426"/>
              </w:tabs>
              <w:rPr>
                <w:sz w:val="18"/>
                <w:szCs w:val="18"/>
              </w:rPr>
            </w:pPr>
            <w:r w:rsidRPr="00040811">
              <w:rPr>
                <w:sz w:val="18"/>
                <w:szCs w:val="18"/>
              </w:rPr>
              <w:t>37,5</w:t>
            </w:r>
          </w:p>
        </w:tc>
        <w:tc>
          <w:tcPr>
            <w:tcW w:w="8416" w:type="dxa"/>
          </w:tcPr>
          <w:p w14:paraId="27EBDE13" w14:textId="47DFB2D8" w:rsidR="00E13187" w:rsidRPr="00040811" w:rsidRDefault="00E13187" w:rsidP="00E13187">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heeft regelmatig huilbuien</w:t>
            </w:r>
          </w:p>
        </w:tc>
      </w:tr>
      <w:tr w:rsidR="00E13187" w:rsidRPr="00040811" w14:paraId="360AC952" w14:textId="77777777" w:rsidTr="002E528D">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Borders>
              <w:bottom w:val="single" w:sz="4" w:space="0" w:color="FFFFFF" w:themeColor="background1"/>
            </w:tcBorders>
          </w:tcPr>
          <w:p w14:paraId="6099EB9E" w14:textId="5DB2DBA2" w:rsidR="00E13187" w:rsidRPr="00040811" w:rsidRDefault="00E13187" w:rsidP="00E13187">
            <w:pPr>
              <w:tabs>
                <w:tab w:val="left" w:pos="426"/>
              </w:tabs>
              <w:rPr>
                <w:sz w:val="18"/>
                <w:szCs w:val="18"/>
              </w:rPr>
            </w:pPr>
            <w:r w:rsidRPr="00040811">
              <w:rPr>
                <w:sz w:val="18"/>
                <w:szCs w:val="18"/>
              </w:rPr>
              <w:t>33,3</w:t>
            </w:r>
          </w:p>
        </w:tc>
        <w:tc>
          <w:tcPr>
            <w:tcW w:w="8416" w:type="dxa"/>
          </w:tcPr>
          <w:p w14:paraId="0BF0F59A" w14:textId="601FAB7D" w:rsidR="00E13187" w:rsidRPr="00040811" w:rsidRDefault="00E13187" w:rsidP="00E13187">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heeft tics ontwikkeld (maken van een snelle herhaalde beweging/geluid)</w:t>
            </w:r>
          </w:p>
        </w:tc>
      </w:tr>
      <w:tr w:rsidR="00E13187" w:rsidRPr="00040811" w14:paraId="398F4825" w14:textId="77777777" w:rsidTr="002E528D">
        <w:trPr>
          <w:trHeight w:val="141"/>
        </w:trPr>
        <w:tc>
          <w:tcPr>
            <w:cnfStyle w:val="001000000000" w:firstRow="0" w:lastRow="0" w:firstColumn="1" w:lastColumn="0" w:oddVBand="0" w:evenVBand="0" w:oddHBand="0" w:evenHBand="0" w:firstRowFirstColumn="0" w:firstRowLastColumn="0" w:lastRowFirstColumn="0" w:lastRowLastColumn="0"/>
            <w:tcW w:w="683" w:type="dxa"/>
            <w:tcBorders>
              <w:bottom w:val="single" w:sz="4" w:space="0" w:color="auto"/>
            </w:tcBorders>
          </w:tcPr>
          <w:p w14:paraId="56DA275A" w14:textId="219CCF4D" w:rsidR="00E13187" w:rsidRPr="00040811" w:rsidRDefault="00E13187" w:rsidP="00E13187">
            <w:pPr>
              <w:tabs>
                <w:tab w:val="left" w:pos="426"/>
              </w:tabs>
              <w:rPr>
                <w:sz w:val="18"/>
                <w:szCs w:val="18"/>
              </w:rPr>
            </w:pPr>
            <w:r w:rsidRPr="00040811">
              <w:rPr>
                <w:sz w:val="18"/>
                <w:szCs w:val="18"/>
              </w:rPr>
              <w:t>33,3</w:t>
            </w:r>
          </w:p>
        </w:tc>
        <w:tc>
          <w:tcPr>
            <w:tcW w:w="8416" w:type="dxa"/>
          </w:tcPr>
          <w:p w14:paraId="0A249C5D" w14:textId="4BE7CDC0" w:rsidR="00E13187" w:rsidRPr="00040811" w:rsidRDefault="00E13187" w:rsidP="00E13187">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heeft gedragsproblemen</w:t>
            </w:r>
            <w:r w:rsidR="0027621F" w:rsidRPr="00040811">
              <w:rPr>
                <w:sz w:val="18"/>
                <w:szCs w:val="18"/>
              </w:rPr>
              <w:t>, namelijk:</w:t>
            </w:r>
          </w:p>
        </w:tc>
      </w:tr>
      <w:tr w:rsidR="0027621F" w:rsidRPr="00040811" w14:paraId="67F09BD5" w14:textId="77777777" w:rsidTr="002E528D">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0BEE0522" w14:textId="77777777" w:rsidR="0027621F" w:rsidRPr="00040811" w:rsidRDefault="0027621F" w:rsidP="0027621F">
            <w:pPr>
              <w:tabs>
                <w:tab w:val="left" w:pos="426"/>
              </w:tabs>
              <w:rPr>
                <w:sz w:val="18"/>
                <w:szCs w:val="18"/>
              </w:rPr>
            </w:pPr>
          </w:p>
        </w:tc>
        <w:tc>
          <w:tcPr>
            <w:tcW w:w="8416" w:type="dxa"/>
          </w:tcPr>
          <w:p w14:paraId="4547A0CC" w14:textId="3DAD3984" w:rsidR="0027621F" w:rsidRPr="00040811" w:rsidRDefault="00594D76">
            <w:pPr>
              <w:pStyle w:val="Lijstalinea"/>
              <w:numPr>
                <w:ilvl w:val="0"/>
                <w:numId w:val="14"/>
              </w:num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W</w:t>
            </w:r>
            <w:r w:rsidR="0027621F" w:rsidRPr="00040811">
              <w:rPr>
                <w:sz w:val="18"/>
                <w:szCs w:val="18"/>
              </w:rPr>
              <w:t>oedeaanvallen thuis</w:t>
            </w:r>
          </w:p>
        </w:tc>
      </w:tr>
      <w:tr w:rsidR="0027621F" w:rsidRPr="00040811" w14:paraId="04AD6124" w14:textId="77777777" w:rsidTr="002E528D">
        <w:trPr>
          <w:trHeight w:val="141"/>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43B13A55" w14:textId="77777777" w:rsidR="0027621F" w:rsidRPr="00040811" w:rsidRDefault="0027621F" w:rsidP="0027621F">
            <w:pPr>
              <w:tabs>
                <w:tab w:val="left" w:pos="426"/>
              </w:tabs>
              <w:rPr>
                <w:sz w:val="18"/>
                <w:szCs w:val="18"/>
              </w:rPr>
            </w:pPr>
          </w:p>
        </w:tc>
        <w:tc>
          <w:tcPr>
            <w:tcW w:w="8416" w:type="dxa"/>
          </w:tcPr>
          <w:p w14:paraId="0117AF51" w14:textId="34792C53" w:rsidR="0027621F" w:rsidRPr="00040811" w:rsidRDefault="0027621F">
            <w:pPr>
              <w:pStyle w:val="Lijstalinea"/>
              <w:numPr>
                <w:ilvl w:val="0"/>
                <w:numId w:val="14"/>
              </w:num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Het kost het kind zoveel moeite zich aan te passen dat het bij het minste geringste niet meer lekker in zijn vel zit. Dan zoekt het kind thuis ruzie met de andere kinderen in het gezin, vraagt op een negatieve manier om aandacht</w:t>
            </w:r>
          </w:p>
        </w:tc>
      </w:tr>
      <w:tr w:rsidR="0027621F" w:rsidRPr="00040811" w14:paraId="6FE48080" w14:textId="77777777" w:rsidTr="002E528D">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058A2B8E" w14:textId="77777777" w:rsidR="0027621F" w:rsidRPr="00040811" w:rsidRDefault="0027621F" w:rsidP="0027621F">
            <w:pPr>
              <w:tabs>
                <w:tab w:val="left" w:pos="426"/>
              </w:tabs>
              <w:rPr>
                <w:sz w:val="18"/>
                <w:szCs w:val="18"/>
              </w:rPr>
            </w:pPr>
          </w:p>
        </w:tc>
        <w:tc>
          <w:tcPr>
            <w:tcW w:w="8416" w:type="dxa"/>
          </w:tcPr>
          <w:p w14:paraId="20B58CBA" w14:textId="0D6EE0E3" w:rsidR="0027621F" w:rsidRPr="00040811" w:rsidRDefault="0027621F">
            <w:pPr>
              <w:pStyle w:val="Lijstalinea"/>
              <w:numPr>
                <w:ilvl w:val="0"/>
                <w:numId w:val="14"/>
              </w:num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 xml:space="preserve">Buiten: vluchtgedrag, binnen </w:t>
            </w:r>
            <w:proofErr w:type="spellStart"/>
            <w:r w:rsidRPr="00040811">
              <w:rPr>
                <w:sz w:val="18"/>
                <w:szCs w:val="18"/>
              </w:rPr>
              <w:t>fight</w:t>
            </w:r>
            <w:proofErr w:type="spellEnd"/>
            <w:r w:rsidRPr="00040811">
              <w:rPr>
                <w:sz w:val="18"/>
                <w:szCs w:val="18"/>
              </w:rPr>
              <w:t>.</w:t>
            </w:r>
          </w:p>
        </w:tc>
      </w:tr>
      <w:tr w:rsidR="0027621F" w:rsidRPr="00040811" w14:paraId="13C0A5F4" w14:textId="77777777" w:rsidTr="002E528D">
        <w:trPr>
          <w:trHeight w:val="141"/>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2C22B2E6" w14:textId="77777777" w:rsidR="0027621F" w:rsidRPr="00040811" w:rsidRDefault="0027621F" w:rsidP="0027621F">
            <w:pPr>
              <w:tabs>
                <w:tab w:val="left" w:pos="426"/>
              </w:tabs>
              <w:rPr>
                <w:sz w:val="18"/>
                <w:szCs w:val="18"/>
              </w:rPr>
            </w:pPr>
          </w:p>
        </w:tc>
        <w:tc>
          <w:tcPr>
            <w:tcW w:w="8416" w:type="dxa"/>
          </w:tcPr>
          <w:p w14:paraId="4A35F9E5" w14:textId="71B60C53" w:rsidR="0027621F" w:rsidRPr="00040811" w:rsidRDefault="0027621F">
            <w:pPr>
              <w:pStyle w:val="Lijstalinea"/>
              <w:numPr>
                <w:ilvl w:val="0"/>
                <w:numId w:val="14"/>
              </w:num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Vermijdingsgedrag</w:t>
            </w:r>
          </w:p>
        </w:tc>
      </w:tr>
      <w:tr w:rsidR="0027621F" w:rsidRPr="00040811" w14:paraId="4134A205" w14:textId="77777777" w:rsidTr="002E528D">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011B5BC7" w14:textId="77777777" w:rsidR="0027621F" w:rsidRPr="00040811" w:rsidRDefault="0027621F" w:rsidP="0027621F">
            <w:pPr>
              <w:tabs>
                <w:tab w:val="left" w:pos="426"/>
              </w:tabs>
              <w:rPr>
                <w:sz w:val="18"/>
                <w:szCs w:val="18"/>
              </w:rPr>
            </w:pPr>
          </w:p>
        </w:tc>
        <w:tc>
          <w:tcPr>
            <w:tcW w:w="8416" w:type="dxa"/>
          </w:tcPr>
          <w:p w14:paraId="119CA362" w14:textId="7003BE44" w:rsidR="0027621F" w:rsidRPr="00040811" w:rsidRDefault="0027621F">
            <w:pPr>
              <w:pStyle w:val="Lijstalinea"/>
              <w:numPr>
                <w:ilvl w:val="0"/>
                <w:numId w:val="14"/>
              </w:num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Emotionele regulatie</w:t>
            </w:r>
          </w:p>
        </w:tc>
      </w:tr>
      <w:tr w:rsidR="0027621F" w:rsidRPr="00040811" w14:paraId="1FE021C5" w14:textId="77777777" w:rsidTr="002E528D">
        <w:trPr>
          <w:trHeight w:val="141"/>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1B3880BC" w14:textId="77777777" w:rsidR="0027621F" w:rsidRPr="00040811" w:rsidRDefault="0027621F" w:rsidP="0027621F">
            <w:pPr>
              <w:tabs>
                <w:tab w:val="left" w:pos="426"/>
              </w:tabs>
              <w:rPr>
                <w:sz w:val="18"/>
                <w:szCs w:val="18"/>
              </w:rPr>
            </w:pPr>
          </w:p>
        </w:tc>
        <w:tc>
          <w:tcPr>
            <w:tcW w:w="8416" w:type="dxa"/>
          </w:tcPr>
          <w:p w14:paraId="61AF5F19" w14:textId="5AA7291E" w:rsidR="0027621F" w:rsidRPr="00040811" w:rsidRDefault="0027621F">
            <w:pPr>
              <w:pStyle w:val="Lijstalinea"/>
              <w:numPr>
                <w:ilvl w:val="0"/>
                <w:numId w:val="14"/>
              </w:num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Poep en plas ophouden</w:t>
            </w:r>
          </w:p>
        </w:tc>
      </w:tr>
      <w:tr w:rsidR="0027621F" w:rsidRPr="00040811" w14:paraId="2022971A" w14:textId="77777777" w:rsidTr="002E528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747C3451" w14:textId="77777777" w:rsidR="0027621F" w:rsidRPr="00040811" w:rsidRDefault="0027621F" w:rsidP="0027621F">
            <w:pPr>
              <w:tabs>
                <w:tab w:val="left" w:pos="426"/>
              </w:tabs>
              <w:rPr>
                <w:sz w:val="18"/>
                <w:szCs w:val="18"/>
              </w:rPr>
            </w:pPr>
          </w:p>
        </w:tc>
        <w:tc>
          <w:tcPr>
            <w:tcW w:w="8416" w:type="dxa"/>
          </w:tcPr>
          <w:p w14:paraId="5BEFF8A4" w14:textId="59E14BD3" w:rsidR="0027621F" w:rsidRPr="00040811" w:rsidRDefault="0027621F">
            <w:pPr>
              <w:pStyle w:val="Lijstalinea"/>
              <w:numPr>
                <w:ilvl w:val="0"/>
                <w:numId w:val="14"/>
              </w:num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Zit thuis vanwege fysiek gedrag op school.</w:t>
            </w:r>
          </w:p>
        </w:tc>
      </w:tr>
      <w:tr w:rsidR="00594D76" w:rsidRPr="00040811" w14:paraId="74A05E8A" w14:textId="77777777" w:rsidTr="002E528D">
        <w:trPr>
          <w:trHeight w:val="260"/>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FFFFFF" w:themeColor="background1"/>
            </w:tcBorders>
          </w:tcPr>
          <w:p w14:paraId="6A0B8D05" w14:textId="77777777" w:rsidR="00594D76" w:rsidRPr="00040811" w:rsidRDefault="00594D76" w:rsidP="00594D76">
            <w:pPr>
              <w:tabs>
                <w:tab w:val="left" w:pos="426"/>
              </w:tabs>
              <w:rPr>
                <w:sz w:val="18"/>
                <w:szCs w:val="18"/>
              </w:rPr>
            </w:pPr>
          </w:p>
        </w:tc>
        <w:tc>
          <w:tcPr>
            <w:tcW w:w="8416" w:type="dxa"/>
          </w:tcPr>
          <w:p w14:paraId="582DEB15" w14:textId="0428E4E8" w:rsidR="00594D76" w:rsidRPr="00040811" w:rsidRDefault="00594D76">
            <w:pPr>
              <w:pStyle w:val="Lijstalinea"/>
              <w:numPr>
                <w:ilvl w:val="0"/>
                <w:numId w:val="14"/>
              </w:num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Posttraumatische stressstoornis (</w:t>
            </w:r>
            <w:proofErr w:type="spellStart"/>
            <w:r w:rsidRPr="00040811">
              <w:rPr>
                <w:sz w:val="18"/>
                <w:szCs w:val="18"/>
              </w:rPr>
              <w:t>ptss</w:t>
            </w:r>
            <w:proofErr w:type="spellEnd"/>
            <w:r w:rsidRPr="00040811">
              <w:rPr>
                <w:sz w:val="18"/>
                <w:szCs w:val="18"/>
              </w:rPr>
              <w:t>)</w:t>
            </w:r>
          </w:p>
        </w:tc>
      </w:tr>
      <w:tr w:rsidR="00594D76" w:rsidRPr="00040811" w14:paraId="2ACD5CA6" w14:textId="77777777" w:rsidTr="002E528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83" w:type="dxa"/>
            <w:tcBorders>
              <w:bottom w:val="single" w:sz="4" w:space="0" w:color="auto"/>
            </w:tcBorders>
          </w:tcPr>
          <w:p w14:paraId="48CF7B4C" w14:textId="57195150" w:rsidR="00594D76" w:rsidRPr="00040811" w:rsidRDefault="00594D76" w:rsidP="00594D76">
            <w:pPr>
              <w:tabs>
                <w:tab w:val="left" w:pos="426"/>
                <w:tab w:val="left" w:pos="8222"/>
              </w:tabs>
              <w:rPr>
                <w:sz w:val="18"/>
                <w:szCs w:val="18"/>
              </w:rPr>
            </w:pPr>
            <w:r w:rsidRPr="00040811">
              <w:rPr>
                <w:sz w:val="18"/>
                <w:szCs w:val="18"/>
              </w:rPr>
              <w:t>29,2</w:t>
            </w:r>
          </w:p>
        </w:tc>
        <w:tc>
          <w:tcPr>
            <w:tcW w:w="8416" w:type="dxa"/>
          </w:tcPr>
          <w:p w14:paraId="5AB9F3DD" w14:textId="6B0A65CD" w:rsidR="00594D76" w:rsidRPr="00040811" w:rsidRDefault="00594D76" w:rsidP="00594D76">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heeft leerproblemen, namelijk:</w:t>
            </w:r>
          </w:p>
        </w:tc>
      </w:tr>
      <w:tr w:rsidR="00594D76" w:rsidRPr="00040811" w14:paraId="2053E71E" w14:textId="77777777" w:rsidTr="002E528D">
        <w:trPr>
          <w:trHeight w:val="248"/>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23680D58" w14:textId="7217C8F1" w:rsidR="00594D76" w:rsidRPr="00040811" w:rsidRDefault="00594D76" w:rsidP="00594D76">
            <w:pPr>
              <w:tabs>
                <w:tab w:val="left" w:pos="426"/>
                <w:tab w:val="left" w:pos="8222"/>
              </w:tabs>
              <w:rPr>
                <w:sz w:val="18"/>
                <w:szCs w:val="18"/>
              </w:rPr>
            </w:pPr>
          </w:p>
        </w:tc>
        <w:tc>
          <w:tcPr>
            <w:tcW w:w="8416" w:type="dxa"/>
          </w:tcPr>
          <w:p w14:paraId="69D4B5EB" w14:textId="4B5A1E7D" w:rsidR="00594D76" w:rsidRPr="00040811" w:rsidRDefault="00594D76">
            <w:pPr>
              <w:pStyle w:val="Lijstalinea"/>
              <w:numPr>
                <w:ilvl w:val="0"/>
                <w:numId w:val="13"/>
              </w:num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Planmatig werken is niet ontwikkeld, waardoor het kind slechte resultaten laat zien</w:t>
            </w:r>
          </w:p>
        </w:tc>
      </w:tr>
      <w:tr w:rsidR="00594D76" w:rsidRPr="00040811" w14:paraId="56B7EF3A" w14:textId="77777777" w:rsidTr="002E528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4DD62F35" w14:textId="1F8F86DD" w:rsidR="00594D76" w:rsidRPr="00040811" w:rsidRDefault="00594D76" w:rsidP="00594D76">
            <w:pPr>
              <w:tabs>
                <w:tab w:val="left" w:pos="426"/>
              </w:tabs>
              <w:rPr>
                <w:sz w:val="18"/>
                <w:szCs w:val="18"/>
              </w:rPr>
            </w:pPr>
          </w:p>
        </w:tc>
        <w:tc>
          <w:tcPr>
            <w:tcW w:w="8416" w:type="dxa"/>
          </w:tcPr>
          <w:p w14:paraId="2CDDDEC5" w14:textId="0F8AFD45" w:rsidR="00594D76" w:rsidRPr="00040811" w:rsidRDefault="00594D76">
            <w:pPr>
              <w:pStyle w:val="Lijstalinea"/>
              <w:numPr>
                <w:ilvl w:val="0"/>
                <w:numId w:val="13"/>
              </w:num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Waarschijnlijk ook sprake van dyslexie</w:t>
            </w:r>
          </w:p>
        </w:tc>
      </w:tr>
      <w:tr w:rsidR="00594D76" w:rsidRPr="00040811" w14:paraId="5079DA9D" w14:textId="77777777" w:rsidTr="002E528D">
        <w:trPr>
          <w:trHeight w:val="996"/>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69615EBB" w14:textId="00BDBEA5" w:rsidR="00594D76" w:rsidRPr="00040811" w:rsidRDefault="00594D76" w:rsidP="00594D76">
            <w:pPr>
              <w:tabs>
                <w:tab w:val="left" w:pos="426"/>
              </w:tabs>
              <w:rPr>
                <w:sz w:val="18"/>
                <w:szCs w:val="18"/>
              </w:rPr>
            </w:pPr>
          </w:p>
        </w:tc>
        <w:tc>
          <w:tcPr>
            <w:tcW w:w="8416" w:type="dxa"/>
          </w:tcPr>
          <w:p w14:paraId="577C23E5" w14:textId="1946CBDF" w:rsidR="00594D76" w:rsidRPr="00040811" w:rsidRDefault="00594D76">
            <w:pPr>
              <w:pStyle w:val="Lijstalinea"/>
              <w:numPr>
                <w:ilvl w:val="0"/>
                <w:numId w:val="13"/>
              </w:num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 xml:space="preserve">Door ver onderpresteren heeft het kind niet geleerd om te leren. Door discrepantie op verbaal hb en performance </w:t>
            </w:r>
            <w:proofErr w:type="spellStart"/>
            <w:r w:rsidRPr="00040811">
              <w:rPr>
                <w:sz w:val="18"/>
                <w:szCs w:val="18"/>
              </w:rPr>
              <w:t>uhb</w:t>
            </w:r>
            <w:proofErr w:type="spellEnd"/>
            <w:r w:rsidRPr="00040811">
              <w:rPr>
                <w:sz w:val="18"/>
                <w:szCs w:val="18"/>
              </w:rPr>
              <w:t xml:space="preserve"> wordt het kind daarin niet altijd goed bediend of herkend. Ook heeft het moeite het denken te verbaliseren, bijv. Hoe ben je tot een oplossing gekomen bij rekenen/wiskunde?</w:t>
            </w:r>
          </w:p>
        </w:tc>
      </w:tr>
      <w:tr w:rsidR="00594D76" w:rsidRPr="00040811" w14:paraId="0739E1D6" w14:textId="77777777" w:rsidTr="002E528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6DC48B61" w14:textId="700A19BA" w:rsidR="00594D76" w:rsidRPr="00040811" w:rsidRDefault="00594D76" w:rsidP="00594D76">
            <w:pPr>
              <w:tabs>
                <w:tab w:val="left" w:pos="426"/>
              </w:tabs>
              <w:rPr>
                <w:sz w:val="18"/>
                <w:szCs w:val="18"/>
              </w:rPr>
            </w:pPr>
          </w:p>
        </w:tc>
        <w:tc>
          <w:tcPr>
            <w:tcW w:w="8416" w:type="dxa"/>
          </w:tcPr>
          <w:p w14:paraId="2823F9FB" w14:textId="7264677A" w:rsidR="00594D76" w:rsidRPr="00040811" w:rsidRDefault="00594D76">
            <w:pPr>
              <w:pStyle w:val="Lijstalinea"/>
              <w:numPr>
                <w:ilvl w:val="0"/>
                <w:numId w:val="13"/>
              </w:num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Ontwikkelde een schoolwerk trauma. Kon geen A4tje met schoolwerk meer zien.</w:t>
            </w:r>
          </w:p>
        </w:tc>
      </w:tr>
      <w:tr w:rsidR="00594D76" w:rsidRPr="00040811" w14:paraId="4B1AEC24" w14:textId="77777777" w:rsidTr="002E528D">
        <w:trPr>
          <w:trHeight w:val="498"/>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52998570" w14:textId="19E9BAF6" w:rsidR="00594D76" w:rsidRPr="00040811" w:rsidRDefault="00594D76" w:rsidP="00594D76">
            <w:pPr>
              <w:tabs>
                <w:tab w:val="left" w:pos="426"/>
              </w:tabs>
              <w:rPr>
                <w:sz w:val="18"/>
                <w:szCs w:val="18"/>
              </w:rPr>
            </w:pPr>
          </w:p>
        </w:tc>
        <w:tc>
          <w:tcPr>
            <w:tcW w:w="8416" w:type="dxa"/>
          </w:tcPr>
          <w:p w14:paraId="66A10A74" w14:textId="05C36336" w:rsidR="00594D76" w:rsidRPr="00040811" w:rsidRDefault="00594D76">
            <w:pPr>
              <w:pStyle w:val="Lijstalinea"/>
              <w:numPr>
                <w:ilvl w:val="0"/>
                <w:numId w:val="13"/>
              </w:num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onderpresteren, niet gemotiveerd, niet geconcentreerd, het kind denkt dat het niet kan leren</w:t>
            </w:r>
          </w:p>
        </w:tc>
      </w:tr>
      <w:tr w:rsidR="00594D76" w:rsidRPr="00040811" w14:paraId="2F592FB2" w14:textId="77777777" w:rsidTr="002E528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7457DFD3" w14:textId="06B0CFA2" w:rsidR="00594D76" w:rsidRPr="00040811" w:rsidRDefault="00594D76" w:rsidP="00594D76">
            <w:pPr>
              <w:tabs>
                <w:tab w:val="left" w:pos="426"/>
              </w:tabs>
              <w:rPr>
                <w:sz w:val="18"/>
                <w:szCs w:val="18"/>
              </w:rPr>
            </w:pPr>
          </w:p>
        </w:tc>
        <w:tc>
          <w:tcPr>
            <w:tcW w:w="8416" w:type="dxa"/>
          </w:tcPr>
          <w:p w14:paraId="6A32865B" w14:textId="5FCF5E4F" w:rsidR="00594D76" w:rsidRPr="00040811" w:rsidRDefault="00594D76">
            <w:pPr>
              <w:pStyle w:val="Lijstalinea"/>
              <w:numPr>
                <w:ilvl w:val="0"/>
                <w:numId w:val="13"/>
              </w:num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Dyslexie</w:t>
            </w:r>
          </w:p>
        </w:tc>
      </w:tr>
      <w:tr w:rsidR="00594D76" w:rsidRPr="00040811" w14:paraId="6314CF11" w14:textId="77777777" w:rsidTr="002E528D">
        <w:trPr>
          <w:trHeight w:val="260"/>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tcBorders>
          </w:tcPr>
          <w:p w14:paraId="0B8782F4" w14:textId="77777777" w:rsidR="00594D76" w:rsidRPr="00040811" w:rsidRDefault="00594D76" w:rsidP="00594D76">
            <w:pPr>
              <w:tabs>
                <w:tab w:val="left" w:pos="426"/>
              </w:tabs>
              <w:rPr>
                <w:sz w:val="18"/>
                <w:szCs w:val="18"/>
              </w:rPr>
            </w:pPr>
          </w:p>
        </w:tc>
        <w:tc>
          <w:tcPr>
            <w:tcW w:w="8416" w:type="dxa"/>
          </w:tcPr>
          <w:p w14:paraId="68B78276" w14:textId="3161F449" w:rsidR="00594D76" w:rsidRPr="00040811" w:rsidRDefault="00594D76">
            <w:pPr>
              <w:pStyle w:val="Lijstalinea"/>
              <w:numPr>
                <w:ilvl w:val="0"/>
                <w:numId w:val="13"/>
              </w:num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Angst voor sommen</w:t>
            </w:r>
          </w:p>
        </w:tc>
      </w:tr>
      <w:tr w:rsidR="00594D76" w:rsidRPr="00040811" w14:paraId="68D81FAF" w14:textId="77777777" w:rsidTr="00CA45C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83" w:type="dxa"/>
          </w:tcPr>
          <w:p w14:paraId="481A2C0E" w14:textId="77777777" w:rsidR="00594D76" w:rsidRPr="00040811" w:rsidRDefault="00594D76" w:rsidP="00594D76">
            <w:pPr>
              <w:tabs>
                <w:tab w:val="left" w:pos="426"/>
                <w:tab w:val="left" w:pos="8222"/>
              </w:tabs>
              <w:rPr>
                <w:sz w:val="18"/>
                <w:szCs w:val="18"/>
              </w:rPr>
            </w:pPr>
            <w:r w:rsidRPr="00040811">
              <w:rPr>
                <w:sz w:val="18"/>
                <w:szCs w:val="18"/>
              </w:rPr>
              <w:t>29,2</w:t>
            </w:r>
          </w:p>
        </w:tc>
        <w:tc>
          <w:tcPr>
            <w:tcW w:w="8416" w:type="dxa"/>
          </w:tcPr>
          <w:p w14:paraId="2F18E363" w14:textId="77777777" w:rsidR="00594D76" w:rsidRPr="00040811" w:rsidRDefault="00594D76" w:rsidP="00594D76">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wordt buitengesloten / genegeerd</w:t>
            </w:r>
          </w:p>
        </w:tc>
      </w:tr>
      <w:tr w:rsidR="00594D76" w:rsidRPr="00040811" w14:paraId="2B2F2A5D" w14:textId="77777777" w:rsidTr="00CA45C1">
        <w:trPr>
          <w:trHeight w:val="237"/>
        </w:trPr>
        <w:tc>
          <w:tcPr>
            <w:cnfStyle w:val="001000000000" w:firstRow="0" w:lastRow="0" w:firstColumn="1" w:lastColumn="0" w:oddVBand="0" w:evenVBand="0" w:oddHBand="0" w:evenHBand="0" w:firstRowFirstColumn="0" w:firstRowLastColumn="0" w:lastRowFirstColumn="0" w:lastRowLastColumn="0"/>
            <w:tcW w:w="683" w:type="dxa"/>
          </w:tcPr>
          <w:p w14:paraId="46446ACB" w14:textId="77777777" w:rsidR="00594D76" w:rsidRPr="00040811" w:rsidRDefault="00594D76" w:rsidP="00594D76">
            <w:pPr>
              <w:tabs>
                <w:tab w:val="left" w:pos="426"/>
              </w:tabs>
              <w:rPr>
                <w:sz w:val="18"/>
                <w:szCs w:val="18"/>
              </w:rPr>
            </w:pPr>
            <w:r w:rsidRPr="00040811">
              <w:rPr>
                <w:sz w:val="18"/>
                <w:szCs w:val="18"/>
              </w:rPr>
              <w:t>25</w:t>
            </w:r>
          </w:p>
        </w:tc>
        <w:tc>
          <w:tcPr>
            <w:tcW w:w="8416" w:type="dxa"/>
          </w:tcPr>
          <w:p w14:paraId="49C1CF01" w14:textId="77777777" w:rsidR="00594D76" w:rsidRPr="00040811" w:rsidRDefault="00594D76" w:rsidP="00594D76">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vertoont (heel) druk gedrag</w:t>
            </w:r>
          </w:p>
        </w:tc>
      </w:tr>
      <w:tr w:rsidR="00594D76" w:rsidRPr="00040811" w14:paraId="2CC8E3B1" w14:textId="77777777" w:rsidTr="00CA45C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83" w:type="dxa"/>
          </w:tcPr>
          <w:p w14:paraId="4B78F2D3" w14:textId="77777777" w:rsidR="00594D76" w:rsidRPr="00040811" w:rsidRDefault="00594D76" w:rsidP="00594D76">
            <w:pPr>
              <w:tabs>
                <w:tab w:val="left" w:pos="426"/>
              </w:tabs>
              <w:rPr>
                <w:sz w:val="18"/>
                <w:szCs w:val="18"/>
              </w:rPr>
            </w:pPr>
            <w:r w:rsidRPr="00040811">
              <w:rPr>
                <w:sz w:val="18"/>
                <w:szCs w:val="18"/>
              </w:rPr>
              <w:t>25</w:t>
            </w:r>
          </w:p>
        </w:tc>
        <w:tc>
          <w:tcPr>
            <w:tcW w:w="8416" w:type="dxa"/>
          </w:tcPr>
          <w:p w14:paraId="7A08559A" w14:textId="77777777" w:rsidR="00594D76" w:rsidRPr="00040811" w:rsidRDefault="00594D76" w:rsidP="00594D76">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is agressief</w:t>
            </w:r>
          </w:p>
        </w:tc>
      </w:tr>
      <w:tr w:rsidR="00594D76" w:rsidRPr="00040811" w14:paraId="680989E1" w14:textId="77777777" w:rsidTr="00CA45C1">
        <w:trPr>
          <w:trHeight w:val="248"/>
        </w:trPr>
        <w:tc>
          <w:tcPr>
            <w:cnfStyle w:val="001000000000" w:firstRow="0" w:lastRow="0" w:firstColumn="1" w:lastColumn="0" w:oddVBand="0" w:evenVBand="0" w:oddHBand="0" w:evenHBand="0" w:firstRowFirstColumn="0" w:firstRowLastColumn="0" w:lastRowFirstColumn="0" w:lastRowLastColumn="0"/>
            <w:tcW w:w="683" w:type="dxa"/>
          </w:tcPr>
          <w:p w14:paraId="31D3C2C3" w14:textId="77777777" w:rsidR="00594D76" w:rsidRPr="00040811" w:rsidRDefault="00594D76" w:rsidP="00594D76">
            <w:pPr>
              <w:tabs>
                <w:tab w:val="left" w:pos="426"/>
              </w:tabs>
              <w:rPr>
                <w:sz w:val="18"/>
                <w:szCs w:val="18"/>
              </w:rPr>
            </w:pPr>
            <w:r w:rsidRPr="00040811">
              <w:rPr>
                <w:sz w:val="18"/>
                <w:szCs w:val="18"/>
              </w:rPr>
              <w:t>20,8</w:t>
            </w:r>
          </w:p>
        </w:tc>
        <w:tc>
          <w:tcPr>
            <w:tcW w:w="8416" w:type="dxa"/>
          </w:tcPr>
          <w:p w14:paraId="23E374EE" w14:textId="77777777" w:rsidR="00594D76" w:rsidRPr="00040811" w:rsidRDefault="00594D76" w:rsidP="00594D76">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wordt gepest</w:t>
            </w:r>
          </w:p>
        </w:tc>
      </w:tr>
      <w:tr w:rsidR="00594D76" w:rsidRPr="00040811" w14:paraId="02497AC9" w14:textId="77777777" w:rsidTr="00CA45C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83" w:type="dxa"/>
          </w:tcPr>
          <w:p w14:paraId="50FB5826" w14:textId="77777777" w:rsidR="00594D76" w:rsidRPr="00040811" w:rsidRDefault="00594D76" w:rsidP="00594D76">
            <w:pPr>
              <w:tabs>
                <w:tab w:val="left" w:pos="426"/>
              </w:tabs>
              <w:rPr>
                <w:sz w:val="18"/>
                <w:szCs w:val="18"/>
              </w:rPr>
            </w:pPr>
            <w:r w:rsidRPr="00040811">
              <w:rPr>
                <w:sz w:val="18"/>
                <w:szCs w:val="18"/>
              </w:rPr>
              <w:t>20,8</w:t>
            </w:r>
          </w:p>
        </w:tc>
        <w:tc>
          <w:tcPr>
            <w:tcW w:w="8416" w:type="dxa"/>
          </w:tcPr>
          <w:p w14:paraId="55719AB8" w14:textId="77777777" w:rsidR="00594D76" w:rsidRPr="00040811" w:rsidRDefault="00594D76" w:rsidP="00594D76">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heeft suïcidegedachten</w:t>
            </w:r>
          </w:p>
        </w:tc>
      </w:tr>
      <w:tr w:rsidR="00594D76" w:rsidRPr="00040811" w14:paraId="469B600F" w14:textId="77777777" w:rsidTr="002E528D">
        <w:trPr>
          <w:trHeight w:val="237"/>
        </w:trPr>
        <w:tc>
          <w:tcPr>
            <w:cnfStyle w:val="001000000000" w:firstRow="0" w:lastRow="0" w:firstColumn="1" w:lastColumn="0" w:oddVBand="0" w:evenVBand="0" w:oddHBand="0" w:evenHBand="0" w:firstRowFirstColumn="0" w:firstRowLastColumn="0" w:lastRowFirstColumn="0" w:lastRowLastColumn="0"/>
            <w:tcW w:w="683" w:type="dxa"/>
            <w:tcBorders>
              <w:bottom w:val="single" w:sz="4" w:space="0" w:color="FFFFFF" w:themeColor="background1"/>
            </w:tcBorders>
          </w:tcPr>
          <w:p w14:paraId="57F820BF" w14:textId="77777777" w:rsidR="00594D76" w:rsidRPr="00040811" w:rsidRDefault="00594D76" w:rsidP="00594D76">
            <w:pPr>
              <w:tabs>
                <w:tab w:val="left" w:pos="426"/>
              </w:tabs>
              <w:rPr>
                <w:sz w:val="18"/>
                <w:szCs w:val="18"/>
              </w:rPr>
            </w:pPr>
            <w:r w:rsidRPr="00040811">
              <w:rPr>
                <w:sz w:val="18"/>
                <w:szCs w:val="18"/>
              </w:rPr>
              <w:t>12,5</w:t>
            </w:r>
          </w:p>
        </w:tc>
        <w:tc>
          <w:tcPr>
            <w:tcW w:w="8416" w:type="dxa"/>
          </w:tcPr>
          <w:p w14:paraId="650D3446" w14:textId="77777777" w:rsidR="00594D76" w:rsidRPr="00040811" w:rsidRDefault="00594D76" w:rsidP="00594D76">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wordt op school vaak apart gezet (buiten de groep)</w:t>
            </w:r>
          </w:p>
        </w:tc>
      </w:tr>
      <w:tr w:rsidR="00594D76" w:rsidRPr="00040811" w14:paraId="7CBE30D2" w14:textId="77777777" w:rsidTr="002E528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83" w:type="dxa"/>
            <w:tcBorders>
              <w:bottom w:val="single" w:sz="4" w:space="0" w:color="auto"/>
            </w:tcBorders>
          </w:tcPr>
          <w:p w14:paraId="796BD401" w14:textId="0F502BA5" w:rsidR="00594D76" w:rsidRPr="00040811" w:rsidRDefault="00594D76" w:rsidP="00594D76">
            <w:pPr>
              <w:tabs>
                <w:tab w:val="left" w:pos="426"/>
              </w:tabs>
              <w:rPr>
                <w:sz w:val="18"/>
                <w:szCs w:val="18"/>
              </w:rPr>
            </w:pPr>
            <w:r w:rsidRPr="00040811">
              <w:rPr>
                <w:sz w:val="18"/>
                <w:szCs w:val="18"/>
              </w:rPr>
              <w:t>25</w:t>
            </w:r>
          </w:p>
        </w:tc>
        <w:tc>
          <w:tcPr>
            <w:tcW w:w="8416" w:type="dxa"/>
          </w:tcPr>
          <w:p w14:paraId="38B116A3" w14:textId="11A71CD4" w:rsidR="00594D76" w:rsidRPr="00040811" w:rsidRDefault="00594D76" w:rsidP="00594D76">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Anders, namelijk:</w:t>
            </w:r>
          </w:p>
        </w:tc>
      </w:tr>
      <w:tr w:rsidR="00594D76" w:rsidRPr="00040811" w14:paraId="03E4EE21" w14:textId="77777777" w:rsidTr="002E528D">
        <w:trPr>
          <w:trHeight w:val="248"/>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2763DEAD" w14:textId="5FB0C7F0" w:rsidR="00594D76" w:rsidRPr="00040811" w:rsidRDefault="00594D76" w:rsidP="00594D76">
            <w:pPr>
              <w:tabs>
                <w:tab w:val="left" w:pos="426"/>
              </w:tabs>
              <w:rPr>
                <w:sz w:val="18"/>
                <w:szCs w:val="18"/>
              </w:rPr>
            </w:pPr>
          </w:p>
        </w:tc>
        <w:tc>
          <w:tcPr>
            <w:tcW w:w="8416" w:type="dxa"/>
          </w:tcPr>
          <w:p w14:paraId="3D626C63" w14:textId="429DAE19" w:rsidR="00594D76" w:rsidRPr="00040811" w:rsidRDefault="00594D76">
            <w:pPr>
              <w:pStyle w:val="Lijstalinea"/>
              <w:numPr>
                <w:ilvl w:val="0"/>
                <w:numId w:val="12"/>
              </w:num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Plast weer in broek sinds groep 3</w:t>
            </w:r>
          </w:p>
        </w:tc>
      </w:tr>
      <w:tr w:rsidR="00594D76" w:rsidRPr="00040811" w14:paraId="2AE67CEA" w14:textId="77777777" w:rsidTr="002E528D">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00902B81" w14:textId="32099D36" w:rsidR="00594D76" w:rsidRPr="00040811" w:rsidRDefault="00594D76" w:rsidP="00594D76">
            <w:pPr>
              <w:tabs>
                <w:tab w:val="left" w:pos="426"/>
              </w:tabs>
              <w:rPr>
                <w:sz w:val="18"/>
                <w:szCs w:val="18"/>
              </w:rPr>
            </w:pPr>
          </w:p>
        </w:tc>
        <w:tc>
          <w:tcPr>
            <w:tcW w:w="8416" w:type="dxa"/>
          </w:tcPr>
          <w:p w14:paraId="35E19A3A" w14:textId="54D569A0" w:rsidR="00594D76" w:rsidRPr="00040811" w:rsidRDefault="008460CB">
            <w:pPr>
              <w:pStyle w:val="Lijstalinea"/>
              <w:numPr>
                <w:ilvl w:val="0"/>
                <w:numId w:val="12"/>
              </w:num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G</w:t>
            </w:r>
            <w:r w:rsidR="00594D76" w:rsidRPr="00040811">
              <w:rPr>
                <w:sz w:val="18"/>
                <w:szCs w:val="18"/>
              </w:rPr>
              <w:t>aat zelf apart zitten, wil niet in de groep, druk/ dwang geeft veel stress, apart zitten wordt veroordeeld, wordt niet gekeken naar achtergrond gedrag</w:t>
            </w:r>
          </w:p>
        </w:tc>
      </w:tr>
      <w:tr w:rsidR="00594D76" w:rsidRPr="00040811" w14:paraId="0663FD6D" w14:textId="77777777" w:rsidTr="002E528D">
        <w:trPr>
          <w:trHeight w:val="498"/>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6752D3C7" w14:textId="77777777" w:rsidR="00594D76" w:rsidRPr="00040811" w:rsidRDefault="00594D76" w:rsidP="00594D76">
            <w:pPr>
              <w:tabs>
                <w:tab w:val="left" w:pos="426"/>
              </w:tabs>
              <w:rPr>
                <w:sz w:val="18"/>
                <w:szCs w:val="18"/>
              </w:rPr>
            </w:pPr>
          </w:p>
        </w:tc>
        <w:tc>
          <w:tcPr>
            <w:tcW w:w="8416" w:type="dxa"/>
          </w:tcPr>
          <w:p w14:paraId="6F937107" w14:textId="54064054" w:rsidR="00594D76" w:rsidRPr="00040811" w:rsidRDefault="00594D76">
            <w:pPr>
              <w:pStyle w:val="Lijstalinea"/>
              <w:numPr>
                <w:ilvl w:val="0"/>
                <w:numId w:val="12"/>
              </w:num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Op de laatste school (proefplaatsing voltijd HB) ging het goed met mijn kind, maar de school kon het kind niet aan, en weigerde principieel hulp in de klas.</w:t>
            </w:r>
          </w:p>
        </w:tc>
      </w:tr>
      <w:tr w:rsidR="00594D76" w:rsidRPr="00040811" w14:paraId="6643F193" w14:textId="77777777" w:rsidTr="002E528D">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44FDF705" w14:textId="77777777" w:rsidR="00594D76" w:rsidRPr="00040811" w:rsidRDefault="00594D76" w:rsidP="00594D76">
            <w:pPr>
              <w:tabs>
                <w:tab w:val="left" w:pos="426"/>
              </w:tabs>
              <w:rPr>
                <w:sz w:val="18"/>
                <w:szCs w:val="18"/>
              </w:rPr>
            </w:pPr>
          </w:p>
        </w:tc>
        <w:tc>
          <w:tcPr>
            <w:tcW w:w="8416" w:type="dxa"/>
          </w:tcPr>
          <w:p w14:paraId="5DFA4C0A" w14:textId="5FD403E2" w:rsidR="00594D76" w:rsidRPr="00040811" w:rsidRDefault="00594D76">
            <w:pPr>
              <w:pStyle w:val="Lijstalinea"/>
              <w:numPr>
                <w:ilvl w:val="0"/>
                <w:numId w:val="12"/>
              </w:num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Plaste ineens in broek, wilde niet meer lezen, wilde geen verjaardagsfeestjes meer bezoeken, kreeg overal uitslag, altijd buikpijn en diarree. En toen we het kind thuishielden was alles weg, na 3 jaar nog steeds zijn de klachten weg</w:t>
            </w:r>
          </w:p>
        </w:tc>
      </w:tr>
      <w:tr w:rsidR="00594D76" w:rsidRPr="00040811" w14:paraId="4082446B" w14:textId="77777777" w:rsidTr="002E528D">
        <w:trPr>
          <w:trHeight w:val="260"/>
        </w:trPr>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tcBorders>
          </w:tcPr>
          <w:p w14:paraId="57977B5A" w14:textId="77777777" w:rsidR="00594D76" w:rsidRPr="00040811" w:rsidRDefault="00594D76" w:rsidP="00594D76">
            <w:pPr>
              <w:tabs>
                <w:tab w:val="left" w:pos="426"/>
              </w:tabs>
              <w:rPr>
                <w:sz w:val="18"/>
                <w:szCs w:val="18"/>
              </w:rPr>
            </w:pPr>
          </w:p>
        </w:tc>
        <w:tc>
          <w:tcPr>
            <w:tcW w:w="8416" w:type="dxa"/>
          </w:tcPr>
          <w:p w14:paraId="69641B90" w14:textId="550EF057" w:rsidR="00594D76" w:rsidRPr="00040811" w:rsidRDefault="00594D76">
            <w:pPr>
              <w:pStyle w:val="Lijstalinea"/>
              <w:numPr>
                <w:ilvl w:val="0"/>
                <w:numId w:val="12"/>
              </w:num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Gelukkig is het al lang geleden</w:t>
            </w:r>
            <w:r w:rsidR="00CA45C1" w:rsidRPr="00040811">
              <w:rPr>
                <w:sz w:val="18"/>
                <w:szCs w:val="18"/>
              </w:rPr>
              <w:t xml:space="preserve"> (</w:t>
            </w:r>
            <w:r w:rsidR="008368E6" w:rsidRPr="00040811">
              <w:rPr>
                <w:sz w:val="18"/>
                <w:szCs w:val="18"/>
              </w:rPr>
              <w:t>ouders van 2 kinderen</w:t>
            </w:r>
            <w:r w:rsidR="00CA45C1" w:rsidRPr="00040811">
              <w:rPr>
                <w:sz w:val="18"/>
                <w:szCs w:val="18"/>
              </w:rPr>
              <w:t>)</w:t>
            </w:r>
          </w:p>
        </w:tc>
      </w:tr>
    </w:tbl>
    <w:p w14:paraId="1690E2D1" w14:textId="77CCA0E2" w:rsidR="00563B8A" w:rsidRDefault="00563B8A" w:rsidP="002D1B56">
      <w:pPr>
        <w:tabs>
          <w:tab w:val="left" w:pos="1601"/>
        </w:tabs>
      </w:pPr>
    </w:p>
    <w:p w14:paraId="0044F3BE" w14:textId="77777777" w:rsidR="00AE0870" w:rsidRPr="00040811" w:rsidRDefault="00AE0870" w:rsidP="002D1B56">
      <w:pPr>
        <w:tabs>
          <w:tab w:val="left" w:pos="1601"/>
        </w:tabs>
      </w:pPr>
    </w:p>
    <w:p w14:paraId="03C70E14" w14:textId="6F27C93C" w:rsidR="001228D8" w:rsidRPr="00040811" w:rsidRDefault="00951908" w:rsidP="001228D8">
      <w:pPr>
        <w:pBdr>
          <w:top w:val="single" w:sz="4" w:space="1" w:color="auto"/>
          <w:left w:val="single" w:sz="4" w:space="4" w:color="auto"/>
          <w:bottom w:val="single" w:sz="4" w:space="1" w:color="auto"/>
          <w:right w:val="single" w:sz="4" w:space="4" w:color="auto"/>
        </w:pBdr>
      </w:pPr>
      <w:r>
        <w:t>3</w:t>
      </w:r>
      <w:r w:rsidRPr="00040811">
        <w:t xml:space="preserve"> </w:t>
      </w:r>
      <w:r w:rsidR="001228D8" w:rsidRPr="00040811">
        <w:t xml:space="preserve">geïnterviewde ouders vertellen: </w:t>
      </w:r>
    </w:p>
    <w:p w14:paraId="6DA64E87" w14:textId="201F7C0B" w:rsidR="001228D8" w:rsidRPr="00040811" w:rsidRDefault="001228D8" w:rsidP="002D1B56">
      <w:pPr>
        <w:tabs>
          <w:tab w:val="left" w:pos="1601"/>
        </w:tabs>
      </w:pPr>
    </w:p>
    <w:p w14:paraId="7988CE03" w14:textId="645FE626" w:rsidR="001228D8" w:rsidRDefault="00340605">
      <w:pPr>
        <w:pStyle w:val="Lijstalinea"/>
        <w:numPr>
          <w:ilvl w:val="0"/>
          <w:numId w:val="61"/>
        </w:numPr>
        <w:ind w:left="426"/>
      </w:pPr>
      <w:r w:rsidRPr="00040811">
        <w:t>“</w:t>
      </w:r>
      <w:r w:rsidR="001228D8" w:rsidRPr="00040811">
        <w:t>Mijn kind denkt zó snel dat het moeite heeft met praten. Hierdoor wordt het onderschat, zelfs zo dat de school dacht dat het een zeer moeilijk lerend kind was. In groep 3 is het kind binnen 2 weken vastgelopen, onder meer omdat het in de klas stil moet zijn en moet stilzitten. Het heeft inmiddels al een jaar niets geleerd op school. Van een creatief, stuiterend kind is het een kind geworden dat zich onder de dekens verstopt zodra het thuis komt en dat weer in de broek plast. Dit 7-jarige uitermate snel denkende kind heeft al een trauma opgelopen.</w:t>
      </w:r>
    </w:p>
    <w:p w14:paraId="736F932A" w14:textId="2D729C6F" w:rsidR="00951908" w:rsidRPr="00040811" w:rsidRDefault="00951908">
      <w:pPr>
        <w:pStyle w:val="Lijstalinea"/>
        <w:numPr>
          <w:ilvl w:val="0"/>
          <w:numId w:val="61"/>
        </w:numPr>
        <w:ind w:left="426"/>
      </w:pPr>
      <w:r>
        <w:t xml:space="preserve">Mijn kind is dwangmatig gedrag gaan vertonen. Het ging bijvoorbeeld na het handen wassen de kraan schoonmaken en dan weer de handen wassen. </w:t>
      </w:r>
    </w:p>
    <w:p w14:paraId="5FD5D041" w14:textId="4E0D3A9D" w:rsidR="00A56648" w:rsidRPr="00040811" w:rsidRDefault="00A56648">
      <w:pPr>
        <w:pStyle w:val="Lijstalinea"/>
        <w:numPr>
          <w:ilvl w:val="0"/>
          <w:numId w:val="61"/>
        </w:numPr>
        <w:ind w:left="426"/>
      </w:pPr>
      <w:r w:rsidRPr="00040811">
        <w:rPr>
          <w:color w:val="000000" w:themeColor="text1"/>
        </w:rPr>
        <w:lastRenderedPageBreak/>
        <w:t>Mijn kind is nu 12 jaar en zit al 3 jaar thuis. Tot het ongeveer 6 jaar was, zat het op een gewone school. Toen barricadeerde het de slaapkamerdeur omdat het niet meer naar school wilde. Voor het Leonardo-onderwijs dat toen in de buurt was, moest je 8 jaar zijn en hiervoor was het dus te jong. Vervolgens heeft mijn kind 3 jaar op een montessorischool gezeten. Dat ging redelijk goed tot het een nieuwe leraar kreeg.</w:t>
      </w:r>
      <w:r w:rsidR="00340605" w:rsidRPr="00040811">
        <w:rPr>
          <w:color w:val="000000" w:themeColor="text1"/>
        </w:rPr>
        <w:t>”</w:t>
      </w:r>
      <w:r w:rsidRPr="00040811">
        <w:rPr>
          <w:color w:val="000000" w:themeColor="text1"/>
        </w:rPr>
        <w:t xml:space="preserve"> De ouder vervolgt:</w:t>
      </w:r>
    </w:p>
    <w:p w14:paraId="28A346C6" w14:textId="3B59E9BE" w:rsidR="00A56648" w:rsidRPr="00040811" w:rsidRDefault="00340605" w:rsidP="00C56A55">
      <w:pPr>
        <w:pStyle w:val="Duidelijkcitaat"/>
      </w:pPr>
      <w:r w:rsidRPr="00040811">
        <w:t>“</w:t>
      </w:r>
      <w:r w:rsidR="00A56648" w:rsidRPr="00040811">
        <w:t>De resultaten van mijn kind zakten en het kreeg lichamelijke klachten (misselijkheid, hoofdpijn, buikpijn, uitslag). Mijn kind wilde niet meer leven.</w:t>
      </w:r>
      <w:r w:rsidRPr="00040811">
        <w:t>”</w:t>
      </w:r>
    </w:p>
    <w:p w14:paraId="1ADEE8C2" w14:textId="77777777" w:rsidR="00A56648" w:rsidRPr="00040811" w:rsidRDefault="00A56648" w:rsidP="00A56648">
      <w:r w:rsidRPr="00040811">
        <w:t xml:space="preserve">De hulp- en zorgverleners is gevraagd met welke problemen (hoog)begaafde leerlingen bij hen komen. Zij hebben hierop in totaal 67 problemen gemeld. In Tabel 4 zijn deze veranderen weergegeven in volgorde van de meest naar de minst door de door de professionals opgemerkte veranderingen. </w:t>
      </w:r>
    </w:p>
    <w:p w14:paraId="7494113F" w14:textId="77777777" w:rsidR="00A56648" w:rsidRPr="00040811" w:rsidRDefault="00A56648" w:rsidP="00A56648">
      <w:pPr>
        <w:tabs>
          <w:tab w:val="left" w:pos="1601"/>
        </w:tabs>
      </w:pPr>
    </w:p>
    <w:p w14:paraId="71E47EF5" w14:textId="489000E8" w:rsidR="002661C1" w:rsidRPr="00040811" w:rsidRDefault="002661C1" w:rsidP="00A71D35">
      <w:pPr>
        <w:pStyle w:val="Bijschrift"/>
      </w:pPr>
      <w:r w:rsidRPr="00040811">
        <w:t xml:space="preserve">Tabel </w:t>
      </w:r>
      <w:r w:rsidR="00000000">
        <w:fldChar w:fldCharType="begin"/>
      </w:r>
      <w:r w:rsidR="00000000">
        <w:instrText xml:space="preserve"> SEQ Tabel \* ARABIC </w:instrText>
      </w:r>
      <w:r w:rsidR="00000000">
        <w:fldChar w:fldCharType="separate"/>
      </w:r>
      <w:r w:rsidR="009273DE">
        <w:rPr>
          <w:noProof/>
        </w:rPr>
        <w:t>4</w:t>
      </w:r>
      <w:r w:rsidR="00000000">
        <w:rPr>
          <w:noProof/>
        </w:rPr>
        <w:fldChar w:fldCharType="end"/>
      </w:r>
      <w:r w:rsidRPr="00040811">
        <w:t xml:space="preserve"> De problemen van (hoog)begaafden die zich melden bij de hulp- en zorgverleners</w:t>
      </w:r>
    </w:p>
    <w:tbl>
      <w:tblPr>
        <w:tblStyle w:val="Rastertabel5donker-Accent5"/>
        <w:tblW w:w="6799" w:type="dxa"/>
        <w:tblLook w:val="04A0" w:firstRow="1" w:lastRow="0" w:firstColumn="1" w:lastColumn="0" w:noHBand="0" w:noVBand="1"/>
      </w:tblPr>
      <w:tblGrid>
        <w:gridCol w:w="669"/>
        <w:gridCol w:w="6130"/>
      </w:tblGrid>
      <w:tr w:rsidR="002661C1" w:rsidRPr="00040811" w14:paraId="0237C208" w14:textId="77777777" w:rsidTr="0014746E">
        <w:trPr>
          <w:cnfStyle w:val="100000000000" w:firstRow="1" w:lastRow="0" w:firstColumn="0" w:lastColumn="0" w:oddVBand="0" w:evenVBand="0" w:oddHBand="0" w:evenHBand="0" w:firstRowFirstColumn="0" w:firstRowLastColumn="0" w:lastRowFirstColumn="0" w:lastRowLastColumn="0"/>
          <w:trHeight w:val="141"/>
          <w:tblHeader/>
        </w:trPr>
        <w:tc>
          <w:tcPr>
            <w:cnfStyle w:val="001000000000" w:firstRow="0" w:lastRow="0" w:firstColumn="1" w:lastColumn="0" w:oddVBand="0" w:evenVBand="0" w:oddHBand="0" w:evenHBand="0" w:firstRowFirstColumn="0" w:firstRowLastColumn="0" w:lastRowFirstColumn="0" w:lastRowLastColumn="0"/>
            <w:tcW w:w="669" w:type="dxa"/>
          </w:tcPr>
          <w:p w14:paraId="65E782D3" w14:textId="77777777" w:rsidR="002661C1" w:rsidRPr="00040811" w:rsidRDefault="002661C1" w:rsidP="0014746E">
            <w:pPr>
              <w:tabs>
                <w:tab w:val="left" w:pos="426"/>
              </w:tabs>
              <w:rPr>
                <w:sz w:val="18"/>
                <w:szCs w:val="18"/>
              </w:rPr>
            </w:pPr>
            <w:r w:rsidRPr="00040811">
              <w:rPr>
                <w:sz w:val="18"/>
                <w:szCs w:val="18"/>
              </w:rPr>
              <w:t xml:space="preserve">% </w:t>
            </w:r>
          </w:p>
        </w:tc>
        <w:tc>
          <w:tcPr>
            <w:tcW w:w="6130" w:type="dxa"/>
          </w:tcPr>
          <w:p w14:paraId="7D92C25F" w14:textId="77777777" w:rsidR="002661C1" w:rsidRPr="00040811" w:rsidRDefault="002661C1" w:rsidP="0014746E">
            <w:pPr>
              <w:tabs>
                <w:tab w:val="left" w:pos="426"/>
              </w:tabs>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Probleem waarmee het kind bij de hulp- zorgverlener komt</w:t>
            </w:r>
          </w:p>
        </w:tc>
      </w:tr>
      <w:tr w:rsidR="002661C1" w:rsidRPr="00040811" w14:paraId="6367FE93"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Pr>
          <w:p w14:paraId="301B68C6" w14:textId="77777777" w:rsidR="002661C1" w:rsidRPr="00040811" w:rsidRDefault="002661C1" w:rsidP="0014746E">
            <w:pPr>
              <w:tabs>
                <w:tab w:val="left" w:pos="426"/>
              </w:tabs>
              <w:rPr>
                <w:sz w:val="18"/>
                <w:szCs w:val="18"/>
              </w:rPr>
            </w:pPr>
            <w:r w:rsidRPr="00040811">
              <w:rPr>
                <w:sz w:val="18"/>
                <w:szCs w:val="18"/>
              </w:rPr>
              <w:t>100</w:t>
            </w:r>
          </w:p>
        </w:tc>
        <w:tc>
          <w:tcPr>
            <w:tcW w:w="6130" w:type="dxa"/>
          </w:tcPr>
          <w:p w14:paraId="268F52CB"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Het kind is vaak verdrietig</w:t>
            </w:r>
          </w:p>
        </w:tc>
      </w:tr>
      <w:tr w:rsidR="002661C1" w:rsidRPr="00040811" w14:paraId="07599B81"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Pr>
          <w:p w14:paraId="279E3C86" w14:textId="77777777" w:rsidR="002661C1" w:rsidRPr="00040811" w:rsidRDefault="002661C1" w:rsidP="0014746E">
            <w:pPr>
              <w:tabs>
                <w:tab w:val="left" w:pos="426"/>
              </w:tabs>
              <w:rPr>
                <w:sz w:val="18"/>
                <w:szCs w:val="18"/>
              </w:rPr>
            </w:pPr>
            <w:r w:rsidRPr="00040811">
              <w:rPr>
                <w:sz w:val="18"/>
                <w:szCs w:val="18"/>
              </w:rPr>
              <w:t>100</w:t>
            </w:r>
          </w:p>
        </w:tc>
        <w:tc>
          <w:tcPr>
            <w:tcW w:w="6130" w:type="dxa"/>
          </w:tcPr>
          <w:p w14:paraId="7C84A277" w14:textId="77777777" w:rsidR="002661C1" w:rsidRPr="00040811" w:rsidRDefault="002661C1" w:rsidP="0014746E">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Depressiviteit</w:t>
            </w:r>
          </w:p>
        </w:tc>
      </w:tr>
      <w:tr w:rsidR="002661C1" w:rsidRPr="00040811" w14:paraId="597474B9"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Pr>
          <w:p w14:paraId="13AF697A" w14:textId="77777777" w:rsidR="002661C1" w:rsidRPr="00040811" w:rsidRDefault="002661C1" w:rsidP="0014746E">
            <w:pPr>
              <w:tabs>
                <w:tab w:val="left" w:pos="426"/>
              </w:tabs>
              <w:rPr>
                <w:sz w:val="18"/>
                <w:szCs w:val="18"/>
              </w:rPr>
            </w:pPr>
            <w:r w:rsidRPr="00040811">
              <w:rPr>
                <w:sz w:val="18"/>
                <w:szCs w:val="18"/>
              </w:rPr>
              <w:t>100</w:t>
            </w:r>
          </w:p>
        </w:tc>
        <w:tc>
          <w:tcPr>
            <w:tcW w:w="6130" w:type="dxa"/>
          </w:tcPr>
          <w:p w14:paraId="4B6E16FB"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Geen vertrouwen in volwassenen</w:t>
            </w:r>
          </w:p>
        </w:tc>
      </w:tr>
      <w:tr w:rsidR="002661C1" w:rsidRPr="00040811" w14:paraId="3FA0F3E8"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Pr>
          <w:p w14:paraId="63AEB95E" w14:textId="77777777" w:rsidR="002661C1" w:rsidRPr="00040811" w:rsidRDefault="002661C1" w:rsidP="0014746E">
            <w:pPr>
              <w:tabs>
                <w:tab w:val="left" w:pos="426"/>
              </w:tabs>
              <w:rPr>
                <w:sz w:val="18"/>
                <w:szCs w:val="18"/>
              </w:rPr>
            </w:pPr>
            <w:r w:rsidRPr="00040811">
              <w:rPr>
                <w:sz w:val="18"/>
                <w:szCs w:val="18"/>
              </w:rPr>
              <w:t>100</w:t>
            </w:r>
          </w:p>
        </w:tc>
        <w:tc>
          <w:tcPr>
            <w:tcW w:w="6130" w:type="dxa"/>
          </w:tcPr>
          <w:p w14:paraId="410A3506" w14:textId="77777777" w:rsidR="002661C1" w:rsidRPr="00040811" w:rsidRDefault="002661C1" w:rsidP="0014746E">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Het gedrag van het kind is op school heel anders dan thuis</w:t>
            </w:r>
          </w:p>
        </w:tc>
      </w:tr>
      <w:tr w:rsidR="002661C1" w:rsidRPr="00040811" w14:paraId="2F125537"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Pr>
          <w:p w14:paraId="1CB9E51F" w14:textId="77777777" w:rsidR="002661C1" w:rsidRPr="00040811" w:rsidRDefault="002661C1" w:rsidP="0014746E">
            <w:pPr>
              <w:tabs>
                <w:tab w:val="left" w:pos="426"/>
              </w:tabs>
              <w:rPr>
                <w:sz w:val="18"/>
                <w:szCs w:val="18"/>
              </w:rPr>
            </w:pPr>
            <w:r w:rsidRPr="00040811">
              <w:rPr>
                <w:sz w:val="18"/>
                <w:szCs w:val="18"/>
              </w:rPr>
              <w:t>100</w:t>
            </w:r>
          </w:p>
        </w:tc>
        <w:tc>
          <w:tcPr>
            <w:tcW w:w="6130" w:type="dxa"/>
          </w:tcPr>
          <w:p w14:paraId="2297A7F0"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Regelmatig huilbuien / verdriet</w:t>
            </w:r>
          </w:p>
        </w:tc>
      </w:tr>
      <w:tr w:rsidR="002661C1" w:rsidRPr="00040811" w14:paraId="13C9D6C8"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Pr>
          <w:p w14:paraId="6D5BED34" w14:textId="77777777" w:rsidR="002661C1" w:rsidRPr="00040811" w:rsidRDefault="002661C1" w:rsidP="0014746E">
            <w:pPr>
              <w:tabs>
                <w:tab w:val="left" w:pos="426"/>
              </w:tabs>
              <w:rPr>
                <w:sz w:val="18"/>
                <w:szCs w:val="18"/>
              </w:rPr>
            </w:pPr>
            <w:r w:rsidRPr="00040811">
              <w:rPr>
                <w:sz w:val="18"/>
                <w:szCs w:val="18"/>
              </w:rPr>
              <w:t>100</w:t>
            </w:r>
          </w:p>
        </w:tc>
        <w:tc>
          <w:tcPr>
            <w:tcW w:w="6130" w:type="dxa"/>
          </w:tcPr>
          <w:p w14:paraId="7AA7D601" w14:textId="77777777" w:rsidR="002661C1" w:rsidRPr="00040811" w:rsidRDefault="002661C1" w:rsidP="0014746E">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Last van ernstige vermoeidheid</w:t>
            </w:r>
          </w:p>
        </w:tc>
      </w:tr>
      <w:tr w:rsidR="002661C1" w:rsidRPr="00040811" w14:paraId="329FBF04"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Pr>
          <w:p w14:paraId="41417838" w14:textId="77777777" w:rsidR="002661C1" w:rsidRPr="00040811" w:rsidRDefault="002661C1" w:rsidP="0014746E">
            <w:pPr>
              <w:tabs>
                <w:tab w:val="left" w:pos="426"/>
              </w:tabs>
              <w:rPr>
                <w:sz w:val="18"/>
                <w:szCs w:val="18"/>
              </w:rPr>
            </w:pPr>
            <w:r w:rsidRPr="00040811">
              <w:rPr>
                <w:sz w:val="18"/>
                <w:szCs w:val="18"/>
              </w:rPr>
              <w:t>100</w:t>
            </w:r>
          </w:p>
        </w:tc>
        <w:tc>
          <w:tcPr>
            <w:tcW w:w="6130" w:type="dxa"/>
          </w:tcPr>
          <w:p w14:paraId="07ADD3B7"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Stress</w:t>
            </w:r>
          </w:p>
        </w:tc>
      </w:tr>
      <w:tr w:rsidR="002661C1" w:rsidRPr="00040811" w14:paraId="411150E4"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Pr>
          <w:p w14:paraId="356FC463" w14:textId="77777777" w:rsidR="002661C1" w:rsidRPr="00040811" w:rsidRDefault="002661C1" w:rsidP="0014746E">
            <w:pPr>
              <w:tabs>
                <w:tab w:val="left" w:pos="426"/>
              </w:tabs>
              <w:rPr>
                <w:sz w:val="18"/>
                <w:szCs w:val="18"/>
              </w:rPr>
            </w:pPr>
            <w:r w:rsidRPr="00040811">
              <w:rPr>
                <w:sz w:val="18"/>
                <w:szCs w:val="18"/>
              </w:rPr>
              <w:t>100</w:t>
            </w:r>
          </w:p>
        </w:tc>
        <w:tc>
          <w:tcPr>
            <w:tcW w:w="6130" w:type="dxa"/>
          </w:tcPr>
          <w:p w14:paraId="1BCDCBD4" w14:textId="77777777" w:rsidR="002661C1" w:rsidRPr="00040811" w:rsidRDefault="002661C1" w:rsidP="0014746E">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Schooltrauma</w:t>
            </w:r>
          </w:p>
        </w:tc>
      </w:tr>
      <w:tr w:rsidR="002661C1" w:rsidRPr="00040811" w14:paraId="11C5F5CD"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Pr>
          <w:p w14:paraId="5059229A" w14:textId="77777777" w:rsidR="002661C1" w:rsidRPr="00040811" w:rsidRDefault="002661C1" w:rsidP="0014746E">
            <w:pPr>
              <w:tabs>
                <w:tab w:val="left" w:pos="426"/>
              </w:tabs>
              <w:rPr>
                <w:sz w:val="18"/>
                <w:szCs w:val="18"/>
              </w:rPr>
            </w:pPr>
            <w:r w:rsidRPr="00040811">
              <w:rPr>
                <w:sz w:val="18"/>
                <w:szCs w:val="18"/>
              </w:rPr>
              <w:t>66,7</w:t>
            </w:r>
          </w:p>
        </w:tc>
        <w:tc>
          <w:tcPr>
            <w:tcW w:w="6130" w:type="dxa"/>
          </w:tcPr>
          <w:p w14:paraId="06915DBE"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Stagnatie van de ontwikkeling</w:t>
            </w:r>
          </w:p>
        </w:tc>
      </w:tr>
      <w:tr w:rsidR="002661C1" w:rsidRPr="00040811" w14:paraId="3C8847FD"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Pr>
          <w:p w14:paraId="727380A7" w14:textId="77777777" w:rsidR="002661C1" w:rsidRPr="00040811" w:rsidRDefault="002661C1" w:rsidP="0014746E">
            <w:pPr>
              <w:tabs>
                <w:tab w:val="left" w:pos="426"/>
              </w:tabs>
              <w:rPr>
                <w:sz w:val="18"/>
                <w:szCs w:val="18"/>
              </w:rPr>
            </w:pPr>
            <w:r w:rsidRPr="00040811">
              <w:rPr>
                <w:sz w:val="18"/>
                <w:szCs w:val="18"/>
              </w:rPr>
              <w:t>66,7</w:t>
            </w:r>
          </w:p>
        </w:tc>
        <w:tc>
          <w:tcPr>
            <w:tcW w:w="6130" w:type="dxa"/>
          </w:tcPr>
          <w:p w14:paraId="541B75F0" w14:textId="77777777" w:rsidR="002661C1" w:rsidRPr="00040811" w:rsidRDefault="002661C1" w:rsidP="0014746E">
            <w:pPr>
              <w:tabs>
                <w:tab w:val="left" w:pos="426"/>
                <w:tab w:val="left" w:pos="8222"/>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Onderpresteren</w:t>
            </w:r>
          </w:p>
        </w:tc>
      </w:tr>
      <w:tr w:rsidR="002661C1" w:rsidRPr="00040811" w14:paraId="3ABF5291"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Pr>
          <w:p w14:paraId="533E798B" w14:textId="77777777" w:rsidR="002661C1" w:rsidRPr="00040811" w:rsidRDefault="002661C1" w:rsidP="0014746E">
            <w:pPr>
              <w:tabs>
                <w:tab w:val="left" w:pos="426"/>
              </w:tabs>
              <w:rPr>
                <w:sz w:val="18"/>
                <w:szCs w:val="18"/>
              </w:rPr>
            </w:pPr>
            <w:r w:rsidRPr="00040811">
              <w:rPr>
                <w:sz w:val="18"/>
                <w:szCs w:val="18"/>
              </w:rPr>
              <w:t>66,7</w:t>
            </w:r>
          </w:p>
        </w:tc>
        <w:tc>
          <w:tcPr>
            <w:tcW w:w="6130" w:type="dxa"/>
          </w:tcPr>
          <w:p w14:paraId="1EC9B206"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Onzekerheid</w:t>
            </w:r>
          </w:p>
        </w:tc>
      </w:tr>
      <w:tr w:rsidR="002661C1" w:rsidRPr="00040811" w14:paraId="1C8F263C"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Pr>
          <w:p w14:paraId="58CF5BF7" w14:textId="77777777" w:rsidR="002661C1" w:rsidRPr="00040811" w:rsidRDefault="002661C1" w:rsidP="0014746E">
            <w:pPr>
              <w:tabs>
                <w:tab w:val="left" w:pos="426"/>
              </w:tabs>
              <w:rPr>
                <w:sz w:val="18"/>
                <w:szCs w:val="18"/>
              </w:rPr>
            </w:pPr>
            <w:r w:rsidRPr="00040811">
              <w:rPr>
                <w:sz w:val="18"/>
                <w:szCs w:val="18"/>
              </w:rPr>
              <w:t>66,7</w:t>
            </w:r>
          </w:p>
        </w:tc>
        <w:tc>
          <w:tcPr>
            <w:tcW w:w="6130" w:type="dxa"/>
          </w:tcPr>
          <w:p w14:paraId="26080406" w14:textId="77777777" w:rsidR="002661C1" w:rsidRPr="00040811" w:rsidRDefault="002661C1" w:rsidP="0014746E">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Faalangst</w:t>
            </w:r>
          </w:p>
        </w:tc>
      </w:tr>
      <w:tr w:rsidR="002661C1" w:rsidRPr="00040811" w14:paraId="02E28265"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Pr>
          <w:p w14:paraId="3ABA8D49" w14:textId="77777777" w:rsidR="002661C1" w:rsidRPr="00040811" w:rsidRDefault="002661C1" w:rsidP="0014746E">
            <w:pPr>
              <w:tabs>
                <w:tab w:val="left" w:pos="426"/>
              </w:tabs>
              <w:rPr>
                <w:sz w:val="18"/>
                <w:szCs w:val="18"/>
              </w:rPr>
            </w:pPr>
            <w:r w:rsidRPr="00040811">
              <w:rPr>
                <w:sz w:val="18"/>
                <w:szCs w:val="18"/>
              </w:rPr>
              <w:t>66,7</w:t>
            </w:r>
          </w:p>
        </w:tc>
        <w:tc>
          <w:tcPr>
            <w:tcW w:w="6130" w:type="dxa"/>
          </w:tcPr>
          <w:p w14:paraId="21CAF9EB"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Eenzaamheid</w:t>
            </w:r>
          </w:p>
        </w:tc>
      </w:tr>
      <w:tr w:rsidR="002661C1" w:rsidRPr="00040811" w14:paraId="5BC22751"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Borders>
              <w:bottom w:val="single" w:sz="4" w:space="0" w:color="FFFFFF" w:themeColor="background1"/>
            </w:tcBorders>
          </w:tcPr>
          <w:p w14:paraId="46B0FDE2" w14:textId="77777777" w:rsidR="002661C1" w:rsidRPr="00040811" w:rsidRDefault="002661C1" w:rsidP="0014746E">
            <w:pPr>
              <w:tabs>
                <w:tab w:val="left" w:pos="426"/>
              </w:tabs>
              <w:rPr>
                <w:sz w:val="18"/>
                <w:szCs w:val="18"/>
              </w:rPr>
            </w:pPr>
            <w:r w:rsidRPr="00040811">
              <w:rPr>
                <w:sz w:val="18"/>
                <w:szCs w:val="18"/>
              </w:rPr>
              <w:t>66,7</w:t>
            </w:r>
          </w:p>
        </w:tc>
        <w:tc>
          <w:tcPr>
            <w:tcW w:w="6130" w:type="dxa"/>
          </w:tcPr>
          <w:p w14:paraId="0F08B2DB" w14:textId="77777777" w:rsidR="002661C1" w:rsidRPr="00040811" w:rsidRDefault="002661C1" w:rsidP="0014746E">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 xml:space="preserve">Prikkelgevoeligheid / </w:t>
            </w:r>
            <w:proofErr w:type="spellStart"/>
            <w:r w:rsidRPr="00040811">
              <w:rPr>
                <w:sz w:val="18"/>
                <w:szCs w:val="18"/>
              </w:rPr>
              <w:t>overprikkeldheid</w:t>
            </w:r>
            <w:proofErr w:type="spellEnd"/>
          </w:p>
        </w:tc>
      </w:tr>
      <w:tr w:rsidR="002661C1" w:rsidRPr="00040811" w14:paraId="326DE9E4"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Borders>
              <w:bottom w:val="single" w:sz="4" w:space="0" w:color="auto"/>
            </w:tcBorders>
          </w:tcPr>
          <w:p w14:paraId="426B2B43" w14:textId="77777777" w:rsidR="002661C1" w:rsidRPr="00040811" w:rsidRDefault="002661C1" w:rsidP="0014746E">
            <w:pPr>
              <w:tabs>
                <w:tab w:val="left" w:pos="426"/>
              </w:tabs>
              <w:rPr>
                <w:sz w:val="18"/>
                <w:szCs w:val="18"/>
              </w:rPr>
            </w:pPr>
            <w:r w:rsidRPr="00040811">
              <w:rPr>
                <w:sz w:val="18"/>
                <w:szCs w:val="18"/>
              </w:rPr>
              <w:t>66,7</w:t>
            </w:r>
          </w:p>
        </w:tc>
        <w:tc>
          <w:tcPr>
            <w:tcW w:w="6130" w:type="dxa"/>
          </w:tcPr>
          <w:p w14:paraId="24678534"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 xml:space="preserve"> Angsten, namelijk </w:t>
            </w:r>
          </w:p>
        </w:tc>
      </w:tr>
      <w:tr w:rsidR="002661C1" w:rsidRPr="00040811" w14:paraId="7E54A036"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Borders>
              <w:top w:val="single" w:sz="4" w:space="0" w:color="auto"/>
              <w:bottom w:val="single" w:sz="4" w:space="0" w:color="auto"/>
            </w:tcBorders>
          </w:tcPr>
          <w:p w14:paraId="3DB2AD0A" w14:textId="77777777" w:rsidR="002661C1" w:rsidRPr="00040811" w:rsidRDefault="002661C1" w:rsidP="0014746E">
            <w:pPr>
              <w:tabs>
                <w:tab w:val="left" w:pos="426"/>
              </w:tabs>
              <w:rPr>
                <w:sz w:val="18"/>
                <w:szCs w:val="18"/>
              </w:rPr>
            </w:pPr>
          </w:p>
        </w:tc>
        <w:tc>
          <w:tcPr>
            <w:tcW w:w="6130" w:type="dxa"/>
          </w:tcPr>
          <w:p w14:paraId="0AA530FA" w14:textId="77777777" w:rsidR="002661C1" w:rsidRPr="00040811" w:rsidRDefault="002661C1">
            <w:pPr>
              <w:pStyle w:val="Lijstalinea"/>
              <w:numPr>
                <w:ilvl w:val="0"/>
                <w:numId w:val="19"/>
              </w:numPr>
              <w:tabs>
                <w:tab w:val="left" w:pos="426"/>
              </w:tabs>
              <w:ind w:left="35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Sociaal</w:t>
            </w:r>
          </w:p>
        </w:tc>
      </w:tr>
      <w:tr w:rsidR="002661C1" w:rsidRPr="00040811" w14:paraId="27933EFA"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Borders>
              <w:top w:val="single" w:sz="4" w:space="0" w:color="auto"/>
            </w:tcBorders>
          </w:tcPr>
          <w:p w14:paraId="0F933D11" w14:textId="77777777" w:rsidR="002661C1" w:rsidRPr="00040811" w:rsidRDefault="002661C1" w:rsidP="0014746E">
            <w:pPr>
              <w:tabs>
                <w:tab w:val="left" w:pos="426"/>
              </w:tabs>
              <w:rPr>
                <w:sz w:val="18"/>
                <w:szCs w:val="18"/>
              </w:rPr>
            </w:pPr>
          </w:p>
        </w:tc>
        <w:tc>
          <w:tcPr>
            <w:tcW w:w="6130" w:type="dxa"/>
          </w:tcPr>
          <w:p w14:paraId="1E9A7BFC" w14:textId="77777777" w:rsidR="002661C1" w:rsidRPr="00040811" w:rsidRDefault="002661C1">
            <w:pPr>
              <w:pStyle w:val="Lijstalinea"/>
              <w:numPr>
                <w:ilvl w:val="0"/>
                <w:numId w:val="19"/>
              </w:numPr>
              <w:tabs>
                <w:tab w:val="left" w:pos="426"/>
              </w:tabs>
              <w:ind w:left="358"/>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Sociale angst, obsessieve-compulsieve stoornis (</w:t>
            </w:r>
            <w:proofErr w:type="spellStart"/>
            <w:r w:rsidRPr="00040811">
              <w:rPr>
                <w:sz w:val="18"/>
                <w:szCs w:val="18"/>
              </w:rPr>
              <w:t>ocd</w:t>
            </w:r>
            <w:proofErr w:type="spellEnd"/>
            <w:r w:rsidRPr="00040811">
              <w:rPr>
                <w:sz w:val="18"/>
                <w:szCs w:val="18"/>
              </w:rPr>
              <w:t>), paniek</w:t>
            </w:r>
          </w:p>
        </w:tc>
      </w:tr>
      <w:tr w:rsidR="002661C1" w:rsidRPr="00040811" w14:paraId="7AF7FD3C"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Pr>
          <w:p w14:paraId="56E3BAC9" w14:textId="77777777" w:rsidR="002661C1" w:rsidRPr="00040811" w:rsidRDefault="002661C1" w:rsidP="0014746E">
            <w:pPr>
              <w:tabs>
                <w:tab w:val="left" w:pos="426"/>
                <w:tab w:val="left" w:pos="8222"/>
              </w:tabs>
              <w:rPr>
                <w:sz w:val="18"/>
                <w:szCs w:val="18"/>
              </w:rPr>
            </w:pPr>
            <w:r w:rsidRPr="00040811">
              <w:rPr>
                <w:sz w:val="18"/>
                <w:szCs w:val="18"/>
              </w:rPr>
              <w:t>66,7</w:t>
            </w:r>
          </w:p>
        </w:tc>
        <w:tc>
          <w:tcPr>
            <w:tcW w:w="6130" w:type="dxa"/>
          </w:tcPr>
          <w:p w14:paraId="7981932C" w14:textId="77777777" w:rsidR="002661C1" w:rsidRPr="00040811" w:rsidRDefault="002661C1" w:rsidP="0014746E">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Het kind denkt dat het niet kan leren</w:t>
            </w:r>
          </w:p>
        </w:tc>
      </w:tr>
      <w:tr w:rsidR="002661C1" w:rsidRPr="00040811" w14:paraId="297BDC07"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Pr>
          <w:p w14:paraId="16BAE98D" w14:textId="77777777" w:rsidR="002661C1" w:rsidRPr="00040811" w:rsidRDefault="002661C1" w:rsidP="0014746E">
            <w:pPr>
              <w:tabs>
                <w:tab w:val="left" w:pos="426"/>
              </w:tabs>
              <w:rPr>
                <w:sz w:val="18"/>
                <w:szCs w:val="18"/>
              </w:rPr>
            </w:pPr>
            <w:r w:rsidRPr="00040811">
              <w:rPr>
                <w:sz w:val="18"/>
                <w:szCs w:val="18"/>
              </w:rPr>
              <w:t>66,7</w:t>
            </w:r>
          </w:p>
        </w:tc>
        <w:tc>
          <w:tcPr>
            <w:tcW w:w="6130" w:type="dxa"/>
          </w:tcPr>
          <w:p w14:paraId="1B9E785A"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Motivatieproblemen</w:t>
            </w:r>
          </w:p>
        </w:tc>
      </w:tr>
      <w:tr w:rsidR="002661C1" w:rsidRPr="00040811" w14:paraId="503D8A31"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Pr>
          <w:p w14:paraId="0FB4CF63" w14:textId="77777777" w:rsidR="002661C1" w:rsidRPr="00040811" w:rsidRDefault="002661C1" w:rsidP="0014746E">
            <w:pPr>
              <w:tabs>
                <w:tab w:val="left" w:pos="426"/>
              </w:tabs>
              <w:rPr>
                <w:sz w:val="18"/>
                <w:szCs w:val="18"/>
              </w:rPr>
            </w:pPr>
            <w:r w:rsidRPr="00040811">
              <w:rPr>
                <w:sz w:val="18"/>
                <w:szCs w:val="18"/>
              </w:rPr>
              <w:t>66,7</w:t>
            </w:r>
          </w:p>
        </w:tc>
        <w:tc>
          <w:tcPr>
            <w:tcW w:w="6130" w:type="dxa"/>
          </w:tcPr>
          <w:p w14:paraId="2684D073" w14:textId="77777777" w:rsidR="002661C1" w:rsidRPr="00040811" w:rsidRDefault="002661C1" w:rsidP="0014746E">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Tics</w:t>
            </w:r>
          </w:p>
        </w:tc>
      </w:tr>
      <w:tr w:rsidR="002661C1" w:rsidRPr="00040811" w14:paraId="42E43D79"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Pr>
          <w:p w14:paraId="63EB5F67" w14:textId="77777777" w:rsidR="002661C1" w:rsidRPr="00040811" w:rsidRDefault="002661C1" w:rsidP="0014746E">
            <w:pPr>
              <w:tabs>
                <w:tab w:val="left" w:pos="426"/>
              </w:tabs>
              <w:rPr>
                <w:sz w:val="18"/>
                <w:szCs w:val="18"/>
              </w:rPr>
            </w:pPr>
            <w:r w:rsidRPr="00040811">
              <w:rPr>
                <w:sz w:val="18"/>
                <w:szCs w:val="18"/>
              </w:rPr>
              <w:t>66,7</w:t>
            </w:r>
          </w:p>
        </w:tc>
        <w:tc>
          <w:tcPr>
            <w:tcW w:w="6130" w:type="dxa"/>
          </w:tcPr>
          <w:p w14:paraId="57B7D7F2"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Gebrek aan zelfvertrouwen</w:t>
            </w:r>
          </w:p>
        </w:tc>
      </w:tr>
      <w:tr w:rsidR="002661C1" w:rsidRPr="00040811" w14:paraId="13D3DC26"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Pr>
          <w:p w14:paraId="49172DA3" w14:textId="77777777" w:rsidR="002661C1" w:rsidRPr="00040811" w:rsidRDefault="002661C1" w:rsidP="0014746E">
            <w:pPr>
              <w:tabs>
                <w:tab w:val="left" w:pos="426"/>
              </w:tabs>
              <w:rPr>
                <w:sz w:val="18"/>
                <w:szCs w:val="18"/>
              </w:rPr>
            </w:pPr>
            <w:r w:rsidRPr="00040811">
              <w:rPr>
                <w:sz w:val="18"/>
                <w:szCs w:val="18"/>
              </w:rPr>
              <w:t>66,7</w:t>
            </w:r>
          </w:p>
        </w:tc>
        <w:tc>
          <w:tcPr>
            <w:tcW w:w="6130" w:type="dxa"/>
          </w:tcPr>
          <w:p w14:paraId="193EA886" w14:textId="77777777" w:rsidR="002661C1" w:rsidRPr="00040811" w:rsidRDefault="002661C1" w:rsidP="0014746E">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Gedragsproblemen</w:t>
            </w:r>
          </w:p>
        </w:tc>
      </w:tr>
      <w:tr w:rsidR="002661C1" w:rsidRPr="00040811" w14:paraId="3499ACD3"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Pr>
          <w:p w14:paraId="41B14B83" w14:textId="77777777" w:rsidR="002661C1" w:rsidRPr="00040811" w:rsidRDefault="002661C1" w:rsidP="0014746E">
            <w:pPr>
              <w:tabs>
                <w:tab w:val="left" w:pos="426"/>
              </w:tabs>
              <w:rPr>
                <w:sz w:val="18"/>
                <w:szCs w:val="18"/>
              </w:rPr>
            </w:pPr>
            <w:r w:rsidRPr="00040811">
              <w:rPr>
                <w:sz w:val="18"/>
                <w:szCs w:val="18"/>
              </w:rPr>
              <w:t>66,7</w:t>
            </w:r>
          </w:p>
        </w:tc>
        <w:tc>
          <w:tcPr>
            <w:tcW w:w="6130" w:type="dxa"/>
          </w:tcPr>
          <w:p w14:paraId="49AAB2C9"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Het kind wordt op school vaak apart gezet (buiten de groep)</w:t>
            </w:r>
          </w:p>
        </w:tc>
      </w:tr>
      <w:tr w:rsidR="002661C1" w:rsidRPr="00040811" w14:paraId="2662F4DE"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Pr>
          <w:p w14:paraId="0687F266" w14:textId="77777777" w:rsidR="002661C1" w:rsidRPr="00040811" w:rsidRDefault="002661C1" w:rsidP="0014746E">
            <w:pPr>
              <w:tabs>
                <w:tab w:val="left" w:pos="426"/>
              </w:tabs>
              <w:rPr>
                <w:sz w:val="18"/>
                <w:szCs w:val="18"/>
              </w:rPr>
            </w:pPr>
            <w:r w:rsidRPr="00040811">
              <w:rPr>
                <w:sz w:val="18"/>
                <w:szCs w:val="18"/>
              </w:rPr>
              <w:t>66,7</w:t>
            </w:r>
          </w:p>
        </w:tc>
        <w:tc>
          <w:tcPr>
            <w:tcW w:w="6130" w:type="dxa"/>
          </w:tcPr>
          <w:p w14:paraId="286ADB11" w14:textId="77777777" w:rsidR="002661C1" w:rsidRPr="00040811" w:rsidRDefault="002661C1" w:rsidP="0014746E">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Het kind schreeuwt het regelmatig uit van ellende</w:t>
            </w:r>
          </w:p>
        </w:tc>
      </w:tr>
      <w:tr w:rsidR="002661C1" w:rsidRPr="00040811" w14:paraId="013A8447"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Pr>
          <w:p w14:paraId="3D58AC62" w14:textId="77777777" w:rsidR="002661C1" w:rsidRPr="00040811" w:rsidRDefault="002661C1" w:rsidP="0014746E">
            <w:pPr>
              <w:tabs>
                <w:tab w:val="left" w:pos="426"/>
              </w:tabs>
              <w:rPr>
                <w:sz w:val="18"/>
                <w:szCs w:val="18"/>
              </w:rPr>
            </w:pPr>
            <w:r w:rsidRPr="00040811">
              <w:rPr>
                <w:sz w:val="18"/>
                <w:szCs w:val="18"/>
              </w:rPr>
              <w:t>66,7</w:t>
            </w:r>
          </w:p>
        </w:tc>
        <w:tc>
          <w:tcPr>
            <w:tcW w:w="6130" w:type="dxa"/>
          </w:tcPr>
          <w:p w14:paraId="0DDA0D3D"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Last van lichamelijke klachten (bijv. buik- en hoofdpijn)</w:t>
            </w:r>
          </w:p>
        </w:tc>
      </w:tr>
      <w:tr w:rsidR="002661C1" w:rsidRPr="00040811" w14:paraId="577AC0CA"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Pr>
          <w:p w14:paraId="3CF1443A" w14:textId="77777777" w:rsidR="002661C1" w:rsidRPr="00040811" w:rsidRDefault="002661C1" w:rsidP="0014746E">
            <w:pPr>
              <w:tabs>
                <w:tab w:val="left" w:pos="426"/>
              </w:tabs>
              <w:rPr>
                <w:sz w:val="18"/>
                <w:szCs w:val="18"/>
              </w:rPr>
            </w:pPr>
            <w:r w:rsidRPr="00040811">
              <w:rPr>
                <w:sz w:val="18"/>
                <w:szCs w:val="18"/>
              </w:rPr>
              <w:t>33,3</w:t>
            </w:r>
          </w:p>
        </w:tc>
        <w:tc>
          <w:tcPr>
            <w:tcW w:w="6130" w:type="dxa"/>
          </w:tcPr>
          <w:p w14:paraId="0ED333E6" w14:textId="77777777" w:rsidR="002661C1" w:rsidRPr="00040811" w:rsidRDefault="002661C1" w:rsidP="0014746E">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Moeite met het sluiten van vriendschappen</w:t>
            </w:r>
          </w:p>
        </w:tc>
      </w:tr>
      <w:tr w:rsidR="002661C1" w:rsidRPr="00040811" w14:paraId="0CFAADB4"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Pr>
          <w:p w14:paraId="1B42F51A" w14:textId="77777777" w:rsidR="002661C1" w:rsidRPr="00040811" w:rsidRDefault="002661C1" w:rsidP="0014746E">
            <w:pPr>
              <w:tabs>
                <w:tab w:val="left" w:pos="426"/>
              </w:tabs>
              <w:rPr>
                <w:sz w:val="18"/>
                <w:szCs w:val="18"/>
              </w:rPr>
            </w:pPr>
            <w:r w:rsidRPr="00040811">
              <w:rPr>
                <w:sz w:val="18"/>
                <w:szCs w:val="18"/>
              </w:rPr>
              <w:t>33,3</w:t>
            </w:r>
          </w:p>
        </w:tc>
        <w:tc>
          <w:tcPr>
            <w:tcW w:w="6130" w:type="dxa"/>
          </w:tcPr>
          <w:p w14:paraId="72C1B99D"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Buitengesloten / genegeerd worden</w:t>
            </w:r>
          </w:p>
        </w:tc>
      </w:tr>
      <w:tr w:rsidR="002661C1" w:rsidRPr="00040811" w14:paraId="6ADB3358"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Pr>
          <w:p w14:paraId="07E69B00" w14:textId="77777777" w:rsidR="002661C1" w:rsidRPr="00040811" w:rsidRDefault="002661C1" w:rsidP="0014746E">
            <w:pPr>
              <w:tabs>
                <w:tab w:val="left" w:pos="426"/>
              </w:tabs>
              <w:rPr>
                <w:sz w:val="18"/>
                <w:szCs w:val="18"/>
              </w:rPr>
            </w:pPr>
            <w:r w:rsidRPr="00040811">
              <w:rPr>
                <w:sz w:val="18"/>
                <w:szCs w:val="18"/>
              </w:rPr>
              <w:t>33,3</w:t>
            </w:r>
          </w:p>
        </w:tc>
        <w:tc>
          <w:tcPr>
            <w:tcW w:w="6130" w:type="dxa"/>
          </w:tcPr>
          <w:p w14:paraId="34D502DA" w14:textId="77777777" w:rsidR="002661C1" w:rsidRPr="00040811" w:rsidRDefault="002661C1" w:rsidP="0014746E">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Druk gedrag</w:t>
            </w:r>
          </w:p>
        </w:tc>
      </w:tr>
      <w:tr w:rsidR="002661C1" w:rsidRPr="00040811" w14:paraId="13A45EF7"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Pr>
          <w:p w14:paraId="764DA21D" w14:textId="77777777" w:rsidR="002661C1" w:rsidRPr="00040811" w:rsidRDefault="002661C1" w:rsidP="0014746E">
            <w:pPr>
              <w:tabs>
                <w:tab w:val="left" w:pos="426"/>
              </w:tabs>
              <w:rPr>
                <w:sz w:val="18"/>
                <w:szCs w:val="18"/>
              </w:rPr>
            </w:pPr>
            <w:r w:rsidRPr="00040811">
              <w:rPr>
                <w:sz w:val="18"/>
                <w:szCs w:val="18"/>
              </w:rPr>
              <w:t>33,3</w:t>
            </w:r>
          </w:p>
        </w:tc>
        <w:tc>
          <w:tcPr>
            <w:tcW w:w="6130" w:type="dxa"/>
          </w:tcPr>
          <w:p w14:paraId="1B512926"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Agressief gedrag</w:t>
            </w:r>
          </w:p>
        </w:tc>
      </w:tr>
      <w:tr w:rsidR="002661C1" w:rsidRPr="00040811" w14:paraId="3A0966F8"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Pr>
          <w:p w14:paraId="23DBDA23" w14:textId="77777777" w:rsidR="002661C1" w:rsidRPr="00040811" w:rsidRDefault="002661C1" w:rsidP="0014746E">
            <w:pPr>
              <w:tabs>
                <w:tab w:val="left" w:pos="426"/>
              </w:tabs>
              <w:rPr>
                <w:sz w:val="18"/>
                <w:szCs w:val="18"/>
              </w:rPr>
            </w:pPr>
            <w:r w:rsidRPr="00040811">
              <w:rPr>
                <w:sz w:val="18"/>
                <w:szCs w:val="18"/>
              </w:rPr>
              <w:t>33,3</w:t>
            </w:r>
          </w:p>
        </w:tc>
        <w:tc>
          <w:tcPr>
            <w:tcW w:w="6130" w:type="dxa"/>
          </w:tcPr>
          <w:p w14:paraId="444C313A" w14:textId="77777777" w:rsidR="002661C1" w:rsidRPr="00040811" w:rsidRDefault="002661C1" w:rsidP="0014746E">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(Ernstige) verveling</w:t>
            </w:r>
          </w:p>
        </w:tc>
      </w:tr>
      <w:tr w:rsidR="002661C1" w:rsidRPr="00040811" w14:paraId="3CFFF3E8"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Pr>
          <w:p w14:paraId="15C01D53" w14:textId="77777777" w:rsidR="002661C1" w:rsidRPr="00040811" w:rsidRDefault="002661C1" w:rsidP="0014746E">
            <w:pPr>
              <w:tabs>
                <w:tab w:val="left" w:pos="426"/>
              </w:tabs>
              <w:rPr>
                <w:sz w:val="18"/>
                <w:szCs w:val="18"/>
              </w:rPr>
            </w:pPr>
            <w:r w:rsidRPr="00040811">
              <w:rPr>
                <w:sz w:val="18"/>
                <w:szCs w:val="18"/>
              </w:rPr>
              <w:t>33,3</w:t>
            </w:r>
          </w:p>
        </w:tc>
        <w:tc>
          <w:tcPr>
            <w:tcW w:w="6130" w:type="dxa"/>
          </w:tcPr>
          <w:p w14:paraId="0631BBD8"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Twijfel aan de zin van het leven</w:t>
            </w:r>
          </w:p>
        </w:tc>
      </w:tr>
      <w:tr w:rsidR="002661C1" w:rsidRPr="00040811" w14:paraId="6981CD0B"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Pr>
          <w:p w14:paraId="423CEC17" w14:textId="77777777" w:rsidR="002661C1" w:rsidRPr="00040811" w:rsidRDefault="002661C1" w:rsidP="0014746E">
            <w:pPr>
              <w:tabs>
                <w:tab w:val="left" w:pos="426"/>
              </w:tabs>
              <w:rPr>
                <w:sz w:val="18"/>
                <w:szCs w:val="18"/>
              </w:rPr>
            </w:pPr>
            <w:r w:rsidRPr="00040811">
              <w:rPr>
                <w:sz w:val="18"/>
                <w:szCs w:val="18"/>
              </w:rPr>
              <w:t>33,3</w:t>
            </w:r>
          </w:p>
        </w:tc>
        <w:tc>
          <w:tcPr>
            <w:tcW w:w="6130" w:type="dxa"/>
          </w:tcPr>
          <w:p w14:paraId="3639FBE8" w14:textId="77777777" w:rsidR="002661C1" w:rsidRPr="00040811" w:rsidRDefault="002661C1" w:rsidP="0014746E">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Het kind vindt veel situaties en/of voorwerpen bedreigend</w:t>
            </w:r>
          </w:p>
        </w:tc>
      </w:tr>
      <w:tr w:rsidR="002661C1" w:rsidRPr="00040811" w14:paraId="4F372501"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Pr>
          <w:p w14:paraId="33A41010" w14:textId="77777777" w:rsidR="002661C1" w:rsidRPr="00040811" w:rsidRDefault="002661C1" w:rsidP="0014746E">
            <w:pPr>
              <w:tabs>
                <w:tab w:val="left" w:pos="426"/>
              </w:tabs>
              <w:rPr>
                <w:sz w:val="18"/>
                <w:szCs w:val="18"/>
              </w:rPr>
            </w:pPr>
            <w:r w:rsidRPr="00040811">
              <w:rPr>
                <w:sz w:val="18"/>
                <w:szCs w:val="18"/>
              </w:rPr>
              <w:t>33,3</w:t>
            </w:r>
          </w:p>
        </w:tc>
        <w:tc>
          <w:tcPr>
            <w:tcW w:w="6130" w:type="dxa"/>
          </w:tcPr>
          <w:p w14:paraId="38091353"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Het kind trekt zich in zichzelf terug</w:t>
            </w:r>
          </w:p>
        </w:tc>
      </w:tr>
      <w:tr w:rsidR="002661C1" w:rsidRPr="00040811" w14:paraId="3A2F801E"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Pr>
          <w:p w14:paraId="119366A4" w14:textId="77777777" w:rsidR="002661C1" w:rsidRPr="00040811" w:rsidRDefault="002661C1" w:rsidP="0014746E">
            <w:pPr>
              <w:tabs>
                <w:tab w:val="left" w:pos="426"/>
              </w:tabs>
              <w:rPr>
                <w:sz w:val="18"/>
                <w:szCs w:val="18"/>
              </w:rPr>
            </w:pPr>
            <w:r w:rsidRPr="00040811">
              <w:rPr>
                <w:sz w:val="18"/>
                <w:szCs w:val="18"/>
              </w:rPr>
              <w:t>33,3</w:t>
            </w:r>
          </w:p>
        </w:tc>
        <w:tc>
          <w:tcPr>
            <w:tcW w:w="6130" w:type="dxa"/>
          </w:tcPr>
          <w:p w14:paraId="5ED55BCC" w14:textId="77777777" w:rsidR="002661C1" w:rsidRPr="00040811" w:rsidRDefault="002661C1" w:rsidP="0014746E">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Boosheid/opstandigheid</w:t>
            </w:r>
          </w:p>
        </w:tc>
      </w:tr>
      <w:tr w:rsidR="002661C1" w:rsidRPr="00040811" w14:paraId="2F031857"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Pr>
          <w:p w14:paraId="4B52E506" w14:textId="77777777" w:rsidR="002661C1" w:rsidRPr="00040811" w:rsidRDefault="002661C1" w:rsidP="0014746E">
            <w:pPr>
              <w:tabs>
                <w:tab w:val="left" w:pos="426"/>
              </w:tabs>
              <w:rPr>
                <w:sz w:val="18"/>
                <w:szCs w:val="18"/>
              </w:rPr>
            </w:pPr>
            <w:r w:rsidRPr="00040811">
              <w:rPr>
                <w:sz w:val="18"/>
                <w:szCs w:val="18"/>
              </w:rPr>
              <w:t>33,3</w:t>
            </w:r>
          </w:p>
        </w:tc>
        <w:tc>
          <w:tcPr>
            <w:tcW w:w="6130" w:type="dxa"/>
          </w:tcPr>
          <w:p w14:paraId="4629071F"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Leerproblemen</w:t>
            </w:r>
          </w:p>
        </w:tc>
      </w:tr>
      <w:tr w:rsidR="002661C1" w:rsidRPr="00040811" w14:paraId="1F3244A3"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Pr>
          <w:p w14:paraId="24C9808C" w14:textId="77777777" w:rsidR="002661C1" w:rsidRPr="00040811" w:rsidRDefault="002661C1" w:rsidP="0014746E">
            <w:pPr>
              <w:tabs>
                <w:tab w:val="left" w:pos="426"/>
              </w:tabs>
              <w:rPr>
                <w:sz w:val="18"/>
                <w:szCs w:val="18"/>
              </w:rPr>
            </w:pPr>
            <w:r w:rsidRPr="00040811">
              <w:rPr>
                <w:sz w:val="18"/>
                <w:szCs w:val="18"/>
              </w:rPr>
              <w:t>33,3</w:t>
            </w:r>
          </w:p>
        </w:tc>
        <w:tc>
          <w:tcPr>
            <w:tcW w:w="6130" w:type="dxa"/>
          </w:tcPr>
          <w:p w14:paraId="61554483" w14:textId="77777777" w:rsidR="002661C1" w:rsidRPr="00040811" w:rsidRDefault="002661C1" w:rsidP="0014746E">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Het kind heeft suïcidegedachten</w:t>
            </w:r>
          </w:p>
        </w:tc>
      </w:tr>
      <w:tr w:rsidR="002661C1" w:rsidRPr="00040811" w14:paraId="0C3CC223"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Pr>
          <w:p w14:paraId="667FDC08" w14:textId="77777777" w:rsidR="002661C1" w:rsidRPr="00040811" w:rsidRDefault="002661C1" w:rsidP="0014746E">
            <w:pPr>
              <w:tabs>
                <w:tab w:val="left" w:pos="426"/>
              </w:tabs>
              <w:rPr>
                <w:sz w:val="18"/>
                <w:szCs w:val="18"/>
              </w:rPr>
            </w:pPr>
            <w:r w:rsidRPr="00040811">
              <w:rPr>
                <w:sz w:val="18"/>
                <w:szCs w:val="18"/>
              </w:rPr>
              <w:t>33,3</w:t>
            </w:r>
          </w:p>
        </w:tc>
        <w:tc>
          <w:tcPr>
            <w:tcW w:w="6130" w:type="dxa"/>
          </w:tcPr>
          <w:p w14:paraId="52290F4C"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Slaapproblemen</w:t>
            </w:r>
          </w:p>
        </w:tc>
      </w:tr>
      <w:tr w:rsidR="002661C1" w:rsidRPr="00040811" w14:paraId="5A5975B3"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Pr>
          <w:p w14:paraId="11F05EEE" w14:textId="77777777" w:rsidR="002661C1" w:rsidRPr="00040811" w:rsidRDefault="002661C1" w:rsidP="0014746E">
            <w:pPr>
              <w:tabs>
                <w:tab w:val="left" w:pos="426"/>
              </w:tabs>
              <w:rPr>
                <w:sz w:val="18"/>
                <w:szCs w:val="18"/>
              </w:rPr>
            </w:pPr>
            <w:r w:rsidRPr="00040811">
              <w:rPr>
                <w:sz w:val="18"/>
                <w:szCs w:val="18"/>
              </w:rPr>
              <w:lastRenderedPageBreak/>
              <w:t>33,3</w:t>
            </w:r>
          </w:p>
        </w:tc>
        <w:tc>
          <w:tcPr>
            <w:tcW w:w="6130" w:type="dxa"/>
          </w:tcPr>
          <w:p w14:paraId="4D769C5D" w14:textId="77777777" w:rsidR="002661C1" w:rsidRPr="00040811" w:rsidRDefault="002661C1" w:rsidP="0014746E">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Het kind past zich doorlopend aan</w:t>
            </w:r>
          </w:p>
        </w:tc>
      </w:tr>
      <w:tr w:rsidR="002661C1" w:rsidRPr="00040811" w14:paraId="73FDD7ED"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Pr>
          <w:p w14:paraId="35052CAB" w14:textId="77777777" w:rsidR="002661C1" w:rsidRPr="00040811" w:rsidRDefault="002661C1" w:rsidP="0014746E">
            <w:pPr>
              <w:tabs>
                <w:tab w:val="left" w:pos="426"/>
              </w:tabs>
              <w:rPr>
                <w:sz w:val="18"/>
                <w:szCs w:val="18"/>
              </w:rPr>
            </w:pPr>
            <w:r w:rsidRPr="00040811">
              <w:rPr>
                <w:sz w:val="18"/>
                <w:szCs w:val="18"/>
              </w:rPr>
              <w:t>0</w:t>
            </w:r>
          </w:p>
        </w:tc>
        <w:tc>
          <w:tcPr>
            <w:tcW w:w="6130" w:type="dxa"/>
          </w:tcPr>
          <w:p w14:paraId="228F7164"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Het kind wordt gepest</w:t>
            </w:r>
          </w:p>
        </w:tc>
      </w:tr>
      <w:tr w:rsidR="002661C1" w:rsidRPr="00040811" w14:paraId="4556451A" w14:textId="77777777" w:rsidTr="0014746E">
        <w:trPr>
          <w:trHeight w:val="141"/>
        </w:trPr>
        <w:tc>
          <w:tcPr>
            <w:cnfStyle w:val="001000000000" w:firstRow="0" w:lastRow="0" w:firstColumn="1" w:lastColumn="0" w:oddVBand="0" w:evenVBand="0" w:oddHBand="0" w:evenHBand="0" w:firstRowFirstColumn="0" w:firstRowLastColumn="0" w:lastRowFirstColumn="0" w:lastRowLastColumn="0"/>
            <w:tcW w:w="669" w:type="dxa"/>
          </w:tcPr>
          <w:p w14:paraId="6C518DB0" w14:textId="77777777" w:rsidR="002661C1" w:rsidRPr="00040811" w:rsidRDefault="002661C1" w:rsidP="0014746E">
            <w:pPr>
              <w:tabs>
                <w:tab w:val="left" w:pos="426"/>
              </w:tabs>
              <w:rPr>
                <w:sz w:val="18"/>
                <w:szCs w:val="18"/>
              </w:rPr>
            </w:pPr>
            <w:r w:rsidRPr="00040811">
              <w:rPr>
                <w:sz w:val="18"/>
                <w:szCs w:val="18"/>
              </w:rPr>
              <w:t>0</w:t>
            </w:r>
          </w:p>
        </w:tc>
        <w:tc>
          <w:tcPr>
            <w:tcW w:w="6130" w:type="dxa"/>
          </w:tcPr>
          <w:p w14:paraId="0FB59D0A" w14:textId="77777777" w:rsidR="002661C1" w:rsidRPr="00040811" w:rsidRDefault="002661C1" w:rsidP="0014746E">
            <w:pPr>
              <w:tabs>
                <w:tab w:val="left" w:pos="426"/>
              </w:tabs>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Problemen met de motoriek</w:t>
            </w:r>
          </w:p>
        </w:tc>
      </w:tr>
      <w:tr w:rsidR="002661C1" w:rsidRPr="00040811" w14:paraId="76ABE07A" w14:textId="77777777" w:rsidTr="0014746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69" w:type="dxa"/>
          </w:tcPr>
          <w:p w14:paraId="19A5C054" w14:textId="77777777" w:rsidR="002661C1" w:rsidRPr="00040811" w:rsidRDefault="002661C1" w:rsidP="0014746E">
            <w:pPr>
              <w:tabs>
                <w:tab w:val="left" w:pos="426"/>
              </w:tabs>
              <w:rPr>
                <w:sz w:val="18"/>
                <w:szCs w:val="18"/>
              </w:rPr>
            </w:pPr>
            <w:r w:rsidRPr="00040811">
              <w:rPr>
                <w:sz w:val="18"/>
                <w:szCs w:val="18"/>
              </w:rPr>
              <w:t>0</w:t>
            </w:r>
          </w:p>
        </w:tc>
        <w:tc>
          <w:tcPr>
            <w:tcW w:w="6130" w:type="dxa"/>
          </w:tcPr>
          <w:p w14:paraId="06D00DBE" w14:textId="77777777" w:rsidR="002661C1" w:rsidRPr="00040811" w:rsidRDefault="002661C1" w:rsidP="0014746E">
            <w:pPr>
              <w:tabs>
                <w:tab w:val="left" w:pos="426"/>
              </w:tabs>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Anders: …</w:t>
            </w:r>
          </w:p>
        </w:tc>
      </w:tr>
    </w:tbl>
    <w:p w14:paraId="738A7767" w14:textId="5BB57F66" w:rsidR="00A56648" w:rsidRPr="00040811" w:rsidRDefault="00A56648" w:rsidP="00A56648"/>
    <w:p w14:paraId="66210C8C" w14:textId="77777777" w:rsidR="006C69D8" w:rsidRPr="00040811" w:rsidRDefault="006C69D8" w:rsidP="006C69D8">
      <w:pPr>
        <w:tabs>
          <w:tab w:val="left" w:pos="1601"/>
        </w:tabs>
      </w:pPr>
    </w:p>
    <w:p w14:paraId="1CEB3D70" w14:textId="77777777" w:rsidR="006C69D8" w:rsidRPr="00040811" w:rsidRDefault="006C69D8" w:rsidP="00F92412">
      <w:pPr>
        <w:pBdr>
          <w:top w:val="wave" w:sz="6" w:space="1" w:color="auto"/>
          <w:left w:val="wave" w:sz="6" w:space="4" w:color="auto"/>
          <w:bottom w:val="wave" w:sz="6" w:space="1" w:color="auto"/>
          <w:right w:val="wave" w:sz="6" w:space="4" w:color="auto"/>
        </w:pBdr>
        <w:ind w:left="66"/>
      </w:pPr>
      <w:r w:rsidRPr="00040811">
        <w:t>De focusgroep merkt op:</w:t>
      </w:r>
    </w:p>
    <w:p w14:paraId="07A0BEB8" w14:textId="77777777" w:rsidR="006C69D8" w:rsidRPr="00040811" w:rsidRDefault="006C69D8" w:rsidP="00F92412">
      <w:pPr>
        <w:pBdr>
          <w:top w:val="wave" w:sz="6" w:space="1" w:color="auto"/>
          <w:left w:val="wave" w:sz="6" w:space="4" w:color="auto"/>
          <w:bottom w:val="wave" w:sz="6" w:space="1" w:color="auto"/>
          <w:right w:val="wave" w:sz="6" w:space="4" w:color="auto"/>
        </w:pBdr>
        <w:ind w:left="66"/>
      </w:pPr>
    </w:p>
    <w:p w14:paraId="3CC141D4" w14:textId="0329F374" w:rsidR="006C69D8" w:rsidRPr="00040811" w:rsidRDefault="006C69D8" w:rsidP="00F92412">
      <w:pPr>
        <w:pBdr>
          <w:top w:val="wave" w:sz="6" w:space="1" w:color="auto"/>
          <w:left w:val="wave" w:sz="6" w:space="4" w:color="auto"/>
          <w:bottom w:val="wave" w:sz="6" w:space="1" w:color="auto"/>
          <w:right w:val="wave" w:sz="6" w:space="4" w:color="auto"/>
        </w:pBdr>
        <w:ind w:left="66"/>
      </w:pPr>
      <w:r w:rsidRPr="00040811">
        <w:t>Het is confronterend om alle problemen die de kinderen, gezinnen en zorgverleners ervaren zo op een rij te zien staan. De resultaten van het onderzoek moet serieus genomen worden en met de collega’s en in de deel</w:t>
      </w:r>
      <w:r w:rsidR="000B3F6B">
        <w:t>verbanden</w:t>
      </w:r>
      <w:r w:rsidRPr="00040811">
        <w:t xml:space="preserve"> worden besproken. Tevens moeten acties worden ondernomen in relatie met het voortgezet onderwijs.  </w:t>
      </w:r>
    </w:p>
    <w:p w14:paraId="258E5168" w14:textId="77777777" w:rsidR="00A56648" w:rsidRPr="00040811" w:rsidRDefault="00A56648" w:rsidP="00A56648"/>
    <w:p w14:paraId="74B7DBA8" w14:textId="7FC48477" w:rsidR="00D42736" w:rsidRPr="00040811" w:rsidRDefault="00D42736" w:rsidP="002D1B56">
      <w:pPr>
        <w:tabs>
          <w:tab w:val="left" w:pos="1601"/>
        </w:tabs>
        <w:sectPr w:rsidR="00D42736" w:rsidRPr="00040811" w:rsidSect="00CA2D66">
          <w:headerReference w:type="first" r:id="rId50"/>
          <w:footerReference w:type="first" r:id="rId51"/>
          <w:pgSz w:w="11906" w:h="16838"/>
          <w:pgMar w:top="1417" w:right="1417" w:bottom="1417" w:left="1417" w:header="708" w:footer="708" w:gutter="0"/>
          <w:cols w:space="708"/>
          <w:titlePg/>
          <w:docGrid w:linePitch="360"/>
        </w:sectPr>
      </w:pPr>
    </w:p>
    <w:p w14:paraId="3A1530A2" w14:textId="75F4C49D" w:rsidR="00EE0E16" w:rsidRPr="00040811" w:rsidRDefault="0098556F" w:rsidP="00EE0E16">
      <w:pPr>
        <w:keepNext/>
        <w:ind w:left="-993" w:right="-898"/>
      </w:pPr>
      <w:r w:rsidRPr="00040811">
        <w:rPr>
          <w:noProof/>
        </w:rPr>
        <w:lastRenderedPageBreak/>
        <w:drawing>
          <wp:inline distT="0" distB="0" distL="0" distR="0" wp14:anchorId="4A27B9BD" wp14:editId="38386BB7">
            <wp:extent cx="10298002" cy="5066535"/>
            <wp:effectExtent l="0" t="0" r="0" b="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298002" cy="5066535"/>
                    </a:xfrm>
                    <a:prstGeom prst="rect">
                      <a:avLst/>
                    </a:prstGeom>
                  </pic:spPr>
                </pic:pic>
              </a:graphicData>
            </a:graphic>
          </wp:inline>
        </w:drawing>
      </w:r>
    </w:p>
    <w:p w14:paraId="61B91BA1" w14:textId="37990557" w:rsidR="001928F4" w:rsidRPr="00040811" w:rsidRDefault="00EE0E16"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33</w:t>
      </w:r>
      <w:r w:rsidR="00000000">
        <w:rPr>
          <w:noProof/>
        </w:rPr>
        <w:fldChar w:fldCharType="end"/>
      </w:r>
      <w:r w:rsidRPr="00040811">
        <w:t xml:space="preserve"> De mate waarin de (hoog)begaafde kinderen zijn veranderd sinds hun bezoek aan de basisschool</w:t>
      </w:r>
    </w:p>
    <w:p w14:paraId="497CB6C1" w14:textId="66F343D1" w:rsidR="00C77874" w:rsidRPr="00040811" w:rsidRDefault="00FB7C69" w:rsidP="00EB71B1">
      <w:pPr>
        <w:sectPr w:rsidR="00C77874" w:rsidRPr="00040811" w:rsidSect="008C5716">
          <w:pgSz w:w="16820" w:h="11900" w:orient="landscape"/>
          <w:pgMar w:top="1417" w:right="1417" w:bottom="1417" w:left="1417" w:header="708" w:footer="708" w:gutter="0"/>
          <w:cols w:space="708"/>
          <w:docGrid w:linePitch="360"/>
        </w:sectPr>
      </w:pPr>
      <w:r w:rsidRPr="00040811">
        <w:br w:type="page"/>
      </w:r>
    </w:p>
    <w:p w14:paraId="48F7F16A" w14:textId="3D767F8E" w:rsidR="00692AB9" w:rsidRPr="00040811" w:rsidRDefault="0046003B" w:rsidP="006035E0">
      <w:pPr>
        <w:pStyle w:val="Kop3"/>
      </w:pPr>
      <w:bookmarkStart w:id="43" w:name="_Toc114093971"/>
      <w:r w:rsidRPr="00040811">
        <w:lastRenderedPageBreak/>
        <w:t xml:space="preserve">Relatie begaafdheid - </w:t>
      </w:r>
      <w:r w:rsidR="00091DCC" w:rsidRPr="00040811">
        <w:t>school</w:t>
      </w:r>
      <w:r w:rsidRPr="00040811">
        <w:t>uitval</w:t>
      </w:r>
      <w:bookmarkStart w:id="44" w:name="OLE_LINK1"/>
      <w:bookmarkEnd w:id="43"/>
    </w:p>
    <w:p w14:paraId="23B12A6D" w14:textId="77777777" w:rsidR="00043931" w:rsidRPr="00040811" w:rsidRDefault="00043931" w:rsidP="0046003B"/>
    <w:p w14:paraId="6E5FD5A5" w14:textId="27686B01" w:rsidR="0053175D" w:rsidRPr="00040811" w:rsidRDefault="00942230" w:rsidP="0011505E">
      <w:r w:rsidRPr="00040811">
        <w:t xml:space="preserve">Uit § 4.2.5 blijkt dat de invloed van de schoolgang op de (hoog)begaafde kinderen </w:t>
      </w:r>
      <w:r w:rsidR="00AA5E57" w:rsidRPr="00040811">
        <w:t xml:space="preserve">zeer </w:t>
      </w:r>
      <w:r w:rsidRPr="00040811">
        <w:t xml:space="preserve">groot is. </w:t>
      </w:r>
      <w:r w:rsidR="0053175D" w:rsidRPr="00040811">
        <w:t>Als de 24 kinderen worden ingedeeld naar begaafdheid</w:t>
      </w:r>
      <w:r w:rsidR="00290359" w:rsidRPr="00040811">
        <w:t>scategorie</w:t>
      </w:r>
      <w:r w:rsidR="0053175D" w:rsidRPr="00040811">
        <w:t xml:space="preserve"> blijkt </w:t>
      </w:r>
      <w:r w:rsidR="00C63942" w:rsidRPr="00040811">
        <w:t xml:space="preserve">er een verschil in het aantal </w:t>
      </w:r>
      <w:r w:rsidR="00F105A3" w:rsidRPr="00040811">
        <w:t xml:space="preserve">en in de ernst van de </w:t>
      </w:r>
      <w:r w:rsidR="00C63942" w:rsidRPr="00040811">
        <w:t xml:space="preserve">problemen </w:t>
      </w:r>
      <w:r w:rsidR="00F105A3" w:rsidRPr="00040811">
        <w:t xml:space="preserve">die </w:t>
      </w:r>
      <w:r w:rsidR="00C63942" w:rsidRPr="00040811">
        <w:t>de</w:t>
      </w:r>
      <w:r w:rsidR="001A4F0D" w:rsidRPr="00040811">
        <w:t xml:space="preserve"> ouders hebben gemerkt aan hun kind</w:t>
      </w:r>
      <w:r w:rsidR="00F105A3" w:rsidRPr="00040811">
        <w:t>.</w:t>
      </w:r>
      <w:r w:rsidR="00C63942" w:rsidRPr="00040811">
        <w:t xml:space="preserve"> </w:t>
      </w:r>
      <w:r w:rsidR="00F105A3" w:rsidRPr="00040811">
        <w:t>In aantal</w:t>
      </w:r>
      <w:r w:rsidR="0053175D" w:rsidRPr="00040811">
        <w:t>:</w:t>
      </w:r>
    </w:p>
    <w:p w14:paraId="63024D4B" w14:textId="77777777" w:rsidR="0053175D" w:rsidRPr="00040811" w:rsidRDefault="0053175D" w:rsidP="0046003B"/>
    <w:p w14:paraId="63361618" w14:textId="20651C34" w:rsidR="0053175D" w:rsidRPr="00040811" w:rsidRDefault="0053175D">
      <w:pPr>
        <w:pStyle w:val="Lijstalinea"/>
        <w:numPr>
          <w:ilvl w:val="0"/>
          <w:numId w:val="39"/>
        </w:numPr>
        <w:ind w:left="426"/>
      </w:pPr>
      <w:r w:rsidRPr="00040811">
        <w:t>4 begaafden gezamenlijk 56 problemen, gemiddeld 14 per kind;</w:t>
      </w:r>
    </w:p>
    <w:p w14:paraId="2CFA7A9A" w14:textId="0ED3C26A" w:rsidR="0053175D" w:rsidRPr="00040811" w:rsidRDefault="0053175D">
      <w:pPr>
        <w:pStyle w:val="Lijstalinea"/>
        <w:numPr>
          <w:ilvl w:val="0"/>
          <w:numId w:val="39"/>
        </w:numPr>
        <w:ind w:left="426"/>
      </w:pPr>
      <w:r w:rsidRPr="00040811">
        <w:t xml:space="preserve">10 hoogbegaafden gezamenlijk 161 problemen, gemiddeld 16,1 per kind; </w:t>
      </w:r>
    </w:p>
    <w:p w14:paraId="203E1E4B" w14:textId="3FFB4896" w:rsidR="0053175D" w:rsidRPr="00040811" w:rsidRDefault="0053175D">
      <w:pPr>
        <w:pStyle w:val="Lijstalinea"/>
        <w:numPr>
          <w:ilvl w:val="0"/>
          <w:numId w:val="39"/>
        </w:numPr>
        <w:ind w:left="426"/>
      </w:pPr>
      <w:r w:rsidRPr="00040811">
        <w:t>9 zeer hoogbegaafden gezamenlijk 157 problemen, gemiddeld 17,4 per kind;</w:t>
      </w:r>
    </w:p>
    <w:p w14:paraId="0A1CED81" w14:textId="26B457AD" w:rsidR="0053175D" w:rsidRPr="00040811" w:rsidRDefault="0053175D">
      <w:pPr>
        <w:pStyle w:val="Lijstalinea"/>
        <w:numPr>
          <w:ilvl w:val="0"/>
          <w:numId w:val="39"/>
        </w:numPr>
        <w:ind w:left="426"/>
      </w:pPr>
      <w:r w:rsidRPr="00040811">
        <w:t>1 exceptioneel</w:t>
      </w:r>
      <w:r w:rsidRPr="00040811">
        <w:rPr>
          <w:rFonts w:ascii="Roboto" w:eastAsia="Roboto" w:hAnsi="Roboto" w:cs="Roboto"/>
          <w:i/>
        </w:rPr>
        <w:t xml:space="preserve"> </w:t>
      </w:r>
      <w:r w:rsidRPr="00040811">
        <w:t xml:space="preserve">hoogbegaafde 29 problemen. </w:t>
      </w:r>
    </w:p>
    <w:p w14:paraId="6CBEC12C" w14:textId="77777777" w:rsidR="0053175D" w:rsidRPr="00040811" w:rsidRDefault="0053175D" w:rsidP="0046003B"/>
    <w:p w14:paraId="11573566" w14:textId="5A7F6A6F" w:rsidR="00942230" w:rsidRPr="00040811" w:rsidRDefault="00F105A3" w:rsidP="0046003B">
      <w:r w:rsidRPr="00040811">
        <w:t xml:space="preserve">In ernst: </w:t>
      </w:r>
      <w:r w:rsidR="007B038D" w:rsidRPr="00040811">
        <w:t>in Tabel 5 en de bijbehorende Figuren 33 tot en met 35 zijn d</w:t>
      </w:r>
      <w:r w:rsidR="00367046" w:rsidRPr="00040811">
        <w:t xml:space="preserve">e problemen </w:t>
      </w:r>
      <w:r w:rsidR="007B038D" w:rsidRPr="00040811">
        <w:t xml:space="preserve">zichtbaar gemaakt </w:t>
      </w:r>
      <w:r w:rsidR="00AA7115" w:rsidRPr="00040811">
        <w:t xml:space="preserve">waarmee meer dan 50% van </w:t>
      </w:r>
      <w:r w:rsidRPr="00040811">
        <w:t>de</w:t>
      </w:r>
      <w:r w:rsidR="007B038D" w:rsidRPr="00040811">
        <w:t xml:space="preserve"> begaafde, hoogbegaafde, zeer en exceptioneel hoogbegaafde</w:t>
      </w:r>
      <w:r w:rsidR="00367046" w:rsidRPr="00040811">
        <w:t xml:space="preserve"> </w:t>
      </w:r>
      <w:r w:rsidR="00AA7115" w:rsidRPr="00040811">
        <w:t xml:space="preserve">kinderen kampen. </w:t>
      </w:r>
    </w:p>
    <w:p w14:paraId="239D1DD2" w14:textId="3E64F920" w:rsidR="00755DDC" w:rsidRPr="00040811" w:rsidRDefault="00755DDC" w:rsidP="002056D3"/>
    <w:p w14:paraId="56637EFE" w14:textId="663B80CB" w:rsidR="00353F63" w:rsidRPr="00040811" w:rsidRDefault="00353F63" w:rsidP="00A71D35">
      <w:pPr>
        <w:pStyle w:val="Bijschrift"/>
      </w:pPr>
      <w:r w:rsidRPr="00040811">
        <w:t xml:space="preserve">Tabel </w:t>
      </w:r>
      <w:r w:rsidR="00000000">
        <w:fldChar w:fldCharType="begin"/>
      </w:r>
      <w:r w:rsidR="00000000">
        <w:instrText xml:space="preserve"> SEQ Tabel \* ARABIC </w:instrText>
      </w:r>
      <w:r w:rsidR="00000000">
        <w:fldChar w:fldCharType="separate"/>
      </w:r>
      <w:r w:rsidR="009273DE">
        <w:rPr>
          <w:noProof/>
        </w:rPr>
        <w:t>5</w:t>
      </w:r>
      <w:r w:rsidR="00000000">
        <w:rPr>
          <w:noProof/>
        </w:rPr>
        <w:fldChar w:fldCharType="end"/>
      </w:r>
      <w:r w:rsidRPr="00040811">
        <w:t xml:space="preserve"> Door ouders gerapporteerde problemen waarmee meer dan 50% van de categorie (hoog)begaafden kampen</w:t>
      </w:r>
    </w:p>
    <w:tbl>
      <w:tblPr>
        <w:tblStyle w:val="Rastertabel5donker-Accent5"/>
        <w:tblW w:w="0" w:type="auto"/>
        <w:tblLook w:val="04A0" w:firstRow="1" w:lastRow="0" w:firstColumn="1" w:lastColumn="0" w:noHBand="0" w:noVBand="1"/>
      </w:tblPr>
      <w:tblGrid>
        <w:gridCol w:w="1665"/>
        <w:gridCol w:w="663"/>
        <w:gridCol w:w="5747"/>
      </w:tblGrid>
      <w:tr w:rsidR="00411A67" w:rsidRPr="00040811" w14:paraId="15959577" w14:textId="0308515F" w:rsidTr="002259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5" w:type="dxa"/>
            <w:tcBorders>
              <w:bottom w:val="single" w:sz="4" w:space="0" w:color="FFFFFF" w:themeColor="background1"/>
            </w:tcBorders>
          </w:tcPr>
          <w:p w14:paraId="509FD017" w14:textId="77184983" w:rsidR="00411A67" w:rsidRPr="00040811" w:rsidRDefault="00411A67" w:rsidP="002056D3">
            <w:pPr>
              <w:rPr>
                <w:sz w:val="18"/>
                <w:szCs w:val="18"/>
              </w:rPr>
            </w:pPr>
            <w:r w:rsidRPr="00040811">
              <w:rPr>
                <w:sz w:val="18"/>
                <w:szCs w:val="18"/>
              </w:rPr>
              <w:t>Categorie</w:t>
            </w:r>
          </w:p>
        </w:tc>
        <w:tc>
          <w:tcPr>
            <w:tcW w:w="663" w:type="dxa"/>
          </w:tcPr>
          <w:p w14:paraId="1DFEE0C4" w14:textId="79C91A80" w:rsidR="00411A67" w:rsidRPr="00040811" w:rsidRDefault="00411A67" w:rsidP="002056D3">
            <w:pPr>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w:t>
            </w:r>
          </w:p>
        </w:tc>
        <w:tc>
          <w:tcPr>
            <w:tcW w:w="5747" w:type="dxa"/>
          </w:tcPr>
          <w:p w14:paraId="560193F2" w14:textId="74F5628D" w:rsidR="00411A67" w:rsidRPr="00040811" w:rsidRDefault="00411A67" w:rsidP="002056D3">
            <w:pPr>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Problemen</w:t>
            </w:r>
          </w:p>
        </w:tc>
      </w:tr>
      <w:tr w:rsidR="00411A67" w:rsidRPr="00040811" w14:paraId="3E8AF28D" w14:textId="66575844" w:rsidTr="00225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Borders>
              <w:bottom w:val="single" w:sz="4" w:space="0" w:color="auto"/>
            </w:tcBorders>
          </w:tcPr>
          <w:p w14:paraId="2693B4F3" w14:textId="3E8A93FF" w:rsidR="00411A67" w:rsidRPr="00040811" w:rsidRDefault="00411A67" w:rsidP="002056D3">
            <w:pPr>
              <w:rPr>
                <w:sz w:val="18"/>
                <w:szCs w:val="18"/>
              </w:rPr>
            </w:pPr>
            <w:r w:rsidRPr="00040811">
              <w:rPr>
                <w:sz w:val="18"/>
                <w:szCs w:val="18"/>
              </w:rPr>
              <w:t xml:space="preserve">Begaafd </w:t>
            </w:r>
          </w:p>
        </w:tc>
        <w:tc>
          <w:tcPr>
            <w:tcW w:w="663" w:type="dxa"/>
          </w:tcPr>
          <w:p w14:paraId="0B918308" w14:textId="24F5762F" w:rsidR="00411A67" w:rsidRPr="00040811" w:rsidRDefault="00411A67" w:rsidP="002056D3">
            <w:pP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100</w:t>
            </w:r>
          </w:p>
        </w:tc>
        <w:tc>
          <w:tcPr>
            <w:tcW w:w="5747" w:type="dxa"/>
          </w:tcPr>
          <w:p w14:paraId="685C7896" w14:textId="14753016" w:rsidR="00411A67" w:rsidRPr="00040811" w:rsidRDefault="00411A67" w:rsidP="002056D3">
            <w:pP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heeft faalangst</w:t>
            </w:r>
          </w:p>
        </w:tc>
      </w:tr>
      <w:tr w:rsidR="00411A67" w:rsidRPr="00040811" w14:paraId="681B46B8" w14:textId="5F17C2AE" w:rsidTr="00225949">
        <w:tc>
          <w:tcPr>
            <w:cnfStyle w:val="001000000000" w:firstRow="0" w:lastRow="0" w:firstColumn="1" w:lastColumn="0" w:oddVBand="0" w:evenVBand="0" w:oddHBand="0" w:evenHBand="0" w:firstRowFirstColumn="0" w:firstRowLastColumn="0" w:lastRowFirstColumn="0" w:lastRowLastColumn="0"/>
            <w:tcW w:w="1665" w:type="dxa"/>
            <w:tcBorders>
              <w:top w:val="single" w:sz="4" w:space="0" w:color="auto"/>
              <w:bottom w:val="single" w:sz="4" w:space="0" w:color="FFFFFF" w:themeColor="background1"/>
            </w:tcBorders>
          </w:tcPr>
          <w:p w14:paraId="7387DFD0" w14:textId="2D17B929" w:rsidR="00411A67" w:rsidRPr="00040811" w:rsidRDefault="00411A67" w:rsidP="002056D3">
            <w:pPr>
              <w:rPr>
                <w:sz w:val="18"/>
                <w:szCs w:val="18"/>
              </w:rPr>
            </w:pPr>
            <w:r w:rsidRPr="00040811">
              <w:rPr>
                <w:sz w:val="18"/>
                <w:szCs w:val="18"/>
              </w:rPr>
              <w:t>4 kinderen</w:t>
            </w:r>
          </w:p>
        </w:tc>
        <w:tc>
          <w:tcPr>
            <w:tcW w:w="663" w:type="dxa"/>
          </w:tcPr>
          <w:p w14:paraId="3EA2318A" w14:textId="297EE36A" w:rsidR="00411A67" w:rsidRPr="00040811" w:rsidRDefault="00411A67" w:rsidP="002056D3">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75</w:t>
            </w:r>
          </w:p>
        </w:tc>
        <w:tc>
          <w:tcPr>
            <w:tcW w:w="5747" w:type="dxa"/>
          </w:tcPr>
          <w:p w14:paraId="30E7D698" w14:textId="3B7A9F44" w:rsidR="00411A67" w:rsidRPr="00040811" w:rsidRDefault="00411A67">
            <w:pPr>
              <w:numPr>
                <w:ilvl w:val="0"/>
                <w:numId w:val="40"/>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is aan het onderpresteren</w:t>
            </w:r>
          </w:p>
          <w:p w14:paraId="4920565E" w14:textId="6A3CD063" w:rsidR="00411A67" w:rsidRPr="00040811" w:rsidRDefault="00411A67">
            <w:pPr>
              <w:numPr>
                <w:ilvl w:val="0"/>
                <w:numId w:val="40"/>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denkt dat het niet kan leren</w:t>
            </w:r>
          </w:p>
          <w:p w14:paraId="789E231F" w14:textId="3A135A41" w:rsidR="00411A67" w:rsidRPr="00040811" w:rsidRDefault="00411A67">
            <w:pPr>
              <w:numPr>
                <w:ilvl w:val="0"/>
                <w:numId w:val="40"/>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is gevoelig voor prikkels</w:t>
            </w:r>
          </w:p>
          <w:p w14:paraId="65B64755" w14:textId="137A45DC" w:rsidR="00411A67" w:rsidRPr="00040811" w:rsidRDefault="00411A67">
            <w:pPr>
              <w:numPr>
                <w:ilvl w:val="0"/>
                <w:numId w:val="40"/>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is vaak boos en opstandig</w:t>
            </w:r>
          </w:p>
          <w:p w14:paraId="1CDB7773" w14:textId="54D6BF05" w:rsidR="00411A67" w:rsidRPr="00040811" w:rsidRDefault="00411A67">
            <w:pPr>
              <w:numPr>
                <w:ilvl w:val="0"/>
                <w:numId w:val="40"/>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heeft weinig zelfvertrouwen</w:t>
            </w:r>
          </w:p>
          <w:p w14:paraId="2A823C03" w14:textId="4D6B0233" w:rsidR="00411A67" w:rsidRPr="00040811" w:rsidRDefault="00411A67">
            <w:pPr>
              <w:numPr>
                <w:ilvl w:val="0"/>
                <w:numId w:val="40"/>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gedraagt zich op school heel anders dan thuis</w:t>
            </w:r>
          </w:p>
          <w:p w14:paraId="6C2987E7" w14:textId="1D404123" w:rsidR="00411A67" w:rsidRPr="00040811" w:rsidRDefault="00411A67">
            <w:pPr>
              <w:numPr>
                <w:ilvl w:val="0"/>
                <w:numId w:val="40"/>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heeft geen vertrouwen in volwassenen</w:t>
            </w:r>
          </w:p>
          <w:p w14:paraId="6F534216" w14:textId="481713D9" w:rsidR="00411A67" w:rsidRPr="00040811" w:rsidRDefault="00411A67">
            <w:pPr>
              <w:numPr>
                <w:ilvl w:val="0"/>
                <w:numId w:val="40"/>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past zich doorlopend aan</w:t>
            </w:r>
          </w:p>
        </w:tc>
      </w:tr>
      <w:tr w:rsidR="00411A67" w:rsidRPr="00040811" w14:paraId="5C1AFF3F" w14:textId="341C4E8C" w:rsidTr="00225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Borders>
              <w:bottom w:val="single" w:sz="4" w:space="0" w:color="auto"/>
            </w:tcBorders>
          </w:tcPr>
          <w:p w14:paraId="7974DD14" w14:textId="4967FE99" w:rsidR="00411A67" w:rsidRPr="00040811" w:rsidRDefault="00411A67" w:rsidP="002056D3">
            <w:pPr>
              <w:rPr>
                <w:sz w:val="18"/>
                <w:szCs w:val="18"/>
              </w:rPr>
            </w:pPr>
            <w:r w:rsidRPr="00040811">
              <w:rPr>
                <w:sz w:val="18"/>
                <w:szCs w:val="18"/>
              </w:rPr>
              <w:t>Hoogbegaafd</w:t>
            </w:r>
          </w:p>
        </w:tc>
        <w:tc>
          <w:tcPr>
            <w:tcW w:w="663" w:type="dxa"/>
          </w:tcPr>
          <w:p w14:paraId="1352391C" w14:textId="52880A1B" w:rsidR="00411A67" w:rsidRPr="00040811" w:rsidRDefault="00411A67" w:rsidP="002056D3">
            <w:pP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90</w:t>
            </w:r>
          </w:p>
        </w:tc>
        <w:tc>
          <w:tcPr>
            <w:tcW w:w="5747" w:type="dxa"/>
          </w:tcPr>
          <w:p w14:paraId="5465AFED" w14:textId="2210FABE" w:rsidR="00411A67" w:rsidRPr="00040811" w:rsidRDefault="00411A67" w:rsidP="002056D3">
            <w:pP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wordt geremd in hun ontwikkeling</w:t>
            </w:r>
          </w:p>
        </w:tc>
      </w:tr>
      <w:tr w:rsidR="00411A67" w:rsidRPr="00040811" w14:paraId="3144421D" w14:textId="7C03FA5A" w:rsidTr="00225949">
        <w:tc>
          <w:tcPr>
            <w:cnfStyle w:val="001000000000" w:firstRow="0" w:lastRow="0" w:firstColumn="1" w:lastColumn="0" w:oddVBand="0" w:evenVBand="0" w:oddHBand="0" w:evenHBand="0" w:firstRowFirstColumn="0" w:firstRowLastColumn="0" w:lastRowFirstColumn="0" w:lastRowLastColumn="0"/>
            <w:tcW w:w="1665" w:type="dxa"/>
            <w:tcBorders>
              <w:top w:val="single" w:sz="4" w:space="0" w:color="auto"/>
              <w:bottom w:val="single" w:sz="4" w:space="0" w:color="auto"/>
            </w:tcBorders>
          </w:tcPr>
          <w:p w14:paraId="12BF0029" w14:textId="23120C2B" w:rsidR="00411A67" w:rsidRPr="00040811" w:rsidRDefault="00411A67" w:rsidP="002056D3">
            <w:pPr>
              <w:rPr>
                <w:sz w:val="18"/>
                <w:szCs w:val="18"/>
              </w:rPr>
            </w:pPr>
            <w:r w:rsidRPr="00040811">
              <w:rPr>
                <w:sz w:val="18"/>
                <w:szCs w:val="18"/>
              </w:rPr>
              <w:t>10 kinderen</w:t>
            </w:r>
          </w:p>
        </w:tc>
        <w:tc>
          <w:tcPr>
            <w:tcW w:w="663" w:type="dxa"/>
          </w:tcPr>
          <w:p w14:paraId="4475EA6E" w14:textId="24EE97AD" w:rsidR="00411A67" w:rsidRPr="00040811" w:rsidRDefault="00411A67" w:rsidP="002056D3">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80</w:t>
            </w:r>
          </w:p>
        </w:tc>
        <w:tc>
          <w:tcPr>
            <w:tcW w:w="5747" w:type="dxa"/>
          </w:tcPr>
          <w:p w14:paraId="434448C9" w14:textId="450F90B0" w:rsidR="00411A67" w:rsidRPr="00040811" w:rsidRDefault="00411A67">
            <w:pPr>
              <w:numPr>
                <w:ilvl w:val="0"/>
                <w:numId w:val="41"/>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is aan het onderpresteren</w:t>
            </w:r>
          </w:p>
          <w:p w14:paraId="7AAF4703" w14:textId="5D59660D" w:rsidR="00411A67" w:rsidRPr="00040811" w:rsidRDefault="00411A67">
            <w:pPr>
              <w:numPr>
                <w:ilvl w:val="0"/>
                <w:numId w:val="41"/>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is vaak boos en opstandig</w:t>
            </w:r>
          </w:p>
        </w:tc>
      </w:tr>
      <w:tr w:rsidR="00411A67" w:rsidRPr="00040811" w14:paraId="1D9EDF28" w14:textId="38B94A5A" w:rsidTr="00225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Borders>
              <w:top w:val="single" w:sz="4" w:space="0" w:color="auto"/>
              <w:bottom w:val="single" w:sz="4" w:space="0" w:color="auto"/>
            </w:tcBorders>
          </w:tcPr>
          <w:p w14:paraId="22A92E79" w14:textId="77777777" w:rsidR="00411A67" w:rsidRPr="00040811" w:rsidRDefault="00411A67" w:rsidP="002056D3">
            <w:pPr>
              <w:rPr>
                <w:sz w:val="18"/>
                <w:szCs w:val="18"/>
              </w:rPr>
            </w:pPr>
          </w:p>
        </w:tc>
        <w:tc>
          <w:tcPr>
            <w:tcW w:w="663" w:type="dxa"/>
          </w:tcPr>
          <w:p w14:paraId="4F68ACED" w14:textId="050C6A29" w:rsidR="00411A67" w:rsidRPr="00040811" w:rsidRDefault="00411A67" w:rsidP="002056D3">
            <w:pP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70</w:t>
            </w:r>
          </w:p>
        </w:tc>
        <w:tc>
          <w:tcPr>
            <w:tcW w:w="5747" w:type="dxa"/>
          </w:tcPr>
          <w:p w14:paraId="3C11C58B" w14:textId="012E99E4" w:rsidR="00411A67" w:rsidRPr="00040811" w:rsidRDefault="00411A67">
            <w:pPr>
              <w:numPr>
                <w:ilvl w:val="0"/>
                <w:numId w:val="42"/>
              </w:numPr>
              <w:ind w:left="318"/>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is onzeker</w:t>
            </w:r>
          </w:p>
          <w:p w14:paraId="10D435D3" w14:textId="73D26D28" w:rsidR="00411A67" w:rsidRPr="00040811" w:rsidRDefault="00411A67">
            <w:pPr>
              <w:numPr>
                <w:ilvl w:val="0"/>
                <w:numId w:val="42"/>
              </w:numPr>
              <w:ind w:left="318"/>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heeft faalangst</w:t>
            </w:r>
          </w:p>
          <w:p w14:paraId="38218857" w14:textId="6AB2939D" w:rsidR="00411A67" w:rsidRPr="00040811" w:rsidRDefault="00411A67">
            <w:pPr>
              <w:numPr>
                <w:ilvl w:val="0"/>
                <w:numId w:val="42"/>
              </w:numPr>
              <w:ind w:left="318"/>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verveelt zich (heel) erg</w:t>
            </w:r>
          </w:p>
          <w:p w14:paraId="7DBED92F" w14:textId="5FD5CB9E" w:rsidR="00411A67" w:rsidRPr="00040811" w:rsidRDefault="00411A67">
            <w:pPr>
              <w:numPr>
                <w:ilvl w:val="0"/>
                <w:numId w:val="42"/>
              </w:numPr>
              <w:ind w:left="318"/>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 xml:space="preserve">is vaak erg moe </w:t>
            </w:r>
          </w:p>
        </w:tc>
      </w:tr>
      <w:tr w:rsidR="00411A67" w:rsidRPr="00040811" w14:paraId="2C3F1ADF" w14:textId="663DA0D4" w:rsidTr="00225949">
        <w:tc>
          <w:tcPr>
            <w:cnfStyle w:val="001000000000" w:firstRow="0" w:lastRow="0" w:firstColumn="1" w:lastColumn="0" w:oddVBand="0" w:evenVBand="0" w:oddHBand="0" w:evenHBand="0" w:firstRowFirstColumn="0" w:firstRowLastColumn="0" w:lastRowFirstColumn="0" w:lastRowLastColumn="0"/>
            <w:tcW w:w="1665" w:type="dxa"/>
            <w:tcBorders>
              <w:top w:val="single" w:sz="4" w:space="0" w:color="auto"/>
              <w:bottom w:val="single" w:sz="4" w:space="0" w:color="FFFFFF" w:themeColor="background1"/>
            </w:tcBorders>
          </w:tcPr>
          <w:p w14:paraId="72E3B767" w14:textId="77777777" w:rsidR="00411A67" w:rsidRPr="00040811" w:rsidRDefault="00411A67" w:rsidP="002056D3">
            <w:pPr>
              <w:rPr>
                <w:sz w:val="18"/>
                <w:szCs w:val="18"/>
              </w:rPr>
            </w:pPr>
          </w:p>
        </w:tc>
        <w:tc>
          <w:tcPr>
            <w:tcW w:w="663" w:type="dxa"/>
          </w:tcPr>
          <w:p w14:paraId="24FFDB43" w14:textId="734708B7" w:rsidR="00411A67" w:rsidRPr="00040811" w:rsidRDefault="00411A67" w:rsidP="002056D3">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60</w:t>
            </w:r>
          </w:p>
        </w:tc>
        <w:tc>
          <w:tcPr>
            <w:tcW w:w="5747" w:type="dxa"/>
          </w:tcPr>
          <w:p w14:paraId="4E82759A" w14:textId="27F16795" w:rsidR="00411A67" w:rsidRPr="00040811" w:rsidRDefault="00411A67">
            <w:pPr>
              <w:numPr>
                <w:ilvl w:val="0"/>
                <w:numId w:val="43"/>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voelt zich eenzaam</w:t>
            </w:r>
          </w:p>
          <w:p w14:paraId="7DE6753A" w14:textId="731F8A47" w:rsidR="00411A67" w:rsidRPr="00040811" w:rsidRDefault="00411A67">
            <w:pPr>
              <w:numPr>
                <w:ilvl w:val="0"/>
                <w:numId w:val="43"/>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is gevoelig voor prikkels</w:t>
            </w:r>
          </w:p>
          <w:p w14:paraId="0D2C1B93" w14:textId="1C08CD1E" w:rsidR="00411A67" w:rsidRPr="00040811" w:rsidRDefault="00411A67">
            <w:pPr>
              <w:numPr>
                <w:ilvl w:val="0"/>
                <w:numId w:val="43"/>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denkt dat het niet kan leren</w:t>
            </w:r>
          </w:p>
          <w:p w14:paraId="702A8049" w14:textId="18B1AD2D" w:rsidR="00411A67" w:rsidRPr="00040811" w:rsidRDefault="00411A67">
            <w:pPr>
              <w:numPr>
                <w:ilvl w:val="0"/>
                <w:numId w:val="43"/>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heeft motivatieproblemen</w:t>
            </w:r>
          </w:p>
          <w:p w14:paraId="29885EF7" w14:textId="734D5071" w:rsidR="00411A67" w:rsidRPr="00040811" w:rsidRDefault="00411A67">
            <w:pPr>
              <w:numPr>
                <w:ilvl w:val="0"/>
                <w:numId w:val="43"/>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twijfelt aan de zin van het leven</w:t>
            </w:r>
          </w:p>
          <w:p w14:paraId="124A1FBE" w14:textId="7813E89F" w:rsidR="00411A67" w:rsidRPr="00040811" w:rsidRDefault="00411A67">
            <w:pPr>
              <w:numPr>
                <w:ilvl w:val="0"/>
                <w:numId w:val="43"/>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heeft weinig zelfvertrouwen</w:t>
            </w:r>
          </w:p>
          <w:p w14:paraId="068B6219" w14:textId="137F3613" w:rsidR="00411A67" w:rsidRPr="00040811" w:rsidRDefault="00411A67">
            <w:pPr>
              <w:numPr>
                <w:ilvl w:val="0"/>
                <w:numId w:val="43"/>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past zich doorlopend aan</w:t>
            </w:r>
          </w:p>
        </w:tc>
      </w:tr>
      <w:tr w:rsidR="00411A67" w:rsidRPr="00040811" w14:paraId="513BC7EC" w14:textId="43C91626" w:rsidTr="00225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Borders>
              <w:bottom w:val="single" w:sz="4" w:space="0" w:color="auto"/>
            </w:tcBorders>
          </w:tcPr>
          <w:p w14:paraId="17F831B3" w14:textId="77777777" w:rsidR="00411A67" w:rsidRPr="00040811" w:rsidRDefault="00411A67" w:rsidP="002056D3">
            <w:pPr>
              <w:rPr>
                <w:b w:val="0"/>
                <w:bCs w:val="0"/>
                <w:sz w:val="18"/>
                <w:szCs w:val="18"/>
              </w:rPr>
            </w:pPr>
            <w:r w:rsidRPr="00040811">
              <w:rPr>
                <w:sz w:val="18"/>
                <w:szCs w:val="18"/>
              </w:rPr>
              <w:t>Zeer hb</w:t>
            </w:r>
          </w:p>
          <w:p w14:paraId="0BF6A2EC" w14:textId="5324970D" w:rsidR="00411A67" w:rsidRPr="00040811" w:rsidRDefault="00411A67" w:rsidP="002056D3">
            <w:pPr>
              <w:rPr>
                <w:sz w:val="18"/>
                <w:szCs w:val="18"/>
              </w:rPr>
            </w:pPr>
            <w:r w:rsidRPr="00040811">
              <w:rPr>
                <w:sz w:val="18"/>
                <w:szCs w:val="18"/>
              </w:rPr>
              <w:t>9 kinderen</w:t>
            </w:r>
          </w:p>
        </w:tc>
        <w:tc>
          <w:tcPr>
            <w:tcW w:w="663" w:type="dxa"/>
          </w:tcPr>
          <w:p w14:paraId="0FD4FD45" w14:textId="5E858D05" w:rsidR="00411A67" w:rsidRPr="00040811" w:rsidRDefault="00411A67" w:rsidP="002056D3">
            <w:pP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88,9</w:t>
            </w:r>
          </w:p>
        </w:tc>
        <w:tc>
          <w:tcPr>
            <w:tcW w:w="5747" w:type="dxa"/>
          </w:tcPr>
          <w:p w14:paraId="1452A1C3" w14:textId="179C73AC" w:rsidR="00411A67" w:rsidRPr="00040811" w:rsidRDefault="00411A67">
            <w:pPr>
              <w:numPr>
                <w:ilvl w:val="0"/>
                <w:numId w:val="43"/>
              </w:numPr>
              <w:ind w:left="318"/>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wordt geremd in hun ontwikkeling</w:t>
            </w:r>
          </w:p>
          <w:p w14:paraId="41146F03" w14:textId="680E5989" w:rsidR="00411A67" w:rsidRPr="00040811" w:rsidRDefault="00411A67">
            <w:pPr>
              <w:numPr>
                <w:ilvl w:val="0"/>
                <w:numId w:val="43"/>
              </w:numPr>
              <w:ind w:left="318"/>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is aan het onderpresteren</w:t>
            </w:r>
          </w:p>
          <w:p w14:paraId="47F39045" w14:textId="098DC4A0" w:rsidR="00411A67" w:rsidRPr="00040811" w:rsidRDefault="00411A67">
            <w:pPr>
              <w:numPr>
                <w:ilvl w:val="0"/>
                <w:numId w:val="43"/>
              </w:numPr>
              <w:ind w:left="318"/>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heeft motivatieproblemen</w:t>
            </w:r>
          </w:p>
          <w:p w14:paraId="7905091E" w14:textId="4A985136" w:rsidR="00411A67" w:rsidRPr="00040811" w:rsidRDefault="00411A67">
            <w:pPr>
              <w:numPr>
                <w:ilvl w:val="0"/>
                <w:numId w:val="43"/>
              </w:numPr>
              <w:ind w:left="318"/>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gedraagt zich op school heel anders dan thuis</w:t>
            </w:r>
          </w:p>
        </w:tc>
      </w:tr>
      <w:tr w:rsidR="00411A67" w:rsidRPr="00040811" w14:paraId="56EF25E4" w14:textId="4717CDF8" w:rsidTr="00225949">
        <w:tc>
          <w:tcPr>
            <w:cnfStyle w:val="001000000000" w:firstRow="0" w:lastRow="0" w:firstColumn="1" w:lastColumn="0" w:oddVBand="0" w:evenVBand="0" w:oddHBand="0" w:evenHBand="0" w:firstRowFirstColumn="0" w:firstRowLastColumn="0" w:lastRowFirstColumn="0" w:lastRowLastColumn="0"/>
            <w:tcW w:w="1665" w:type="dxa"/>
            <w:tcBorders>
              <w:top w:val="single" w:sz="4" w:space="0" w:color="auto"/>
              <w:bottom w:val="single" w:sz="4" w:space="0" w:color="auto"/>
            </w:tcBorders>
          </w:tcPr>
          <w:p w14:paraId="7D7184AB" w14:textId="1D72953E" w:rsidR="00411A67" w:rsidRPr="00040811" w:rsidRDefault="00411A67" w:rsidP="002056D3">
            <w:pPr>
              <w:rPr>
                <w:sz w:val="18"/>
                <w:szCs w:val="18"/>
              </w:rPr>
            </w:pPr>
          </w:p>
        </w:tc>
        <w:tc>
          <w:tcPr>
            <w:tcW w:w="663" w:type="dxa"/>
          </w:tcPr>
          <w:p w14:paraId="06FB8F75" w14:textId="583EE5FD" w:rsidR="00411A67" w:rsidRPr="00040811" w:rsidRDefault="00411A67" w:rsidP="002056D3">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77,8</w:t>
            </w:r>
          </w:p>
        </w:tc>
        <w:tc>
          <w:tcPr>
            <w:tcW w:w="5747" w:type="dxa"/>
          </w:tcPr>
          <w:p w14:paraId="5AE70AE0" w14:textId="3B74E5C9" w:rsidR="00411A67" w:rsidRPr="00040811" w:rsidRDefault="00411A67">
            <w:pPr>
              <w:numPr>
                <w:ilvl w:val="0"/>
                <w:numId w:val="44"/>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heeft faalangst</w:t>
            </w:r>
          </w:p>
          <w:p w14:paraId="6C9915E7" w14:textId="0EA02717" w:rsidR="00411A67" w:rsidRPr="00040811" w:rsidRDefault="00411A67">
            <w:pPr>
              <w:numPr>
                <w:ilvl w:val="0"/>
                <w:numId w:val="44"/>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verveelt zich (heel) erg</w:t>
            </w:r>
          </w:p>
          <w:p w14:paraId="47EA39A6" w14:textId="31085361" w:rsidR="00411A67" w:rsidRPr="00040811" w:rsidRDefault="00411A67">
            <w:pPr>
              <w:numPr>
                <w:ilvl w:val="0"/>
                <w:numId w:val="44"/>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heeft weinig zelfvertrouwen</w:t>
            </w:r>
          </w:p>
          <w:p w14:paraId="7FB28385" w14:textId="277388A8" w:rsidR="00411A67" w:rsidRPr="00040811" w:rsidRDefault="00411A67">
            <w:pPr>
              <w:numPr>
                <w:ilvl w:val="0"/>
                <w:numId w:val="44"/>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is vaak erg moe</w:t>
            </w:r>
          </w:p>
          <w:p w14:paraId="7BBB2E60" w14:textId="69DCE2F8" w:rsidR="00411A67" w:rsidRPr="00040811" w:rsidRDefault="00411A67">
            <w:pPr>
              <w:numPr>
                <w:ilvl w:val="0"/>
                <w:numId w:val="44"/>
              </w:numPr>
              <w:ind w:left="318"/>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past zich doorlopend aan</w:t>
            </w:r>
          </w:p>
        </w:tc>
      </w:tr>
      <w:tr w:rsidR="00411A67" w:rsidRPr="00040811" w14:paraId="4D275087" w14:textId="41FBB5CC" w:rsidTr="00225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Borders>
              <w:top w:val="single" w:sz="4" w:space="0" w:color="auto"/>
            </w:tcBorders>
          </w:tcPr>
          <w:p w14:paraId="2F8D6FF9" w14:textId="77777777" w:rsidR="00411A67" w:rsidRPr="00040811" w:rsidRDefault="00411A67" w:rsidP="002056D3">
            <w:pPr>
              <w:rPr>
                <w:sz w:val="18"/>
                <w:szCs w:val="18"/>
              </w:rPr>
            </w:pPr>
          </w:p>
        </w:tc>
        <w:tc>
          <w:tcPr>
            <w:tcW w:w="663" w:type="dxa"/>
          </w:tcPr>
          <w:p w14:paraId="600D7C9F" w14:textId="511137EB" w:rsidR="00411A67" w:rsidRPr="00040811" w:rsidRDefault="00411A67" w:rsidP="002056D3">
            <w:pP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66,7</w:t>
            </w:r>
          </w:p>
        </w:tc>
        <w:tc>
          <w:tcPr>
            <w:tcW w:w="5747" w:type="dxa"/>
          </w:tcPr>
          <w:p w14:paraId="698C9EE2" w14:textId="216A0CDF" w:rsidR="00411A67" w:rsidRPr="00040811" w:rsidRDefault="00411A67">
            <w:pPr>
              <w:numPr>
                <w:ilvl w:val="0"/>
                <w:numId w:val="44"/>
              </w:numPr>
              <w:ind w:left="318"/>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is onzeker</w:t>
            </w:r>
          </w:p>
          <w:p w14:paraId="52B82129" w14:textId="7C7C8A4B" w:rsidR="00411A67" w:rsidRPr="00040811" w:rsidRDefault="00411A67">
            <w:pPr>
              <w:numPr>
                <w:ilvl w:val="0"/>
                <w:numId w:val="44"/>
              </w:numPr>
              <w:ind w:left="318"/>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is depressief</w:t>
            </w:r>
          </w:p>
          <w:p w14:paraId="7CDD12A9" w14:textId="50D263CB" w:rsidR="00411A67" w:rsidRPr="00040811" w:rsidRDefault="00411A67">
            <w:pPr>
              <w:numPr>
                <w:ilvl w:val="0"/>
                <w:numId w:val="44"/>
              </w:numPr>
              <w:ind w:left="318"/>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denkt dat zij niet kunnen leren</w:t>
            </w:r>
          </w:p>
          <w:p w14:paraId="0072BF73" w14:textId="0B3AE4D6" w:rsidR="00411A67" w:rsidRPr="00040811" w:rsidRDefault="00411A67">
            <w:pPr>
              <w:numPr>
                <w:ilvl w:val="0"/>
                <w:numId w:val="44"/>
              </w:numPr>
              <w:ind w:left="318"/>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trekt zich vaak in zichzelf terug</w:t>
            </w:r>
          </w:p>
        </w:tc>
      </w:tr>
      <w:tr w:rsidR="00411A67" w:rsidRPr="00040811" w14:paraId="4039CC7E" w14:textId="17131ADF" w:rsidTr="007A28DD">
        <w:tc>
          <w:tcPr>
            <w:cnfStyle w:val="001000000000" w:firstRow="0" w:lastRow="0" w:firstColumn="1" w:lastColumn="0" w:oddVBand="0" w:evenVBand="0" w:oddHBand="0" w:evenHBand="0" w:firstRowFirstColumn="0" w:firstRowLastColumn="0" w:lastRowFirstColumn="0" w:lastRowLastColumn="0"/>
            <w:tcW w:w="1665" w:type="dxa"/>
          </w:tcPr>
          <w:p w14:paraId="30D3240B" w14:textId="77777777" w:rsidR="00411A67" w:rsidRPr="00040811" w:rsidRDefault="00411A67" w:rsidP="007A28DD">
            <w:pPr>
              <w:rPr>
                <w:b w:val="0"/>
                <w:bCs w:val="0"/>
                <w:sz w:val="18"/>
                <w:szCs w:val="18"/>
              </w:rPr>
            </w:pPr>
            <w:r w:rsidRPr="00040811">
              <w:rPr>
                <w:sz w:val="18"/>
                <w:szCs w:val="18"/>
              </w:rPr>
              <w:t>Exceptioneel hb</w:t>
            </w:r>
          </w:p>
          <w:p w14:paraId="7A0B2D3E" w14:textId="4D12F48F" w:rsidR="00290359" w:rsidRPr="00040811" w:rsidRDefault="00290359" w:rsidP="007A28DD">
            <w:pPr>
              <w:rPr>
                <w:b w:val="0"/>
                <w:bCs w:val="0"/>
                <w:sz w:val="18"/>
                <w:szCs w:val="18"/>
              </w:rPr>
            </w:pPr>
            <w:r w:rsidRPr="00040811">
              <w:rPr>
                <w:sz w:val="18"/>
                <w:szCs w:val="18"/>
              </w:rPr>
              <w:t>1 kind</w:t>
            </w:r>
          </w:p>
        </w:tc>
        <w:tc>
          <w:tcPr>
            <w:tcW w:w="663" w:type="dxa"/>
          </w:tcPr>
          <w:p w14:paraId="19D3A4B4" w14:textId="2C580C54" w:rsidR="00411A67" w:rsidRPr="00040811" w:rsidRDefault="00411A67" w:rsidP="007A28DD">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100</w:t>
            </w:r>
          </w:p>
        </w:tc>
        <w:tc>
          <w:tcPr>
            <w:tcW w:w="5747" w:type="dxa"/>
          </w:tcPr>
          <w:p w14:paraId="7C6950DD"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wordt het geremd in zijn ontwikkeling</w:t>
            </w:r>
          </w:p>
          <w:p w14:paraId="249B1BE5"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is het onzeker</w:t>
            </w:r>
          </w:p>
          <w:p w14:paraId="687EF9F9"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heeft het faalangst</w:t>
            </w:r>
          </w:p>
          <w:p w14:paraId="6A48B6AC"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lastRenderedPageBreak/>
              <w:t>heeft het moeite met sluiten van vriendschappen</w:t>
            </w:r>
          </w:p>
          <w:p w14:paraId="0294CFF0"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wordt het  buitengesloten / genegeerd</w:t>
            </w:r>
          </w:p>
          <w:p w14:paraId="613C81DF"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wordt het gepest</w:t>
            </w:r>
          </w:p>
          <w:p w14:paraId="75F0AD63" w14:textId="7BB747D6"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is het vaak verdrietig</w:t>
            </w:r>
          </w:p>
          <w:p w14:paraId="2D38AE58"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voelt mijn kind zich eenzaam</w:t>
            </w:r>
          </w:p>
          <w:p w14:paraId="14121C90"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is mijn kind depressief</w:t>
            </w:r>
          </w:p>
          <w:p w14:paraId="21CB39D9" w14:textId="7DEBCC52"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is het agressief</w:t>
            </w:r>
          </w:p>
          <w:p w14:paraId="0C76EFA2"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is het gevoelig voor prikkels</w:t>
            </w:r>
          </w:p>
          <w:p w14:paraId="49D3DD5D"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 xml:space="preserve">heeft het last van angsten </w:t>
            </w:r>
          </w:p>
          <w:p w14:paraId="5FE00583"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verveelt het zich (heel) erg</w:t>
            </w:r>
          </w:p>
          <w:p w14:paraId="30404C6E"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heeft mijn kind motivatieproblemen</w:t>
            </w:r>
          </w:p>
          <w:p w14:paraId="2DC0E9A2"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twijfelt mijn kind aan de zin van het leven</w:t>
            </w:r>
          </w:p>
          <w:p w14:paraId="5CCFC53D"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vindt het veel situaties en/of voorwerpen bedreigend</w:t>
            </w:r>
          </w:p>
          <w:p w14:paraId="29CEA9C0"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heeft het tics ontwikkeld (maken van een snelle herhaalde beweging/geluid)</w:t>
            </w:r>
            <w:r w:rsidRPr="00040811">
              <w:rPr>
                <w:sz w:val="18"/>
                <w:szCs w:val="18"/>
              </w:rPr>
              <w:tab/>
            </w:r>
          </w:p>
          <w:p w14:paraId="7852F680"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trekt mijn kind zich vaak in zichzelf terug</w:t>
            </w:r>
          </w:p>
          <w:p w14:paraId="21C77ED8"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is mijn kind vaak boos en opstandig</w:t>
            </w:r>
          </w:p>
          <w:p w14:paraId="7D59DF22"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heeft mijn kind weinig zelfvertrouwen</w:t>
            </w:r>
          </w:p>
          <w:p w14:paraId="7BD2242B" w14:textId="588DBA56"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heeft het leerproblemen i</w:t>
            </w:r>
          </w:p>
          <w:p w14:paraId="47C27989" w14:textId="3410D5D0"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heeft het gedragsproblemen i</w:t>
            </w:r>
          </w:p>
          <w:p w14:paraId="0ABD569D"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gedraagt mijn kind zich op school heel anders dan thuis</w:t>
            </w:r>
          </w:p>
          <w:p w14:paraId="1CB07059"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heeft het regelmatig huilbuien</w:t>
            </w:r>
          </w:p>
          <w:p w14:paraId="37D2B95C"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schreeuwt mijn kind het thuis regelmatig uit van ellende</w:t>
            </w:r>
          </w:p>
          <w:p w14:paraId="2A1DCCA6"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heeft mijn kind suïcidegedachten</w:t>
            </w:r>
          </w:p>
          <w:p w14:paraId="5440C80E"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is het vaak erg moe</w:t>
            </w:r>
          </w:p>
          <w:p w14:paraId="73326C33" w14:textId="77777777"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past het zich doorlopend aan</w:t>
            </w:r>
          </w:p>
          <w:p w14:paraId="6762468F" w14:textId="7D92A5B3" w:rsidR="00411A67" w:rsidRPr="00040811" w:rsidRDefault="00411A67">
            <w:pPr>
              <w:pStyle w:val="Lijstalinea"/>
              <w:numPr>
                <w:ilvl w:val="0"/>
                <w:numId w:val="62"/>
              </w:numPr>
              <w:ind w:left="393"/>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anders: Posttraumatisch stress syndroom</w:t>
            </w:r>
          </w:p>
        </w:tc>
      </w:tr>
    </w:tbl>
    <w:p w14:paraId="045AAB01" w14:textId="512982FD" w:rsidR="0046003B" w:rsidRPr="00040811" w:rsidRDefault="0046003B" w:rsidP="0046003B"/>
    <w:p w14:paraId="5D18D076" w14:textId="5A9A02DB" w:rsidR="00C20552" w:rsidRPr="00040811" w:rsidRDefault="00991D39" w:rsidP="00404C38">
      <w:r w:rsidRPr="00040811">
        <w:t xml:space="preserve">Zowel in aantal als in </w:t>
      </w:r>
      <w:r w:rsidR="007B038D" w:rsidRPr="00040811">
        <w:t xml:space="preserve">ernst </w:t>
      </w:r>
      <w:r w:rsidRPr="00040811">
        <w:t>blijken de problemen</w:t>
      </w:r>
      <w:r w:rsidR="007B038D" w:rsidRPr="00040811">
        <w:t xml:space="preserve"> toe </w:t>
      </w:r>
      <w:r w:rsidRPr="00040811">
        <w:t xml:space="preserve">te nemen </w:t>
      </w:r>
      <w:r w:rsidR="007B038D" w:rsidRPr="00040811">
        <w:t>naarmate de kinderen intelligenter zijn.</w:t>
      </w:r>
      <w:r w:rsidR="00404C38" w:rsidRPr="00040811">
        <w:t xml:space="preserve"> </w:t>
      </w:r>
    </w:p>
    <w:p w14:paraId="16F0AFA3" w14:textId="77777777" w:rsidR="00C20552" w:rsidRPr="00040811" w:rsidRDefault="00C20552" w:rsidP="00404C38"/>
    <w:p w14:paraId="5E73596C" w14:textId="794FAA1B" w:rsidR="00404C38" w:rsidRPr="00040811" w:rsidRDefault="00C20552" w:rsidP="00404C38">
      <w:r w:rsidRPr="00040811">
        <w:t>Eenzelfde</w:t>
      </w:r>
      <w:r w:rsidR="00404C38" w:rsidRPr="00040811">
        <w:t xml:space="preserve"> beeld komt ook naar voren </w:t>
      </w:r>
      <w:r w:rsidR="00AE153D" w:rsidRPr="00040811">
        <w:t xml:space="preserve">uit de gegevens die de </w:t>
      </w:r>
      <w:r w:rsidR="00404C38" w:rsidRPr="00040811">
        <w:t xml:space="preserve">hulp- en zorgverleners </w:t>
      </w:r>
      <w:r w:rsidR="00AE153D" w:rsidRPr="00040811">
        <w:t xml:space="preserve">hebben geleverd. Hun is gevraagd naar het aantal </w:t>
      </w:r>
      <w:r w:rsidR="00404C38" w:rsidRPr="00040811">
        <w:t xml:space="preserve">begeleide (hoog)begaafden </w:t>
      </w:r>
      <w:r w:rsidR="00AE153D" w:rsidRPr="00040811">
        <w:t xml:space="preserve">in 5 schooljaren </w:t>
      </w:r>
      <w:r w:rsidR="00404C38" w:rsidRPr="00040811">
        <w:t>en het percentage dat is uitgevallen of dreigde uit te vallen uit het onderwijs.</w:t>
      </w:r>
    </w:p>
    <w:p w14:paraId="51AFFB6B" w14:textId="77777777" w:rsidR="00515920" w:rsidRPr="00040811" w:rsidRDefault="007B038D" w:rsidP="00F9153C">
      <w:r w:rsidRPr="00040811">
        <w:t xml:space="preserve"> </w:t>
      </w:r>
      <w:r w:rsidR="009567FA" w:rsidRPr="00040811">
        <w:tab/>
      </w:r>
      <w:r w:rsidR="00991D39" w:rsidRPr="00040811">
        <w:t xml:space="preserve">Wat betreft de begaafde leerlingen heeft </w:t>
      </w:r>
      <w:r w:rsidR="009567FA" w:rsidRPr="00040811">
        <w:t xml:space="preserve">de pedagoog dit schooljaar en de afgelopen 4 schooljaren </w:t>
      </w:r>
      <w:r w:rsidR="002C6AB5" w:rsidRPr="00040811">
        <w:t xml:space="preserve">de meeste </w:t>
      </w:r>
      <w:r w:rsidR="009567FA" w:rsidRPr="00040811">
        <w:t>begaafde leerlingen begeleid</w:t>
      </w:r>
      <w:r w:rsidR="002C6AB5" w:rsidRPr="00040811">
        <w:t>, namelijk in totaal 4 tot 6. D</w:t>
      </w:r>
      <w:r w:rsidR="009567FA" w:rsidRPr="00040811">
        <w:t xml:space="preserve">e psychiater </w:t>
      </w:r>
      <w:r w:rsidR="002C6AB5" w:rsidRPr="00040811">
        <w:t xml:space="preserve">heeft </w:t>
      </w:r>
      <w:r w:rsidR="009567FA" w:rsidRPr="00040811">
        <w:t>1 tot 3</w:t>
      </w:r>
      <w:r w:rsidR="002C6AB5" w:rsidRPr="00040811">
        <w:t xml:space="preserve"> begaafde leerlingen begeleid en d</w:t>
      </w:r>
      <w:r w:rsidR="009567FA" w:rsidRPr="00040811">
        <w:t xml:space="preserve">e psycholoog geen enkele. </w:t>
      </w:r>
    </w:p>
    <w:p w14:paraId="30AD364E" w14:textId="59A95F0A" w:rsidR="009567FA" w:rsidRPr="00040811" w:rsidRDefault="009567FA" w:rsidP="00515920">
      <w:pPr>
        <w:ind w:firstLine="708"/>
      </w:pPr>
      <w:r w:rsidRPr="00040811">
        <w:t xml:space="preserve">Bij elkaar hebben de professionals in de 5 schooljaren in totaal tussen de 5 en 9 begaafde leerlingen begeleid. </w:t>
      </w:r>
    </w:p>
    <w:p w14:paraId="0009136D" w14:textId="77777777" w:rsidR="009567FA" w:rsidRPr="00040811" w:rsidRDefault="009567FA" w:rsidP="009567FA"/>
    <w:p w14:paraId="773ADBD7" w14:textId="77777777" w:rsidR="009567FA" w:rsidRPr="00040811" w:rsidRDefault="009567FA" w:rsidP="009567FA">
      <w:pPr>
        <w:keepNext/>
      </w:pPr>
      <w:r w:rsidRPr="00040811">
        <w:rPr>
          <w:noProof/>
        </w:rPr>
        <w:drawing>
          <wp:inline distT="0" distB="0" distL="0" distR="0" wp14:anchorId="0120156F" wp14:editId="46E2E976">
            <wp:extent cx="5073162" cy="1858817"/>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93622" cy="1866314"/>
                    </a:xfrm>
                    <a:prstGeom prst="rect">
                      <a:avLst/>
                    </a:prstGeom>
                  </pic:spPr>
                </pic:pic>
              </a:graphicData>
            </a:graphic>
          </wp:inline>
        </w:drawing>
      </w:r>
    </w:p>
    <w:p w14:paraId="76BF39D7" w14:textId="3A8F6B38" w:rsidR="007B038D" w:rsidRPr="00040811" w:rsidRDefault="009567FA"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34</w:t>
      </w:r>
      <w:r w:rsidR="00000000">
        <w:rPr>
          <w:noProof/>
        </w:rPr>
        <w:fldChar w:fldCharType="end"/>
      </w:r>
      <w:r w:rsidRPr="00040811">
        <w:t xml:space="preserve"> Het aantal door hulp- en zorgverleners begeleide begaafde leerlingen in de schooljaren 2017-2018 t/m 2021-2022</w:t>
      </w:r>
    </w:p>
    <w:p w14:paraId="291DAAFB" w14:textId="7F36DCBD" w:rsidR="007B038D" w:rsidRPr="00040811" w:rsidRDefault="007B038D" w:rsidP="0046003B">
      <w:pPr>
        <w:sectPr w:rsidR="007B038D" w:rsidRPr="00040811" w:rsidSect="008C5716">
          <w:pgSz w:w="11906" w:h="16838"/>
          <w:pgMar w:top="1417" w:right="1417" w:bottom="1417" w:left="1417" w:header="708" w:footer="708" w:gutter="0"/>
          <w:cols w:space="708"/>
          <w:docGrid w:linePitch="360"/>
        </w:sectPr>
      </w:pPr>
    </w:p>
    <w:p w14:paraId="54D6EA8A" w14:textId="77777777" w:rsidR="00EB71B1" w:rsidRPr="00040811" w:rsidRDefault="00E70680" w:rsidP="00A71D35">
      <w:pPr>
        <w:pStyle w:val="Bijschrift"/>
      </w:pPr>
      <w:r w:rsidRPr="00040811">
        <w:rPr>
          <w:noProof/>
        </w:rPr>
        <w:lastRenderedPageBreak/>
        <w:drawing>
          <wp:inline distT="0" distB="0" distL="0" distR="0" wp14:anchorId="798E18B7" wp14:editId="5B5E19DF">
            <wp:extent cx="10295164" cy="4449754"/>
            <wp:effectExtent l="0" t="0" r="508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305808" cy="4454354"/>
                    </a:xfrm>
                    <a:prstGeom prst="rect">
                      <a:avLst/>
                    </a:prstGeom>
                  </pic:spPr>
                </pic:pic>
              </a:graphicData>
            </a:graphic>
          </wp:inline>
        </w:drawing>
      </w:r>
    </w:p>
    <w:p w14:paraId="21851FE0" w14:textId="5A288F2D" w:rsidR="00EB71B1" w:rsidRPr="00040811" w:rsidRDefault="00EB71B1"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35</w:t>
      </w:r>
      <w:r w:rsidR="00000000">
        <w:rPr>
          <w:noProof/>
        </w:rPr>
        <w:fldChar w:fldCharType="end"/>
      </w:r>
      <w:r w:rsidRPr="00040811">
        <w:t xml:space="preserve"> De 4 begaafde kinderen ervaren gezamenlijk 56 problemen, gemiddeld 14 per kind</w:t>
      </w:r>
    </w:p>
    <w:p w14:paraId="7C9C898D" w14:textId="3C544271" w:rsidR="00DE6270" w:rsidRPr="00040811" w:rsidRDefault="00DE6270" w:rsidP="00A71D35">
      <w:pPr>
        <w:pStyle w:val="Bijschrift"/>
      </w:pPr>
      <w:r w:rsidRPr="00040811">
        <w:br w:type="page"/>
      </w:r>
    </w:p>
    <w:p w14:paraId="538EA3EA" w14:textId="36D400E1" w:rsidR="00B44996" w:rsidRPr="00040811" w:rsidRDefault="004C7D11" w:rsidP="00B44996">
      <w:pPr>
        <w:keepNext/>
        <w:ind w:left="-993" w:right="-898"/>
        <w:jc w:val="center"/>
      </w:pPr>
      <w:r w:rsidRPr="00040811">
        <w:rPr>
          <w:noProof/>
        </w:rPr>
        <w:lastRenderedPageBreak/>
        <w:drawing>
          <wp:inline distT="0" distB="0" distL="0" distR="0" wp14:anchorId="7E3275A0" wp14:editId="37FC88B2">
            <wp:extent cx="10248709" cy="4325620"/>
            <wp:effectExtent l="0" t="0" r="635" b="508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80456" cy="4339019"/>
                    </a:xfrm>
                    <a:prstGeom prst="rect">
                      <a:avLst/>
                    </a:prstGeom>
                  </pic:spPr>
                </pic:pic>
              </a:graphicData>
            </a:graphic>
          </wp:inline>
        </w:drawing>
      </w:r>
    </w:p>
    <w:p w14:paraId="3D378932" w14:textId="34700BDF" w:rsidR="00C62FE6" w:rsidRPr="00040811" w:rsidRDefault="00B44996"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36</w:t>
      </w:r>
      <w:r w:rsidR="00000000">
        <w:rPr>
          <w:noProof/>
        </w:rPr>
        <w:fldChar w:fldCharType="end"/>
      </w:r>
      <w:r w:rsidRPr="00040811">
        <w:t xml:space="preserve"> De 10 hoogbegaafde kinderen ervaren gezamenlijk 161 problemen, gemiddeld 16,1 per kind</w:t>
      </w:r>
    </w:p>
    <w:p w14:paraId="3DCAA657" w14:textId="77777777" w:rsidR="00C62FE6" w:rsidRPr="00040811" w:rsidRDefault="00C62FE6" w:rsidP="00C62FE6">
      <w:pPr>
        <w:ind w:left="-993" w:right="-898"/>
      </w:pPr>
    </w:p>
    <w:p w14:paraId="5BA7B566" w14:textId="13023F54" w:rsidR="004446BB" w:rsidRPr="00040811" w:rsidRDefault="00821BA3" w:rsidP="004446BB">
      <w:pPr>
        <w:keepNext/>
        <w:ind w:left="-993" w:right="-898"/>
        <w:jc w:val="center"/>
      </w:pPr>
      <w:r w:rsidRPr="00040811">
        <w:rPr>
          <w:noProof/>
        </w:rPr>
        <w:lastRenderedPageBreak/>
        <w:drawing>
          <wp:inline distT="0" distB="0" distL="0" distR="0" wp14:anchorId="584445B7" wp14:editId="46372FFB">
            <wp:extent cx="10328482" cy="4668716"/>
            <wp:effectExtent l="0" t="0" r="0" b="508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353935" cy="4680221"/>
                    </a:xfrm>
                    <a:prstGeom prst="rect">
                      <a:avLst/>
                    </a:prstGeom>
                  </pic:spPr>
                </pic:pic>
              </a:graphicData>
            </a:graphic>
          </wp:inline>
        </w:drawing>
      </w:r>
    </w:p>
    <w:p w14:paraId="225C1A25" w14:textId="39057731" w:rsidR="00C62FE6" w:rsidRPr="00040811" w:rsidRDefault="004446BB"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37</w:t>
      </w:r>
      <w:r w:rsidR="00000000">
        <w:rPr>
          <w:noProof/>
        </w:rPr>
        <w:fldChar w:fldCharType="end"/>
      </w:r>
      <w:r w:rsidRPr="00040811">
        <w:t xml:space="preserve"> De 9 zeer hoogbegaafde kinderen ervaren gezamenlijk 157 problemen, gemiddeld 17,4 per kind</w:t>
      </w:r>
    </w:p>
    <w:p w14:paraId="3FD4311D" w14:textId="77777777" w:rsidR="004446BB" w:rsidRPr="00040811" w:rsidRDefault="004446BB" w:rsidP="00C62FE6">
      <w:pPr>
        <w:ind w:left="-993" w:right="-898"/>
      </w:pPr>
    </w:p>
    <w:p w14:paraId="24DCBC2E" w14:textId="77777777" w:rsidR="009C55A7" w:rsidRPr="00040811" w:rsidRDefault="009C55A7" w:rsidP="0046003B"/>
    <w:p w14:paraId="723526F6" w14:textId="3FE3E533" w:rsidR="009C55A7" w:rsidRPr="00040811" w:rsidRDefault="009C55A7" w:rsidP="0046003B">
      <w:pPr>
        <w:sectPr w:rsidR="009C55A7" w:rsidRPr="00040811" w:rsidSect="007E0945">
          <w:pgSz w:w="16820" w:h="11900" w:orient="landscape"/>
          <w:pgMar w:top="1417" w:right="1417" w:bottom="1417" w:left="1417" w:header="708" w:footer="708" w:gutter="0"/>
          <w:cols w:space="708"/>
          <w:docGrid w:linePitch="360"/>
        </w:sectPr>
      </w:pPr>
    </w:p>
    <w:bookmarkEnd w:id="44"/>
    <w:p w14:paraId="31EC7C59" w14:textId="4D767EAB" w:rsidR="002715FA" w:rsidRPr="00040811" w:rsidRDefault="00A65B59" w:rsidP="00EB795D">
      <w:r w:rsidRPr="00040811">
        <w:lastRenderedPageBreak/>
        <w:t>Wat betreft de hoogbegaafde leerlingen heeft de psychiater dit schooljaar en de afgelopen 4 schooljaren de meeste leerlingen begeleid, namelijk in totaal 7 tot 9.</w:t>
      </w:r>
      <w:r w:rsidR="00EB795D" w:rsidRPr="00040811">
        <w:t xml:space="preserve"> De pedagoog heeft 3 tot 4 hoogbegaafden begeleid en de psycholoog 1 tot 2.</w:t>
      </w:r>
      <w:r w:rsidR="0046003B" w:rsidRPr="00040811">
        <w:t xml:space="preserve"> </w:t>
      </w:r>
    </w:p>
    <w:p w14:paraId="002AC718" w14:textId="6AE6FF80" w:rsidR="00356960" w:rsidRPr="00040811" w:rsidRDefault="0046003B" w:rsidP="00DD70C2">
      <w:pPr>
        <w:ind w:firstLine="708"/>
      </w:pPr>
      <w:r w:rsidRPr="00040811">
        <w:t>Bij elkaar hebben de professionals in de 5 schooljaren in totaal tussen de 11 en 15 hoogbegaafde leerlingen begeleid.</w:t>
      </w:r>
    </w:p>
    <w:p w14:paraId="54284E13" w14:textId="0424964D" w:rsidR="00356960" w:rsidRPr="00040811" w:rsidRDefault="00356960" w:rsidP="0046003B"/>
    <w:p w14:paraId="64B1CC31" w14:textId="7FA24992" w:rsidR="005843F1" w:rsidRPr="00040811" w:rsidRDefault="005843F1" w:rsidP="005843F1">
      <w:bookmarkStart w:id="45" w:name="OLE_LINK3"/>
      <w:r w:rsidRPr="00040811">
        <w:t xml:space="preserve">Van de zeer hoogbegaafde leerlingen zijn in de 5 schooljaren de meeste begeleid door de psychiater en de psycholoog, </w:t>
      </w:r>
      <w:r w:rsidR="002F4A43" w:rsidRPr="00040811">
        <w:t xml:space="preserve">namelijk </w:t>
      </w:r>
      <w:r w:rsidRPr="00040811">
        <w:t xml:space="preserve">elk </w:t>
      </w:r>
      <w:r w:rsidR="002F4A43" w:rsidRPr="00040811">
        <w:t>afzonderlijk in</w:t>
      </w:r>
      <w:r w:rsidRPr="00040811">
        <w:t xml:space="preserve"> totaal 3 tot 4. De pedagoog heeft 1 tot 2 zeer hoogbegaafden begeleid. </w:t>
      </w:r>
    </w:p>
    <w:p w14:paraId="39288327" w14:textId="0FED67F8" w:rsidR="0046003B" w:rsidRPr="00040811" w:rsidRDefault="0046003B" w:rsidP="006306D3">
      <w:pPr>
        <w:ind w:firstLine="708"/>
      </w:pPr>
      <w:r w:rsidRPr="00040811">
        <w:t>Bij elkaar hebben de professionals in de 5 schooljaren in totaal tussen de 7 en 10 zeer hoogbegaafde leerlingen begeleid.</w:t>
      </w:r>
      <w:bookmarkEnd w:id="45"/>
    </w:p>
    <w:p w14:paraId="1BF90EDB" w14:textId="3CBB9E2F" w:rsidR="00BA25D3" w:rsidRPr="00040811" w:rsidRDefault="00BA25D3" w:rsidP="0046003B">
      <w:r w:rsidRPr="00040811">
        <w:tab/>
      </w:r>
    </w:p>
    <w:p w14:paraId="623C4A34" w14:textId="0A80B500" w:rsidR="0046003B" w:rsidRPr="00040811" w:rsidRDefault="00353ECE" w:rsidP="0046003B">
      <w:r w:rsidRPr="00040811">
        <w:t>Van de exceptioneel hoogbegaafde leerlingen is in de 5 schooljaren geen enkele begeleid door d</w:t>
      </w:r>
      <w:r w:rsidR="00B20EA7" w:rsidRPr="00040811">
        <w:t>e pedagoog en de psychiater</w:t>
      </w:r>
      <w:r w:rsidR="0046003B" w:rsidRPr="00040811">
        <w:t xml:space="preserve">. De psycholoog vermeldt </w:t>
      </w:r>
      <w:r w:rsidRPr="00040811">
        <w:t xml:space="preserve">hierover </w:t>
      </w:r>
      <w:r w:rsidR="0046003B" w:rsidRPr="00040811">
        <w:t xml:space="preserve">in de categorie Anders “Onbekend.” </w:t>
      </w:r>
    </w:p>
    <w:p w14:paraId="1964DB68" w14:textId="77777777" w:rsidR="00353ECE" w:rsidRPr="00040811" w:rsidRDefault="00353ECE" w:rsidP="0046003B"/>
    <w:p w14:paraId="24E09799" w14:textId="39D208DF" w:rsidR="00417135" w:rsidRPr="00040811" w:rsidRDefault="00C30D60" w:rsidP="00417135">
      <w:pPr>
        <w:keepNext/>
      </w:pPr>
      <w:r w:rsidRPr="00040811">
        <w:rPr>
          <w:noProof/>
        </w:rPr>
        <w:drawing>
          <wp:inline distT="0" distB="0" distL="0" distR="0" wp14:anchorId="49AB38B0" wp14:editId="6D1CD035">
            <wp:extent cx="6106249" cy="1716373"/>
            <wp:effectExtent l="0" t="0" r="2540"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9926" cy="1723028"/>
                    </a:xfrm>
                    <a:prstGeom prst="rect">
                      <a:avLst/>
                    </a:prstGeom>
                  </pic:spPr>
                </pic:pic>
              </a:graphicData>
            </a:graphic>
          </wp:inline>
        </w:drawing>
      </w:r>
    </w:p>
    <w:p w14:paraId="50392D3C" w14:textId="185A76BB" w:rsidR="0046003B" w:rsidRPr="00040811" w:rsidRDefault="00417135"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38</w:t>
      </w:r>
      <w:r w:rsidR="00000000">
        <w:rPr>
          <w:noProof/>
        </w:rPr>
        <w:fldChar w:fldCharType="end"/>
      </w:r>
      <w:r w:rsidRPr="00040811">
        <w:t xml:space="preserve"> Het aantal door professionals begeleide (1) hoogbegaafde, (2) zeer hoogbegaafde en (3) exceptioneel hoogbegaafde leerlingen in de schooljaren 2017-2018 t/m 2021-2022</w:t>
      </w:r>
    </w:p>
    <w:p w14:paraId="012F3B48" w14:textId="77777777" w:rsidR="00AE0870" w:rsidRDefault="00AE0870" w:rsidP="0046003B"/>
    <w:p w14:paraId="200012AF" w14:textId="70477A64" w:rsidR="004D432D" w:rsidRPr="00040811" w:rsidRDefault="00563B82" w:rsidP="0046003B">
      <w:r w:rsidRPr="00040811">
        <w:t>In totaal leidt dit tot het volgende overzicht van de door de 3 professionals begeleide (hoog)begaafden in de afgelopen 5 schooljaren (Tabel 6).</w:t>
      </w:r>
    </w:p>
    <w:p w14:paraId="24D345DA" w14:textId="77777777" w:rsidR="00563B82" w:rsidRPr="00040811" w:rsidRDefault="00563B82" w:rsidP="0046003B"/>
    <w:p w14:paraId="3D3121C3" w14:textId="34B1D39F" w:rsidR="00C22FD5" w:rsidRPr="00040811" w:rsidRDefault="00C22FD5" w:rsidP="00A71D35">
      <w:pPr>
        <w:pStyle w:val="Bijschrift"/>
      </w:pPr>
      <w:r w:rsidRPr="00040811">
        <w:t xml:space="preserve">Tabel </w:t>
      </w:r>
      <w:r w:rsidR="00000000">
        <w:fldChar w:fldCharType="begin"/>
      </w:r>
      <w:r w:rsidR="00000000">
        <w:instrText xml:space="preserve"> SEQ Tabel \* ARABIC </w:instrText>
      </w:r>
      <w:r w:rsidR="00000000">
        <w:fldChar w:fldCharType="separate"/>
      </w:r>
      <w:r w:rsidR="009273DE">
        <w:rPr>
          <w:noProof/>
        </w:rPr>
        <w:t>6</w:t>
      </w:r>
      <w:r w:rsidR="00000000">
        <w:rPr>
          <w:noProof/>
        </w:rPr>
        <w:fldChar w:fldCharType="end"/>
      </w:r>
      <w:r w:rsidRPr="00040811">
        <w:t xml:space="preserve"> Aantal begeleide (hoog)begaafden door de 3 professionals in de afgelopen 5 schooljaren</w:t>
      </w:r>
    </w:p>
    <w:tbl>
      <w:tblPr>
        <w:tblStyle w:val="Rastertabel5donker-Accent5"/>
        <w:tblW w:w="0" w:type="auto"/>
        <w:tblLook w:val="04A0" w:firstRow="1" w:lastRow="0" w:firstColumn="1" w:lastColumn="0" w:noHBand="0" w:noVBand="1"/>
      </w:tblPr>
      <w:tblGrid>
        <w:gridCol w:w="1812"/>
        <w:gridCol w:w="1812"/>
        <w:gridCol w:w="1812"/>
        <w:gridCol w:w="1813"/>
        <w:gridCol w:w="1813"/>
      </w:tblGrid>
      <w:tr w:rsidR="00151511" w:rsidRPr="00040811" w14:paraId="4EAEFAF7" w14:textId="77777777" w:rsidTr="00151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483E562" w14:textId="4159F811" w:rsidR="00151511" w:rsidRPr="00040811" w:rsidRDefault="00151511" w:rsidP="0046003B">
            <w:pPr>
              <w:rPr>
                <w:sz w:val="18"/>
                <w:szCs w:val="18"/>
              </w:rPr>
            </w:pPr>
            <w:r w:rsidRPr="00040811">
              <w:rPr>
                <w:sz w:val="18"/>
                <w:szCs w:val="18"/>
              </w:rPr>
              <w:t>Professional</w:t>
            </w:r>
          </w:p>
        </w:tc>
        <w:tc>
          <w:tcPr>
            <w:tcW w:w="1812" w:type="dxa"/>
          </w:tcPr>
          <w:p w14:paraId="2303A790" w14:textId="2AD5CD92" w:rsidR="00151511" w:rsidRPr="00040811" w:rsidRDefault="00151511" w:rsidP="0046003B">
            <w:pPr>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Aantal begaafden</w:t>
            </w:r>
          </w:p>
        </w:tc>
        <w:tc>
          <w:tcPr>
            <w:tcW w:w="1812" w:type="dxa"/>
          </w:tcPr>
          <w:p w14:paraId="5E3FF350" w14:textId="2DD33460" w:rsidR="00151511" w:rsidRPr="00040811" w:rsidRDefault="00151511" w:rsidP="0046003B">
            <w:pPr>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Aantal hb</w:t>
            </w:r>
          </w:p>
        </w:tc>
        <w:tc>
          <w:tcPr>
            <w:tcW w:w="1813" w:type="dxa"/>
          </w:tcPr>
          <w:p w14:paraId="56662026" w14:textId="10630446" w:rsidR="00151511" w:rsidRPr="00040811" w:rsidRDefault="00151511" w:rsidP="0046003B">
            <w:pPr>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Aantal zeer hb</w:t>
            </w:r>
          </w:p>
        </w:tc>
        <w:tc>
          <w:tcPr>
            <w:tcW w:w="1813" w:type="dxa"/>
          </w:tcPr>
          <w:p w14:paraId="26EC34B6" w14:textId="1DF1E4A7" w:rsidR="00151511" w:rsidRPr="00040811" w:rsidRDefault="00C27C09" w:rsidP="0046003B">
            <w:pPr>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Totaal</w:t>
            </w:r>
            <w:r w:rsidR="00151511" w:rsidRPr="00040811">
              <w:rPr>
                <w:sz w:val="18"/>
                <w:szCs w:val="18"/>
              </w:rPr>
              <w:t xml:space="preserve"> </w:t>
            </w:r>
          </w:p>
        </w:tc>
      </w:tr>
      <w:tr w:rsidR="00151511" w:rsidRPr="00040811" w14:paraId="26B068A3" w14:textId="77777777" w:rsidTr="001515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29DEAF32" w14:textId="4E899D70" w:rsidR="00151511" w:rsidRPr="00040811" w:rsidRDefault="00151511" w:rsidP="0046003B">
            <w:pPr>
              <w:rPr>
                <w:sz w:val="18"/>
                <w:szCs w:val="18"/>
              </w:rPr>
            </w:pPr>
            <w:r w:rsidRPr="00040811">
              <w:rPr>
                <w:sz w:val="18"/>
                <w:szCs w:val="18"/>
              </w:rPr>
              <w:t>Psychiater</w:t>
            </w:r>
          </w:p>
        </w:tc>
        <w:tc>
          <w:tcPr>
            <w:tcW w:w="1812" w:type="dxa"/>
          </w:tcPr>
          <w:p w14:paraId="5EF3E65B" w14:textId="1BCD8DBF" w:rsidR="00151511" w:rsidRPr="00040811" w:rsidRDefault="00C27C09" w:rsidP="0046003B">
            <w:pP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 xml:space="preserve">1 -3 </w:t>
            </w:r>
          </w:p>
        </w:tc>
        <w:tc>
          <w:tcPr>
            <w:tcW w:w="1812" w:type="dxa"/>
          </w:tcPr>
          <w:p w14:paraId="4DD91F0E" w14:textId="37C3AB68" w:rsidR="00151511" w:rsidRPr="00040811" w:rsidRDefault="00C27C09" w:rsidP="0046003B">
            <w:pP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7 - 9</w:t>
            </w:r>
          </w:p>
        </w:tc>
        <w:tc>
          <w:tcPr>
            <w:tcW w:w="1813" w:type="dxa"/>
          </w:tcPr>
          <w:p w14:paraId="1D892871" w14:textId="557CCFAD" w:rsidR="00151511" w:rsidRPr="00040811" w:rsidRDefault="00C27C09" w:rsidP="0046003B">
            <w:pP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3 - 4</w:t>
            </w:r>
          </w:p>
        </w:tc>
        <w:tc>
          <w:tcPr>
            <w:tcW w:w="1813" w:type="dxa"/>
          </w:tcPr>
          <w:p w14:paraId="31E12E0D" w14:textId="001873FE" w:rsidR="00151511" w:rsidRPr="00040811" w:rsidRDefault="00C27C09" w:rsidP="0046003B">
            <w:pP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11 - 16</w:t>
            </w:r>
          </w:p>
        </w:tc>
      </w:tr>
      <w:tr w:rsidR="00151511" w:rsidRPr="00040811" w14:paraId="17E912DE" w14:textId="77777777" w:rsidTr="00151511">
        <w:tc>
          <w:tcPr>
            <w:cnfStyle w:val="001000000000" w:firstRow="0" w:lastRow="0" w:firstColumn="1" w:lastColumn="0" w:oddVBand="0" w:evenVBand="0" w:oddHBand="0" w:evenHBand="0" w:firstRowFirstColumn="0" w:firstRowLastColumn="0" w:lastRowFirstColumn="0" w:lastRowLastColumn="0"/>
            <w:tcW w:w="1812" w:type="dxa"/>
          </w:tcPr>
          <w:p w14:paraId="58AB0CBB" w14:textId="3F135B9C" w:rsidR="00151511" w:rsidRPr="00040811" w:rsidRDefault="00151511" w:rsidP="0046003B">
            <w:pPr>
              <w:rPr>
                <w:sz w:val="18"/>
                <w:szCs w:val="18"/>
              </w:rPr>
            </w:pPr>
            <w:r w:rsidRPr="00040811">
              <w:rPr>
                <w:sz w:val="18"/>
                <w:szCs w:val="18"/>
              </w:rPr>
              <w:t>Psycholoog</w:t>
            </w:r>
          </w:p>
        </w:tc>
        <w:tc>
          <w:tcPr>
            <w:tcW w:w="1812" w:type="dxa"/>
          </w:tcPr>
          <w:p w14:paraId="351441C5" w14:textId="1F696851" w:rsidR="00151511" w:rsidRPr="00040811" w:rsidRDefault="00C27C09" w:rsidP="0046003B">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0</w:t>
            </w:r>
          </w:p>
        </w:tc>
        <w:tc>
          <w:tcPr>
            <w:tcW w:w="1812" w:type="dxa"/>
          </w:tcPr>
          <w:p w14:paraId="652BE241" w14:textId="035DC1F3" w:rsidR="00151511" w:rsidRPr="00040811" w:rsidRDefault="00C27C09" w:rsidP="0046003B">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1 - 2</w:t>
            </w:r>
          </w:p>
        </w:tc>
        <w:tc>
          <w:tcPr>
            <w:tcW w:w="1813" w:type="dxa"/>
          </w:tcPr>
          <w:p w14:paraId="5F93C096" w14:textId="55B6F827" w:rsidR="00151511" w:rsidRPr="00040811" w:rsidRDefault="00C27C09" w:rsidP="0046003B">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3 - 4</w:t>
            </w:r>
          </w:p>
        </w:tc>
        <w:tc>
          <w:tcPr>
            <w:tcW w:w="1813" w:type="dxa"/>
          </w:tcPr>
          <w:p w14:paraId="425026B0" w14:textId="621B6F43" w:rsidR="00151511" w:rsidRPr="00040811" w:rsidRDefault="00C27C09" w:rsidP="0046003B">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4 - 6</w:t>
            </w:r>
          </w:p>
        </w:tc>
      </w:tr>
      <w:tr w:rsidR="00151511" w:rsidRPr="00040811" w14:paraId="1E489D01" w14:textId="77777777" w:rsidTr="001515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3859BD3" w14:textId="3F151F76" w:rsidR="00151511" w:rsidRPr="00040811" w:rsidRDefault="00151511" w:rsidP="0046003B">
            <w:pPr>
              <w:rPr>
                <w:sz w:val="18"/>
                <w:szCs w:val="18"/>
              </w:rPr>
            </w:pPr>
            <w:r w:rsidRPr="00040811">
              <w:rPr>
                <w:sz w:val="18"/>
                <w:szCs w:val="18"/>
              </w:rPr>
              <w:t>Pedagoog</w:t>
            </w:r>
          </w:p>
        </w:tc>
        <w:tc>
          <w:tcPr>
            <w:tcW w:w="1812" w:type="dxa"/>
          </w:tcPr>
          <w:p w14:paraId="17B7CAF1" w14:textId="0B1750C9" w:rsidR="00151511" w:rsidRPr="00040811" w:rsidRDefault="00C27C09" w:rsidP="0046003B">
            <w:pP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4 - 6</w:t>
            </w:r>
          </w:p>
        </w:tc>
        <w:tc>
          <w:tcPr>
            <w:tcW w:w="1812" w:type="dxa"/>
          </w:tcPr>
          <w:p w14:paraId="00F13880" w14:textId="39AFF3C4" w:rsidR="00151511" w:rsidRPr="00040811" w:rsidRDefault="00C27C09" w:rsidP="0046003B">
            <w:pP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3 - 4</w:t>
            </w:r>
          </w:p>
        </w:tc>
        <w:tc>
          <w:tcPr>
            <w:tcW w:w="1813" w:type="dxa"/>
          </w:tcPr>
          <w:p w14:paraId="41113BC6" w14:textId="27C1BD96" w:rsidR="00151511" w:rsidRPr="00040811" w:rsidRDefault="00C27C09" w:rsidP="0046003B">
            <w:pP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1 - 2</w:t>
            </w:r>
          </w:p>
        </w:tc>
        <w:tc>
          <w:tcPr>
            <w:tcW w:w="1813" w:type="dxa"/>
          </w:tcPr>
          <w:p w14:paraId="4D2EFA64" w14:textId="0F0A01AD" w:rsidR="00151511" w:rsidRPr="00040811" w:rsidRDefault="00C27C09" w:rsidP="0046003B">
            <w:pPr>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8 - 12</w:t>
            </w:r>
          </w:p>
        </w:tc>
      </w:tr>
      <w:tr w:rsidR="00C27C09" w:rsidRPr="00040811" w14:paraId="0FC503D3" w14:textId="77777777" w:rsidTr="00151511">
        <w:tc>
          <w:tcPr>
            <w:cnfStyle w:val="001000000000" w:firstRow="0" w:lastRow="0" w:firstColumn="1" w:lastColumn="0" w:oddVBand="0" w:evenVBand="0" w:oddHBand="0" w:evenHBand="0" w:firstRowFirstColumn="0" w:firstRowLastColumn="0" w:lastRowFirstColumn="0" w:lastRowLastColumn="0"/>
            <w:tcW w:w="1812" w:type="dxa"/>
          </w:tcPr>
          <w:p w14:paraId="76FECB9D" w14:textId="7A7BF95A" w:rsidR="00C27C09" w:rsidRPr="00040811" w:rsidRDefault="00C27C09" w:rsidP="0046003B">
            <w:pPr>
              <w:rPr>
                <w:sz w:val="18"/>
                <w:szCs w:val="18"/>
              </w:rPr>
            </w:pPr>
            <w:r w:rsidRPr="00040811">
              <w:rPr>
                <w:sz w:val="18"/>
                <w:szCs w:val="18"/>
              </w:rPr>
              <w:t>Totaal</w:t>
            </w:r>
          </w:p>
        </w:tc>
        <w:tc>
          <w:tcPr>
            <w:tcW w:w="1812" w:type="dxa"/>
          </w:tcPr>
          <w:p w14:paraId="27D647E3" w14:textId="2DDF993B" w:rsidR="00C27C09" w:rsidRPr="00040811" w:rsidRDefault="00C27C09" w:rsidP="0046003B">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 xml:space="preserve">5 - </w:t>
            </w:r>
            <w:r w:rsidR="00AF2149" w:rsidRPr="00040811">
              <w:rPr>
                <w:sz w:val="18"/>
                <w:szCs w:val="18"/>
              </w:rPr>
              <w:t>9</w:t>
            </w:r>
          </w:p>
        </w:tc>
        <w:tc>
          <w:tcPr>
            <w:tcW w:w="1812" w:type="dxa"/>
          </w:tcPr>
          <w:p w14:paraId="6290A10F" w14:textId="00363C2C" w:rsidR="00C27C09" w:rsidRPr="00040811" w:rsidRDefault="00AF2149" w:rsidP="0046003B">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 xml:space="preserve">11 – 15 </w:t>
            </w:r>
          </w:p>
        </w:tc>
        <w:tc>
          <w:tcPr>
            <w:tcW w:w="1813" w:type="dxa"/>
          </w:tcPr>
          <w:p w14:paraId="617FB53B" w14:textId="3A7A93A4" w:rsidR="00C27C09" w:rsidRPr="00040811" w:rsidRDefault="00AF2149" w:rsidP="0046003B">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 xml:space="preserve">7 – 10 </w:t>
            </w:r>
          </w:p>
        </w:tc>
        <w:tc>
          <w:tcPr>
            <w:tcW w:w="1813" w:type="dxa"/>
          </w:tcPr>
          <w:p w14:paraId="7B589124" w14:textId="18A9892F" w:rsidR="00C27C09" w:rsidRPr="00040811" w:rsidRDefault="00AF2149" w:rsidP="0046003B">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23 - 34</w:t>
            </w:r>
          </w:p>
        </w:tc>
      </w:tr>
    </w:tbl>
    <w:p w14:paraId="53B97949" w14:textId="77777777" w:rsidR="004D432D" w:rsidRPr="00040811" w:rsidRDefault="004D432D" w:rsidP="0046003B"/>
    <w:p w14:paraId="259846F1" w14:textId="77777777" w:rsidR="002A1E34" w:rsidRPr="00040811" w:rsidRDefault="00563B82" w:rsidP="00563B82">
      <w:r w:rsidRPr="00040811">
        <w:t xml:space="preserve">Wanneer bij de professionals wordt gekeken naar het aantal begeleide leerlingen, </w:t>
      </w:r>
      <w:r w:rsidR="002A1E34" w:rsidRPr="00040811">
        <w:t xml:space="preserve">dan blijkt dat het aantal kinderen dat behoefte heeft aan begeleiding toeneemt naarmate zij intelligenter zijn. </w:t>
      </w:r>
    </w:p>
    <w:p w14:paraId="69FC220A" w14:textId="27F2CFF4" w:rsidR="00563B82" w:rsidRPr="00040811" w:rsidRDefault="002A1E34" w:rsidP="002A1E34">
      <w:pPr>
        <w:ind w:firstLine="284"/>
      </w:pPr>
      <w:r w:rsidRPr="00040811">
        <w:t>A</w:t>
      </w:r>
      <w:r w:rsidR="00563B82" w:rsidRPr="00040811">
        <w:t>ls wordt uitgegaan van het hoogste aantal door de 3 professionals begeleide leerlingen in de 5 schooljaren</w:t>
      </w:r>
      <w:r w:rsidRPr="00040811">
        <w:t>, dan leidt dit tot de volgende percentages</w:t>
      </w:r>
      <w:r w:rsidR="00563B82" w:rsidRPr="00040811">
        <w:t>:</w:t>
      </w:r>
    </w:p>
    <w:p w14:paraId="08B2D86A" w14:textId="77777777" w:rsidR="00563B82" w:rsidRPr="00040811" w:rsidRDefault="00563B82" w:rsidP="00563B82"/>
    <w:p w14:paraId="50251ADF" w14:textId="77777777" w:rsidR="00563B82" w:rsidRPr="00040811" w:rsidRDefault="00563B82">
      <w:pPr>
        <w:pStyle w:val="Lijstalinea"/>
        <w:numPr>
          <w:ilvl w:val="0"/>
          <w:numId w:val="63"/>
        </w:numPr>
        <w:ind w:left="284"/>
      </w:pPr>
      <w:r w:rsidRPr="00040811">
        <w:t>0,25% van de begaafden (9 : 3.620 begaafden, zie § 4.1.1);</w:t>
      </w:r>
    </w:p>
    <w:p w14:paraId="3A84B7FA" w14:textId="77777777" w:rsidR="00563B82" w:rsidRPr="00040811" w:rsidRDefault="00563B82">
      <w:pPr>
        <w:pStyle w:val="Lijstalinea"/>
        <w:numPr>
          <w:ilvl w:val="0"/>
          <w:numId w:val="63"/>
        </w:numPr>
        <w:ind w:left="284"/>
      </w:pPr>
      <w:r w:rsidRPr="00040811">
        <w:t>1,36% van de hoogbegaafden (15 : 1.00);</w:t>
      </w:r>
    </w:p>
    <w:p w14:paraId="1092B8EE" w14:textId="46508F76" w:rsidR="00563B82" w:rsidRPr="00040811" w:rsidRDefault="00563B82">
      <w:pPr>
        <w:pStyle w:val="Lijstalinea"/>
        <w:numPr>
          <w:ilvl w:val="0"/>
          <w:numId w:val="63"/>
        </w:numPr>
        <w:ind w:left="284"/>
      </w:pPr>
      <w:r w:rsidRPr="00040811">
        <w:t>16,4% van de zeer hoogbegaafden (10 : 61);</w:t>
      </w:r>
    </w:p>
    <w:p w14:paraId="67CD4465" w14:textId="51AAEC35" w:rsidR="00563B82" w:rsidRPr="00040811" w:rsidRDefault="00E93670">
      <w:pPr>
        <w:pStyle w:val="Lijstalinea"/>
        <w:numPr>
          <w:ilvl w:val="0"/>
          <w:numId w:val="63"/>
        </w:numPr>
        <w:ind w:left="284"/>
      </w:pPr>
      <w:r w:rsidRPr="00040811">
        <w:t xml:space="preserve">Waarschijnlijk </w:t>
      </w:r>
      <w:r w:rsidR="00563B82" w:rsidRPr="00040811">
        <w:t>0,0% van de exceptioneel hoogbegaafden</w:t>
      </w:r>
      <w:r w:rsidRPr="00040811">
        <w:t xml:space="preserve"> (0 : 2)</w:t>
      </w:r>
      <w:r w:rsidR="00563B82" w:rsidRPr="00040811">
        <w:t xml:space="preserve">. </w:t>
      </w:r>
    </w:p>
    <w:p w14:paraId="48C5D0E6" w14:textId="77777777" w:rsidR="00563B82" w:rsidRPr="00040811" w:rsidRDefault="00563B82" w:rsidP="00563B82"/>
    <w:p w14:paraId="67EBEB35" w14:textId="5FB1B9E5" w:rsidR="00563B82" w:rsidRPr="00040811" w:rsidRDefault="00563B82" w:rsidP="00563B82">
      <w:r w:rsidRPr="00040811">
        <w:lastRenderedPageBreak/>
        <w:t>Wanneer wordt gekeken naar de ernst van de problematiek van de kinderen, dan blijkt</w:t>
      </w:r>
      <w:r w:rsidR="0077480C" w:rsidRPr="00040811">
        <w:t xml:space="preserve">: hoe intelligenter de kinderen hoe ernstiger de problemen waarmee zij kampen, want hoe meer zij een beroep doen op de begeleiding van een psycholoog of psychiater. </w:t>
      </w:r>
    </w:p>
    <w:p w14:paraId="5ADB7DD7" w14:textId="77777777" w:rsidR="004D432D" w:rsidRPr="00040811" w:rsidRDefault="004D432D" w:rsidP="0046003B"/>
    <w:p w14:paraId="05229DA3" w14:textId="77777777" w:rsidR="006B00EC" w:rsidRPr="00040811" w:rsidRDefault="0046003B" w:rsidP="0046003B">
      <w:r w:rsidRPr="00040811">
        <w:t xml:space="preserve">De hulp- en/of zorgverleners is tevens gevraagd welk percentage van de door hen begeleide leerlingen in de </w:t>
      </w:r>
      <w:r w:rsidR="00AE6A57" w:rsidRPr="00040811">
        <w:t>4</w:t>
      </w:r>
      <w:r w:rsidRPr="00040811">
        <w:t xml:space="preserve"> categorieën is uitgevallen of dreigde uit te vallen uit het reguliere onderwijs. </w:t>
      </w:r>
    </w:p>
    <w:p w14:paraId="79CF1B63" w14:textId="1C062EB7" w:rsidR="0022119A" w:rsidRPr="00040811" w:rsidRDefault="0022119A" w:rsidP="006B00EC">
      <w:pPr>
        <w:ind w:firstLine="708"/>
      </w:pPr>
      <w:r w:rsidRPr="00040811">
        <w:t xml:space="preserve">Hierbij wordt opgemerkt dat de 3 professionals  verschillende </w:t>
      </w:r>
      <w:proofErr w:type="spellStart"/>
      <w:r w:rsidRPr="00040811">
        <w:t>leerlingpopulaties</w:t>
      </w:r>
      <w:proofErr w:type="spellEnd"/>
      <w:r w:rsidRPr="00040811">
        <w:t xml:space="preserve"> bedienen waardoor hun bevindingen ten aanzien van deze vraag kunnen verschillen. De psychiater begeleidt leerlingen uit het reguliere onderwijs en het voltijds hoogbegaafdenonderwijs; de psycholoog leerlingen uit het speciaal (basis)onderwijs en Daltononderwijs; en de pedagoog leerlingen uit het reguliere onderwijs, Jenaplan- en Daltononderwijs, speciaal (basis)onderwijs en voltijds hoogbegaafdenonderwijs (§ 3.2.2).</w:t>
      </w:r>
    </w:p>
    <w:p w14:paraId="343AD44F" w14:textId="77777777" w:rsidR="006B00EC" w:rsidRPr="00040811" w:rsidRDefault="006B00EC" w:rsidP="006B00EC">
      <w:pPr>
        <w:ind w:firstLine="708"/>
      </w:pPr>
    </w:p>
    <w:p w14:paraId="07649758" w14:textId="7111062E" w:rsidR="0046003B" w:rsidRPr="00040811" w:rsidRDefault="0046003B" w:rsidP="006B00EC">
      <w:r w:rsidRPr="00040811">
        <w:t xml:space="preserve">De pedagoog die de meeste begaafden begeleidt, geeft te kennen dat 90% van deze leerlingen is uitgevallen of dreigde uit te vallen. De psychiater </w:t>
      </w:r>
      <w:r w:rsidR="00D61E4E" w:rsidRPr="00040811">
        <w:t xml:space="preserve">heeft een enkeling begeleid en </w:t>
      </w:r>
      <w:r w:rsidRPr="00040811">
        <w:t>vermeldt 0%.</w:t>
      </w:r>
      <w:r w:rsidR="00D61E4E" w:rsidRPr="00040811">
        <w:t xml:space="preserve"> De psycholoog heeft geen begaafde leerling ondersteund. </w:t>
      </w:r>
    </w:p>
    <w:p w14:paraId="2836CEDE" w14:textId="4A815548" w:rsidR="00D61E4E" w:rsidRPr="00040811" w:rsidRDefault="00D61E4E" w:rsidP="009431CF">
      <w:pPr>
        <w:ind w:firstLine="708"/>
      </w:pPr>
      <w:r w:rsidRPr="00040811">
        <w:t xml:space="preserve">De psychiater die de meeste hoogbegaafden begeleidt, meldt dat 50% van deze leerlingen is uitgevallen of dreigde uit te vallen. De pedagoog </w:t>
      </w:r>
      <w:r w:rsidR="00827FCB" w:rsidRPr="00040811">
        <w:t>die daarna de meeste</w:t>
      </w:r>
      <w:r w:rsidR="00843766" w:rsidRPr="00040811">
        <w:t>n</w:t>
      </w:r>
      <w:r w:rsidR="00827FCB" w:rsidRPr="00040811">
        <w:t xml:space="preserve"> ondersteunt, geeft te kennen dat 90% van deze leerlingen is uitgevallen of dreigde uit te vallen. De psycholoog die een enkeling heeft begeleid, noemt </w:t>
      </w:r>
      <w:r w:rsidR="00843766" w:rsidRPr="00040811">
        <w:t>eveneens</w:t>
      </w:r>
      <w:r w:rsidR="00827FCB" w:rsidRPr="00040811">
        <w:t xml:space="preserve"> een percentage van 90%.</w:t>
      </w:r>
    </w:p>
    <w:p w14:paraId="6728E227" w14:textId="6592D858" w:rsidR="007A485C" w:rsidRPr="00040811" w:rsidRDefault="007A485C" w:rsidP="009431CF">
      <w:pPr>
        <w:ind w:firstLine="708"/>
      </w:pPr>
      <w:r w:rsidRPr="00040811">
        <w:t xml:space="preserve">De psycholoog en de psychiater die beiden de meeste </w:t>
      </w:r>
      <w:r w:rsidR="0046003B" w:rsidRPr="00040811">
        <w:t xml:space="preserve">zeer hoogbegaafde leerlingen </w:t>
      </w:r>
      <w:r w:rsidRPr="00040811">
        <w:t xml:space="preserve">hebben </w:t>
      </w:r>
      <w:r w:rsidR="0046003B" w:rsidRPr="00040811">
        <w:t>begeleid</w:t>
      </w:r>
      <w:r w:rsidRPr="00040811">
        <w:t>, melden een uitvalspercentage van 90%, respectievelijk 75%</w:t>
      </w:r>
      <w:r w:rsidR="0046003B" w:rsidRPr="00040811">
        <w:t xml:space="preserve">. De pedagoog </w:t>
      </w:r>
      <w:r w:rsidRPr="00040811">
        <w:t xml:space="preserve">die een enkeling heeft begeleid, noemt </w:t>
      </w:r>
      <w:r w:rsidR="00575095" w:rsidRPr="00040811">
        <w:t>eveneens</w:t>
      </w:r>
      <w:r w:rsidRPr="00040811">
        <w:t xml:space="preserve"> een percentage van </w:t>
      </w:r>
      <w:r w:rsidR="0046003B" w:rsidRPr="00040811">
        <w:t>90%.</w:t>
      </w:r>
    </w:p>
    <w:p w14:paraId="1B0FB2C2" w14:textId="7A1FEDC6" w:rsidR="0046003B" w:rsidRPr="00040811" w:rsidRDefault="0046003B" w:rsidP="009431CF">
      <w:pPr>
        <w:ind w:firstLine="708"/>
      </w:pPr>
      <w:r w:rsidRPr="00040811">
        <w:t xml:space="preserve">De </w:t>
      </w:r>
      <w:r w:rsidR="007A485C" w:rsidRPr="00040811">
        <w:t xml:space="preserve">professionals </w:t>
      </w:r>
      <w:r w:rsidRPr="00040811">
        <w:t xml:space="preserve">hebben </w:t>
      </w:r>
      <w:r w:rsidR="007A485C" w:rsidRPr="00040811">
        <w:t xml:space="preserve">alle 3 </w:t>
      </w:r>
      <w:r w:rsidRPr="00040811">
        <w:t xml:space="preserve">geen exceptioneel hoogbegaafden begeleid. </w:t>
      </w:r>
      <w:r w:rsidR="007A485C" w:rsidRPr="00040811">
        <w:t>Alleen d</w:t>
      </w:r>
      <w:r w:rsidRPr="00040811">
        <w:t xml:space="preserve">e psycholoog </w:t>
      </w:r>
      <w:r w:rsidR="007A485C" w:rsidRPr="00040811">
        <w:t xml:space="preserve">heeft een uitvalspercentage kunnen aangeven, omdat </w:t>
      </w:r>
      <w:r w:rsidR="00A34C9C" w:rsidRPr="00040811">
        <w:t>deze</w:t>
      </w:r>
      <w:r w:rsidR="007A485C" w:rsidRPr="00040811">
        <w:t xml:space="preserve"> bij de categorie Anders </w:t>
      </w:r>
      <w:r w:rsidR="00A34C9C" w:rsidRPr="00040811">
        <w:t xml:space="preserve">“onbekend” heeft ingevuld. </w:t>
      </w:r>
      <w:r w:rsidR="00C74363" w:rsidRPr="00040811">
        <w:t>Deze professional</w:t>
      </w:r>
      <w:r w:rsidR="007A485C" w:rsidRPr="00040811">
        <w:t xml:space="preserve"> </w:t>
      </w:r>
      <w:r w:rsidR="009B049B" w:rsidRPr="00040811">
        <w:t xml:space="preserve">noemt een percentage van </w:t>
      </w:r>
      <w:r w:rsidRPr="00040811">
        <w:t xml:space="preserve">100%. </w:t>
      </w:r>
    </w:p>
    <w:p w14:paraId="38BA51A5" w14:textId="77777777" w:rsidR="006B00EC" w:rsidRPr="00040811" w:rsidRDefault="006B00EC" w:rsidP="006B00EC"/>
    <w:p w14:paraId="35F1B82C" w14:textId="0A31C988" w:rsidR="006B00EC" w:rsidRPr="00040811" w:rsidRDefault="00C43289" w:rsidP="006B00EC">
      <w:r w:rsidRPr="00040811">
        <w:t xml:space="preserve">De ervaring van de professionals </w:t>
      </w:r>
      <w:r w:rsidR="00684D42" w:rsidRPr="00040811">
        <w:t>is</w:t>
      </w:r>
      <w:r w:rsidRPr="00040811">
        <w:t xml:space="preserve"> derhalve </w:t>
      </w:r>
      <w:r w:rsidR="00684D42" w:rsidRPr="00040811">
        <w:t xml:space="preserve">dat </w:t>
      </w:r>
      <w:r w:rsidR="006B00EC" w:rsidRPr="00040811">
        <w:t>kinderen</w:t>
      </w:r>
      <w:r w:rsidR="00684D42" w:rsidRPr="00040811">
        <w:t xml:space="preserve"> </w:t>
      </w:r>
      <w:r w:rsidR="006B00EC" w:rsidRPr="00040811">
        <w:t>vaker uitvallen uit het onderwijs</w:t>
      </w:r>
      <w:r w:rsidR="00684D42" w:rsidRPr="00040811">
        <w:t xml:space="preserve"> naarmate zij begaafder zijn.</w:t>
      </w:r>
    </w:p>
    <w:p w14:paraId="5776E5C8" w14:textId="77777777" w:rsidR="009431CF" w:rsidRPr="00040811" w:rsidRDefault="009431CF" w:rsidP="009431CF">
      <w:pPr>
        <w:ind w:firstLine="708"/>
      </w:pPr>
    </w:p>
    <w:p w14:paraId="645618FC" w14:textId="32D041E4" w:rsidR="000A75BC" w:rsidRPr="00040811" w:rsidRDefault="00743030" w:rsidP="000A75BC">
      <w:pPr>
        <w:keepNext/>
      </w:pPr>
      <w:r w:rsidRPr="00040811">
        <w:rPr>
          <w:noProof/>
        </w:rPr>
        <w:drawing>
          <wp:inline distT="0" distB="0" distL="0" distR="0" wp14:anchorId="7A7C892A" wp14:editId="77F23273">
            <wp:extent cx="6153462" cy="1986038"/>
            <wp:effectExtent l="0" t="0" r="0" b="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73252" cy="1992425"/>
                    </a:xfrm>
                    <a:prstGeom prst="rect">
                      <a:avLst/>
                    </a:prstGeom>
                  </pic:spPr>
                </pic:pic>
              </a:graphicData>
            </a:graphic>
          </wp:inline>
        </w:drawing>
      </w:r>
    </w:p>
    <w:p w14:paraId="175F884A" w14:textId="17993FAA" w:rsidR="0046003B" w:rsidRPr="00040811" w:rsidRDefault="000A75BC"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39</w:t>
      </w:r>
      <w:r w:rsidR="00000000">
        <w:rPr>
          <w:noProof/>
        </w:rPr>
        <w:fldChar w:fldCharType="end"/>
      </w:r>
      <w:r w:rsidRPr="00040811">
        <w:t xml:space="preserve"> Relatie tussen mate van begaafdheid en percentage uitgevallen leerlingen</w:t>
      </w:r>
    </w:p>
    <w:p w14:paraId="7A9B1845" w14:textId="77777777" w:rsidR="00B84CF3" w:rsidRPr="00040811" w:rsidRDefault="00B84CF3" w:rsidP="0046003B"/>
    <w:p w14:paraId="6F45F49B" w14:textId="2E7DD5A7" w:rsidR="00496864" w:rsidRPr="00040811" w:rsidRDefault="00DE7B89" w:rsidP="00423F05">
      <w:pPr>
        <w:pStyle w:val="Kop3"/>
      </w:pPr>
      <w:bookmarkStart w:id="46" w:name="_Toc114093972"/>
      <w:r w:rsidRPr="00040811">
        <w:lastRenderedPageBreak/>
        <w:t>C</w:t>
      </w:r>
      <w:r w:rsidR="00CC1770" w:rsidRPr="00040811">
        <w:t>omorbiditeit</w:t>
      </w:r>
      <w:bookmarkEnd w:id="46"/>
    </w:p>
    <w:p w14:paraId="5EDA54D8" w14:textId="229C7CE1" w:rsidR="000A291D" w:rsidRPr="00040811" w:rsidRDefault="000A291D" w:rsidP="00484EDE"/>
    <w:p w14:paraId="16F8258E" w14:textId="77777777" w:rsidR="00A47DA9" w:rsidRPr="00040811" w:rsidRDefault="00F66377" w:rsidP="00484EDE">
      <w:r w:rsidRPr="00040811">
        <w:t xml:space="preserve">De ouders is gevraagd of het vermoeden is geuit en / of de diagnose is gesteld dat er met </w:t>
      </w:r>
      <w:r w:rsidR="00086CE5" w:rsidRPr="00040811">
        <w:t>hun</w:t>
      </w:r>
      <w:r w:rsidRPr="00040811">
        <w:t xml:space="preserve"> kind iets anders of </w:t>
      </w:r>
      <w:r w:rsidR="00A06460" w:rsidRPr="00040811">
        <w:t xml:space="preserve">iets </w:t>
      </w:r>
      <w:r w:rsidRPr="00040811">
        <w:t xml:space="preserve">meer aan de hand is dan (hoog)begaafdheid. </w:t>
      </w:r>
    </w:p>
    <w:p w14:paraId="346969A1" w14:textId="5EB9BF98" w:rsidR="00484EDE" w:rsidRPr="00040811" w:rsidRDefault="006910AE" w:rsidP="00A47DA9">
      <w:pPr>
        <w:ind w:firstLine="567"/>
      </w:pPr>
      <w:r w:rsidRPr="00040811">
        <w:t>Bij</w:t>
      </w:r>
      <w:r w:rsidR="00484EDE" w:rsidRPr="00040811">
        <w:t xml:space="preserve"> </w:t>
      </w:r>
      <w:r w:rsidR="009A78FD" w:rsidRPr="00040811">
        <w:t xml:space="preserve">10 van de 24 kinderen (41,7%) </w:t>
      </w:r>
      <w:r w:rsidRPr="00040811">
        <w:t xml:space="preserve">is geen </w:t>
      </w:r>
      <w:r w:rsidR="009A78FD" w:rsidRPr="00040811">
        <w:t xml:space="preserve">vermoeden </w:t>
      </w:r>
      <w:r w:rsidRPr="00040811">
        <w:t xml:space="preserve">geuit </w:t>
      </w:r>
      <w:r w:rsidR="009A78FD" w:rsidRPr="00040811">
        <w:t xml:space="preserve">van comorbiditeit. </w:t>
      </w:r>
      <w:r w:rsidR="000A6C2D" w:rsidRPr="00040811">
        <w:t xml:space="preserve">Bij 6 kinderen (25%) is weliswaar het vermoeden geuit, maar </w:t>
      </w:r>
      <w:r w:rsidRPr="00040811">
        <w:t xml:space="preserve">is </w:t>
      </w:r>
      <w:r w:rsidR="000A6C2D" w:rsidRPr="00040811">
        <w:t>de diagnose nooit gesteld</w:t>
      </w:r>
      <w:r w:rsidRPr="00040811">
        <w:t xml:space="preserve"> en b</w:t>
      </w:r>
      <w:r w:rsidR="000A6C2D" w:rsidRPr="00040811">
        <w:t xml:space="preserve">ij 5 kinderen (20,8%) is een diagnose gesteld. </w:t>
      </w:r>
      <w:r w:rsidR="00A30F77" w:rsidRPr="00040811">
        <w:t>Over</w:t>
      </w:r>
      <w:r w:rsidR="00C53D30" w:rsidRPr="00040811">
        <w:t xml:space="preserve"> 3 kinderen (</w:t>
      </w:r>
      <w:r w:rsidR="00484EDE" w:rsidRPr="00040811">
        <w:t>12,5%</w:t>
      </w:r>
      <w:r w:rsidR="00C53D30" w:rsidRPr="00040811">
        <w:t>)</w:t>
      </w:r>
      <w:r w:rsidR="00484EDE" w:rsidRPr="00040811">
        <w:t xml:space="preserve"> </w:t>
      </w:r>
      <w:r w:rsidR="00A30F77" w:rsidRPr="00040811">
        <w:t>is</w:t>
      </w:r>
      <w:r w:rsidR="00484EDE" w:rsidRPr="00040811">
        <w:t xml:space="preserve"> in de categorie Anders</w:t>
      </w:r>
      <w:r w:rsidR="00A30F77" w:rsidRPr="00040811">
        <w:t xml:space="preserve"> opgemerkt:</w:t>
      </w:r>
      <w:r w:rsidR="00484EDE" w:rsidRPr="00040811">
        <w:t xml:space="preserve"> </w:t>
      </w:r>
    </w:p>
    <w:p w14:paraId="6F0EC696" w14:textId="751BAD02" w:rsidR="00172D60" w:rsidRPr="00040811" w:rsidRDefault="0079579C" w:rsidP="00C56A55">
      <w:pPr>
        <w:pStyle w:val="Duidelijkcitaat"/>
      </w:pPr>
      <w:r w:rsidRPr="00040811">
        <w:t>“</w:t>
      </w:r>
      <w:r w:rsidR="00172D60" w:rsidRPr="00040811">
        <w:t xml:space="preserve">School wil dat de orthopedagoog van school ons kind test. We vermoeden dat </w:t>
      </w:r>
      <w:r w:rsidR="00A30F77" w:rsidRPr="00040811">
        <w:t>de</w:t>
      </w:r>
      <w:r w:rsidR="00172D60" w:rsidRPr="00040811">
        <w:t xml:space="preserve">ze het stempel autisme op </w:t>
      </w:r>
      <w:r w:rsidR="00A30F77" w:rsidRPr="00040811">
        <w:t>ons kind</w:t>
      </w:r>
      <w:r w:rsidR="00172D60" w:rsidRPr="00040811">
        <w:t xml:space="preserve"> willen plakken</w:t>
      </w:r>
      <w:r w:rsidR="00C31A5C" w:rsidRPr="00040811">
        <w:t>.</w:t>
      </w:r>
      <w:r w:rsidRPr="00040811">
        <w:t>”</w:t>
      </w:r>
    </w:p>
    <w:p w14:paraId="24E54D0C" w14:textId="58C89A39" w:rsidR="00172D60" w:rsidRPr="00040811" w:rsidRDefault="0079579C" w:rsidP="00C56A55">
      <w:pPr>
        <w:pStyle w:val="Duidelijkcitaat"/>
      </w:pPr>
      <w:r w:rsidRPr="00040811">
        <w:t>“</w:t>
      </w:r>
      <w:r w:rsidR="006910AE" w:rsidRPr="00040811">
        <w:t>Er is m</w:t>
      </w:r>
      <w:r w:rsidR="00172D60" w:rsidRPr="00040811">
        <w:t xml:space="preserve">ogelijk </w:t>
      </w:r>
      <w:r w:rsidR="006910AE" w:rsidRPr="00040811">
        <w:t xml:space="preserve">sprake van </w:t>
      </w:r>
      <w:r w:rsidR="00172D60" w:rsidRPr="00040811">
        <w:t>dyslexie</w:t>
      </w:r>
      <w:r w:rsidR="006910AE" w:rsidRPr="00040811">
        <w:t>, dit</w:t>
      </w:r>
      <w:r w:rsidR="00172D60" w:rsidRPr="00040811">
        <w:t xml:space="preserve"> komt voor in een groot deel van de familie</w:t>
      </w:r>
      <w:r w:rsidR="00C31A5C" w:rsidRPr="00040811">
        <w:t>.</w:t>
      </w:r>
      <w:r w:rsidRPr="00040811">
        <w:t>”</w:t>
      </w:r>
    </w:p>
    <w:p w14:paraId="064AC664" w14:textId="3CEEBB02" w:rsidR="004F2AC1" w:rsidRPr="00040811" w:rsidRDefault="0079579C" w:rsidP="00C56A55">
      <w:pPr>
        <w:pStyle w:val="Duidelijkcitaat"/>
      </w:pPr>
      <w:r w:rsidRPr="00040811">
        <w:t>“</w:t>
      </w:r>
      <w:r w:rsidR="00172D60" w:rsidRPr="00040811">
        <w:t xml:space="preserve">School wilde </w:t>
      </w:r>
      <w:r w:rsidR="003A177F" w:rsidRPr="00040811">
        <w:t>ons kind</w:t>
      </w:r>
      <w:r w:rsidR="00172D60" w:rsidRPr="00040811">
        <w:t xml:space="preserve"> de diagnose autisme opleggen via de schoolarts om </w:t>
      </w:r>
      <w:r w:rsidR="006910AE" w:rsidRPr="00040811">
        <w:t>het naar</w:t>
      </w:r>
      <w:r w:rsidR="00172D60" w:rsidRPr="00040811">
        <w:t xml:space="preserve"> het speciaal onderwijs </w:t>
      </w:r>
      <w:r w:rsidR="006910AE" w:rsidRPr="00040811">
        <w:t>te kunnen verwijzen</w:t>
      </w:r>
      <w:r w:rsidR="00C31A5C" w:rsidRPr="00040811">
        <w:t>.</w:t>
      </w:r>
      <w:r w:rsidRPr="00040811">
        <w:t>”</w:t>
      </w:r>
    </w:p>
    <w:p w14:paraId="04A002D0" w14:textId="07C48A3C" w:rsidR="004F2AC1" w:rsidRPr="00040811" w:rsidRDefault="004F2AC1" w:rsidP="00FF3F66">
      <w:r w:rsidRPr="00040811">
        <w:t xml:space="preserve">De hulp- en zorgverleners </w:t>
      </w:r>
      <w:r w:rsidR="00A24BDB" w:rsidRPr="00040811">
        <w:t xml:space="preserve">is eveneens gevraagd of er </w:t>
      </w:r>
      <w:r w:rsidRPr="00040811">
        <w:t xml:space="preserve">vermoedens of diagnoses </w:t>
      </w:r>
      <w:r w:rsidR="00A24BDB" w:rsidRPr="00040811">
        <w:t>zijn van comorbiditeit</w:t>
      </w:r>
      <w:r w:rsidRPr="00040811">
        <w:t xml:space="preserve">. </w:t>
      </w:r>
      <w:bookmarkStart w:id="47" w:name="OLE_LINK32"/>
      <w:r w:rsidRPr="00040811">
        <w:t xml:space="preserve">Volgens de psychiater worden de vermoedens wel geuit maar de diagnose nooit gesteld en volgens de pedagoog wordt niet alleen het </w:t>
      </w:r>
      <w:r w:rsidR="00404182" w:rsidRPr="00040811">
        <w:t>idee geopperd</w:t>
      </w:r>
      <w:r w:rsidRPr="00040811">
        <w:t xml:space="preserve"> maar </w:t>
      </w:r>
      <w:r w:rsidR="00404182" w:rsidRPr="00040811">
        <w:t xml:space="preserve">wordt </w:t>
      </w:r>
      <w:r w:rsidRPr="00040811">
        <w:t xml:space="preserve">ook de diagnose gesteld. De </w:t>
      </w:r>
      <w:bookmarkStart w:id="48" w:name="OLE_LINK5"/>
      <w:r w:rsidRPr="00040811">
        <w:t>psycholoog geeft daarentegen aan dat bij de meeste leerlingen dat vermoeden en de diagnose er niet is</w:t>
      </w:r>
      <w:bookmarkEnd w:id="48"/>
      <w:r w:rsidRPr="00040811">
        <w:t>.</w:t>
      </w:r>
    </w:p>
    <w:bookmarkEnd w:id="47"/>
    <w:p w14:paraId="09988DA7" w14:textId="77777777" w:rsidR="004F2AC1" w:rsidRPr="00040811" w:rsidRDefault="004F2AC1" w:rsidP="004F2AC1"/>
    <w:p w14:paraId="398D854E" w14:textId="1ED251E4" w:rsidR="00393C90" w:rsidRPr="00040811" w:rsidRDefault="005440C5" w:rsidP="00393C90">
      <w:pPr>
        <w:keepNext/>
      </w:pPr>
      <w:r w:rsidRPr="00040811">
        <w:rPr>
          <w:noProof/>
        </w:rPr>
        <w:drawing>
          <wp:inline distT="0" distB="0" distL="0" distR="0" wp14:anchorId="059C604A" wp14:editId="2BC5AC55">
            <wp:extent cx="6328401" cy="1421658"/>
            <wp:effectExtent l="0" t="0" r="0" b="1270"/>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48351" cy="1426140"/>
                    </a:xfrm>
                    <a:prstGeom prst="rect">
                      <a:avLst/>
                    </a:prstGeom>
                  </pic:spPr>
                </pic:pic>
              </a:graphicData>
            </a:graphic>
          </wp:inline>
        </w:drawing>
      </w:r>
    </w:p>
    <w:p w14:paraId="461E3156" w14:textId="2FF1965C" w:rsidR="009F3BA4" w:rsidRPr="00040811" w:rsidRDefault="00393C90"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40</w:t>
      </w:r>
      <w:r w:rsidR="00000000">
        <w:rPr>
          <w:noProof/>
        </w:rPr>
        <w:fldChar w:fldCharType="end"/>
      </w:r>
      <w:r w:rsidRPr="00040811">
        <w:t xml:space="preserve"> Het vermoeden / de diagnose van comorbiditeit volgens opgave van (1) de ouders en (2) de hulp- en zorgverleners</w:t>
      </w:r>
    </w:p>
    <w:p w14:paraId="79BCD6B6" w14:textId="72642775" w:rsidR="007078C6" w:rsidRPr="00040811" w:rsidRDefault="007078C6" w:rsidP="007078C6">
      <w:pPr>
        <w:pBdr>
          <w:top w:val="single" w:sz="4" w:space="1" w:color="auto"/>
          <w:left w:val="single" w:sz="4" w:space="4" w:color="auto"/>
          <w:bottom w:val="single" w:sz="4" w:space="1" w:color="auto"/>
          <w:right w:val="single" w:sz="4" w:space="4" w:color="auto"/>
        </w:pBdr>
      </w:pPr>
      <w:r w:rsidRPr="00040811">
        <w:t xml:space="preserve">Een geïnterviewde </w:t>
      </w:r>
      <w:r w:rsidR="00484819" w:rsidRPr="00040811">
        <w:t xml:space="preserve">geeft aan </w:t>
      </w:r>
      <w:r w:rsidRPr="00040811">
        <w:t xml:space="preserve">dat </w:t>
      </w:r>
      <w:r w:rsidR="000C7875" w:rsidRPr="00040811">
        <w:t xml:space="preserve">de combinatie </w:t>
      </w:r>
      <w:r w:rsidRPr="00040811">
        <w:t xml:space="preserve">dyslexie en hoogbegaafdheid een groot probleem is.  </w:t>
      </w:r>
    </w:p>
    <w:p w14:paraId="190399BE" w14:textId="77777777" w:rsidR="00FF5513" w:rsidRPr="00040811" w:rsidRDefault="00FF5513" w:rsidP="000A6C2D"/>
    <w:p w14:paraId="1D587E8B" w14:textId="6D82CC77" w:rsidR="000A6C2D" w:rsidRPr="00040811" w:rsidRDefault="0054270A" w:rsidP="000A6C2D">
      <w:r w:rsidRPr="00040811">
        <w:t>De ouders van</w:t>
      </w:r>
      <w:r w:rsidR="00007C22" w:rsidRPr="00040811">
        <w:t xml:space="preserve"> de 11 kinderen waarbij het vermoeden van comorbiditeit is geuit</w:t>
      </w:r>
      <w:r w:rsidRPr="00040811">
        <w:t xml:space="preserve"> of de diagnose is gesteld</w:t>
      </w:r>
      <w:r w:rsidR="00007C22" w:rsidRPr="00040811">
        <w:t xml:space="preserve">, </w:t>
      </w:r>
      <w:r w:rsidRPr="00040811">
        <w:t xml:space="preserve">is gevraagd wie of welke professional </w:t>
      </w:r>
      <w:r w:rsidR="008F6537" w:rsidRPr="00040811">
        <w:t xml:space="preserve">dit </w:t>
      </w:r>
      <w:r w:rsidR="007E6975" w:rsidRPr="00040811">
        <w:t>heeft geopperd</w:t>
      </w:r>
      <w:r w:rsidRPr="00040811">
        <w:t>. B</w:t>
      </w:r>
      <w:r w:rsidR="000A6C2D" w:rsidRPr="00040811">
        <w:t xml:space="preserve">ij 4 kinderen </w:t>
      </w:r>
      <w:r w:rsidR="00007C22" w:rsidRPr="00040811">
        <w:t xml:space="preserve">(36,4%) </w:t>
      </w:r>
      <w:r w:rsidRPr="00040811">
        <w:t xml:space="preserve">heeft een onderwijsprofessional </w:t>
      </w:r>
      <w:r w:rsidR="00462B84" w:rsidRPr="00040811">
        <w:t xml:space="preserve">het vermoeden naar </w:t>
      </w:r>
      <w:r w:rsidR="008D5449" w:rsidRPr="00040811">
        <w:t>voren gebracht</w:t>
      </w:r>
      <w:r w:rsidR="00462B84" w:rsidRPr="00040811">
        <w:t>, maar is de diagnose nooit gesteld. B</w:t>
      </w:r>
      <w:r w:rsidR="000A6C2D" w:rsidRPr="00040811">
        <w:t xml:space="preserve">ij 4 </w:t>
      </w:r>
      <w:r w:rsidR="00007C22" w:rsidRPr="00040811">
        <w:t>kinderen (36,4%)</w:t>
      </w:r>
      <w:r w:rsidR="000A6C2D" w:rsidRPr="00040811">
        <w:t xml:space="preserve"> </w:t>
      </w:r>
      <w:r w:rsidR="00462B84" w:rsidRPr="00040811">
        <w:t xml:space="preserve">is </w:t>
      </w:r>
      <w:r w:rsidRPr="00040811">
        <w:t>een zorgprofessional</w:t>
      </w:r>
      <w:r w:rsidR="00462B84" w:rsidRPr="00040811">
        <w:t xml:space="preserve"> betrokken geweest. 2 van deze 4 hebben alleen het vermoeden geuit en 2 hebben daadwerkelijk de diagnose </w:t>
      </w:r>
      <w:r w:rsidR="00432BD7" w:rsidRPr="00040811">
        <w:t xml:space="preserve">autisme </w:t>
      </w:r>
      <w:r w:rsidR="00462B84" w:rsidRPr="00040811">
        <w:t>gesteld</w:t>
      </w:r>
      <w:r w:rsidRPr="00040811">
        <w:t xml:space="preserve">. </w:t>
      </w:r>
      <w:r w:rsidR="000A6C2D" w:rsidRPr="00040811">
        <w:t xml:space="preserve">Bij 3 kinderen </w:t>
      </w:r>
      <w:r w:rsidR="00A8221F" w:rsidRPr="00040811">
        <w:t xml:space="preserve">(27,3%) </w:t>
      </w:r>
      <w:r w:rsidR="008F6537" w:rsidRPr="00040811">
        <w:t>hebben</w:t>
      </w:r>
      <w:r w:rsidR="008D5449" w:rsidRPr="00040811">
        <w:t xml:space="preserve"> </w:t>
      </w:r>
      <w:r w:rsidR="000A6C2D" w:rsidRPr="00040811">
        <w:t>de ouder</w:t>
      </w:r>
      <w:r w:rsidR="000B3359" w:rsidRPr="00040811">
        <w:t>s niet alleen</w:t>
      </w:r>
      <w:r w:rsidR="000A6C2D" w:rsidRPr="00040811">
        <w:t xml:space="preserve"> </w:t>
      </w:r>
      <w:r w:rsidR="008F6537" w:rsidRPr="00040811">
        <w:t>het vermoeden geuit</w:t>
      </w:r>
      <w:r w:rsidR="000B3359" w:rsidRPr="00040811">
        <w:t xml:space="preserve">, maar </w:t>
      </w:r>
      <w:r w:rsidR="00432BD7" w:rsidRPr="00040811">
        <w:t xml:space="preserve">ook de diagnose gesteld. Aangezien de diagnose alleen gesteld kan worden door een </w:t>
      </w:r>
      <w:r w:rsidR="00430C5B" w:rsidRPr="00040811">
        <w:t xml:space="preserve">zorgprofessional zoals een </w:t>
      </w:r>
      <w:proofErr w:type="spellStart"/>
      <w:r w:rsidR="00432BD7" w:rsidRPr="00040811">
        <w:t>gz</w:t>
      </w:r>
      <w:proofErr w:type="spellEnd"/>
      <w:r w:rsidR="00432BD7" w:rsidRPr="00040811">
        <w:t>-psycholoog of psychiater</w:t>
      </w:r>
      <w:r w:rsidR="00430C5B" w:rsidRPr="00040811">
        <w:t>,</w:t>
      </w:r>
      <w:r w:rsidR="00432BD7" w:rsidRPr="00040811">
        <w:t xml:space="preserve"> </w:t>
      </w:r>
      <w:r w:rsidR="008F6537" w:rsidRPr="00040811">
        <w:t xml:space="preserve">zullen </w:t>
      </w:r>
      <w:r w:rsidR="00432BD7" w:rsidRPr="00040811">
        <w:t>de</w:t>
      </w:r>
      <w:r w:rsidR="000B3359" w:rsidRPr="00040811">
        <w:t>ze</w:t>
      </w:r>
      <w:r w:rsidR="00432BD7" w:rsidRPr="00040811">
        <w:t xml:space="preserve"> ouder</w:t>
      </w:r>
      <w:r w:rsidR="000B3359" w:rsidRPr="00040811">
        <w:t>s</w:t>
      </w:r>
      <w:r w:rsidR="00432BD7" w:rsidRPr="00040811">
        <w:t xml:space="preserve"> mogelijk tot deze beroepsgroep</w:t>
      </w:r>
      <w:r w:rsidR="008F6537" w:rsidRPr="00040811">
        <w:t xml:space="preserve"> behoren</w:t>
      </w:r>
      <w:r w:rsidR="00432BD7" w:rsidRPr="00040811">
        <w:t>.</w:t>
      </w:r>
    </w:p>
    <w:p w14:paraId="047C2BB4" w14:textId="312717D4" w:rsidR="00466710" w:rsidRPr="00040811" w:rsidRDefault="00836137" w:rsidP="00466710">
      <w:pPr>
        <w:keepNext/>
      </w:pPr>
      <w:r w:rsidRPr="00040811">
        <w:rPr>
          <w:noProof/>
        </w:rPr>
        <w:lastRenderedPageBreak/>
        <w:drawing>
          <wp:inline distT="0" distB="0" distL="0" distR="0" wp14:anchorId="43C9E3D3" wp14:editId="136E2CF3">
            <wp:extent cx="5760720" cy="1576705"/>
            <wp:effectExtent l="0" t="0" r="5080"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1576705"/>
                    </a:xfrm>
                    <a:prstGeom prst="rect">
                      <a:avLst/>
                    </a:prstGeom>
                  </pic:spPr>
                </pic:pic>
              </a:graphicData>
            </a:graphic>
          </wp:inline>
        </w:drawing>
      </w:r>
    </w:p>
    <w:p w14:paraId="1C0CF23B" w14:textId="5310589E" w:rsidR="00457183" w:rsidRPr="00040811" w:rsidRDefault="00466710"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41</w:t>
      </w:r>
      <w:r w:rsidR="00000000">
        <w:rPr>
          <w:noProof/>
        </w:rPr>
        <w:fldChar w:fldCharType="end"/>
      </w:r>
      <w:r w:rsidRPr="00040811">
        <w:t xml:space="preserve"> Door wie het vermoeden van comorbiditeit is geuit</w:t>
      </w:r>
    </w:p>
    <w:p w14:paraId="7E0BDFDF" w14:textId="77777777" w:rsidR="006D2E62" w:rsidRDefault="006D2E62" w:rsidP="00590261"/>
    <w:p w14:paraId="055EEC3B" w14:textId="208A8B39" w:rsidR="00C53D30" w:rsidRPr="00040811" w:rsidRDefault="00111200" w:rsidP="00590261">
      <w:r w:rsidRPr="00040811">
        <w:t xml:space="preserve">De ouders van de 11 kinderen </w:t>
      </w:r>
      <w:r w:rsidR="00F329D3" w:rsidRPr="00040811">
        <w:t xml:space="preserve">met (mogelijke) comorbiditeit </w:t>
      </w:r>
      <w:r w:rsidRPr="00040811">
        <w:t xml:space="preserve">is tevens gevraagd welke comorbiditeit men verwachtte of is vastgesteld. </w:t>
      </w:r>
      <w:r w:rsidR="00501B0B" w:rsidRPr="00040811">
        <w:t>B</w:t>
      </w:r>
      <w:r w:rsidR="00560DB6" w:rsidRPr="00040811">
        <w:t xml:space="preserve">ij </w:t>
      </w:r>
      <w:r w:rsidR="001B6CB3" w:rsidRPr="00040811">
        <w:t xml:space="preserve">10 </w:t>
      </w:r>
      <w:r w:rsidR="00C43C13" w:rsidRPr="00040811">
        <w:t xml:space="preserve">van de 11 </w:t>
      </w:r>
      <w:r w:rsidR="001B6CB3" w:rsidRPr="00040811">
        <w:t>k</w:t>
      </w:r>
      <w:r w:rsidR="00560DB6" w:rsidRPr="00040811">
        <w:t xml:space="preserve">inderen </w:t>
      </w:r>
      <w:r w:rsidR="009B73E1" w:rsidRPr="00040811">
        <w:t>(90,9%)</w:t>
      </w:r>
      <w:r w:rsidR="00560DB6" w:rsidRPr="00040811">
        <w:t xml:space="preserve"> </w:t>
      </w:r>
      <w:r w:rsidR="00501B0B" w:rsidRPr="00040811">
        <w:t xml:space="preserve">is </w:t>
      </w:r>
      <w:r w:rsidR="00560DB6" w:rsidRPr="00040811">
        <w:t>sprake geweest</w:t>
      </w:r>
      <w:r w:rsidR="00501B0B" w:rsidRPr="00040811">
        <w:t xml:space="preserve"> het vermoeden of de diagnose van autisme (ASS). </w:t>
      </w:r>
      <w:r w:rsidR="00D2597C" w:rsidRPr="00040811">
        <w:t>Bij 3 kinderen</w:t>
      </w:r>
      <w:r w:rsidR="009623B3" w:rsidRPr="00040811">
        <w:t xml:space="preserve"> wordt naast </w:t>
      </w:r>
      <w:r w:rsidR="009B73E1" w:rsidRPr="00040811">
        <w:t>autisme</w:t>
      </w:r>
      <w:r w:rsidR="001B6CB3" w:rsidRPr="00040811">
        <w:t xml:space="preserve"> </w:t>
      </w:r>
      <w:r w:rsidR="00177105" w:rsidRPr="00040811">
        <w:t>ook</w:t>
      </w:r>
      <w:r w:rsidR="001B6CB3" w:rsidRPr="00040811">
        <w:t xml:space="preserve"> </w:t>
      </w:r>
      <w:r w:rsidR="009623B3" w:rsidRPr="00040811">
        <w:t xml:space="preserve">gesproken van </w:t>
      </w:r>
      <w:r w:rsidR="001B6CB3" w:rsidRPr="00040811">
        <w:t>een angststoornis</w:t>
      </w:r>
      <w:r w:rsidR="009623B3" w:rsidRPr="00040811">
        <w:t>. B</w:t>
      </w:r>
      <w:r w:rsidR="00177105" w:rsidRPr="00040811">
        <w:t xml:space="preserve">ij </w:t>
      </w:r>
      <w:r w:rsidR="001B6CB3" w:rsidRPr="00040811">
        <w:t xml:space="preserve">1 </w:t>
      </w:r>
      <w:r w:rsidR="00177105" w:rsidRPr="00040811">
        <w:t>kind</w:t>
      </w:r>
      <w:r w:rsidR="001B6CB3" w:rsidRPr="00040811">
        <w:t xml:space="preserve"> </w:t>
      </w:r>
      <w:r w:rsidR="009623B3" w:rsidRPr="00040811">
        <w:t xml:space="preserve">is sprake van autisme en </w:t>
      </w:r>
      <w:r w:rsidR="001B6CB3" w:rsidRPr="00040811">
        <w:t xml:space="preserve">adhd. </w:t>
      </w:r>
      <w:r w:rsidR="009623B3" w:rsidRPr="00040811">
        <w:t xml:space="preserve">1 ouder </w:t>
      </w:r>
      <w:r w:rsidR="00EB6F32" w:rsidRPr="00040811">
        <w:t xml:space="preserve">(9,1%) </w:t>
      </w:r>
      <w:r w:rsidR="009623B3" w:rsidRPr="00040811">
        <w:t xml:space="preserve">heeft </w:t>
      </w:r>
      <w:r w:rsidR="00EB6F32" w:rsidRPr="00040811">
        <w:t>geen stoornis geselecteerd maar</w:t>
      </w:r>
      <w:r w:rsidR="009623B3" w:rsidRPr="00040811">
        <w:t xml:space="preserve"> in</w:t>
      </w:r>
      <w:r w:rsidR="001B6CB3" w:rsidRPr="00040811">
        <w:t xml:space="preserve"> de categorie Anders </w:t>
      </w:r>
      <w:r w:rsidR="009623B3" w:rsidRPr="00040811">
        <w:t>vermeld</w:t>
      </w:r>
      <w:r w:rsidR="001B6CB3" w:rsidRPr="00040811">
        <w:t>:</w:t>
      </w:r>
    </w:p>
    <w:p w14:paraId="09E022E1" w14:textId="3C722ED3" w:rsidR="001B6CB3" w:rsidRPr="00040811" w:rsidRDefault="00551D60" w:rsidP="00551D60">
      <w:pPr>
        <w:tabs>
          <w:tab w:val="left" w:pos="3433"/>
        </w:tabs>
      </w:pPr>
      <w:r w:rsidRPr="00040811">
        <w:tab/>
      </w:r>
    </w:p>
    <w:p w14:paraId="019B8F95" w14:textId="3B058136" w:rsidR="007813AA" w:rsidRPr="00040811" w:rsidRDefault="009623B3">
      <w:pPr>
        <w:pStyle w:val="Lijstalinea"/>
        <w:numPr>
          <w:ilvl w:val="0"/>
          <w:numId w:val="16"/>
        </w:numPr>
      </w:pPr>
      <w:r w:rsidRPr="00040811">
        <w:t>“Het is meer dan HB” volgens e</w:t>
      </w:r>
      <w:r w:rsidR="00BD32A9" w:rsidRPr="00040811">
        <w:t>en o</w:t>
      </w:r>
      <w:r w:rsidR="00551D60" w:rsidRPr="00040811">
        <w:t>nderwijsprofessional</w:t>
      </w:r>
      <w:r w:rsidRPr="00040811">
        <w:t>.</w:t>
      </w:r>
    </w:p>
    <w:p w14:paraId="56030C1F" w14:textId="37A0A9F2" w:rsidR="009623B3" w:rsidRPr="00040811" w:rsidRDefault="009623B3" w:rsidP="009623B3"/>
    <w:p w14:paraId="29A48AB2" w14:textId="6A3C61DC" w:rsidR="009623B3" w:rsidRPr="00040811" w:rsidRDefault="009623B3" w:rsidP="009623B3">
      <w:r w:rsidRPr="00040811">
        <w:t>Daarnaast melden 2 ouders in de categorie Anders</w:t>
      </w:r>
      <w:r w:rsidRPr="00040811">
        <w:rPr>
          <w:i/>
          <w:iCs/>
        </w:rPr>
        <w:t xml:space="preserve"> </w:t>
      </w:r>
      <w:r w:rsidRPr="00040811">
        <w:t>dat:</w:t>
      </w:r>
    </w:p>
    <w:p w14:paraId="1B11E25E" w14:textId="77777777" w:rsidR="009623B3" w:rsidRPr="00040811" w:rsidRDefault="009623B3" w:rsidP="009623B3"/>
    <w:p w14:paraId="0F514935" w14:textId="1827890D" w:rsidR="00551D60" w:rsidRPr="00040811" w:rsidRDefault="00EB6F32">
      <w:pPr>
        <w:pStyle w:val="Lijstalinea"/>
        <w:numPr>
          <w:ilvl w:val="0"/>
          <w:numId w:val="16"/>
        </w:numPr>
      </w:pPr>
      <w:r w:rsidRPr="00040811">
        <w:t>D</w:t>
      </w:r>
      <w:r w:rsidR="009623B3" w:rsidRPr="00040811">
        <w:t xml:space="preserve">e diagnose PTSS is gesteld </w:t>
      </w:r>
      <w:r w:rsidRPr="00040811">
        <w:t>n</w:t>
      </w:r>
      <w:r w:rsidR="00F72FD9" w:rsidRPr="00040811">
        <w:t xml:space="preserve">aast de vastgestelde </w:t>
      </w:r>
      <w:r w:rsidR="00D31CD6" w:rsidRPr="00040811">
        <w:t>diagnose autisme</w:t>
      </w:r>
      <w:r w:rsidR="00551D60" w:rsidRPr="00040811">
        <w:t>;</w:t>
      </w:r>
    </w:p>
    <w:p w14:paraId="7D1B18B0" w14:textId="22DE1812" w:rsidR="00551D60" w:rsidRPr="00040811" w:rsidRDefault="00EB6F32">
      <w:pPr>
        <w:pStyle w:val="Lijstalinea"/>
        <w:numPr>
          <w:ilvl w:val="0"/>
          <w:numId w:val="16"/>
        </w:numPr>
      </w:pPr>
      <w:r w:rsidRPr="00040811">
        <w:t xml:space="preserve">Een </w:t>
      </w:r>
      <w:r w:rsidR="007962D4" w:rsidRPr="00040811">
        <w:t xml:space="preserve">eetstoornis is vastgesteld </w:t>
      </w:r>
      <w:r w:rsidR="002C2E3E" w:rsidRPr="00040811">
        <w:t>naast autisme en angststoornis</w:t>
      </w:r>
      <w:r w:rsidR="00551D60" w:rsidRPr="00040811">
        <w:t>.</w:t>
      </w:r>
    </w:p>
    <w:p w14:paraId="7E1DC338" w14:textId="77777777" w:rsidR="005301D2" w:rsidRPr="00040811" w:rsidRDefault="005301D2" w:rsidP="00590261"/>
    <w:p w14:paraId="72BA1709" w14:textId="3FA5DF94" w:rsidR="00D720EC" w:rsidRPr="00040811" w:rsidRDefault="003D3031" w:rsidP="00590261">
      <w:r w:rsidRPr="00040811">
        <w:t>D</w:t>
      </w:r>
      <w:r w:rsidR="00D53F63" w:rsidRPr="00040811">
        <w:t xml:space="preserve">e pedagoog en de psychiater </w:t>
      </w:r>
      <w:r w:rsidRPr="00040811">
        <w:t xml:space="preserve">is </w:t>
      </w:r>
      <w:r w:rsidR="00D53F63" w:rsidRPr="00040811">
        <w:t>de vraag voorgelegd</w:t>
      </w:r>
      <w:r w:rsidR="0018074D" w:rsidRPr="00040811">
        <w:t xml:space="preserve"> welke vermoedens </w:t>
      </w:r>
      <w:r w:rsidR="00BD32A9" w:rsidRPr="00040811">
        <w:t>en/of</w:t>
      </w:r>
      <w:r w:rsidR="0018074D" w:rsidRPr="00040811">
        <w:t xml:space="preserve"> diagnoses </w:t>
      </w:r>
      <w:r w:rsidRPr="00040811">
        <w:t xml:space="preserve">van comorbiditeit </w:t>
      </w:r>
      <w:r w:rsidR="0018074D" w:rsidRPr="00040811">
        <w:t xml:space="preserve">zij zijn tegengekomen. </w:t>
      </w:r>
    </w:p>
    <w:p w14:paraId="66E2E7EB" w14:textId="676AA614" w:rsidR="00D60929" w:rsidRPr="00040811" w:rsidRDefault="0018074D" w:rsidP="00943B71">
      <w:pPr>
        <w:ind w:left="360"/>
      </w:pPr>
      <w:r w:rsidRPr="00040811">
        <w:tab/>
      </w:r>
      <w:r w:rsidR="00943B71" w:rsidRPr="00040811">
        <w:t>De pedagoog antwoordt hierop “</w:t>
      </w:r>
      <w:r w:rsidR="006B7413" w:rsidRPr="00040811">
        <w:t>tic stoornis</w:t>
      </w:r>
      <w:r w:rsidR="00943B71" w:rsidRPr="00040811">
        <w:t>, autisme, angststoornis” en de</w:t>
      </w:r>
      <w:r w:rsidRPr="00040811">
        <w:t xml:space="preserve"> p</w:t>
      </w:r>
      <w:r w:rsidR="00D720EC" w:rsidRPr="00040811">
        <w:t>sychiater</w:t>
      </w:r>
      <w:r w:rsidR="00943B71" w:rsidRPr="00040811">
        <w:t xml:space="preserve"> “d</w:t>
      </w:r>
      <w:r w:rsidR="00521F55" w:rsidRPr="00040811">
        <w:t>yslexie, adhd, autisme, angststoornissen</w:t>
      </w:r>
      <w:r w:rsidRPr="00040811">
        <w:t>”</w:t>
      </w:r>
      <w:r w:rsidR="00943B71" w:rsidRPr="00040811">
        <w:t>. B</w:t>
      </w:r>
      <w:r w:rsidRPr="00040811">
        <w:t>ij de optie</w:t>
      </w:r>
      <w:r w:rsidR="00D720EC" w:rsidRPr="00040811">
        <w:t xml:space="preserve"> Anders</w:t>
      </w:r>
      <w:r w:rsidR="00943B71" w:rsidRPr="00040811">
        <w:t xml:space="preserve"> merkt de psychiater op:</w:t>
      </w:r>
    </w:p>
    <w:p w14:paraId="1A6B6755" w14:textId="5360950E" w:rsidR="00A7182F" w:rsidRPr="00040811" w:rsidRDefault="0079579C" w:rsidP="00C56A55">
      <w:pPr>
        <w:pStyle w:val="Duidelijkcitaat"/>
      </w:pPr>
      <w:r w:rsidRPr="00040811">
        <w:t>“</w:t>
      </w:r>
      <w:r w:rsidR="00A7182F" w:rsidRPr="00040811">
        <w:t>Geen stoornis, alleen hoogbegaafd. Kinderen worden vaak verwezen met vermoeden ASS, lang niet altijd terecht</w:t>
      </w:r>
      <w:r w:rsidR="00943B71" w:rsidRPr="00040811">
        <w:t>.</w:t>
      </w:r>
      <w:r w:rsidRPr="00040811">
        <w:t>”</w:t>
      </w:r>
    </w:p>
    <w:p w14:paraId="078BBD18" w14:textId="563CF4A2" w:rsidR="00A11047" w:rsidRPr="00040811" w:rsidRDefault="00B7236D" w:rsidP="00A11047">
      <w:pPr>
        <w:keepNext/>
      </w:pPr>
      <w:r w:rsidRPr="00040811">
        <w:rPr>
          <w:noProof/>
        </w:rPr>
        <w:drawing>
          <wp:inline distT="0" distB="0" distL="0" distR="0" wp14:anchorId="7B81DAB7" wp14:editId="45101D36">
            <wp:extent cx="5926914" cy="1793362"/>
            <wp:effectExtent l="0" t="0" r="4445"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55614" cy="1802046"/>
                    </a:xfrm>
                    <a:prstGeom prst="rect">
                      <a:avLst/>
                    </a:prstGeom>
                  </pic:spPr>
                </pic:pic>
              </a:graphicData>
            </a:graphic>
          </wp:inline>
        </w:drawing>
      </w:r>
    </w:p>
    <w:p w14:paraId="51DF3301" w14:textId="49DE5CEF" w:rsidR="009A00EB" w:rsidRPr="00040811" w:rsidRDefault="00A11047"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42</w:t>
      </w:r>
      <w:r w:rsidR="00000000">
        <w:rPr>
          <w:noProof/>
        </w:rPr>
        <w:fldChar w:fldCharType="end"/>
      </w:r>
      <w:r w:rsidRPr="00040811">
        <w:t xml:space="preserve"> De vermoedens die zijn geuit of diagnoses die zijn genoemd door (1) ouders en (2) hulp- en zorgverleners</w:t>
      </w:r>
    </w:p>
    <w:p w14:paraId="3E420213" w14:textId="77777777" w:rsidR="00E23FBC" w:rsidRDefault="00E23FBC">
      <w:r>
        <w:br w:type="page"/>
      </w:r>
    </w:p>
    <w:p w14:paraId="183B2FF8" w14:textId="361302B4" w:rsidR="006B7413" w:rsidRPr="00040811" w:rsidRDefault="00E23FBC" w:rsidP="00C630B7">
      <w:pPr>
        <w:pBdr>
          <w:top w:val="single" w:sz="4" w:space="1" w:color="auto"/>
          <w:left w:val="single" w:sz="4" w:space="4" w:color="auto"/>
          <w:bottom w:val="single" w:sz="4" w:space="1" w:color="auto"/>
          <w:right w:val="single" w:sz="4" w:space="4" w:color="auto"/>
        </w:pBdr>
      </w:pPr>
      <w:r>
        <w:lastRenderedPageBreak/>
        <w:t>Een geïnterviewde geeft aan dat de vader van het kind vroeger het stempel autisme heeft gekregen, maar dat hij zeer waarschijnlijk alleen hoogbegaafd is. Dit stempel achtervolgt de vader nog steeds</w:t>
      </w:r>
      <w:r w:rsidR="004B736A">
        <w:t>, maar ook de kinderen</w:t>
      </w:r>
      <w:r>
        <w:t xml:space="preserve">. </w:t>
      </w:r>
      <w:r w:rsidR="004B736A">
        <w:t>D</w:t>
      </w:r>
      <w:r>
        <w:t xml:space="preserve">e geïnterviewde </w:t>
      </w:r>
      <w:r w:rsidR="004B736A">
        <w:t xml:space="preserve">durft nu </w:t>
      </w:r>
      <w:r>
        <w:t xml:space="preserve">het kind eigenlijk niet te laten testen op hoogbegaafdheid, omdat het zeer waarschijnlijk dan ook het stempel autisme krijgt. Want dat staat </w:t>
      </w:r>
      <w:r w:rsidR="004B736A">
        <w:t xml:space="preserve">immers </w:t>
      </w:r>
      <w:r>
        <w:t>in het dossier over de vader…</w:t>
      </w:r>
    </w:p>
    <w:p w14:paraId="641F2491" w14:textId="17045AB9" w:rsidR="007D1E30" w:rsidRDefault="007D1E30"/>
    <w:p w14:paraId="2C7B0B3D" w14:textId="500ED571" w:rsidR="006B7413" w:rsidRPr="00040811" w:rsidRDefault="00A374A7" w:rsidP="00A374A7">
      <w:pPr>
        <w:pBdr>
          <w:top w:val="dotDotDash" w:sz="4" w:space="1" w:color="auto"/>
          <w:left w:val="dotDotDash" w:sz="4" w:space="4" w:color="auto"/>
          <w:bottom w:val="dotDotDash" w:sz="4" w:space="1" w:color="auto"/>
          <w:right w:val="dotDotDash" w:sz="4" w:space="4" w:color="auto"/>
        </w:pBdr>
      </w:pPr>
      <w:r w:rsidRPr="00040811">
        <w:t>De psychiater vermeldt in de enquête:</w:t>
      </w:r>
    </w:p>
    <w:p w14:paraId="2DE4B155" w14:textId="77777777" w:rsidR="006B7413" w:rsidRPr="00040811" w:rsidRDefault="006B7413" w:rsidP="00A374A7">
      <w:pPr>
        <w:pBdr>
          <w:top w:val="dotDotDash" w:sz="4" w:space="1" w:color="auto"/>
          <w:left w:val="dotDotDash" w:sz="4" w:space="4" w:color="auto"/>
          <w:bottom w:val="dotDotDash" w:sz="4" w:space="1" w:color="auto"/>
          <w:right w:val="dotDotDash" w:sz="4" w:space="4" w:color="auto"/>
        </w:pBdr>
      </w:pPr>
    </w:p>
    <w:p w14:paraId="36CD1F17" w14:textId="3E8BBAE1" w:rsidR="00A374A7" w:rsidRPr="00040811" w:rsidRDefault="00B0084D" w:rsidP="00A374A7">
      <w:pPr>
        <w:pBdr>
          <w:top w:val="dotDotDash" w:sz="4" w:space="1" w:color="auto"/>
          <w:left w:val="dotDotDash" w:sz="4" w:space="4" w:color="auto"/>
          <w:bottom w:val="dotDotDash" w:sz="4" w:space="1" w:color="auto"/>
          <w:right w:val="dotDotDash" w:sz="4" w:space="4" w:color="auto"/>
        </w:pBdr>
      </w:pPr>
      <w:r w:rsidRPr="00040811">
        <w:t>“</w:t>
      </w:r>
      <w:r w:rsidR="00A374A7" w:rsidRPr="00040811">
        <w:t>Ik heb mij gespecialiseerd in hoogbegaafde kinderen met psychiatrische problemen. Dit omdat er veel misdiagnostiek en niet-</w:t>
      </w:r>
      <w:proofErr w:type="spellStart"/>
      <w:r w:rsidR="00A374A7" w:rsidRPr="00040811">
        <w:t>matchende</w:t>
      </w:r>
      <w:proofErr w:type="spellEnd"/>
      <w:r w:rsidR="00A374A7" w:rsidRPr="00040811">
        <w:t xml:space="preserve"> behandeling is in de reguliere ggz.</w:t>
      </w:r>
      <w:r w:rsidRPr="00040811">
        <w:t>”</w:t>
      </w:r>
    </w:p>
    <w:p w14:paraId="2E120A29" w14:textId="043349D4" w:rsidR="006B7413" w:rsidRPr="00040811" w:rsidRDefault="006B7413" w:rsidP="00590261"/>
    <w:p w14:paraId="324CCF84" w14:textId="2276D89F" w:rsidR="00E47A60" w:rsidRPr="00040811" w:rsidRDefault="009466A0" w:rsidP="00590261">
      <w:r w:rsidRPr="00040811">
        <w:t xml:space="preserve">De hulp- en zorgverleners is gevraagd naar de verhouding </w:t>
      </w:r>
      <w:r w:rsidR="00A31663" w:rsidRPr="00040811">
        <w:t xml:space="preserve">tussen </w:t>
      </w:r>
      <w:r w:rsidR="00F15C9B" w:rsidRPr="00040811">
        <w:t xml:space="preserve">de door hen begeleide </w:t>
      </w:r>
      <w:r w:rsidR="00A31663" w:rsidRPr="00040811">
        <w:t xml:space="preserve">leerlingen </w:t>
      </w:r>
      <w:r w:rsidR="00E47A60" w:rsidRPr="00040811">
        <w:t xml:space="preserve">met: </w:t>
      </w:r>
    </w:p>
    <w:p w14:paraId="0F8D648D" w14:textId="77777777" w:rsidR="00E47A60" w:rsidRPr="00040811" w:rsidRDefault="00E47A60" w:rsidP="00590261"/>
    <w:p w14:paraId="29AE3F5B" w14:textId="508640C3" w:rsidR="00E47A60" w:rsidRPr="00040811" w:rsidRDefault="00A31663">
      <w:pPr>
        <w:pStyle w:val="Lijstalinea"/>
        <w:numPr>
          <w:ilvl w:val="0"/>
          <w:numId w:val="45"/>
        </w:numPr>
      </w:pPr>
      <w:r w:rsidRPr="00040811">
        <w:t xml:space="preserve">'alleen' (hoog)begaafdheid en </w:t>
      </w:r>
    </w:p>
    <w:p w14:paraId="412CD05D" w14:textId="208ACD04" w:rsidR="00E47A60" w:rsidRPr="00040811" w:rsidRDefault="00A31663">
      <w:pPr>
        <w:pStyle w:val="Lijstalinea"/>
        <w:numPr>
          <w:ilvl w:val="0"/>
          <w:numId w:val="45"/>
        </w:numPr>
      </w:pPr>
      <w:r w:rsidRPr="00040811">
        <w:t>een vermoeden / diagnose van een andere aandoening of stoornis</w:t>
      </w:r>
      <w:r w:rsidR="00F15C9B" w:rsidRPr="00040811">
        <w:t>, ofwel</w:t>
      </w:r>
      <w:r w:rsidRPr="00040811">
        <w:t xml:space="preserve"> comorbiditeit</w:t>
      </w:r>
      <w:r w:rsidR="004B4757" w:rsidRPr="00040811">
        <w:t xml:space="preserve">. </w:t>
      </w:r>
    </w:p>
    <w:p w14:paraId="7075C33D" w14:textId="77777777" w:rsidR="00B9474D" w:rsidRPr="00040811" w:rsidRDefault="00B9474D" w:rsidP="00590261"/>
    <w:p w14:paraId="6943BA64" w14:textId="79C83FC5" w:rsidR="006B5A33" w:rsidRPr="00040811" w:rsidRDefault="006B5A33" w:rsidP="00590261">
      <w:r w:rsidRPr="00040811">
        <w:t>De</w:t>
      </w:r>
      <w:r w:rsidR="00783D5B" w:rsidRPr="00040811">
        <w:t xml:space="preserve"> </w:t>
      </w:r>
      <w:r w:rsidRPr="00040811">
        <w:t xml:space="preserve">verhouding </w:t>
      </w:r>
      <w:r w:rsidR="00783D5B" w:rsidRPr="00040811">
        <w:t>tussen de door hen begeleide leerlingen is</w:t>
      </w:r>
      <w:r w:rsidRPr="00040811">
        <w:t>:</w:t>
      </w:r>
    </w:p>
    <w:p w14:paraId="4B1B6BCE" w14:textId="77777777" w:rsidR="006B5A33" w:rsidRPr="00040811" w:rsidRDefault="006B5A33" w:rsidP="00590261"/>
    <w:p w14:paraId="4864BACC" w14:textId="6A48BA79" w:rsidR="006B5A33" w:rsidRPr="00040811" w:rsidRDefault="004B4757">
      <w:pPr>
        <w:pStyle w:val="Lijstalinea"/>
        <w:numPr>
          <w:ilvl w:val="0"/>
          <w:numId w:val="64"/>
        </w:numPr>
      </w:pPr>
      <w:r w:rsidRPr="00040811">
        <w:t>De psychiate</w:t>
      </w:r>
      <w:r w:rsidR="006B5A33" w:rsidRPr="00040811">
        <w:t>r:</w:t>
      </w:r>
      <w:r w:rsidRPr="00040811">
        <w:t xml:space="preserve"> </w:t>
      </w:r>
      <w:r w:rsidR="0004771A" w:rsidRPr="00040811">
        <w:t xml:space="preserve">25% </w:t>
      </w:r>
      <w:r w:rsidR="006B5A33" w:rsidRPr="00040811">
        <w:t>'alleen' (hoog)begaafdheid</w:t>
      </w:r>
      <w:r w:rsidRPr="00040811">
        <w:t xml:space="preserve"> </w:t>
      </w:r>
      <w:r w:rsidR="0004771A" w:rsidRPr="00040811">
        <w:t>-</w:t>
      </w:r>
      <w:r w:rsidRPr="00040811">
        <w:t xml:space="preserve"> </w:t>
      </w:r>
      <w:r w:rsidR="0004771A" w:rsidRPr="00040811">
        <w:t xml:space="preserve">75% </w:t>
      </w:r>
      <w:r w:rsidR="0026157D" w:rsidRPr="00040811">
        <w:t>comorbiditeit</w:t>
      </w:r>
      <w:r w:rsidR="006B5A33" w:rsidRPr="00040811">
        <w:t>;</w:t>
      </w:r>
    </w:p>
    <w:p w14:paraId="4D1C38B2" w14:textId="79AA5650" w:rsidR="006B5A33" w:rsidRPr="00040811" w:rsidRDefault="006B5A33">
      <w:pPr>
        <w:pStyle w:val="Lijstalinea"/>
        <w:numPr>
          <w:ilvl w:val="0"/>
          <w:numId w:val="64"/>
        </w:numPr>
      </w:pPr>
      <w:r w:rsidRPr="00040811">
        <w:t>D</w:t>
      </w:r>
      <w:r w:rsidR="004B4757" w:rsidRPr="00040811">
        <w:t>e pedagoog</w:t>
      </w:r>
      <w:r w:rsidRPr="00040811">
        <w:t>:</w:t>
      </w:r>
      <w:r w:rsidR="004B4757" w:rsidRPr="00040811">
        <w:t xml:space="preserve"> 50% </w:t>
      </w:r>
      <w:r w:rsidRPr="00040811">
        <w:t xml:space="preserve">'alleen' (hoog)begaafdheid </w:t>
      </w:r>
      <w:r w:rsidR="004B4757" w:rsidRPr="00040811">
        <w:t>-</w:t>
      </w:r>
      <w:r w:rsidRPr="00040811">
        <w:t xml:space="preserve"> </w:t>
      </w:r>
      <w:r w:rsidR="004B4757" w:rsidRPr="00040811">
        <w:t xml:space="preserve">50% </w:t>
      </w:r>
      <w:r w:rsidR="0026157D" w:rsidRPr="00040811">
        <w:t>comorbiditeit;</w:t>
      </w:r>
      <w:r w:rsidR="004B4757" w:rsidRPr="00040811">
        <w:t xml:space="preserve"> en </w:t>
      </w:r>
    </w:p>
    <w:p w14:paraId="03C73D8E" w14:textId="18C121BB" w:rsidR="009F3A30" w:rsidRPr="00040811" w:rsidRDefault="006B5A33">
      <w:pPr>
        <w:pStyle w:val="Lijstalinea"/>
        <w:numPr>
          <w:ilvl w:val="0"/>
          <w:numId w:val="64"/>
        </w:numPr>
      </w:pPr>
      <w:r w:rsidRPr="00040811">
        <w:t>D</w:t>
      </w:r>
      <w:r w:rsidR="004B4757" w:rsidRPr="00040811">
        <w:t>e</w:t>
      </w:r>
      <w:r w:rsidRPr="00040811">
        <w:t xml:space="preserve"> </w:t>
      </w:r>
      <w:r w:rsidR="004B4757" w:rsidRPr="00040811">
        <w:t>p</w:t>
      </w:r>
      <w:r w:rsidR="0004771A" w:rsidRPr="00040811">
        <w:t>sycholoog</w:t>
      </w:r>
      <w:r w:rsidR="0026157D" w:rsidRPr="00040811">
        <w:t>:</w:t>
      </w:r>
      <w:r w:rsidR="004B4757" w:rsidRPr="00040811">
        <w:t xml:space="preserve"> </w:t>
      </w:r>
      <w:r w:rsidR="0004771A" w:rsidRPr="00040811">
        <w:t xml:space="preserve">90% </w:t>
      </w:r>
      <w:r w:rsidRPr="00040811">
        <w:t xml:space="preserve">'alleen' (hoog)begaafdheid </w:t>
      </w:r>
      <w:r w:rsidR="0004771A" w:rsidRPr="00040811">
        <w:t>-</w:t>
      </w:r>
      <w:r w:rsidRPr="00040811">
        <w:t xml:space="preserve"> </w:t>
      </w:r>
      <w:r w:rsidR="0004771A" w:rsidRPr="00040811">
        <w:t xml:space="preserve">10% </w:t>
      </w:r>
      <w:r w:rsidR="0026157D" w:rsidRPr="00040811">
        <w:t>comorbiditeit</w:t>
      </w:r>
      <w:r w:rsidR="004B4757" w:rsidRPr="00040811">
        <w:t xml:space="preserve">. </w:t>
      </w:r>
    </w:p>
    <w:p w14:paraId="670B6196" w14:textId="5355641C" w:rsidR="004B4757" w:rsidRPr="00040811" w:rsidRDefault="004B4757" w:rsidP="00590261"/>
    <w:p w14:paraId="3CDDD9BC" w14:textId="50FF87AB" w:rsidR="00DF2AEE" w:rsidRPr="00040811" w:rsidRDefault="008C296C" w:rsidP="00DF2AEE">
      <w:pPr>
        <w:keepNext/>
      </w:pPr>
      <w:r w:rsidRPr="00040811">
        <w:rPr>
          <w:noProof/>
        </w:rPr>
        <w:drawing>
          <wp:inline distT="0" distB="0" distL="0" distR="0" wp14:anchorId="76048A34" wp14:editId="730C430C">
            <wp:extent cx="5760720" cy="1518285"/>
            <wp:effectExtent l="0" t="0" r="5080" b="5715"/>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1518285"/>
                    </a:xfrm>
                    <a:prstGeom prst="rect">
                      <a:avLst/>
                    </a:prstGeom>
                  </pic:spPr>
                </pic:pic>
              </a:graphicData>
            </a:graphic>
          </wp:inline>
        </w:drawing>
      </w:r>
    </w:p>
    <w:p w14:paraId="2D092960" w14:textId="281C5A61" w:rsidR="007B5907" w:rsidRPr="00040811" w:rsidRDefault="00DF2AEE"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43</w:t>
      </w:r>
      <w:r w:rsidR="00000000">
        <w:rPr>
          <w:noProof/>
        </w:rPr>
        <w:fldChar w:fldCharType="end"/>
      </w:r>
      <w:r w:rsidRPr="00040811">
        <w:t xml:space="preserve"> Verhouding leerlingen tussen met alleen hb en met veronderstelde comorbiditeit bij begeleide (hoog)begaafden in de afgelopen 5 schooljaren</w:t>
      </w:r>
    </w:p>
    <w:p w14:paraId="1C619CEE" w14:textId="77777777" w:rsidR="00FF3F66" w:rsidRPr="00040811" w:rsidRDefault="00FF3F66" w:rsidP="00590261"/>
    <w:p w14:paraId="7DD6F563" w14:textId="41FEF4D2" w:rsidR="005A4B2A" w:rsidRPr="00040811" w:rsidRDefault="005A4B2A" w:rsidP="00423F05">
      <w:pPr>
        <w:pStyle w:val="Kop3"/>
        <w:rPr>
          <w:rFonts w:eastAsia="Roboto"/>
        </w:rPr>
      </w:pPr>
      <w:bookmarkStart w:id="49" w:name="_Toc114093973"/>
      <w:r w:rsidRPr="00040811">
        <w:rPr>
          <w:rFonts w:eastAsia="Roboto"/>
        </w:rPr>
        <w:t>Relatie school – kind – ouder</w:t>
      </w:r>
      <w:bookmarkEnd w:id="49"/>
    </w:p>
    <w:p w14:paraId="092E72E1" w14:textId="77777777" w:rsidR="000A291D" w:rsidRPr="00040811" w:rsidRDefault="000A291D" w:rsidP="002361D6"/>
    <w:p w14:paraId="20039110" w14:textId="48016AE7" w:rsidR="00B616AB" w:rsidRPr="00040811" w:rsidRDefault="002361D6" w:rsidP="002361D6">
      <w:r w:rsidRPr="00040811">
        <w:t xml:space="preserve">In totaal 23 van de 24 ouders (96,8%) </w:t>
      </w:r>
      <w:r w:rsidR="00B616AB" w:rsidRPr="00040811">
        <w:t>hebben</w:t>
      </w:r>
      <w:r w:rsidRPr="00040811">
        <w:t xml:space="preserve"> op school gesproken over veranderingen in</w:t>
      </w:r>
      <w:r w:rsidR="0021116C" w:rsidRPr="00040811">
        <w:t xml:space="preserve"> </w:t>
      </w:r>
      <w:r w:rsidRPr="00040811">
        <w:t xml:space="preserve">de ontwikkeling en </w:t>
      </w:r>
      <w:r w:rsidR="0021116C" w:rsidRPr="00040811">
        <w:t xml:space="preserve">het </w:t>
      </w:r>
      <w:r w:rsidRPr="00040811">
        <w:t xml:space="preserve">gedrag </w:t>
      </w:r>
      <w:r w:rsidR="0021116C" w:rsidRPr="00040811">
        <w:t xml:space="preserve">van hun kind </w:t>
      </w:r>
      <w:r w:rsidRPr="00040811">
        <w:t xml:space="preserve">of over </w:t>
      </w:r>
      <w:r w:rsidR="0021116C" w:rsidRPr="00040811">
        <w:t>zijn of haar</w:t>
      </w:r>
      <w:r w:rsidRPr="00040811">
        <w:t xml:space="preserve"> problemen en moeilijkheden. 1 ouder (4,2%) </w:t>
      </w:r>
      <w:r w:rsidR="000F10C3" w:rsidRPr="00040811">
        <w:t xml:space="preserve">waarvan het kind een voltijds hoogbegaafdenschool bezoekt, </w:t>
      </w:r>
      <w:r w:rsidRPr="00040811">
        <w:t xml:space="preserve">heeft dat niet gedaan omdat </w:t>
      </w:r>
    </w:p>
    <w:p w14:paraId="50608153" w14:textId="41134FA3" w:rsidR="002361D6" w:rsidRPr="00040811" w:rsidRDefault="0079579C" w:rsidP="00C56A55">
      <w:pPr>
        <w:pStyle w:val="Duidelijkcitaat"/>
      </w:pPr>
      <w:r w:rsidRPr="00040811">
        <w:t>“</w:t>
      </w:r>
      <w:r w:rsidR="002361D6" w:rsidRPr="00040811">
        <w:t xml:space="preserve">Mijn kind zich aanpast in de klas tot de meest brave en stille leerling die een docent zich kan wensen, </w:t>
      </w:r>
      <w:r w:rsidR="00630838" w:rsidRPr="00040811">
        <w:t xml:space="preserve">… en </w:t>
      </w:r>
      <w:r w:rsidR="00F45984" w:rsidRPr="00040811">
        <w:t xml:space="preserve">die </w:t>
      </w:r>
      <w:r w:rsidR="00630838" w:rsidRPr="00040811">
        <w:t xml:space="preserve">vaak </w:t>
      </w:r>
      <w:r w:rsidR="002361D6" w:rsidRPr="00040811">
        <w:t>wordt vergeten.</w:t>
      </w:r>
      <w:r w:rsidRPr="00040811">
        <w:t>”</w:t>
      </w:r>
    </w:p>
    <w:p w14:paraId="5D31AF95" w14:textId="164F00EB" w:rsidR="00743E8E" w:rsidRPr="00040811" w:rsidRDefault="00743E8E" w:rsidP="00630838">
      <w:r w:rsidRPr="00040811">
        <w:lastRenderedPageBreak/>
        <w:t xml:space="preserve">Alle hulp- en zorgverleners </w:t>
      </w:r>
      <w:r w:rsidR="0063652B" w:rsidRPr="00040811">
        <w:t>(100%)</w:t>
      </w:r>
      <w:r w:rsidR="000B4133" w:rsidRPr="00040811">
        <w:t xml:space="preserve"> </w:t>
      </w:r>
      <w:r w:rsidRPr="00040811">
        <w:t xml:space="preserve">geven aan dat de problemen van (hoog)begaafde leerlingen </w:t>
      </w:r>
      <w:r w:rsidR="00485A3C" w:rsidRPr="00040811">
        <w:t>vaak wel</w:t>
      </w:r>
      <w:r w:rsidRPr="00040811">
        <w:t xml:space="preserve"> op school zijn besproken. </w:t>
      </w:r>
    </w:p>
    <w:p w14:paraId="6FE2EE5E" w14:textId="5C6FBD4A" w:rsidR="006B004C" w:rsidRPr="00040811" w:rsidRDefault="006B004C" w:rsidP="00630838"/>
    <w:p w14:paraId="7EF3765C" w14:textId="2ED5D440" w:rsidR="0051061F" w:rsidRPr="00040811" w:rsidRDefault="00DB3F8C" w:rsidP="0051061F">
      <w:pPr>
        <w:keepNext/>
      </w:pPr>
      <w:r w:rsidRPr="00040811">
        <w:rPr>
          <w:noProof/>
        </w:rPr>
        <w:drawing>
          <wp:inline distT="0" distB="0" distL="0" distR="0" wp14:anchorId="37CD23E3" wp14:editId="21A806B7">
            <wp:extent cx="2883550" cy="1626817"/>
            <wp:effectExtent l="0" t="0" r="1905" b="127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83550" cy="1626817"/>
                    </a:xfrm>
                    <a:prstGeom prst="rect">
                      <a:avLst/>
                    </a:prstGeom>
                  </pic:spPr>
                </pic:pic>
              </a:graphicData>
            </a:graphic>
          </wp:inline>
        </w:drawing>
      </w:r>
      <w:r w:rsidR="0051061F" w:rsidRPr="00040811">
        <w:rPr>
          <w:noProof/>
        </w:rPr>
        <w:drawing>
          <wp:inline distT="0" distB="0" distL="0" distR="0" wp14:anchorId="5C3C57CA" wp14:editId="49C18F6C">
            <wp:extent cx="2789983" cy="1628413"/>
            <wp:effectExtent l="0" t="0" r="1905"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89983" cy="1628413"/>
                    </a:xfrm>
                    <a:prstGeom prst="rect">
                      <a:avLst/>
                    </a:prstGeom>
                  </pic:spPr>
                </pic:pic>
              </a:graphicData>
            </a:graphic>
          </wp:inline>
        </w:drawing>
      </w:r>
    </w:p>
    <w:p w14:paraId="5D109664" w14:textId="1915325C" w:rsidR="0051061F" w:rsidRPr="00040811" w:rsidRDefault="0051061F"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44</w:t>
      </w:r>
      <w:r w:rsidR="00000000">
        <w:rPr>
          <w:noProof/>
        </w:rPr>
        <w:fldChar w:fldCharType="end"/>
      </w:r>
      <w:r w:rsidRPr="00040811">
        <w:t xml:space="preserve"> In hoeverre de problemen op school zijn besproken volgens (</w:t>
      </w:r>
      <w:r w:rsidR="005A00C8" w:rsidRPr="00040811">
        <w:t>1</w:t>
      </w:r>
      <w:r w:rsidRPr="00040811">
        <w:t>) de ouders en (2) de hulp- en zorgverleners</w:t>
      </w:r>
    </w:p>
    <w:p w14:paraId="3118A7DE" w14:textId="7492A04E" w:rsidR="00485A3C" w:rsidRPr="00040811" w:rsidRDefault="00496924" w:rsidP="006B004C">
      <w:r w:rsidRPr="00040811">
        <w:t xml:space="preserve">Het gesprek </w:t>
      </w:r>
      <w:r w:rsidR="007020DB" w:rsidRPr="00040811">
        <w:t xml:space="preserve">van de 23 ouders </w:t>
      </w:r>
      <w:r w:rsidRPr="00040811">
        <w:t xml:space="preserve">op school heeft niet vaak het gewenste gevolg gehad. </w:t>
      </w:r>
      <w:r w:rsidR="00485A3C" w:rsidRPr="00040811">
        <w:t xml:space="preserve">Bij </w:t>
      </w:r>
      <w:r w:rsidR="00625611" w:rsidRPr="00040811">
        <w:t xml:space="preserve">9 </w:t>
      </w:r>
      <w:r w:rsidR="00485A3C" w:rsidRPr="00040811">
        <w:t xml:space="preserve">van </w:t>
      </w:r>
      <w:r w:rsidR="00CA2681" w:rsidRPr="00040811">
        <w:t>hen</w:t>
      </w:r>
      <w:r w:rsidR="00625611" w:rsidRPr="00040811">
        <w:t xml:space="preserve"> </w:t>
      </w:r>
      <w:r w:rsidR="001F02DA" w:rsidRPr="00040811">
        <w:t>(39,1%)</w:t>
      </w:r>
      <w:r w:rsidR="00485A3C" w:rsidRPr="00040811">
        <w:t xml:space="preserve"> </w:t>
      </w:r>
      <w:r w:rsidR="00625611" w:rsidRPr="00040811">
        <w:t xml:space="preserve">is het onderwijs na het gesprek </w:t>
      </w:r>
      <w:r w:rsidR="00485A3C" w:rsidRPr="00C630B7">
        <w:rPr>
          <w:color w:val="0070C0"/>
        </w:rPr>
        <w:t>helemaal niet</w:t>
      </w:r>
      <w:r w:rsidR="001F02DA" w:rsidRPr="00C630B7">
        <w:rPr>
          <w:color w:val="0070C0"/>
        </w:rPr>
        <w:t xml:space="preserve"> </w:t>
      </w:r>
      <w:r w:rsidR="001F02DA" w:rsidRPr="00040811">
        <w:t xml:space="preserve">aangepast en bij 8 ouders (34,8%) </w:t>
      </w:r>
      <w:r w:rsidR="001F02DA" w:rsidRPr="00C630B7">
        <w:rPr>
          <w:color w:val="FF0000"/>
        </w:rPr>
        <w:t>zelden</w:t>
      </w:r>
      <w:r w:rsidR="00485A3C" w:rsidRPr="00040811">
        <w:t xml:space="preserve">. </w:t>
      </w:r>
      <w:r w:rsidR="001F02DA" w:rsidRPr="00040811">
        <w:t xml:space="preserve">4 ouders (17,4%) vermelden dat het onderwijs na het gesprek </w:t>
      </w:r>
      <w:r w:rsidR="001F02DA" w:rsidRPr="00C630B7">
        <w:rPr>
          <w:color w:val="00B050"/>
        </w:rPr>
        <w:t xml:space="preserve">soms </w:t>
      </w:r>
      <w:r w:rsidR="001F02DA" w:rsidRPr="00040811">
        <w:t>is aangepast. B</w:t>
      </w:r>
      <w:r w:rsidRPr="00040811">
        <w:t xml:space="preserve">ij 1 leerling </w:t>
      </w:r>
      <w:bookmarkStart w:id="50" w:name="OLE_LINK19"/>
      <w:r w:rsidRPr="00040811">
        <w:t xml:space="preserve">(4,4%) </w:t>
      </w:r>
      <w:bookmarkEnd w:id="50"/>
      <w:r w:rsidRPr="00040811">
        <w:t xml:space="preserve">is het onderwijs </w:t>
      </w:r>
      <w:r w:rsidR="007020DB" w:rsidRPr="00040811">
        <w:t xml:space="preserve">na het gesprek </w:t>
      </w:r>
      <w:r w:rsidR="001B2C29" w:rsidRPr="00C630B7">
        <w:rPr>
          <w:color w:val="7030A0"/>
        </w:rPr>
        <w:t xml:space="preserve">vaak </w:t>
      </w:r>
      <w:r w:rsidR="001B2C29" w:rsidRPr="00040811">
        <w:t xml:space="preserve">aangepast </w:t>
      </w:r>
      <w:r w:rsidRPr="00040811">
        <w:t xml:space="preserve">en bij 1 </w:t>
      </w:r>
      <w:r w:rsidR="001B2C29" w:rsidRPr="00C630B7">
        <w:rPr>
          <w:color w:val="00B0F0"/>
        </w:rPr>
        <w:t xml:space="preserve">helemaal wel </w:t>
      </w:r>
      <w:r w:rsidRPr="00040811">
        <w:t xml:space="preserve">(4,4%). </w:t>
      </w:r>
    </w:p>
    <w:p w14:paraId="15C263FF" w14:textId="77777777" w:rsidR="00EF2B7E" w:rsidRPr="00040811" w:rsidRDefault="00EF2B7E" w:rsidP="006B004C"/>
    <w:p w14:paraId="2061349D" w14:textId="0028710A" w:rsidR="001B2C29" w:rsidRPr="00040811" w:rsidRDefault="001B2C29" w:rsidP="00D554F1">
      <w:r w:rsidRPr="00040811">
        <w:t xml:space="preserve">De leerling waarbij het onderwijs na een gesprek </w:t>
      </w:r>
      <w:r w:rsidRPr="00C630B7">
        <w:rPr>
          <w:color w:val="00B0F0"/>
        </w:rPr>
        <w:t xml:space="preserve">helemaal wel </w:t>
      </w:r>
      <w:r w:rsidRPr="00040811">
        <w:t xml:space="preserve">is aangepast, betreft een zeer hoogbegaafde leerling in het voltijds hoogbegaafdenonderwijs. </w:t>
      </w:r>
    </w:p>
    <w:p w14:paraId="13370ECA" w14:textId="2099E395" w:rsidR="0020760B" w:rsidRPr="00040811" w:rsidRDefault="0020760B" w:rsidP="00614137">
      <w:pPr>
        <w:ind w:firstLine="708"/>
      </w:pPr>
      <w:r w:rsidRPr="00040811">
        <w:t xml:space="preserve">Opmerkelijk is dat de ouders van </w:t>
      </w:r>
      <w:r w:rsidR="00B9396A" w:rsidRPr="00040811">
        <w:t>7</w:t>
      </w:r>
      <w:r w:rsidRPr="00040811">
        <w:t xml:space="preserve"> leerlingen die voltijds hoogbegaafdenonderwijs bezoeken op dit punt geen goede ervaringen hebben</w:t>
      </w:r>
      <w:r w:rsidR="00B9396A" w:rsidRPr="00040811">
        <w:t>:</w:t>
      </w:r>
      <w:r w:rsidR="00614137" w:rsidRPr="00040811">
        <w:t xml:space="preserve"> </w:t>
      </w:r>
      <w:r w:rsidR="00B9396A" w:rsidRPr="00040811">
        <w:t>6</w:t>
      </w:r>
      <w:r w:rsidR="00614137" w:rsidRPr="00040811">
        <w:t xml:space="preserve"> antwoorden </w:t>
      </w:r>
      <w:r w:rsidR="00614137" w:rsidRPr="00C630B7">
        <w:rPr>
          <w:color w:val="0070C0"/>
        </w:rPr>
        <w:t>helemaal niet</w:t>
      </w:r>
      <w:r w:rsidR="00B9396A" w:rsidRPr="00C630B7">
        <w:rPr>
          <w:color w:val="0070C0"/>
        </w:rPr>
        <w:t xml:space="preserve"> </w:t>
      </w:r>
      <w:r w:rsidR="00B9396A" w:rsidRPr="00040811">
        <w:t xml:space="preserve">en 1 </w:t>
      </w:r>
      <w:r w:rsidR="00B9396A" w:rsidRPr="00C630B7">
        <w:rPr>
          <w:color w:val="FF0000"/>
        </w:rPr>
        <w:t>zelden</w:t>
      </w:r>
      <w:r w:rsidRPr="00040811">
        <w:t xml:space="preserve">. De vraag is of de ouders deze vraag </w:t>
      </w:r>
      <w:r w:rsidR="00614137" w:rsidRPr="00040811">
        <w:t xml:space="preserve">hebben beantwoord over het </w:t>
      </w:r>
      <w:r w:rsidRPr="00040811">
        <w:t>voltijds hoogbegaafdenonderwijs</w:t>
      </w:r>
      <w:r w:rsidR="00614137" w:rsidRPr="00040811">
        <w:t xml:space="preserve"> of over een eerder door hun kind bezochte basisschool. </w:t>
      </w:r>
    </w:p>
    <w:p w14:paraId="182FDF34" w14:textId="77777777" w:rsidR="0020760B" w:rsidRPr="00040811" w:rsidRDefault="0020760B" w:rsidP="006B004C"/>
    <w:p w14:paraId="25D86494" w14:textId="607258AD" w:rsidR="00A41FFD" w:rsidRPr="00040811" w:rsidRDefault="00D20EA4" w:rsidP="006B004C">
      <w:r w:rsidRPr="00040811">
        <w:t xml:space="preserve">De psycholoog </w:t>
      </w:r>
      <w:r w:rsidR="00A41FFD" w:rsidRPr="00040811">
        <w:t xml:space="preserve">die leerlingen begeleidt uit het speciaal (basis)onderwijs en Daltononderwijs, </w:t>
      </w:r>
      <w:r w:rsidRPr="00040811">
        <w:t xml:space="preserve">geeft aan dat het onderwijs </w:t>
      </w:r>
      <w:r w:rsidRPr="00C630B7">
        <w:rPr>
          <w:color w:val="7030A0"/>
        </w:rPr>
        <w:t xml:space="preserve">vaak </w:t>
      </w:r>
      <w:r w:rsidRPr="00040811">
        <w:t xml:space="preserve">wordt aangepast na </w:t>
      </w:r>
      <w:r w:rsidR="00A217EC" w:rsidRPr="00040811">
        <w:t>een</w:t>
      </w:r>
      <w:r w:rsidRPr="00040811">
        <w:t xml:space="preserve"> gesprek op school</w:t>
      </w:r>
      <w:r w:rsidR="00473B5A" w:rsidRPr="00040811">
        <w:t>.</w:t>
      </w:r>
      <w:r w:rsidRPr="00040811">
        <w:t xml:space="preserve"> </w:t>
      </w:r>
    </w:p>
    <w:p w14:paraId="2EF386AB" w14:textId="552CF510" w:rsidR="00A217EC" w:rsidRPr="00040811" w:rsidRDefault="00A41FFD" w:rsidP="00A41FFD">
      <w:pPr>
        <w:ind w:firstLine="708"/>
      </w:pPr>
      <w:r w:rsidRPr="00040811">
        <w:t>De psychiater begeleidt leerlingen uit het reguliere en voltijds</w:t>
      </w:r>
      <w:r w:rsidR="000F085D" w:rsidRPr="00040811">
        <w:t xml:space="preserve"> </w:t>
      </w:r>
      <w:r w:rsidRPr="00040811">
        <w:t xml:space="preserve">hoogbegaafdenonderwijs en ervaart dat na een gesprek op school het onderwijs </w:t>
      </w:r>
      <w:r w:rsidR="00561C14" w:rsidRPr="00C630B7">
        <w:rPr>
          <w:color w:val="00B050"/>
        </w:rPr>
        <w:t xml:space="preserve">soms </w:t>
      </w:r>
      <w:r w:rsidRPr="00040811">
        <w:t xml:space="preserve">wordt aangepast. </w:t>
      </w:r>
    </w:p>
    <w:p w14:paraId="671822E7" w14:textId="49C0683C" w:rsidR="00D20EA4" w:rsidRPr="00040811" w:rsidRDefault="00A217EC" w:rsidP="00A41FFD">
      <w:pPr>
        <w:ind w:firstLine="708"/>
      </w:pPr>
      <w:r w:rsidRPr="00040811">
        <w:t xml:space="preserve">De pedagoog begeleidt leerlingen uit het reguliere onderwijs, Jenaplan- en Daltononderwijs, speciaal (basis)onderwijs en voltijds hoogbegaafdenonderwijs. De pedagoog meldt dat het onderwijs </w:t>
      </w:r>
      <w:r w:rsidR="00D20EA4" w:rsidRPr="00C630B7">
        <w:rPr>
          <w:color w:val="FF0000"/>
        </w:rPr>
        <w:t>zelden</w:t>
      </w:r>
      <w:r w:rsidRPr="00C630B7">
        <w:rPr>
          <w:color w:val="FF0000"/>
        </w:rPr>
        <w:t xml:space="preserve"> </w:t>
      </w:r>
      <w:r w:rsidRPr="00040811">
        <w:t>wordt aangepast na een gesprek op school</w:t>
      </w:r>
      <w:r w:rsidR="00D20EA4" w:rsidRPr="00040811">
        <w:t xml:space="preserve">. </w:t>
      </w:r>
    </w:p>
    <w:p w14:paraId="3F5A6154" w14:textId="77777777" w:rsidR="00617FD8" w:rsidRPr="00040811" w:rsidRDefault="00617FD8" w:rsidP="005A4B2A"/>
    <w:p w14:paraId="39D5D64D" w14:textId="77777777" w:rsidR="00544240" w:rsidRPr="00040811" w:rsidRDefault="009E18E7" w:rsidP="00544240">
      <w:pPr>
        <w:keepNext/>
      </w:pPr>
      <w:r w:rsidRPr="00040811">
        <w:rPr>
          <w:noProof/>
        </w:rPr>
        <w:drawing>
          <wp:inline distT="0" distB="0" distL="0" distR="0" wp14:anchorId="567D09CD" wp14:editId="46314D98">
            <wp:extent cx="5112913" cy="1948905"/>
            <wp:effectExtent l="0" t="0" r="5715"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76561" cy="1973166"/>
                    </a:xfrm>
                    <a:prstGeom prst="rect">
                      <a:avLst/>
                    </a:prstGeom>
                  </pic:spPr>
                </pic:pic>
              </a:graphicData>
            </a:graphic>
          </wp:inline>
        </w:drawing>
      </w:r>
    </w:p>
    <w:p w14:paraId="5B8B117A" w14:textId="64BB4C0B" w:rsidR="00544240" w:rsidRPr="00040811" w:rsidRDefault="00544240"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45</w:t>
      </w:r>
      <w:r w:rsidR="00000000">
        <w:rPr>
          <w:noProof/>
        </w:rPr>
        <w:fldChar w:fldCharType="end"/>
      </w:r>
      <w:r w:rsidRPr="00040811">
        <w:t xml:space="preserve"> In hoeverre onderwijsaanbod aangepast na gesprek met ouders</w:t>
      </w:r>
    </w:p>
    <w:p w14:paraId="275784C0" w14:textId="698C2E7A" w:rsidR="00156768" w:rsidRPr="00040811" w:rsidRDefault="00156768" w:rsidP="00156768">
      <w:pPr>
        <w:pBdr>
          <w:top w:val="single" w:sz="4" w:space="1" w:color="auto"/>
          <w:left w:val="single" w:sz="4" w:space="4" w:color="auto"/>
          <w:bottom w:val="single" w:sz="4" w:space="1" w:color="auto"/>
          <w:right w:val="single" w:sz="4" w:space="4" w:color="auto"/>
        </w:pBdr>
      </w:pPr>
      <w:r w:rsidRPr="00040811">
        <w:lastRenderedPageBreak/>
        <w:t>Een ouder vertelt tijdens het diepte-interview:</w:t>
      </w:r>
    </w:p>
    <w:p w14:paraId="0B752D33" w14:textId="24A6C148" w:rsidR="00156768" w:rsidRPr="00040811" w:rsidRDefault="000271AD" w:rsidP="00C56A55">
      <w:pPr>
        <w:pStyle w:val="Duidelijkcitaat"/>
      </w:pPr>
      <w:r w:rsidRPr="00040811">
        <w:t>“</w:t>
      </w:r>
      <w:r w:rsidR="00156768" w:rsidRPr="00040811">
        <w:t>Wij krijgen als ouders niets voor elkaar bij de scholen</w:t>
      </w:r>
      <w:r w:rsidR="0036211D" w:rsidRPr="00040811">
        <w:t xml:space="preserve"> van onze kinderen</w:t>
      </w:r>
      <w:r w:rsidR="00156768" w:rsidRPr="00040811">
        <w:t xml:space="preserve">. Dit terwijl wij </w:t>
      </w:r>
      <w:r w:rsidR="00104CBD" w:rsidRPr="00040811">
        <w:t xml:space="preserve">[vanwege ons werk] </w:t>
      </w:r>
      <w:r w:rsidR="00156768" w:rsidRPr="00040811">
        <w:t>juist veel kennis en expertise hebben op de aandachtsgebieden waarop on</w:t>
      </w:r>
      <w:r w:rsidR="0036211D" w:rsidRPr="00040811">
        <w:t>ze</w:t>
      </w:r>
      <w:r w:rsidR="00156768" w:rsidRPr="00040811">
        <w:t xml:space="preserve"> kind</w:t>
      </w:r>
      <w:r w:rsidR="0036211D" w:rsidRPr="00040811">
        <w:t>eren</w:t>
      </w:r>
      <w:r w:rsidR="00156768" w:rsidRPr="00040811">
        <w:t xml:space="preserve"> met problemen kamp</w:t>
      </w:r>
      <w:r w:rsidR="0036211D" w:rsidRPr="00040811">
        <w:t>en</w:t>
      </w:r>
      <w:r w:rsidR="00156768" w:rsidRPr="00040811">
        <w:t xml:space="preserve">. </w:t>
      </w:r>
      <w:r w:rsidR="0036211D" w:rsidRPr="00040811">
        <w:t>Men</w:t>
      </w:r>
      <w:r w:rsidR="00156768" w:rsidRPr="00040811">
        <w:t xml:space="preserve"> neemt ons echter niet serieus.</w:t>
      </w:r>
      <w:r w:rsidRPr="00040811">
        <w:t>“</w:t>
      </w:r>
    </w:p>
    <w:p w14:paraId="1E1A783A" w14:textId="08391F96" w:rsidR="00EE3660" w:rsidRPr="00040811" w:rsidRDefault="006B7310" w:rsidP="005A4B2A">
      <w:r w:rsidRPr="00040811">
        <w:t xml:space="preserve">10 van de 24 (41,7%) </w:t>
      </w:r>
      <w:r w:rsidR="003C2799" w:rsidRPr="00040811">
        <w:t xml:space="preserve">ouders geven aan dat </w:t>
      </w:r>
      <w:r w:rsidRPr="00040811">
        <w:t xml:space="preserve">de school van hun kind </w:t>
      </w:r>
      <w:r w:rsidR="006B4FFC" w:rsidRPr="00C630B7">
        <w:rPr>
          <w:color w:val="0070C0"/>
        </w:rPr>
        <w:t xml:space="preserve">helemaal niet </w:t>
      </w:r>
      <w:r w:rsidRPr="00040811">
        <w:t>heeft</w:t>
      </w:r>
      <w:r w:rsidR="003C2799" w:rsidRPr="00040811">
        <w:t xml:space="preserve"> </w:t>
      </w:r>
      <w:r w:rsidR="006B4FFC" w:rsidRPr="00040811">
        <w:t xml:space="preserve">geprobeerd </w:t>
      </w:r>
      <w:r w:rsidRPr="00040811">
        <w:t>het kind</w:t>
      </w:r>
      <w:r w:rsidR="00310746" w:rsidRPr="00040811">
        <w:t xml:space="preserve"> </w:t>
      </w:r>
      <w:r w:rsidR="006B4FFC" w:rsidRPr="00040811">
        <w:t>te motiveren</w:t>
      </w:r>
      <w:r w:rsidR="00A97B1B" w:rsidRPr="00040811">
        <w:t>. Van deze 10</w:t>
      </w:r>
      <w:r w:rsidR="009937A6" w:rsidRPr="00040811">
        <w:t xml:space="preserve"> volgen </w:t>
      </w:r>
      <w:r w:rsidR="003B5530" w:rsidRPr="00040811">
        <w:t>5</w:t>
      </w:r>
      <w:r w:rsidR="009937A6" w:rsidRPr="00040811">
        <w:t xml:space="preserve"> leerlingen voltijds hoogbegaafdenonderwijs. </w:t>
      </w:r>
      <w:r w:rsidR="006B004C" w:rsidRPr="00040811">
        <w:t xml:space="preserve">7 </w:t>
      </w:r>
      <w:r w:rsidR="009937A6" w:rsidRPr="00040811">
        <w:t xml:space="preserve">ouders </w:t>
      </w:r>
      <w:r w:rsidR="006B004C" w:rsidRPr="00040811">
        <w:t xml:space="preserve">(29,2%) </w:t>
      </w:r>
      <w:r w:rsidR="009937A6" w:rsidRPr="00040811">
        <w:t xml:space="preserve">melden </w:t>
      </w:r>
      <w:r w:rsidRPr="00040811">
        <w:t xml:space="preserve">dat de school </w:t>
      </w:r>
      <w:r w:rsidR="006B004C" w:rsidRPr="00C630B7">
        <w:rPr>
          <w:color w:val="FF0000"/>
        </w:rPr>
        <w:t xml:space="preserve">zelden </w:t>
      </w:r>
      <w:bookmarkStart w:id="51" w:name="OLE_LINK13"/>
      <w:r w:rsidR="00FD42FF" w:rsidRPr="00040811">
        <w:t xml:space="preserve">een poging </w:t>
      </w:r>
      <w:r w:rsidR="003B5530" w:rsidRPr="00040811">
        <w:t xml:space="preserve">hiertoe </w:t>
      </w:r>
      <w:r w:rsidR="00FD42FF" w:rsidRPr="00040811">
        <w:t>heeft ondernomen</w:t>
      </w:r>
      <w:bookmarkEnd w:id="51"/>
      <w:r w:rsidR="00A97B1B" w:rsidRPr="00040811">
        <w:t>. Van deze 7</w:t>
      </w:r>
      <w:r w:rsidR="003B5530" w:rsidRPr="00040811">
        <w:t xml:space="preserve"> volgt 1 kind voltijds hoogbegaafdenonderwijs</w:t>
      </w:r>
      <w:r w:rsidR="00A97B1B" w:rsidRPr="00040811">
        <w:t>.</w:t>
      </w:r>
      <w:r w:rsidR="003B5530" w:rsidRPr="00040811">
        <w:t xml:space="preserve"> </w:t>
      </w:r>
      <w:r w:rsidR="00AD5D15" w:rsidRPr="00040811">
        <w:t xml:space="preserve">3 </w:t>
      </w:r>
      <w:r w:rsidRPr="00040811">
        <w:t xml:space="preserve">ouders (12,5%) </w:t>
      </w:r>
      <w:r w:rsidR="00A97B1B" w:rsidRPr="00040811">
        <w:t xml:space="preserve">vermelden </w:t>
      </w:r>
      <w:r w:rsidRPr="00040811">
        <w:t xml:space="preserve">dat </w:t>
      </w:r>
      <w:r w:rsidR="00342C02" w:rsidRPr="00040811">
        <w:t xml:space="preserve">de school </w:t>
      </w:r>
      <w:r w:rsidR="00342C02" w:rsidRPr="00C630B7">
        <w:rPr>
          <w:color w:val="00B0F0"/>
        </w:rPr>
        <w:t xml:space="preserve">helemaal wel </w:t>
      </w:r>
      <w:r w:rsidR="00A97B1B" w:rsidRPr="00040811">
        <w:t>tracht hun kind te motiveren</w:t>
      </w:r>
      <w:r w:rsidR="009937A6" w:rsidRPr="00040811">
        <w:t xml:space="preserve">. </w:t>
      </w:r>
      <w:r w:rsidR="003B5530" w:rsidRPr="00040811">
        <w:t>Laatstgenoemde</w:t>
      </w:r>
      <w:r w:rsidR="009937A6" w:rsidRPr="00040811">
        <w:t xml:space="preserve"> 3 bezoeken alle</w:t>
      </w:r>
      <w:r w:rsidR="003B5530" w:rsidRPr="00040811">
        <w:t>n</w:t>
      </w:r>
      <w:r w:rsidR="009937A6" w:rsidRPr="00040811">
        <w:t xml:space="preserve"> het voltijds hoogbegaafdenonderwijs. </w:t>
      </w:r>
      <w:r w:rsidR="00342C02" w:rsidRPr="00040811">
        <w:t xml:space="preserve">2 ouders (8,3%) </w:t>
      </w:r>
      <w:r w:rsidR="00A97B1B" w:rsidRPr="00040811">
        <w:t>laten weten</w:t>
      </w:r>
      <w:r w:rsidR="009937A6" w:rsidRPr="00040811">
        <w:t xml:space="preserve"> </w:t>
      </w:r>
      <w:r w:rsidR="00342C02" w:rsidRPr="00040811">
        <w:t>dat</w:t>
      </w:r>
      <w:r w:rsidR="00AD5D15" w:rsidRPr="00040811">
        <w:t xml:space="preserve"> </w:t>
      </w:r>
      <w:r w:rsidR="00342C02" w:rsidRPr="00040811">
        <w:t xml:space="preserve">de school </w:t>
      </w:r>
      <w:r w:rsidR="0064289B" w:rsidRPr="00040811">
        <w:t xml:space="preserve">dit </w:t>
      </w:r>
      <w:r w:rsidR="0064289B" w:rsidRPr="00C630B7">
        <w:rPr>
          <w:color w:val="7030A0"/>
        </w:rPr>
        <w:t xml:space="preserve">vaak </w:t>
      </w:r>
      <w:bookmarkStart w:id="52" w:name="OLE_LINK20"/>
      <w:r w:rsidR="00342C02" w:rsidRPr="00040811">
        <w:t>heeft geprobeerd</w:t>
      </w:r>
      <w:r w:rsidR="009937A6" w:rsidRPr="00040811">
        <w:t xml:space="preserve"> en n</w:t>
      </w:r>
      <w:bookmarkEnd w:id="52"/>
      <w:r w:rsidR="006B004C" w:rsidRPr="00040811">
        <w:t>og eens</w:t>
      </w:r>
      <w:r w:rsidR="0064289B" w:rsidRPr="00040811">
        <w:t xml:space="preserve"> 2 </w:t>
      </w:r>
      <w:r w:rsidR="00342C02" w:rsidRPr="00040811">
        <w:t>ouders</w:t>
      </w:r>
      <w:r w:rsidR="0064289B" w:rsidRPr="00040811">
        <w:t xml:space="preserve"> (8,3%) </w:t>
      </w:r>
      <w:r w:rsidR="00342C02" w:rsidRPr="00040811">
        <w:t xml:space="preserve">dat de </w:t>
      </w:r>
      <w:r w:rsidR="009937A6" w:rsidRPr="00040811">
        <w:t>school</w:t>
      </w:r>
      <w:r w:rsidR="00342C02" w:rsidRPr="00040811">
        <w:t xml:space="preserve"> </w:t>
      </w:r>
      <w:r w:rsidR="0064289B" w:rsidRPr="00C630B7">
        <w:rPr>
          <w:color w:val="00B050"/>
        </w:rPr>
        <w:t xml:space="preserve">soms </w:t>
      </w:r>
      <w:r w:rsidR="00A97B1B" w:rsidRPr="00040811">
        <w:t>een poging heeft ondernomen</w:t>
      </w:r>
      <w:r w:rsidR="009937A6" w:rsidRPr="00040811">
        <w:t xml:space="preserve">. </w:t>
      </w:r>
    </w:p>
    <w:p w14:paraId="3A9B9EA6" w14:textId="7F2213ED" w:rsidR="00AD5D15" w:rsidRPr="00040811" w:rsidRDefault="00AD5D15" w:rsidP="005A4B2A"/>
    <w:p w14:paraId="7BC8A042" w14:textId="54B26132" w:rsidR="00C7449D" w:rsidRPr="00040811" w:rsidRDefault="00FB5E47" w:rsidP="00C7449D">
      <w:pPr>
        <w:keepNext/>
      </w:pPr>
      <w:r w:rsidRPr="00040811">
        <w:rPr>
          <w:noProof/>
        </w:rPr>
        <w:drawing>
          <wp:inline distT="0" distB="0" distL="0" distR="0" wp14:anchorId="5A478EDC" wp14:editId="6CD033D4">
            <wp:extent cx="5760720" cy="1488440"/>
            <wp:effectExtent l="0" t="0" r="5080" b="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1488440"/>
                    </a:xfrm>
                    <a:prstGeom prst="rect">
                      <a:avLst/>
                    </a:prstGeom>
                  </pic:spPr>
                </pic:pic>
              </a:graphicData>
            </a:graphic>
          </wp:inline>
        </w:drawing>
      </w:r>
    </w:p>
    <w:p w14:paraId="61F13FB2" w14:textId="7AB8C880" w:rsidR="005A4B2A" w:rsidRPr="00040811" w:rsidRDefault="00C7449D"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46</w:t>
      </w:r>
      <w:r w:rsidR="00000000">
        <w:rPr>
          <w:noProof/>
        </w:rPr>
        <w:fldChar w:fldCharType="end"/>
      </w:r>
      <w:r w:rsidRPr="00040811">
        <w:t xml:space="preserve"> In hoeverre de school heeft geprobeerd het kind te motiveren</w:t>
      </w:r>
    </w:p>
    <w:p w14:paraId="345B7B4E" w14:textId="77777777" w:rsidR="00501E75" w:rsidRDefault="00501E75" w:rsidP="00AA180C"/>
    <w:p w14:paraId="7D240132" w14:textId="6C7A8C0B" w:rsidR="006D4FFD" w:rsidRPr="00040811" w:rsidRDefault="007B04CA" w:rsidP="00AA180C">
      <w:r w:rsidRPr="00040811">
        <w:t xml:space="preserve">Van de 24 kinderen </w:t>
      </w:r>
      <w:r w:rsidR="005C7D17" w:rsidRPr="00040811">
        <w:t xml:space="preserve">hebben 9 (37,5%) </w:t>
      </w:r>
      <w:r w:rsidR="005C7D17" w:rsidRPr="00C630B7">
        <w:rPr>
          <w:color w:val="0070C0"/>
        </w:rPr>
        <w:t xml:space="preserve">helemaal niet </w:t>
      </w:r>
      <w:r w:rsidR="005C7D17" w:rsidRPr="00040811">
        <w:t>het gevoel erbij te horen op school.</w:t>
      </w:r>
      <w:r w:rsidR="00AA180C" w:rsidRPr="00040811">
        <w:t xml:space="preserve"> Hiervan bezoeken er 5 het voltijds hoogbegaafdenonderwijs.</w:t>
      </w:r>
      <w:r w:rsidR="005C7D17" w:rsidRPr="00040811">
        <w:t xml:space="preserve"> 6 kinderen (25%) hebben </w:t>
      </w:r>
      <w:r w:rsidR="005C7D17" w:rsidRPr="00C630B7">
        <w:rPr>
          <w:color w:val="00B050"/>
        </w:rPr>
        <w:t xml:space="preserve">soms </w:t>
      </w:r>
      <w:r w:rsidR="005C7D17" w:rsidRPr="00040811">
        <w:t xml:space="preserve">dat gevoel en 4 kinderen (16,7%) </w:t>
      </w:r>
      <w:r w:rsidR="005C7D17" w:rsidRPr="00C630B7">
        <w:rPr>
          <w:color w:val="FF0000"/>
        </w:rPr>
        <w:t>zelden</w:t>
      </w:r>
      <w:r w:rsidR="005C7D17" w:rsidRPr="00040811">
        <w:t xml:space="preserve">. Nog eens 4 kinderen (16,7%) hadden </w:t>
      </w:r>
      <w:r w:rsidR="005C7D17" w:rsidRPr="00C630B7">
        <w:rPr>
          <w:color w:val="7030A0"/>
        </w:rPr>
        <w:t xml:space="preserve">vaak </w:t>
      </w:r>
      <w:r w:rsidR="005C7D17" w:rsidRPr="00040811">
        <w:t xml:space="preserve">het gevoel erbij te horen en </w:t>
      </w:r>
      <w:r w:rsidRPr="00040811">
        <w:t xml:space="preserve">1 (4,2%) </w:t>
      </w:r>
      <w:r w:rsidR="00D728D9" w:rsidRPr="00040811">
        <w:t xml:space="preserve">heeft </w:t>
      </w:r>
      <w:bookmarkStart w:id="53" w:name="OLE_LINK16"/>
      <w:r w:rsidR="00D728D9" w:rsidRPr="00C630B7">
        <w:rPr>
          <w:color w:val="00B0F0"/>
        </w:rPr>
        <w:t xml:space="preserve">helemaal </w:t>
      </w:r>
      <w:r w:rsidRPr="00040811">
        <w:t xml:space="preserve">het gevoel erbij te horen </w:t>
      </w:r>
      <w:bookmarkEnd w:id="53"/>
      <w:r w:rsidRPr="00040811">
        <w:t>op school.</w:t>
      </w:r>
      <w:r w:rsidR="00DD5E9D" w:rsidRPr="00040811">
        <w:t xml:space="preserve"> </w:t>
      </w:r>
      <w:r w:rsidR="00AA180C" w:rsidRPr="00040811">
        <w:t>Dit laatste kind</w:t>
      </w:r>
      <w:r w:rsidR="00DD5E9D" w:rsidRPr="00040811">
        <w:t xml:space="preserve"> bezoekt een reguliere school. </w:t>
      </w:r>
    </w:p>
    <w:p w14:paraId="1B7607C4" w14:textId="77777777" w:rsidR="00DE3975" w:rsidRPr="00040811" w:rsidRDefault="00DE3975" w:rsidP="003D0DF0"/>
    <w:p w14:paraId="0671AE7E" w14:textId="1E571C72" w:rsidR="00C55AFC" w:rsidRPr="00040811" w:rsidRDefault="007B2E18" w:rsidP="00C55AFC">
      <w:pPr>
        <w:keepNext/>
      </w:pPr>
      <w:r w:rsidRPr="00040811">
        <w:rPr>
          <w:noProof/>
        </w:rPr>
        <w:drawing>
          <wp:inline distT="0" distB="0" distL="0" distR="0" wp14:anchorId="0EEAFEC9" wp14:editId="41AFBCE8">
            <wp:extent cx="5760720" cy="1412240"/>
            <wp:effectExtent l="0" t="0" r="5080" b="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1412240"/>
                    </a:xfrm>
                    <a:prstGeom prst="rect">
                      <a:avLst/>
                    </a:prstGeom>
                  </pic:spPr>
                </pic:pic>
              </a:graphicData>
            </a:graphic>
          </wp:inline>
        </w:drawing>
      </w:r>
    </w:p>
    <w:p w14:paraId="0DA34391" w14:textId="61D779FC" w:rsidR="0082351E" w:rsidRPr="00040811" w:rsidRDefault="00C55AFC"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47</w:t>
      </w:r>
      <w:r w:rsidR="00000000">
        <w:rPr>
          <w:noProof/>
        </w:rPr>
        <w:fldChar w:fldCharType="end"/>
      </w:r>
      <w:r w:rsidRPr="00040811">
        <w:t xml:space="preserve"> In hoeverre het kind op school het gevoel heeft erbij te horen</w:t>
      </w:r>
    </w:p>
    <w:p w14:paraId="028F3FDA" w14:textId="77777777" w:rsidR="00501E75" w:rsidRDefault="00501E75" w:rsidP="005A4B2A"/>
    <w:p w14:paraId="38A47760" w14:textId="34963C2C" w:rsidR="00742780" w:rsidRPr="00040811" w:rsidRDefault="00742780" w:rsidP="005A4B2A">
      <w:r w:rsidRPr="00040811">
        <w:t>V</w:t>
      </w:r>
      <w:r w:rsidR="00AB1DBC" w:rsidRPr="00040811">
        <w:t>oor 13 v</w:t>
      </w:r>
      <w:r w:rsidRPr="00040811">
        <w:t xml:space="preserve">an de 24 </w:t>
      </w:r>
      <w:r w:rsidR="00001F35" w:rsidRPr="00040811">
        <w:t>(hoog)begaafde leerlingen</w:t>
      </w:r>
      <w:r w:rsidR="00477C39" w:rsidRPr="00040811">
        <w:t xml:space="preserve"> (54,2%) </w:t>
      </w:r>
      <w:r w:rsidR="00CF6D91" w:rsidRPr="00040811">
        <w:t>heeft de school</w:t>
      </w:r>
      <w:r w:rsidR="00AB1DBC" w:rsidRPr="00040811">
        <w:t xml:space="preserve"> </w:t>
      </w:r>
      <w:r w:rsidR="00477C39" w:rsidRPr="00040811">
        <w:t xml:space="preserve">geen Ontwikkelingsperspectiefplan (OPP) opgesteld. </w:t>
      </w:r>
      <w:r w:rsidRPr="00040811">
        <w:t xml:space="preserve">8 </w:t>
      </w:r>
      <w:r w:rsidR="00001F35" w:rsidRPr="00040811">
        <w:t xml:space="preserve">ouders (33,3%) geven aan dat </w:t>
      </w:r>
      <w:r w:rsidRPr="00040811">
        <w:t xml:space="preserve">dit </w:t>
      </w:r>
      <w:r w:rsidR="001C4206" w:rsidRPr="00040811">
        <w:t>wel</w:t>
      </w:r>
      <w:r w:rsidRPr="00040811">
        <w:t xml:space="preserve"> </w:t>
      </w:r>
      <w:r w:rsidR="00001F35" w:rsidRPr="00040811">
        <w:t xml:space="preserve">voor hun kind </w:t>
      </w:r>
      <w:r w:rsidR="00CF6D91" w:rsidRPr="00040811">
        <w:t>is</w:t>
      </w:r>
      <w:r w:rsidR="00001F35" w:rsidRPr="00040811">
        <w:t xml:space="preserve"> </w:t>
      </w:r>
      <w:r w:rsidRPr="00040811">
        <w:t>gedaan</w:t>
      </w:r>
      <w:r w:rsidR="00001F35" w:rsidRPr="00040811">
        <w:t>. D</w:t>
      </w:r>
      <w:r w:rsidRPr="00040811">
        <w:t xml:space="preserve">e ouders van 3 kinderen (12,5%) weten niet of een OPP is opgesteld. </w:t>
      </w:r>
    </w:p>
    <w:p w14:paraId="3154350D" w14:textId="1CFCB605" w:rsidR="009F146D" w:rsidRPr="00040811" w:rsidRDefault="002E26B2" w:rsidP="009F146D">
      <w:pPr>
        <w:keepNext/>
      </w:pPr>
      <w:r w:rsidRPr="00040811">
        <w:rPr>
          <w:noProof/>
        </w:rPr>
        <w:lastRenderedPageBreak/>
        <w:drawing>
          <wp:inline distT="0" distB="0" distL="0" distR="0" wp14:anchorId="25DFA78C" wp14:editId="4424FABA">
            <wp:extent cx="5760720" cy="1361440"/>
            <wp:effectExtent l="0" t="0" r="5080" b="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1361440"/>
                    </a:xfrm>
                    <a:prstGeom prst="rect">
                      <a:avLst/>
                    </a:prstGeom>
                  </pic:spPr>
                </pic:pic>
              </a:graphicData>
            </a:graphic>
          </wp:inline>
        </w:drawing>
      </w:r>
    </w:p>
    <w:p w14:paraId="6E9DB17C" w14:textId="2331822C" w:rsidR="0007065E" w:rsidRPr="00040811" w:rsidRDefault="009F146D"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48</w:t>
      </w:r>
      <w:r w:rsidR="00000000">
        <w:rPr>
          <w:noProof/>
        </w:rPr>
        <w:fldChar w:fldCharType="end"/>
      </w:r>
      <w:r w:rsidRPr="00040811">
        <w:t xml:space="preserve"> Heeft de school een Ontwikkelingsperspectiefplan (OPP) voor (hoog)begaafde kinderen opgesteld</w:t>
      </w:r>
    </w:p>
    <w:p w14:paraId="79CB0997" w14:textId="77777777" w:rsidR="00501E75" w:rsidRDefault="00501E75" w:rsidP="005A4B2A"/>
    <w:p w14:paraId="2FCA101F" w14:textId="4C9135D5" w:rsidR="00A251AF" w:rsidRPr="00040811" w:rsidRDefault="00656C8B" w:rsidP="005A4B2A">
      <w:r w:rsidRPr="00040811">
        <w:t xml:space="preserve">De ouders </w:t>
      </w:r>
      <w:r w:rsidR="00F20C22" w:rsidRPr="00040811">
        <w:t xml:space="preserve">van de 8 kinderen waarvoor </w:t>
      </w:r>
      <w:r w:rsidRPr="00040811">
        <w:t xml:space="preserve">een OPP </w:t>
      </w:r>
      <w:r w:rsidR="00F20C22" w:rsidRPr="00040811">
        <w:t>is</w:t>
      </w:r>
      <w:r w:rsidRPr="00040811">
        <w:t xml:space="preserve"> opgesteld is gevraagd of zij het </w:t>
      </w:r>
      <w:r w:rsidR="009E3845" w:rsidRPr="00040811">
        <w:t xml:space="preserve">eens waren </w:t>
      </w:r>
      <w:r w:rsidRPr="00040811">
        <w:t>met de inhoud</w:t>
      </w:r>
      <w:r w:rsidR="00F20C22" w:rsidRPr="00040811">
        <w:t xml:space="preserve"> hiervan</w:t>
      </w:r>
      <w:r w:rsidRPr="00040811">
        <w:t xml:space="preserve">. </w:t>
      </w:r>
      <w:r w:rsidR="00E800D4" w:rsidRPr="00040811">
        <w:t>4</w:t>
      </w:r>
      <w:r w:rsidRPr="00040811">
        <w:t xml:space="preserve"> </w:t>
      </w:r>
      <w:r w:rsidR="00E865A7" w:rsidRPr="00040811">
        <w:t xml:space="preserve">ouders </w:t>
      </w:r>
      <w:r w:rsidRPr="00040811">
        <w:t>(</w:t>
      </w:r>
      <w:r w:rsidR="00E800D4" w:rsidRPr="00040811">
        <w:t>5</w:t>
      </w:r>
      <w:r w:rsidR="00BE48A9" w:rsidRPr="00040811">
        <w:t>0</w:t>
      </w:r>
      <w:r w:rsidRPr="00040811">
        <w:t xml:space="preserve">%) </w:t>
      </w:r>
      <w:r w:rsidR="00F20C22" w:rsidRPr="00040811">
        <w:t xml:space="preserve">waren </w:t>
      </w:r>
      <w:r w:rsidRPr="00040811">
        <w:t>het eens met de inhoud</w:t>
      </w:r>
      <w:r w:rsidR="00F20C22" w:rsidRPr="00040811">
        <w:t xml:space="preserve"> en</w:t>
      </w:r>
      <w:r w:rsidR="00BE48A9" w:rsidRPr="00040811">
        <w:t xml:space="preserve"> 2 ouders (25%) niet. 1 hiervan vermeldt: “We hebben dingen aangepast waar we niet achter stonden”. </w:t>
      </w:r>
      <w:r w:rsidR="00773010" w:rsidRPr="00040811">
        <w:t xml:space="preserve">2 ouders (25%) hebben bij Anders ingevuld: </w:t>
      </w:r>
    </w:p>
    <w:p w14:paraId="08998CBC" w14:textId="05B8B329" w:rsidR="00656C8B" w:rsidRPr="00040811" w:rsidRDefault="00656C8B" w:rsidP="005A4B2A"/>
    <w:p w14:paraId="19BDDB7A" w14:textId="7454214F" w:rsidR="00656C8B" w:rsidRPr="00040811" w:rsidRDefault="00773010">
      <w:pPr>
        <w:pStyle w:val="Lijstalinea"/>
        <w:numPr>
          <w:ilvl w:val="0"/>
          <w:numId w:val="17"/>
        </w:numPr>
      </w:pPr>
      <w:r w:rsidRPr="00040811">
        <w:t>“Te algemeen”;</w:t>
      </w:r>
    </w:p>
    <w:p w14:paraId="6BE0A893" w14:textId="76156136" w:rsidR="00A251AF" w:rsidRPr="00040811" w:rsidRDefault="00AE2E64">
      <w:pPr>
        <w:pStyle w:val="Lijstalinea"/>
        <w:numPr>
          <w:ilvl w:val="0"/>
          <w:numId w:val="17"/>
        </w:numPr>
      </w:pPr>
      <w:r w:rsidRPr="00040811">
        <w:t>“</w:t>
      </w:r>
      <w:r w:rsidR="00773010" w:rsidRPr="00040811">
        <w:t xml:space="preserve">Wat in het OPP stond is niet uitgevoerd. De reden voor het opstellen van het OPP was om het kind zo snel mogelijk uit te laten stromen naar speciaal onderwijs </w:t>
      </w:r>
      <w:r w:rsidRPr="00040811">
        <w:t>[…]</w:t>
      </w:r>
      <w:r w:rsidR="00773010" w:rsidRPr="00040811">
        <w:t>.</w:t>
      </w:r>
      <w:r w:rsidRPr="00040811">
        <w:t xml:space="preserve"> </w:t>
      </w:r>
      <w:r w:rsidR="00773010" w:rsidRPr="00040811">
        <w:t>Ook is het NIET delen met derden van informatie geschonden.</w:t>
      </w:r>
      <w:r w:rsidRPr="00040811">
        <w:t>”</w:t>
      </w:r>
      <w:r w:rsidR="00773010" w:rsidRPr="00040811">
        <w:t xml:space="preserve"> </w:t>
      </w:r>
    </w:p>
    <w:p w14:paraId="1AD1C146" w14:textId="03E29049" w:rsidR="008624AC" w:rsidRPr="00040811" w:rsidRDefault="008624AC" w:rsidP="005A4B2A"/>
    <w:p w14:paraId="12C3FE07" w14:textId="7334BD35" w:rsidR="00827588" w:rsidRPr="00040811" w:rsidRDefault="008A0FE0" w:rsidP="00827588">
      <w:pPr>
        <w:keepNext/>
      </w:pPr>
      <w:r w:rsidRPr="00040811">
        <w:rPr>
          <w:noProof/>
        </w:rPr>
        <w:drawing>
          <wp:inline distT="0" distB="0" distL="0" distR="0" wp14:anchorId="494B92AA" wp14:editId="560CEB73">
            <wp:extent cx="5760720" cy="1186815"/>
            <wp:effectExtent l="0" t="0" r="508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1186815"/>
                    </a:xfrm>
                    <a:prstGeom prst="rect">
                      <a:avLst/>
                    </a:prstGeom>
                  </pic:spPr>
                </pic:pic>
              </a:graphicData>
            </a:graphic>
          </wp:inline>
        </w:drawing>
      </w:r>
    </w:p>
    <w:p w14:paraId="4AAF82FE" w14:textId="7ADBD4CD" w:rsidR="009E3845" w:rsidRPr="00040811" w:rsidRDefault="00827588"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49</w:t>
      </w:r>
      <w:r w:rsidR="00000000">
        <w:rPr>
          <w:noProof/>
        </w:rPr>
        <w:fldChar w:fldCharType="end"/>
      </w:r>
      <w:r w:rsidRPr="00040811">
        <w:t xml:space="preserve"> Zijn de ouders het eens met het door school opgestelde OPP voor hun kind</w:t>
      </w:r>
    </w:p>
    <w:p w14:paraId="7B6EDC5E" w14:textId="77777777" w:rsidR="00501E75" w:rsidRDefault="00501E75" w:rsidP="0044426F"/>
    <w:p w14:paraId="21961FD3" w14:textId="7D3BD532" w:rsidR="006825A4" w:rsidRPr="00040811" w:rsidRDefault="006825A4" w:rsidP="0044426F">
      <w:r w:rsidRPr="00040811">
        <w:t>De ouders is gevraagd of er sprake was van samenwerking tussen school, ouder en kind met het doel het welbevinden, het leren, de motivatie en de ontwikkeling van het kind te stimuleren.</w:t>
      </w:r>
    </w:p>
    <w:p w14:paraId="238AE149" w14:textId="77777777" w:rsidR="008406D5" w:rsidRDefault="008406D5" w:rsidP="008406D5"/>
    <w:p w14:paraId="2BEB9A02" w14:textId="5C78630B" w:rsidR="004804E4" w:rsidRPr="00040811" w:rsidRDefault="00864FB8" w:rsidP="00C630B7">
      <w:r w:rsidRPr="00040811">
        <w:t xml:space="preserve">Van de 24 ouders </w:t>
      </w:r>
      <w:r w:rsidR="0044426F" w:rsidRPr="00040811">
        <w:t xml:space="preserve">geven 7 ouders (29,2%) aan dat </w:t>
      </w:r>
      <w:r w:rsidR="008406D5">
        <w:t>er</w:t>
      </w:r>
      <w:r w:rsidR="008406D5" w:rsidRPr="00040811">
        <w:t xml:space="preserve"> </w:t>
      </w:r>
      <w:r w:rsidR="006825A4" w:rsidRPr="00C630B7">
        <w:rPr>
          <w:color w:val="0070C0"/>
        </w:rPr>
        <w:t xml:space="preserve">helemaal </w:t>
      </w:r>
      <w:r w:rsidR="008406D5">
        <w:rPr>
          <w:color w:val="0070C0"/>
        </w:rPr>
        <w:t>geen</w:t>
      </w:r>
      <w:r w:rsidR="008406D5" w:rsidRPr="00C630B7">
        <w:rPr>
          <w:color w:val="0070C0"/>
        </w:rPr>
        <w:t xml:space="preserve"> </w:t>
      </w:r>
      <w:r w:rsidR="008406D5">
        <w:rPr>
          <w:color w:val="0070C0"/>
        </w:rPr>
        <w:t>samenwerking</w:t>
      </w:r>
      <w:r w:rsidR="006825A4" w:rsidRPr="00040811">
        <w:t xml:space="preserve"> was en 7 ouders (29,2%) dat hi</w:t>
      </w:r>
      <w:r w:rsidR="0044426F" w:rsidRPr="00040811">
        <w:t xml:space="preserve">er </w:t>
      </w:r>
      <w:r w:rsidR="0044426F" w:rsidRPr="00C630B7">
        <w:rPr>
          <w:color w:val="00B050"/>
        </w:rPr>
        <w:t xml:space="preserve">soms </w:t>
      </w:r>
      <w:r w:rsidR="0044426F" w:rsidRPr="00040811">
        <w:t xml:space="preserve">sprake </w:t>
      </w:r>
      <w:r w:rsidR="006825A4" w:rsidRPr="00040811">
        <w:t>van was</w:t>
      </w:r>
      <w:r w:rsidR="0044426F" w:rsidRPr="00040811">
        <w:t xml:space="preserve">. 5 ouders (20,8%) </w:t>
      </w:r>
      <w:r w:rsidR="006825A4" w:rsidRPr="00040811">
        <w:t xml:space="preserve">hebben </w:t>
      </w:r>
      <w:r w:rsidR="0044426F" w:rsidRPr="00040811">
        <w:t xml:space="preserve">die samenwerking </w:t>
      </w:r>
      <w:r w:rsidR="0044426F" w:rsidRPr="00C630B7">
        <w:rPr>
          <w:color w:val="FF0000"/>
        </w:rPr>
        <w:t>zelden</w:t>
      </w:r>
      <w:r w:rsidR="006825A4" w:rsidRPr="00C630B7">
        <w:rPr>
          <w:color w:val="FF0000"/>
        </w:rPr>
        <w:t xml:space="preserve"> </w:t>
      </w:r>
      <w:r w:rsidR="006825A4" w:rsidRPr="00040811">
        <w:t>ervaren</w:t>
      </w:r>
      <w:r w:rsidR="0044426F" w:rsidRPr="00040811">
        <w:t xml:space="preserve">. 4 ouders (16,7%) </w:t>
      </w:r>
      <w:r w:rsidR="001B4485" w:rsidRPr="00040811">
        <w:t>ondervinden</w:t>
      </w:r>
      <w:r w:rsidR="0044426F" w:rsidRPr="00040811">
        <w:t xml:space="preserve"> </w:t>
      </w:r>
      <w:r w:rsidR="0044426F" w:rsidRPr="00C630B7">
        <w:rPr>
          <w:color w:val="7030A0"/>
        </w:rPr>
        <w:t xml:space="preserve">vaak </w:t>
      </w:r>
      <w:r w:rsidR="0044426F" w:rsidRPr="00040811">
        <w:t>een dergelijke samenwerking</w:t>
      </w:r>
      <w:r w:rsidR="0011041D" w:rsidRPr="00040811">
        <w:t xml:space="preserve">. 2 van deze kinderen bezoeken het reguliere onderwijs en 2 het voltijds hoogbegaafdenonderwijs. </w:t>
      </w:r>
      <w:r w:rsidRPr="00040811">
        <w:t xml:space="preserve">1 ouder </w:t>
      </w:r>
      <w:r w:rsidR="00383237" w:rsidRPr="00040811">
        <w:t xml:space="preserve">(4,2%) </w:t>
      </w:r>
      <w:r w:rsidR="001B4485" w:rsidRPr="00040811">
        <w:t>meldt</w:t>
      </w:r>
      <w:r w:rsidR="0064320B" w:rsidRPr="00040811">
        <w:t xml:space="preserve"> dat er </w:t>
      </w:r>
      <w:r w:rsidR="0064320B" w:rsidRPr="00C630B7">
        <w:rPr>
          <w:color w:val="00B0F0"/>
        </w:rPr>
        <w:t>helemaal wel</w:t>
      </w:r>
      <w:r w:rsidR="0064320B" w:rsidRPr="00040811">
        <w:t xml:space="preserve"> sprake is van deze samenwerking.</w:t>
      </w:r>
      <w:r w:rsidR="009A023D" w:rsidRPr="00040811">
        <w:t xml:space="preserve"> Dit laatste kind bezoekt het voltijds hoogbegaafdenonderwijs.</w:t>
      </w:r>
    </w:p>
    <w:p w14:paraId="36E03A0C" w14:textId="4DA789D7" w:rsidR="004804E4" w:rsidRPr="00040811" w:rsidRDefault="004804E4" w:rsidP="005A4B2A"/>
    <w:p w14:paraId="0A24DAD5" w14:textId="77777777" w:rsidR="009C321E" w:rsidRPr="00040811" w:rsidRDefault="009C321E" w:rsidP="009C321E">
      <w:r w:rsidRPr="00040811">
        <w:t xml:space="preserve">De hulp- en zorgverleners geven alle 3 aan dat er </w:t>
      </w:r>
      <w:r w:rsidRPr="00C630B7">
        <w:rPr>
          <w:color w:val="00B050"/>
        </w:rPr>
        <w:t xml:space="preserve">soms </w:t>
      </w:r>
      <w:r w:rsidRPr="00040811">
        <w:t>sprake is van samenwerking tussen school, ouder en kind ter bevordering van het welbevinden, het leren, de motivatie en de ontwikkeling.</w:t>
      </w:r>
    </w:p>
    <w:p w14:paraId="38A1C209" w14:textId="5D95FF08" w:rsidR="00895817" w:rsidRPr="00040811" w:rsidRDefault="008D7FEC" w:rsidP="00895817">
      <w:pPr>
        <w:keepNext/>
      </w:pPr>
      <w:r w:rsidRPr="00040811">
        <w:rPr>
          <w:noProof/>
        </w:rPr>
        <w:lastRenderedPageBreak/>
        <w:drawing>
          <wp:inline distT="0" distB="0" distL="0" distR="0" wp14:anchorId="5E65ABEC" wp14:editId="3EF002B2">
            <wp:extent cx="6152667" cy="1562582"/>
            <wp:effectExtent l="0" t="0" r="0" b="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65204" cy="1565766"/>
                    </a:xfrm>
                    <a:prstGeom prst="rect">
                      <a:avLst/>
                    </a:prstGeom>
                  </pic:spPr>
                </pic:pic>
              </a:graphicData>
            </a:graphic>
          </wp:inline>
        </w:drawing>
      </w:r>
    </w:p>
    <w:p w14:paraId="039106B4" w14:textId="68A5DDDB" w:rsidR="004804E4" w:rsidRPr="00040811" w:rsidRDefault="00895817"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50</w:t>
      </w:r>
      <w:r w:rsidR="00000000">
        <w:rPr>
          <w:noProof/>
        </w:rPr>
        <w:fldChar w:fldCharType="end"/>
      </w:r>
      <w:r w:rsidRPr="00040811">
        <w:t xml:space="preserve"> De mate van samenwerking tussen school, ouder en kind volgens (1) ouders en (2) de hulp- en zorgverleners</w:t>
      </w:r>
    </w:p>
    <w:p w14:paraId="1838D8C5" w14:textId="7D52F6B9" w:rsidR="008624AC" w:rsidRPr="00040811" w:rsidRDefault="008624AC" w:rsidP="005A4B2A"/>
    <w:p w14:paraId="15A578AE" w14:textId="4D8A4BF2" w:rsidR="004A7CD5" w:rsidRPr="00040811" w:rsidRDefault="004A7CD5" w:rsidP="00423F05">
      <w:pPr>
        <w:pStyle w:val="Kop3"/>
      </w:pPr>
      <w:bookmarkStart w:id="54" w:name="_Toc114093974"/>
      <w:r w:rsidRPr="00040811">
        <w:t>Witte vlekken</w:t>
      </w:r>
      <w:r w:rsidR="008B1662" w:rsidRPr="00040811">
        <w:t xml:space="preserve"> scholen</w:t>
      </w:r>
      <w:bookmarkEnd w:id="54"/>
    </w:p>
    <w:p w14:paraId="6D6CA587" w14:textId="77777777" w:rsidR="000A291D" w:rsidRPr="00040811" w:rsidRDefault="000A291D" w:rsidP="00BB4BE6"/>
    <w:p w14:paraId="69F62A9F" w14:textId="3E30BC27" w:rsidR="00760E17" w:rsidRPr="00040811" w:rsidRDefault="00C10B4A" w:rsidP="00177E65">
      <w:r w:rsidRPr="00040811">
        <w:t xml:space="preserve">De redenen die leiden of hebben geleid tot (dreigende) uitval van </w:t>
      </w:r>
      <w:r w:rsidR="005E1C1D" w:rsidRPr="00040811">
        <w:t>(hoog)begaafde</w:t>
      </w:r>
      <w:r w:rsidRPr="00040811">
        <w:t xml:space="preserve"> leerlingen tonen de witte vlekken in het aanbod van scholen. </w:t>
      </w:r>
      <w:r w:rsidR="004A7CD5" w:rsidRPr="00040811">
        <w:t>De</w:t>
      </w:r>
      <w:r w:rsidRPr="00040811">
        <w:t>rhalve is de</w:t>
      </w:r>
      <w:r w:rsidR="004A7CD5" w:rsidRPr="00040811">
        <w:t xml:space="preserve"> ouders gevraagd wat zij misten op de school</w:t>
      </w:r>
      <w:r w:rsidR="00131AB4" w:rsidRPr="00040811">
        <w:t xml:space="preserve"> </w:t>
      </w:r>
      <w:r w:rsidR="004A7CD5" w:rsidRPr="00040811">
        <w:t>/</w:t>
      </w:r>
      <w:r w:rsidR="00131AB4" w:rsidRPr="00040811">
        <w:t xml:space="preserve"> </w:t>
      </w:r>
      <w:r w:rsidR="004A7CD5" w:rsidRPr="00040811">
        <w:t xml:space="preserve">scholen van hun kind waardoor het is uitgevallen of dreigt / dreigde uit te vallen. </w:t>
      </w:r>
      <w:r w:rsidR="00FE253B" w:rsidRPr="00040811">
        <w:t>Tevens is d</w:t>
      </w:r>
      <w:r w:rsidR="004A7CD5" w:rsidRPr="00040811">
        <w:t>e hulp- en zorgverleners gevraagd wat naar hun mening de belangrijkste reden</w:t>
      </w:r>
      <w:r w:rsidR="005E1C1D" w:rsidRPr="00040811">
        <w:t>en zijn</w:t>
      </w:r>
      <w:r w:rsidR="004A7CD5" w:rsidRPr="00040811">
        <w:t xml:space="preserve"> </w:t>
      </w:r>
      <w:r w:rsidRPr="00040811">
        <w:t>voor het uitvallen van</w:t>
      </w:r>
      <w:r w:rsidR="004A7CD5" w:rsidRPr="00040811">
        <w:t xml:space="preserve"> (hoog)begaafde leerlingen</w:t>
      </w:r>
      <w:r w:rsidRPr="00040811">
        <w:t>. Hoe belangrijker respondenten een thema achten, hoe relevanter deze witte vlek is voor de uitval van (hoog)begaafde kinderen</w:t>
      </w:r>
      <w:r w:rsidR="00760E17" w:rsidRPr="00040811">
        <w:t xml:space="preserve"> (Figuur 51).</w:t>
      </w:r>
    </w:p>
    <w:p w14:paraId="3284098B" w14:textId="77777777" w:rsidR="00760E17" w:rsidRPr="00040811" w:rsidRDefault="00760E17" w:rsidP="00177E65"/>
    <w:p w14:paraId="73418716" w14:textId="77777777" w:rsidR="00760E17" w:rsidRPr="00040811" w:rsidRDefault="00760E17" w:rsidP="00760E17">
      <w:pPr>
        <w:tabs>
          <w:tab w:val="left" w:pos="426"/>
        </w:tabs>
      </w:pPr>
      <w:r w:rsidRPr="00040811">
        <w:t>De witte vlekken in het aanbod van scholen zijn in Tabel 6 uitgedrukt in percentages die de gezamenlijke waarde aanduiden die ouders en hulp- en zorgverleners hieraan hechten. De top 3 van beide groepen is vetgedrukt. Bij de hulp- en zorgverleners zijn 2 items op de 3</w:t>
      </w:r>
      <w:r w:rsidRPr="00040811">
        <w:rPr>
          <w:vertAlign w:val="superscript"/>
        </w:rPr>
        <w:t>e</w:t>
      </w:r>
      <w:r w:rsidRPr="00040811">
        <w:t xml:space="preserve"> plaats geëindigd. </w:t>
      </w:r>
    </w:p>
    <w:p w14:paraId="33E8565F" w14:textId="77777777" w:rsidR="00760E17" w:rsidRPr="00040811" w:rsidRDefault="00760E17" w:rsidP="00760E17">
      <w:pPr>
        <w:tabs>
          <w:tab w:val="left" w:pos="426"/>
        </w:tabs>
      </w:pPr>
    </w:p>
    <w:p w14:paraId="73464C41" w14:textId="4A722F37" w:rsidR="00760E17" w:rsidRPr="00040811" w:rsidRDefault="00760E17" w:rsidP="00A71D35">
      <w:pPr>
        <w:pStyle w:val="Bijschrift"/>
      </w:pPr>
      <w:r w:rsidRPr="00040811">
        <w:t xml:space="preserve">Tabel </w:t>
      </w:r>
      <w:r w:rsidR="00000000">
        <w:fldChar w:fldCharType="begin"/>
      </w:r>
      <w:r w:rsidR="00000000">
        <w:instrText xml:space="preserve"> SEQ Tabel \* ARABIC </w:instrText>
      </w:r>
      <w:r w:rsidR="00000000">
        <w:fldChar w:fldCharType="separate"/>
      </w:r>
      <w:r w:rsidR="009273DE">
        <w:rPr>
          <w:noProof/>
        </w:rPr>
        <w:t>7</w:t>
      </w:r>
      <w:r w:rsidR="00000000">
        <w:rPr>
          <w:noProof/>
        </w:rPr>
        <w:fldChar w:fldCharType="end"/>
      </w:r>
      <w:r w:rsidRPr="00040811">
        <w:t xml:space="preserve"> De witte vlekken in het aanbod van scholen uitgedrukt in percentages door ouders (O) en hulp- en zorgverleners (H&amp;Z)</w:t>
      </w:r>
    </w:p>
    <w:tbl>
      <w:tblPr>
        <w:tblStyle w:val="Rastertabel4-Accent5"/>
        <w:tblW w:w="8728" w:type="dxa"/>
        <w:tblLayout w:type="fixed"/>
        <w:tblLook w:val="04A0" w:firstRow="1" w:lastRow="0" w:firstColumn="1" w:lastColumn="0" w:noHBand="0" w:noVBand="1"/>
      </w:tblPr>
      <w:tblGrid>
        <w:gridCol w:w="6374"/>
        <w:gridCol w:w="709"/>
        <w:gridCol w:w="850"/>
        <w:gridCol w:w="795"/>
      </w:tblGrid>
      <w:tr w:rsidR="00760E17" w:rsidRPr="00040811" w14:paraId="5453D498" w14:textId="77777777" w:rsidTr="001474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4" w:type="dxa"/>
            <w:shd w:val="clear" w:color="auto" w:fill="5B9BD5"/>
          </w:tcPr>
          <w:p w14:paraId="6AE86055" w14:textId="77777777" w:rsidR="00760E17" w:rsidRPr="00040811" w:rsidRDefault="00760E17" w:rsidP="0014746E">
            <w:pPr>
              <w:tabs>
                <w:tab w:val="left" w:pos="426"/>
              </w:tabs>
              <w:rPr>
                <w:sz w:val="18"/>
                <w:szCs w:val="18"/>
              </w:rPr>
            </w:pPr>
            <w:r w:rsidRPr="00040811">
              <w:rPr>
                <w:sz w:val="18"/>
                <w:szCs w:val="18"/>
              </w:rPr>
              <w:t>Gemist / oorzaak uitval</w:t>
            </w:r>
          </w:p>
        </w:tc>
        <w:tc>
          <w:tcPr>
            <w:tcW w:w="709" w:type="dxa"/>
            <w:shd w:val="clear" w:color="auto" w:fill="5B9BD5"/>
          </w:tcPr>
          <w:p w14:paraId="6FC48D7E" w14:textId="77777777" w:rsidR="00760E17" w:rsidRPr="00040811" w:rsidRDefault="00760E17" w:rsidP="0014746E">
            <w:pPr>
              <w:tabs>
                <w:tab w:val="left" w:pos="426"/>
              </w:tabs>
              <w:jc w:val="right"/>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O%</w:t>
            </w:r>
          </w:p>
        </w:tc>
        <w:tc>
          <w:tcPr>
            <w:tcW w:w="850" w:type="dxa"/>
            <w:shd w:val="clear" w:color="auto" w:fill="5B9BD5"/>
          </w:tcPr>
          <w:p w14:paraId="62751B46" w14:textId="77777777" w:rsidR="00760E17" w:rsidRPr="00040811" w:rsidRDefault="00760E17" w:rsidP="0014746E">
            <w:pPr>
              <w:tabs>
                <w:tab w:val="left" w:pos="426"/>
              </w:tabs>
              <w:jc w:val="right"/>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H&amp;Z%</w:t>
            </w:r>
          </w:p>
        </w:tc>
        <w:tc>
          <w:tcPr>
            <w:tcW w:w="795" w:type="dxa"/>
            <w:shd w:val="clear" w:color="auto" w:fill="5B9BD5"/>
          </w:tcPr>
          <w:p w14:paraId="41A43A0D" w14:textId="77777777" w:rsidR="00760E17" w:rsidRPr="00040811" w:rsidRDefault="00760E17" w:rsidP="0014746E">
            <w:pPr>
              <w:tabs>
                <w:tab w:val="left" w:pos="426"/>
              </w:tabs>
              <w:jc w:val="right"/>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Tot%</w:t>
            </w:r>
          </w:p>
        </w:tc>
      </w:tr>
      <w:tr w:rsidR="00760E17" w:rsidRPr="00040811" w14:paraId="3F31FDE9" w14:textId="77777777" w:rsidTr="00147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F0FBD30" w14:textId="77777777" w:rsidR="00760E17" w:rsidRPr="00040811" w:rsidRDefault="00760E17" w:rsidP="0014746E">
            <w:pPr>
              <w:tabs>
                <w:tab w:val="left" w:pos="426"/>
              </w:tabs>
              <w:rPr>
                <w:b w:val="0"/>
                <w:bCs w:val="0"/>
                <w:sz w:val="18"/>
                <w:szCs w:val="18"/>
              </w:rPr>
            </w:pPr>
            <w:r w:rsidRPr="00040811">
              <w:rPr>
                <w:b w:val="0"/>
                <w:bCs w:val="0"/>
                <w:sz w:val="18"/>
                <w:szCs w:val="18"/>
              </w:rPr>
              <w:t>Flexibiliteit om het onderwijs passend te maken voor het kind</w:t>
            </w:r>
          </w:p>
        </w:tc>
        <w:tc>
          <w:tcPr>
            <w:tcW w:w="709" w:type="dxa"/>
          </w:tcPr>
          <w:p w14:paraId="09D9987B" w14:textId="77777777" w:rsidR="00760E17" w:rsidRPr="00040811" w:rsidRDefault="00760E17" w:rsidP="0014746E">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12,7</w:t>
            </w:r>
          </w:p>
        </w:tc>
        <w:tc>
          <w:tcPr>
            <w:tcW w:w="850" w:type="dxa"/>
          </w:tcPr>
          <w:p w14:paraId="7BBB6971" w14:textId="77777777" w:rsidR="00760E17" w:rsidRPr="00040811" w:rsidRDefault="00760E17" w:rsidP="0014746E">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18,3</w:t>
            </w:r>
          </w:p>
        </w:tc>
        <w:tc>
          <w:tcPr>
            <w:tcW w:w="795" w:type="dxa"/>
          </w:tcPr>
          <w:p w14:paraId="5FC90E2F" w14:textId="77777777" w:rsidR="00760E17" w:rsidRPr="00040811" w:rsidRDefault="00760E17" w:rsidP="0014746E">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31</w:t>
            </w:r>
          </w:p>
        </w:tc>
      </w:tr>
      <w:tr w:rsidR="00760E17" w:rsidRPr="00040811" w14:paraId="05AEFF7B" w14:textId="77777777" w:rsidTr="0014746E">
        <w:tc>
          <w:tcPr>
            <w:cnfStyle w:val="001000000000" w:firstRow="0" w:lastRow="0" w:firstColumn="1" w:lastColumn="0" w:oddVBand="0" w:evenVBand="0" w:oddHBand="0" w:evenHBand="0" w:firstRowFirstColumn="0" w:firstRowLastColumn="0" w:lastRowFirstColumn="0" w:lastRowLastColumn="0"/>
            <w:tcW w:w="6374" w:type="dxa"/>
          </w:tcPr>
          <w:p w14:paraId="7BE6AF81" w14:textId="77777777" w:rsidR="00760E17" w:rsidRPr="00040811" w:rsidRDefault="00760E17" w:rsidP="0014746E">
            <w:pPr>
              <w:tabs>
                <w:tab w:val="left" w:pos="426"/>
              </w:tabs>
              <w:rPr>
                <w:b w:val="0"/>
                <w:bCs w:val="0"/>
                <w:sz w:val="18"/>
                <w:szCs w:val="18"/>
              </w:rPr>
            </w:pPr>
            <w:r w:rsidRPr="00040811">
              <w:rPr>
                <w:b w:val="0"/>
                <w:bCs w:val="0"/>
                <w:sz w:val="18"/>
                <w:szCs w:val="18"/>
              </w:rPr>
              <w:t>Begrip en invoelvermogen van onderwijsprofessionals voor het kind</w:t>
            </w:r>
          </w:p>
        </w:tc>
        <w:tc>
          <w:tcPr>
            <w:tcW w:w="709" w:type="dxa"/>
          </w:tcPr>
          <w:p w14:paraId="5BE7DC3A" w14:textId="77777777" w:rsidR="00760E17" w:rsidRPr="00040811" w:rsidRDefault="00760E17" w:rsidP="0014746E">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16,9</w:t>
            </w:r>
          </w:p>
        </w:tc>
        <w:tc>
          <w:tcPr>
            <w:tcW w:w="850" w:type="dxa"/>
          </w:tcPr>
          <w:p w14:paraId="68F87A5B" w14:textId="77777777" w:rsidR="00760E17" w:rsidRPr="00040811" w:rsidRDefault="00760E17" w:rsidP="0014746E">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13,3</w:t>
            </w:r>
          </w:p>
        </w:tc>
        <w:tc>
          <w:tcPr>
            <w:tcW w:w="795" w:type="dxa"/>
          </w:tcPr>
          <w:p w14:paraId="1F7AD45F" w14:textId="77777777" w:rsidR="00760E17" w:rsidRPr="00040811" w:rsidRDefault="00760E17" w:rsidP="0014746E">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30,2</w:t>
            </w:r>
          </w:p>
          <w:p w14:paraId="4631F5C9" w14:textId="77777777" w:rsidR="00760E17" w:rsidRPr="00040811" w:rsidRDefault="00760E17" w:rsidP="0014746E">
            <w:pPr>
              <w:tabs>
                <w:tab w:val="left" w:pos="426"/>
              </w:tabs>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760E17" w:rsidRPr="00040811" w14:paraId="05547B21" w14:textId="77777777" w:rsidTr="00147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58BD4E5" w14:textId="77777777" w:rsidR="00760E17" w:rsidRPr="00040811" w:rsidRDefault="00760E17" w:rsidP="0014746E">
            <w:pPr>
              <w:tabs>
                <w:tab w:val="left" w:pos="426"/>
              </w:tabs>
              <w:rPr>
                <w:b w:val="0"/>
                <w:bCs w:val="0"/>
                <w:sz w:val="18"/>
                <w:szCs w:val="18"/>
              </w:rPr>
            </w:pPr>
            <w:r w:rsidRPr="00040811">
              <w:rPr>
                <w:b w:val="0"/>
                <w:bCs w:val="0"/>
                <w:sz w:val="18"/>
                <w:szCs w:val="18"/>
              </w:rPr>
              <w:t>Kennis over hoogbegaafdheid</w:t>
            </w:r>
          </w:p>
        </w:tc>
        <w:tc>
          <w:tcPr>
            <w:tcW w:w="709" w:type="dxa"/>
          </w:tcPr>
          <w:p w14:paraId="00732C6A" w14:textId="77777777" w:rsidR="00760E17" w:rsidRPr="00040811" w:rsidRDefault="00760E17" w:rsidP="0014746E">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14,8</w:t>
            </w:r>
          </w:p>
        </w:tc>
        <w:tc>
          <w:tcPr>
            <w:tcW w:w="850" w:type="dxa"/>
          </w:tcPr>
          <w:p w14:paraId="5D7B7C1A" w14:textId="77777777" w:rsidR="00760E17" w:rsidRPr="00040811" w:rsidRDefault="00760E17" w:rsidP="0014746E">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13,3</w:t>
            </w:r>
          </w:p>
        </w:tc>
        <w:tc>
          <w:tcPr>
            <w:tcW w:w="795" w:type="dxa"/>
          </w:tcPr>
          <w:p w14:paraId="6554E7FB" w14:textId="77777777" w:rsidR="00760E17" w:rsidRPr="00040811" w:rsidRDefault="00760E17" w:rsidP="0014746E">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28,1</w:t>
            </w:r>
          </w:p>
        </w:tc>
      </w:tr>
      <w:tr w:rsidR="00760E17" w:rsidRPr="00040811" w14:paraId="285CAA38" w14:textId="77777777" w:rsidTr="0014746E">
        <w:tc>
          <w:tcPr>
            <w:cnfStyle w:val="001000000000" w:firstRow="0" w:lastRow="0" w:firstColumn="1" w:lastColumn="0" w:oddVBand="0" w:evenVBand="0" w:oddHBand="0" w:evenHBand="0" w:firstRowFirstColumn="0" w:firstRowLastColumn="0" w:lastRowFirstColumn="0" w:lastRowLastColumn="0"/>
            <w:tcW w:w="6374" w:type="dxa"/>
          </w:tcPr>
          <w:p w14:paraId="15044688" w14:textId="77777777" w:rsidR="00760E17" w:rsidRPr="00040811" w:rsidRDefault="00760E17" w:rsidP="0014746E">
            <w:pPr>
              <w:tabs>
                <w:tab w:val="left" w:pos="426"/>
              </w:tabs>
              <w:rPr>
                <w:b w:val="0"/>
                <w:bCs w:val="0"/>
                <w:sz w:val="18"/>
                <w:szCs w:val="18"/>
              </w:rPr>
            </w:pPr>
            <w:r w:rsidRPr="00040811">
              <w:rPr>
                <w:b w:val="0"/>
                <w:bCs w:val="0"/>
                <w:sz w:val="18"/>
                <w:szCs w:val="18"/>
              </w:rPr>
              <w:t>Serieus nemen van de problemen van het kind</w:t>
            </w:r>
          </w:p>
        </w:tc>
        <w:tc>
          <w:tcPr>
            <w:tcW w:w="709" w:type="dxa"/>
          </w:tcPr>
          <w:p w14:paraId="601282F5" w14:textId="77777777" w:rsidR="00760E17" w:rsidRPr="00040811" w:rsidRDefault="00760E17" w:rsidP="0014746E">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12,9</w:t>
            </w:r>
          </w:p>
        </w:tc>
        <w:tc>
          <w:tcPr>
            <w:tcW w:w="850" w:type="dxa"/>
          </w:tcPr>
          <w:p w14:paraId="4136C9A5" w14:textId="77777777" w:rsidR="00760E17" w:rsidRPr="00040811" w:rsidRDefault="00760E17" w:rsidP="0014746E">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15,0</w:t>
            </w:r>
          </w:p>
        </w:tc>
        <w:tc>
          <w:tcPr>
            <w:tcW w:w="795" w:type="dxa"/>
          </w:tcPr>
          <w:p w14:paraId="6DE29435" w14:textId="77777777" w:rsidR="00760E17" w:rsidRPr="00040811" w:rsidRDefault="00760E17" w:rsidP="0014746E">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27,9</w:t>
            </w:r>
          </w:p>
        </w:tc>
      </w:tr>
      <w:tr w:rsidR="00760E17" w:rsidRPr="00040811" w14:paraId="75AD81B9" w14:textId="77777777" w:rsidTr="00147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5FAEEA7" w14:textId="77777777" w:rsidR="00760E17" w:rsidRPr="00040811" w:rsidRDefault="00760E17" w:rsidP="0014746E">
            <w:pPr>
              <w:tabs>
                <w:tab w:val="left" w:pos="426"/>
              </w:tabs>
              <w:rPr>
                <w:b w:val="0"/>
                <w:bCs w:val="0"/>
                <w:sz w:val="18"/>
                <w:szCs w:val="18"/>
              </w:rPr>
            </w:pPr>
            <w:r w:rsidRPr="00040811">
              <w:rPr>
                <w:b w:val="0"/>
                <w:bCs w:val="0"/>
                <w:sz w:val="18"/>
                <w:szCs w:val="18"/>
              </w:rPr>
              <w:t>Samenwerking tussen ouders en school om het kind te begeleiden en te ondersteunen</w:t>
            </w:r>
          </w:p>
        </w:tc>
        <w:tc>
          <w:tcPr>
            <w:tcW w:w="709" w:type="dxa"/>
          </w:tcPr>
          <w:p w14:paraId="06A23B03" w14:textId="77777777" w:rsidR="00760E17" w:rsidRPr="00040811" w:rsidRDefault="00760E17" w:rsidP="0014746E">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12,9</w:t>
            </w:r>
          </w:p>
        </w:tc>
        <w:tc>
          <w:tcPr>
            <w:tcW w:w="850" w:type="dxa"/>
          </w:tcPr>
          <w:p w14:paraId="18BE9A5D" w14:textId="77777777" w:rsidR="00760E17" w:rsidRPr="00040811" w:rsidRDefault="00760E17" w:rsidP="0014746E">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6,7</w:t>
            </w:r>
          </w:p>
        </w:tc>
        <w:tc>
          <w:tcPr>
            <w:tcW w:w="795" w:type="dxa"/>
          </w:tcPr>
          <w:p w14:paraId="6334A512" w14:textId="77777777" w:rsidR="00760E17" w:rsidRPr="00040811" w:rsidRDefault="00760E17" w:rsidP="0014746E">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19,6</w:t>
            </w:r>
          </w:p>
        </w:tc>
      </w:tr>
      <w:tr w:rsidR="00760E17" w:rsidRPr="00040811" w14:paraId="77256C60" w14:textId="77777777" w:rsidTr="0014746E">
        <w:tc>
          <w:tcPr>
            <w:cnfStyle w:val="001000000000" w:firstRow="0" w:lastRow="0" w:firstColumn="1" w:lastColumn="0" w:oddVBand="0" w:evenVBand="0" w:oddHBand="0" w:evenHBand="0" w:firstRowFirstColumn="0" w:firstRowLastColumn="0" w:lastRowFirstColumn="0" w:lastRowLastColumn="0"/>
            <w:tcW w:w="6374" w:type="dxa"/>
          </w:tcPr>
          <w:p w14:paraId="1C567C69" w14:textId="77777777" w:rsidR="00760E17" w:rsidRPr="00040811" w:rsidRDefault="00760E17" w:rsidP="0014746E">
            <w:pPr>
              <w:tabs>
                <w:tab w:val="left" w:pos="426"/>
              </w:tabs>
              <w:rPr>
                <w:b w:val="0"/>
                <w:bCs w:val="0"/>
                <w:sz w:val="18"/>
                <w:szCs w:val="18"/>
              </w:rPr>
            </w:pPr>
            <w:r w:rsidRPr="00040811">
              <w:rPr>
                <w:b w:val="0"/>
                <w:bCs w:val="0"/>
                <w:sz w:val="18"/>
                <w:szCs w:val="18"/>
              </w:rPr>
              <w:t>Luisteren naar het kind</w:t>
            </w:r>
          </w:p>
        </w:tc>
        <w:tc>
          <w:tcPr>
            <w:tcW w:w="709" w:type="dxa"/>
          </w:tcPr>
          <w:p w14:paraId="3CEF98B1" w14:textId="77777777" w:rsidR="00760E17" w:rsidRPr="00040811" w:rsidRDefault="00760E17" w:rsidP="0014746E">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13,8</w:t>
            </w:r>
          </w:p>
        </w:tc>
        <w:tc>
          <w:tcPr>
            <w:tcW w:w="850" w:type="dxa"/>
          </w:tcPr>
          <w:p w14:paraId="4EC1A241" w14:textId="77777777" w:rsidR="00760E17" w:rsidRPr="00040811" w:rsidRDefault="00760E17" w:rsidP="0014746E">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5,0</w:t>
            </w:r>
          </w:p>
        </w:tc>
        <w:tc>
          <w:tcPr>
            <w:tcW w:w="795" w:type="dxa"/>
          </w:tcPr>
          <w:p w14:paraId="757A7D4A" w14:textId="77777777" w:rsidR="00760E17" w:rsidRPr="00040811" w:rsidRDefault="00760E17" w:rsidP="0014746E">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18,8</w:t>
            </w:r>
          </w:p>
        </w:tc>
      </w:tr>
      <w:tr w:rsidR="00760E17" w:rsidRPr="00040811" w14:paraId="6A9BAF12" w14:textId="77777777" w:rsidTr="00147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1BB9FAD" w14:textId="77777777" w:rsidR="00760E17" w:rsidRPr="00040811" w:rsidRDefault="00760E17" w:rsidP="0014746E">
            <w:pPr>
              <w:tabs>
                <w:tab w:val="left" w:pos="426"/>
              </w:tabs>
              <w:rPr>
                <w:b w:val="0"/>
                <w:bCs w:val="0"/>
                <w:sz w:val="18"/>
                <w:szCs w:val="18"/>
              </w:rPr>
            </w:pPr>
            <w:r w:rsidRPr="00040811">
              <w:rPr>
                <w:b w:val="0"/>
                <w:bCs w:val="0"/>
                <w:sz w:val="18"/>
                <w:szCs w:val="18"/>
              </w:rPr>
              <w:t>De wil om het kind te helpen (bijv. omdat gedacht wordt dat het niet nodig is)</w:t>
            </w:r>
          </w:p>
        </w:tc>
        <w:tc>
          <w:tcPr>
            <w:tcW w:w="709" w:type="dxa"/>
          </w:tcPr>
          <w:p w14:paraId="45E992FA" w14:textId="77777777" w:rsidR="00760E17" w:rsidRPr="00040811" w:rsidRDefault="00760E17" w:rsidP="0014746E">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5,6</w:t>
            </w:r>
          </w:p>
        </w:tc>
        <w:tc>
          <w:tcPr>
            <w:tcW w:w="850" w:type="dxa"/>
          </w:tcPr>
          <w:p w14:paraId="2CB866A6" w14:textId="77777777" w:rsidR="00760E17" w:rsidRPr="00040811" w:rsidRDefault="00760E17" w:rsidP="0014746E">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11,7</w:t>
            </w:r>
          </w:p>
        </w:tc>
        <w:tc>
          <w:tcPr>
            <w:tcW w:w="795" w:type="dxa"/>
          </w:tcPr>
          <w:p w14:paraId="3946C260" w14:textId="77777777" w:rsidR="00760E17" w:rsidRPr="00040811" w:rsidRDefault="00760E17" w:rsidP="0014746E">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17,3</w:t>
            </w:r>
          </w:p>
        </w:tc>
      </w:tr>
      <w:tr w:rsidR="00760E17" w:rsidRPr="00040811" w14:paraId="269F21CE" w14:textId="77777777" w:rsidTr="0014746E">
        <w:tc>
          <w:tcPr>
            <w:cnfStyle w:val="001000000000" w:firstRow="0" w:lastRow="0" w:firstColumn="1" w:lastColumn="0" w:oddVBand="0" w:evenVBand="0" w:oddHBand="0" w:evenHBand="0" w:firstRowFirstColumn="0" w:firstRowLastColumn="0" w:lastRowFirstColumn="0" w:lastRowLastColumn="0"/>
            <w:tcW w:w="6374" w:type="dxa"/>
          </w:tcPr>
          <w:p w14:paraId="71982957" w14:textId="77777777" w:rsidR="00760E17" w:rsidRPr="00040811" w:rsidRDefault="00760E17" w:rsidP="0014746E">
            <w:pPr>
              <w:tabs>
                <w:tab w:val="left" w:pos="426"/>
              </w:tabs>
              <w:rPr>
                <w:b w:val="0"/>
                <w:bCs w:val="0"/>
                <w:sz w:val="18"/>
                <w:szCs w:val="18"/>
              </w:rPr>
            </w:pPr>
            <w:r w:rsidRPr="00040811">
              <w:rPr>
                <w:b w:val="0"/>
                <w:bCs w:val="0"/>
                <w:sz w:val="18"/>
                <w:szCs w:val="18"/>
              </w:rPr>
              <w:t>Ontwikkelingsgelijken voor het kind</w:t>
            </w:r>
          </w:p>
        </w:tc>
        <w:tc>
          <w:tcPr>
            <w:tcW w:w="709" w:type="dxa"/>
          </w:tcPr>
          <w:p w14:paraId="7576ECB5" w14:textId="77777777" w:rsidR="00760E17" w:rsidRPr="00040811" w:rsidRDefault="00760E17" w:rsidP="0014746E">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6,5</w:t>
            </w:r>
          </w:p>
        </w:tc>
        <w:tc>
          <w:tcPr>
            <w:tcW w:w="850" w:type="dxa"/>
          </w:tcPr>
          <w:p w14:paraId="6E63D091" w14:textId="77777777" w:rsidR="00760E17" w:rsidRPr="00040811" w:rsidRDefault="00760E17" w:rsidP="0014746E">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8,3</w:t>
            </w:r>
          </w:p>
        </w:tc>
        <w:tc>
          <w:tcPr>
            <w:tcW w:w="795" w:type="dxa"/>
          </w:tcPr>
          <w:p w14:paraId="06452B69" w14:textId="77777777" w:rsidR="00760E17" w:rsidRPr="00040811" w:rsidRDefault="00760E17" w:rsidP="0014746E">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14,8</w:t>
            </w:r>
          </w:p>
        </w:tc>
      </w:tr>
      <w:tr w:rsidR="00760E17" w:rsidRPr="00040811" w14:paraId="22AE2A41" w14:textId="77777777" w:rsidTr="00147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1E09A54" w14:textId="77777777" w:rsidR="00760E17" w:rsidRPr="00040811" w:rsidRDefault="00760E17" w:rsidP="0014746E">
            <w:pPr>
              <w:tabs>
                <w:tab w:val="left" w:pos="426"/>
              </w:tabs>
              <w:rPr>
                <w:b w:val="0"/>
                <w:bCs w:val="0"/>
                <w:sz w:val="18"/>
                <w:szCs w:val="18"/>
              </w:rPr>
            </w:pPr>
            <w:r w:rsidRPr="00040811">
              <w:rPr>
                <w:b w:val="0"/>
                <w:bCs w:val="0"/>
                <w:sz w:val="18"/>
                <w:szCs w:val="18"/>
              </w:rPr>
              <w:t>Begrip van de ouders van medeleerlingen voor de problemen van het kind</w:t>
            </w:r>
          </w:p>
        </w:tc>
        <w:tc>
          <w:tcPr>
            <w:tcW w:w="709" w:type="dxa"/>
          </w:tcPr>
          <w:p w14:paraId="608D4EB9" w14:textId="77777777" w:rsidR="00760E17" w:rsidRPr="00040811" w:rsidRDefault="00760E17" w:rsidP="0014746E">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0,4</w:t>
            </w:r>
          </w:p>
        </w:tc>
        <w:tc>
          <w:tcPr>
            <w:tcW w:w="850" w:type="dxa"/>
          </w:tcPr>
          <w:p w14:paraId="2811F09E" w14:textId="77777777" w:rsidR="00760E17" w:rsidRPr="00040811" w:rsidRDefault="00760E17" w:rsidP="0014746E">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sz w:val="18"/>
                <w:szCs w:val="18"/>
              </w:rPr>
              <w:t>6,7</w:t>
            </w:r>
          </w:p>
        </w:tc>
        <w:tc>
          <w:tcPr>
            <w:tcW w:w="795" w:type="dxa"/>
          </w:tcPr>
          <w:p w14:paraId="534895F8" w14:textId="77777777" w:rsidR="00760E17" w:rsidRPr="00040811" w:rsidRDefault="00760E17" w:rsidP="0014746E">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sz w:val="18"/>
                <w:szCs w:val="18"/>
              </w:rPr>
              <w:t>7,1</w:t>
            </w:r>
          </w:p>
        </w:tc>
      </w:tr>
      <w:tr w:rsidR="00760E17" w:rsidRPr="00040811" w14:paraId="3985187F" w14:textId="77777777" w:rsidTr="0014746E">
        <w:tc>
          <w:tcPr>
            <w:cnfStyle w:val="001000000000" w:firstRow="0" w:lastRow="0" w:firstColumn="1" w:lastColumn="0" w:oddVBand="0" w:evenVBand="0" w:oddHBand="0" w:evenHBand="0" w:firstRowFirstColumn="0" w:firstRowLastColumn="0" w:lastRowFirstColumn="0" w:lastRowLastColumn="0"/>
            <w:tcW w:w="6374" w:type="dxa"/>
          </w:tcPr>
          <w:p w14:paraId="0E97CD51" w14:textId="77777777" w:rsidR="00760E17" w:rsidRPr="00040811" w:rsidRDefault="00760E17" w:rsidP="0014746E">
            <w:pPr>
              <w:tabs>
                <w:tab w:val="left" w:pos="426"/>
              </w:tabs>
              <w:rPr>
                <w:b w:val="0"/>
                <w:bCs w:val="0"/>
                <w:sz w:val="18"/>
                <w:szCs w:val="18"/>
              </w:rPr>
            </w:pPr>
            <w:r w:rsidRPr="00040811">
              <w:rPr>
                <w:b w:val="0"/>
                <w:bCs w:val="0"/>
                <w:sz w:val="18"/>
                <w:szCs w:val="18"/>
              </w:rPr>
              <w:t>Passende speel- en leermiddelen voor het kind</w:t>
            </w:r>
          </w:p>
        </w:tc>
        <w:tc>
          <w:tcPr>
            <w:tcW w:w="709" w:type="dxa"/>
          </w:tcPr>
          <w:p w14:paraId="70AC5DC3" w14:textId="77777777" w:rsidR="00760E17" w:rsidRPr="00040811" w:rsidRDefault="00760E17" w:rsidP="0014746E">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3,5</w:t>
            </w:r>
          </w:p>
        </w:tc>
        <w:tc>
          <w:tcPr>
            <w:tcW w:w="850" w:type="dxa"/>
          </w:tcPr>
          <w:p w14:paraId="1F95EAAB" w14:textId="77777777" w:rsidR="00760E17" w:rsidRPr="00040811" w:rsidRDefault="00760E17" w:rsidP="0014746E">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1,7</w:t>
            </w:r>
          </w:p>
        </w:tc>
        <w:tc>
          <w:tcPr>
            <w:tcW w:w="795" w:type="dxa"/>
          </w:tcPr>
          <w:p w14:paraId="55585A17" w14:textId="77777777" w:rsidR="00760E17" w:rsidRPr="00040811" w:rsidRDefault="00760E17" w:rsidP="0014746E">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5,2</w:t>
            </w:r>
          </w:p>
        </w:tc>
      </w:tr>
      <w:tr w:rsidR="00760E17" w:rsidRPr="00040811" w14:paraId="0459D476" w14:textId="77777777" w:rsidTr="00147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2098871" w14:textId="77777777" w:rsidR="00760E17" w:rsidRPr="00040811" w:rsidRDefault="00760E17" w:rsidP="0014746E">
            <w:pPr>
              <w:tabs>
                <w:tab w:val="left" w:pos="426"/>
              </w:tabs>
              <w:rPr>
                <w:b w:val="0"/>
                <w:bCs w:val="0"/>
                <w:sz w:val="18"/>
                <w:szCs w:val="18"/>
              </w:rPr>
            </w:pPr>
            <w:r w:rsidRPr="00040811">
              <w:rPr>
                <w:b w:val="0"/>
                <w:bCs w:val="0"/>
                <w:sz w:val="18"/>
                <w:szCs w:val="18"/>
              </w:rPr>
              <w:t>Totaal percentage</w:t>
            </w:r>
          </w:p>
        </w:tc>
        <w:tc>
          <w:tcPr>
            <w:tcW w:w="709" w:type="dxa"/>
          </w:tcPr>
          <w:p w14:paraId="02C43BC2" w14:textId="77777777" w:rsidR="00760E17" w:rsidRPr="00040811" w:rsidRDefault="00760E17" w:rsidP="0014746E">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100</w:t>
            </w:r>
          </w:p>
        </w:tc>
        <w:tc>
          <w:tcPr>
            <w:tcW w:w="850" w:type="dxa"/>
          </w:tcPr>
          <w:p w14:paraId="3D3539C0" w14:textId="77777777" w:rsidR="00760E17" w:rsidRPr="00040811" w:rsidRDefault="00760E17" w:rsidP="0014746E">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100</w:t>
            </w:r>
          </w:p>
        </w:tc>
        <w:tc>
          <w:tcPr>
            <w:tcW w:w="795" w:type="dxa"/>
          </w:tcPr>
          <w:p w14:paraId="3DF53E0A" w14:textId="77777777" w:rsidR="00760E17" w:rsidRPr="00040811" w:rsidRDefault="00760E17" w:rsidP="0014746E">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200</w:t>
            </w:r>
          </w:p>
        </w:tc>
      </w:tr>
    </w:tbl>
    <w:p w14:paraId="50D3436A" w14:textId="77777777" w:rsidR="00760E17" w:rsidRPr="00040811" w:rsidRDefault="00760E17" w:rsidP="00177E65"/>
    <w:p w14:paraId="6CACFA95" w14:textId="603989F3" w:rsidR="00B31B26" w:rsidRPr="00040811" w:rsidRDefault="00B31B26" w:rsidP="00177E65"/>
    <w:p w14:paraId="2F5DCBE8" w14:textId="77777777" w:rsidR="00DF3373" w:rsidRPr="00040811" w:rsidRDefault="00DF3373" w:rsidP="004A7CD5">
      <w:pPr>
        <w:tabs>
          <w:tab w:val="left" w:pos="426"/>
        </w:tabs>
        <w:sectPr w:rsidR="00DF3373" w:rsidRPr="00040811" w:rsidSect="008C5716">
          <w:pgSz w:w="11906" w:h="16838"/>
          <w:pgMar w:top="1417" w:right="1417" w:bottom="1417" w:left="1417" w:header="708" w:footer="708" w:gutter="0"/>
          <w:cols w:space="708"/>
          <w:docGrid w:linePitch="360"/>
        </w:sectPr>
      </w:pPr>
    </w:p>
    <w:p w14:paraId="2745B5DB" w14:textId="0EBEEAEE" w:rsidR="001960E0" w:rsidRPr="00040811" w:rsidRDefault="001960E0" w:rsidP="004A7CD5">
      <w:pPr>
        <w:tabs>
          <w:tab w:val="left" w:pos="426"/>
        </w:tabs>
      </w:pPr>
    </w:p>
    <w:p w14:paraId="5AB118E3" w14:textId="04080218" w:rsidR="00DE5A58" w:rsidRPr="00040811" w:rsidRDefault="00314BDA" w:rsidP="00DE5A58">
      <w:pPr>
        <w:keepNext/>
        <w:tabs>
          <w:tab w:val="left" w:pos="426"/>
        </w:tabs>
      </w:pPr>
      <w:r w:rsidRPr="00040811">
        <w:rPr>
          <w:noProof/>
        </w:rPr>
        <w:drawing>
          <wp:inline distT="0" distB="0" distL="0" distR="0" wp14:anchorId="4244F569" wp14:editId="59E0A130">
            <wp:extent cx="9113991" cy="4427317"/>
            <wp:effectExtent l="0" t="0" r="5080" b="508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130637" cy="4435403"/>
                    </a:xfrm>
                    <a:prstGeom prst="rect">
                      <a:avLst/>
                    </a:prstGeom>
                  </pic:spPr>
                </pic:pic>
              </a:graphicData>
            </a:graphic>
          </wp:inline>
        </w:drawing>
      </w:r>
    </w:p>
    <w:p w14:paraId="167A78DF" w14:textId="496EFFAC" w:rsidR="001960E0" w:rsidRPr="00040811" w:rsidRDefault="00DE5A58"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51</w:t>
      </w:r>
      <w:r w:rsidR="00000000">
        <w:rPr>
          <w:noProof/>
        </w:rPr>
        <w:fldChar w:fldCharType="end"/>
      </w:r>
      <w:r w:rsidRPr="00040811">
        <w:t xml:space="preserve"> Oorzaken uitval (hoog)begaafde leerlingen in mate van relevantie volgens ouders en hulp- en zorgverleners</w:t>
      </w:r>
    </w:p>
    <w:p w14:paraId="3C644A50" w14:textId="77777777" w:rsidR="00DF3373" w:rsidRPr="00040811" w:rsidRDefault="00DF3373" w:rsidP="007535FD">
      <w:pPr>
        <w:tabs>
          <w:tab w:val="left" w:pos="426"/>
        </w:tabs>
        <w:sectPr w:rsidR="00DF3373" w:rsidRPr="00040811" w:rsidSect="009F7D48">
          <w:pgSz w:w="16820" w:h="11900" w:orient="landscape"/>
          <w:pgMar w:top="1417" w:right="1417" w:bottom="1417" w:left="1417" w:header="708" w:footer="708" w:gutter="0"/>
          <w:cols w:space="708"/>
          <w:docGrid w:linePitch="360"/>
        </w:sectPr>
      </w:pPr>
    </w:p>
    <w:p w14:paraId="0727F216" w14:textId="71FD1099" w:rsidR="00B23E3B" w:rsidRPr="00040811" w:rsidRDefault="00EC3B0D" w:rsidP="00423F05">
      <w:pPr>
        <w:pStyle w:val="Kop3"/>
      </w:pPr>
      <w:bookmarkStart w:id="55" w:name="_Toc114093975"/>
      <w:r w:rsidRPr="00040811">
        <w:lastRenderedPageBreak/>
        <w:t>Hoofdpunten r</w:t>
      </w:r>
      <w:r w:rsidR="00C1340C" w:rsidRPr="00040811">
        <w:t>edenen uitval</w:t>
      </w:r>
      <w:bookmarkEnd w:id="55"/>
      <w:r w:rsidR="00C1340C" w:rsidRPr="00040811">
        <w:t xml:space="preserve"> </w:t>
      </w:r>
    </w:p>
    <w:p w14:paraId="0A59C9AC" w14:textId="77777777" w:rsidR="000A291D" w:rsidRPr="00040811" w:rsidRDefault="000A291D" w:rsidP="005A4B2A"/>
    <w:p w14:paraId="04ED7C8D" w14:textId="58622BF5" w:rsidR="002304E6" w:rsidRPr="00040811" w:rsidRDefault="002304E6" w:rsidP="002304E6">
      <w:r w:rsidRPr="00040811">
        <w:t xml:space="preserve">Aangezien een (hoog)begaafd kind zich vanaf de geboorte zichtbaar anders ontwikkelt dan gemiddeld lerenden en </w:t>
      </w:r>
      <w:r w:rsidR="00BC5E6F" w:rsidRPr="00040811">
        <w:t xml:space="preserve">het </w:t>
      </w:r>
      <w:r w:rsidRPr="00040811">
        <w:t xml:space="preserve">mogelijk op een intelligentietest niet of onvoldoende laat zien over welke capaciteiten het beschikt, wordt </w:t>
      </w:r>
      <w:r w:rsidR="00BC5E6F" w:rsidRPr="00040811">
        <w:t xml:space="preserve">in dit onderzoek </w:t>
      </w:r>
      <w:r w:rsidRPr="00040811">
        <w:t>uitgegaan van de inschatting van de ouders van de begaafdheid van hun kinderen.</w:t>
      </w:r>
    </w:p>
    <w:p w14:paraId="37E4775C" w14:textId="32BE2781" w:rsidR="0056267E" w:rsidRPr="00040811" w:rsidRDefault="00097054" w:rsidP="002304E6">
      <w:pPr>
        <w:ind w:firstLine="708"/>
      </w:pPr>
      <w:r>
        <w:t xml:space="preserve">Van de 24 ouders schatten </w:t>
      </w:r>
      <w:r w:rsidR="0056267E" w:rsidRPr="00040811">
        <w:t>10 ouders (</w:t>
      </w:r>
      <w:r w:rsidR="00F97198" w:rsidRPr="00040811">
        <w:t xml:space="preserve">bijna </w:t>
      </w:r>
      <w:r w:rsidR="0056267E" w:rsidRPr="00040811">
        <w:t>4</w:t>
      </w:r>
      <w:r w:rsidR="00F97198" w:rsidRPr="00040811">
        <w:t>2</w:t>
      </w:r>
      <w:r w:rsidR="0056267E" w:rsidRPr="00040811">
        <w:t>%) hun kind in als hoogbegaaf</w:t>
      </w:r>
      <w:r w:rsidR="006872DD" w:rsidRPr="00040811">
        <w:t>d</w:t>
      </w:r>
      <w:r w:rsidR="0056267E" w:rsidRPr="00040811">
        <w:t>, 9 (</w:t>
      </w:r>
      <w:r w:rsidR="00F97198" w:rsidRPr="00040811">
        <w:t>bijna 38</w:t>
      </w:r>
      <w:r w:rsidR="0056267E" w:rsidRPr="00040811">
        <w:t>%) als zeer hoogbegaafden. 4 (</w:t>
      </w:r>
      <w:r w:rsidR="00F97198" w:rsidRPr="00040811">
        <w:t>bijna 17</w:t>
      </w:r>
      <w:r w:rsidR="0056267E" w:rsidRPr="00040811">
        <w:t>%) als begaafd en 1 (</w:t>
      </w:r>
      <w:r w:rsidR="00F97198" w:rsidRPr="00040811">
        <w:t>4</w:t>
      </w:r>
      <w:r w:rsidR="0056267E" w:rsidRPr="00040811">
        <w:t>%) als exceptioneel hoogbegaafd</w:t>
      </w:r>
      <w:r>
        <w:t>.</w:t>
      </w:r>
    </w:p>
    <w:p w14:paraId="331977D4" w14:textId="7316C9E5" w:rsidR="002F09E0" w:rsidRPr="00040811" w:rsidRDefault="002F09E0" w:rsidP="005A4B2A"/>
    <w:p w14:paraId="4BDEEC10" w14:textId="0A59198F" w:rsidR="0020740A" w:rsidRPr="00040811" w:rsidRDefault="00AC5AE4" w:rsidP="005A4B2A">
      <w:r w:rsidRPr="00040811">
        <w:t xml:space="preserve">De </w:t>
      </w:r>
      <w:r w:rsidR="00BC5E6F" w:rsidRPr="00040811">
        <w:t xml:space="preserve">cognitieve, sociale, emotionele en persoonlijke ontwikkeling </w:t>
      </w:r>
      <w:r w:rsidRPr="00040811">
        <w:t xml:space="preserve">van (hoog)begaafden verschilt </w:t>
      </w:r>
      <w:r w:rsidR="00BC5E6F" w:rsidRPr="00040811">
        <w:t>wezenlijk van die van hun leeftijdgenoten. Alleen op</w:t>
      </w:r>
      <w:r w:rsidR="009B103D" w:rsidRPr="00040811">
        <w:t xml:space="preserve"> fysiek</w:t>
      </w:r>
      <w:r w:rsidR="00BF031D" w:rsidRPr="00040811">
        <w:t xml:space="preserve"> gebied</w:t>
      </w:r>
      <w:r w:rsidR="00BC5E6F" w:rsidRPr="00040811">
        <w:t xml:space="preserve"> </w:t>
      </w:r>
      <w:r w:rsidR="006C0859">
        <w:t xml:space="preserve">en dan </w:t>
      </w:r>
      <w:r w:rsidR="00BC5E6F" w:rsidRPr="00040811">
        <w:t>vooral</w:t>
      </w:r>
      <w:r w:rsidR="00C71B61" w:rsidRPr="00040811">
        <w:t xml:space="preserve"> </w:t>
      </w:r>
      <w:r w:rsidR="00E8608B" w:rsidRPr="00040811">
        <w:t xml:space="preserve">wat betreft groei ontwikkelen zij zich </w:t>
      </w:r>
      <w:r w:rsidR="00C71B61" w:rsidRPr="00040811">
        <w:t>r</w:t>
      </w:r>
      <w:r w:rsidR="0020740A" w:rsidRPr="00040811">
        <w:t>edelijk vergelijkbaar met</w:t>
      </w:r>
      <w:r w:rsidR="00BF031D" w:rsidRPr="00040811">
        <w:t xml:space="preserve"> hun leeftijdgenoten</w:t>
      </w:r>
      <w:r w:rsidR="004C531E" w:rsidRPr="00040811">
        <w:t>.</w:t>
      </w:r>
      <w:r w:rsidR="00C71B61" w:rsidRPr="00040811">
        <w:t xml:space="preserve"> </w:t>
      </w:r>
    </w:p>
    <w:p w14:paraId="45CD9068" w14:textId="11A02565" w:rsidR="000F76A7" w:rsidRPr="00040811" w:rsidRDefault="000F76A7" w:rsidP="00D3690F"/>
    <w:p w14:paraId="74EA1561" w14:textId="2167611A" w:rsidR="00950B9B" w:rsidRPr="00040811" w:rsidRDefault="00950B9B" w:rsidP="005A4B2A">
      <w:r w:rsidRPr="00040811">
        <w:t xml:space="preserve">Van </w:t>
      </w:r>
      <w:r w:rsidR="00536446">
        <w:t>ruim 6 op de 10</w:t>
      </w:r>
      <w:r w:rsidRPr="00040811">
        <w:t xml:space="preserve"> kinderen wordt de (hoge) begaafdheid voor het 6</w:t>
      </w:r>
      <w:r w:rsidRPr="00040811">
        <w:rPr>
          <w:vertAlign w:val="superscript"/>
        </w:rPr>
        <w:t>e</w:t>
      </w:r>
      <w:r w:rsidRPr="00040811">
        <w:t xml:space="preserve"> jaar gesignaleerd, in </w:t>
      </w:r>
      <w:r w:rsidR="00536446">
        <w:t>6 op de 10</w:t>
      </w:r>
      <w:r w:rsidR="00536446" w:rsidRPr="00040811">
        <w:t xml:space="preserve"> </w:t>
      </w:r>
      <w:r w:rsidRPr="00040811">
        <w:t>van de gevallen door de ouder of diens partner.</w:t>
      </w:r>
    </w:p>
    <w:p w14:paraId="622D9322" w14:textId="77777777" w:rsidR="00F97198" w:rsidRPr="00040811" w:rsidRDefault="00F97198" w:rsidP="00EA7AB7">
      <w:pPr>
        <w:ind w:firstLine="708"/>
      </w:pPr>
      <w:r w:rsidRPr="00040811">
        <w:t>De focusgroep heeft het vroeger signaleren(hoog)begaafde kinderen als aandachtspunt geformuleerd.</w:t>
      </w:r>
    </w:p>
    <w:p w14:paraId="3FC91D1B" w14:textId="77777777" w:rsidR="00EA7AB7" w:rsidRPr="00040811" w:rsidRDefault="00EA7AB7" w:rsidP="00F97198"/>
    <w:p w14:paraId="7A9DFBB4" w14:textId="1CE24D82" w:rsidR="006E658F" w:rsidRPr="00040811" w:rsidRDefault="001463B1" w:rsidP="009E217B">
      <w:r w:rsidRPr="00040811">
        <w:t xml:space="preserve">Het aanbod </w:t>
      </w:r>
      <w:r w:rsidR="00A22305" w:rsidRPr="00040811">
        <w:t>van</w:t>
      </w:r>
      <w:r w:rsidRPr="00040811">
        <w:t xml:space="preserve"> de scholen </w:t>
      </w:r>
      <w:r w:rsidR="00444A0F" w:rsidRPr="00040811">
        <w:t>is</w:t>
      </w:r>
      <w:r w:rsidRPr="00040811">
        <w:t xml:space="preserve"> </w:t>
      </w:r>
      <w:r w:rsidR="00F62B5C" w:rsidRPr="00040811">
        <w:t>grotendeels</w:t>
      </w:r>
      <w:r w:rsidRPr="00040811">
        <w:t xml:space="preserve"> niet afgestemd op de </w:t>
      </w:r>
      <w:r w:rsidR="00444A0F" w:rsidRPr="00040811">
        <w:t xml:space="preserve">cognitieve, sociale, emotionele en persoonlijke </w:t>
      </w:r>
      <w:r w:rsidRPr="00040811">
        <w:t>ontwikkeling van de (hoog)begaafde</w:t>
      </w:r>
      <w:r w:rsidR="00444A0F" w:rsidRPr="00040811">
        <w:t xml:space="preserve"> </w:t>
      </w:r>
      <w:r w:rsidR="00F62B5C" w:rsidRPr="00040811">
        <w:t>leerlingen</w:t>
      </w:r>
      <w:r w:rsidRPr="00040811">
        <w:t>.</w:t>
      </w:r>
      <w:r w:rsidR="00E878E0" w:rsidRPr="00040811">
        <w:t xml:space="preserve"> </w:t>
      </w:r>
      <w:r w:rsidR="00444A0F" w:rsidRPr="00040811">
        <w:t xml:space="preserve">Zo ontbreekt het </w:t>
      </w:r>
      <w:r w:rsidR="00E04A3E">
        <w:t>bij 9 op de 10</w:t>
      </w:r>
      <w:r w:rsidR="0011795F" w:rsidRPr="00040811">
        <w:t xml:space="preserve"> kinderen geheel of meestal aan </w:t>
      </w:r>
      <w:r w:rsidR="00236279" w:rsidRPr="00040811">
        <w:t xml:space="preserve">passend </w:t>
      </w:r>
      <w:r w:rsidR="0011795F" w:rsidRPr="00040811">
        <w:t>onderwijs</w:t>
      </w:r>
      <w:r w:rsidR="00A971B9" w:rsidRPr="00040811">
        <w:t xml:space="preserve">, is </w:t>
      </w:r>
      <w:r w:rsidR="00E04A3E">
        <w:t xml:space="preserve">bijna </w:t>
      </w:r>
      <w:r w:rsidR="00E04A3E">
        <w:t>9 op de 10</w:t>
      </w:r>
      <w:r w:rsidR="00E04A3E" w:rsidRPr="00040811">
        <w:t xml:space="preserve"> </w:t>
      </w:r>
      <w:r w:rsidR="00A971B9" w:rsidRPr="00040811">
        <w:t xml:space="preserve">van hen op school geconfronteerd met een met een (groot) gebrek aan kennis over hoogbegaafdheid en ontmoet </w:t>
      </w:r>
      <w:r w:rsidR="00E04A3E">
        <w:t>9 op de 10</w:t>
      </w:r>
      <w:r w:rsidR="00E04A3E" w:rsidRPr="00040811">
        <w:t xml:space="preserve"> </w:t>
      </w:r>
      <w:r w:rsidR="00A971B9" w:rsidRPr="00040811">
        <w:t xml:space="preserve">van deze leerlingen op scholen helemaal geen, zelden of soms begrip. </w:t>
      </w:r>
      <w:r w:rsidR="006E658F" w:rsidRPr="00040811">
        <w:t xml:space="preserve">Ouders geven aan dat er soms een grote discrepantie is tussen het aanbod in de basisvoorziening op papier en de uitvoering in de praktijk. </w:t>
      </w:r>
    </w:p>
    <w:p w14:paraId="75D2E994" w14:textId="10B44974" w:rsidR="009E217B" w:rsidRPr="00040811" w:rsidRDefault="006E658F" w:rsidP="009E217B">
      <w:pPr>
        <w:ind w:firstLine="708"/>
      </w:pPr>
      <w:r w:rsidRPr="00040811">
        <w:t>Opmerkelijk</w:t>
      </w:r>
      <w:r w:rsidR="00444A0F" w:rsidRPr="00040811">
        <w:t xml:space="preserve"> is dat </w:t>
      </w:r>
      <w:r w:rsidR="00EC09F2">
        <w:t>zo’n 1 op de 8</w:t>
      </w:r>
      <w:r w:rsidR="000718B1" w:rsidRPr="00040811">
        <w:t xml:space="preserve"> (hoog)begaafde kinderen eenmaal </w:t>
      </w:r>
      <w:r w:rsidR="00444A0F" w:rsidRPr="00040811">
        <w:t xml:space="preserve">is </w:t>
      </w:r>
      <w:r w:rsidR="000718B1" w:rsidRPr="00040811">
        <w:t>gedoubleerd</w:t>
      </w:r>
      <w:r w:rsidRPr="00040811">
        <w:t>. Daarnaast valt op dat (hoog)begaafde jongens veel meer onderwijsaanpassingen krijgen aangeboden dan (hoog)begaafde meisjes</w:t>
      </w:r>
      <w:r w:rsidR="00AD0E1F" w:rsidRPr="00040811">
        <w:t xml:space="preserve">. </w:t>
      </w:r>
    </w:p>
    <w:p w14:paraId="0AE3A166" w14:textId="77777777" w:rsidR="006D14FF" w:rsidRPr="00040811" w:rsidRDefault="006D14FF" w:rsidP="006D14FF"/>
    <w:p w14:paraId="5A4B55B0" w14:textId="698254FE" w:rsidR="006D14FF" w:rsidRPr="00040811" w:rsidRDefault="003033DF" w:rsidP="006D14FF">
      <w:r w:rsidRPr="00040811">
        <w:rPr>
          <w:color w:val="000000" w:themeColor="text1"/>
        </w:rPr>
        <w:t>Sinds het swv kennis over (hoog)begaafdheid verspreid</w:t>
      </w:r>
      <w:r>
        <w:rPr>
          <w:color w:val="000000" w:themeColor="text1"/>
        </w:rPr>
        <w:t>t via de hoogbegaafdensubsidie die in 2019 is toegekend,</w:t>
      </w:r>
      <w:r w:rsidRPr="00040811">
        <w:rPr>
          <w:color w:val="000000" w:themeColor="text1"/>
        </w:rPr>
        <w:t xml:space="preserve"> </w:t>
      </w:r>
      <w:r w:rsidR="009E217B" w:rsidRPr="00040811">
        <w:t>is de situatie volgens</w:t>
      </w:r>
      <w:r w:rsidR="00E7239D" w:rsidRPr="00040811">
        <w:t xml:space="preserve"> de geïnterviewden </w:t>
      </w:r>
      <w:r w:rsidR="009E217B" w:rsidRPr="00040811">
        <w:t>(</w:t>
      </w:r>
      <w:r w:rsidR="00E7239D" w:rsidRPr="00040811">
        <w:t>helemaal</w:t>
      </w:r>
      <w:r w:rsidR="009E217B" w:rsidRPr="00040811">
        <w:t>)</w:t>
      </w:r>
      <w:r w:rsidR="00E7239D" w:rsidRPr="00040811">
        <w:t xml:space="preserve"> niet verbeterd</w:t>
      </w:r>
      <w:r w:rsidR="00E016FD" w:rsidRPr="00040811">
        <w:t>.</w:t>
      </w:r>
      <w:r w:rsidR="00E7712B" w:rsidRPr="00040811">
        <w:t xml:space="preserve"> Als hoofdredenen </w:t>
      </w:r>
      <w:r w:rsidR="009E217B" w:rsidRPr="00040811">
        <w:t>hier</w:t>
      </w:r>
      <w:r w:rsidR="00E7712B" w:rsidRPr="00040811">
        <w:t xml:space="preserve">voor </w:t>
      </w:r>
      <w:r w:rsidR="009E217B" w:rsidRPr="00040811">
        <w:t>noemen zij dat</w:t>
      </w:r>
      <w:r w:rsidR="006D14FF" w:rsidRPr="00040811">
        <w:t>:</w:t>
      </w:r>
    </w:p>
    <w:p w14:paraId="3BACB499" w14:textId="77777777" w:rsidR="006D14FF" w:rsidRPr="00040811" w:rsidRDefault="006D14FF" w:rsidP="006D14FF"/>
    <w:p w14:paraId="5FA2C7AA" w14:textId="602B1C5A" w:rsidR="00E7239D" w:rsidRPr="00040811" w:rsidRDefault="006D14FF">
      <w:pPr>
        <w:pStyle w:val="Lijstalinea"/>
        <w:numPr>
          <w:ilvl w:val="0"/>
          <w:numId w:val="65"/>
        </w:numPr>
        <w:ind w:left="426"/>
      </w:pPr>
      <w:proofErr w:type="spellStart"/>
      <w:r w:rsidRPr="00040811">
        <w:rPr>
          <w:caps/>
        </w:rPr>
        <w:t>À</w:t>
      </w:r>
      <w:r w:rsidRPr="00040811">
        <w:t>ls</w:t>
      </w:r>
      <w:proofErr w:type="spellEnd"/>
      <w:r w:rsidR="009E217B" w:rsidRPr="00040811">
        <w:t xml:space="preserve"> er </w:t>
      </w:r>
      <w:r w:rsidRPr="00040811">
        <w:t xml:space="preserve">al </w:t>
      </w:r>
      <w:r w:rsidR="009E217B" w:rsidRPr="00040811">
        <w:t>kennis op scholen aanwezig is</w:t>
      </w:r>
      <w:r w:rsidRPr="00040811">
        <w:t>, dit alleen oppervlakkige kennis is en alleen over begaafde kinderen;</w:t>
      </w:r>
    </w:p>
    <w:p w14:paraId="373A90B9" w14:textId="77777777" w:rsidR="006D14FF" w:rsidRPr="00040811" w:rsidRDefault="006D14FF">
      <w:pPr>
        <w:pStyle w:val="Lijstalinea"/>
        <w:numPr>
          <w:ilvl w:val="0"/>
          <w:numId w:val="65"/>
        </w:numPr>
        <w:ind w:left="426"/>
      </w:pPr>
      <w:r w:rsidRPr="00040811">
        <w:t>Schoolbesturen er niet voor kiezen om te investeren in een specialist hoogbegaafdheid;</w:t>
      </w:r>
    </w:p>
    <w:p w14:paraId="13873271" w14:textId="080C7ABA" w:rsidR="00ED16F7" w:rsidRPr="00040811" w:rsidRDefault="00ED16F7">
      <w:pPr>
        <w:pStyle w:val="Lijstalinea"/>
        <w:numPr>
          <w:ilvl w:val="0"/>
          <w:numId w:val="65"/>
        </w:numPr>
        <w:ind w:left="426"/>
      </w:pPr>
      <w:r w:rsidRPr="00040811">
        <w:t xml:space="preserve">Het geld voor hoogbegaafdheid dat het swv aan de schoolbesturen geeft niet naar </w:t>
      </w:r>
      <w:r w:rsidR="006D14FF" w:rsidRPr="00040811">
        <w:t xml:space="preserve">een passend </w:t>
      </w:r>
      <w:r w:rsidR="00262E4E" w:rsidRPr="00040811">
        <w:t xml:space="preserve">aanbod </w:t>
      </w:r>
      <w:r w:rsidR="006D14FF" w:rsidRPr="00040811">
        <w:t>voor</w:t>
      </w:r>
      <w:r w:rsidR="00E7712B" w:rsidRPr="00040811">
        <w:t xml:space="preserve"> hoogbegaafde kinderen </w:t>
      </w:r>
      <w:r w:rsidR="006D14FF" w:rsidRPr="00040811">
        <w:t>gaat</w:t>
      </w:r>
      <w:r w:rsidR="00262E4E" w:rsidRPr="00040811">
        <w:t>.</w:t>
      </w:r>
      <w:r w:rsidR="00B9446C" w:rsidRPr="00040811">
        <w:t xml:space="preserve"> </w:t>
      </w:r>
      <w:r w:rsidRPr="00040811">
        <w:t xml:space="preserve"> </w:t>
      </w:r>
    </w:p>
    <w:p w14:paraId="3B2AE1C9" w14:textId="47F7F55D" w:rsidR="00E7239D" w:rsidRPr="00040811" w:rsidRDefault="00E7239D" w:rsidP="005A4B2A"/>
    <w:p w14:paraId="461EFEB0" w14:textId="60D69153" w:rsidR="00AE1ED8" w:rsidRPr="00040811" w:rsidRDefault="00AE1ED8" w:rsidP="002D02E1">
      <w:r w:rsidRPr="00040811">
        <w:t xml:space="preserve">De consequenties van het niet passend aanbod aan (hoog)begaafde kinderen zijn heel groot voor de kinderen zelf, maar ook voor het gezin. </w:t>
      </w:r>
      <w:r w:rsidR="00552717" w:rsidRPr="00040811">
        <w:t xml:space="preserve">De kinderen hebben te maken met een groot aantal </w:t>
      </w:r>
      <w:r w:rsidRPr="00040811">
        <w:t xml:space="preserve">ernstige </w:t>
      </w:r>
      <w:r w:rsidR="00552717" w:rsidRPr="00040811">
        <w:t xml:space="preserve">problemen </w:t>
      </w:r>
      <w:r w:rsidRPr="00040811">
        <w:t xml:space="preserve">die het gevolg zijn van de afstemmingsproblemen op school. Deze problemen berokkenen hen lichamelijke, cognitieve, sociale, emotionele en psychische schade. </w:t>
      </w:r>
    </w:p>
    <w:p w14:paraId="655BCAAD" w14:textId="6708F011" w:rsidR="00432B90" w:rsidRPr="00040811" w:rsidRDefault="00D909A6" w:rsidP="00432B90">
      <w:r w:rsidRPr="00040811">
        <w:lastRenderedPageBreak/>
        <w:t xml:space="preserve">Zo heeft </w:t>
      </w:r>
      <w:r w:rsidR="00EC09F2">
        <w:t>9 op de 10</w:t>
      </w:r>
      <w:r w:rsidR="00950B9B" w:rsidRPr="00040811">
        <w:t xml:space="preserve"> kinderen heeft heel erg of vaak last van stress sinds zij de basisschool bezoeken en </w:t>
      </w:r>
      <w:r w:rsidR="00EC09F2">
        <w:t xml:space="preserve">2 op de 3 </w:t>
      </w:r>
      <w:r w:rsidR="00950B9B" w:rsidRPr="00040811">
        <w:t xml:space="preserve">heeft heel erg of vaak last van slaapproblemen. </w:t>
      </w:r>
      <w:r w:rsidR="0040043E" w:rsidRPr="00040811">
        <w:t>Zowel ch</w:t>
      </w:r>
      <w:r w:rsidR="00AE1ED8" w:rsidRPr="00040811">
        <w:t xml:space="preserve">ronische stress </w:t>
      </w:r>
      <w:r w:rsidR="0040043E" w:rsidRPr="00040811">
        <w:t>als</w:t>
      </w:r>
      <w:r w:rsidR="00AE1ED8" w:rsidRPr="00040811">
        <w:t xml:space="preserve"> </w:t>
      </w:r>
      <w:r w:rsidR="0040043E" w:rsidRPr="00040811">
        <w:t xml:space="preserve">chronische </w:t>
      </w:r>
      <w:r w:rsidR="00AE1ED8" w:rsidRPr="00040811">
        <w:t>slaapproblemen berokkenen kinderen veel schade</w:t>
      </w:r>
      <w:r w:rsidR="0040043E" w:rsidRPr="00040811">
        <w:t>, waaronder lichamelijke klachten, zoals hoofd- of buikpijn en misselijkheid</w:t>
      </w:r>
      <w:r w:rsidR="00AE1ED8" w:rsidRPr="00040811">
        <w:t xml:space="preserve">. </w:t>
      </w:r>
      <w:r w:rsidR="00EC09F2">
        <w:t>Ruim 8 op de 10 kinderen</w:t>
      </w:r>
      <w:r w:rsidR="00950B9B" w:rsidRPr="00040811">
        <w:t xml:space="preserve"> </w:t>
      </w:r>
      <w:r w:rsidR="0040043E" w:rsidRPr="00040811">
        <w:t xml:space="preserve">heeft </w:t>
      </w:r>
      <w:r w:rsidR="00950B9B" w:rsidRPr="00040811">
        <w:t>heel erg of vaak last van</w:t>
      </w:r>
      <w:r w:rsidR="0040043E" w:rsidRPr="00040811">
        <w:t xml:space="preserve"> deze lichamelijke klachten</w:t>
      </w:r>
      <w:r w:rsidR="00950B9B" w:rsidRPr="00040811">
        <w:t xml:space="preserve">. </w:t>
      </w:r>
      <w:r w:rsidR="00CB63DC" w:rsidRPr="00040811">
        <w:t>Verdere veelvoorkomende problemen</w:t>
      </w:r>
      <w:r w:rsidR="00635BC7" w:rsidRPr="00040811">
        <w:t xml:space="preserve"> zijn onder meer ernstige vermoeidheid en depressiviteit.</w:t>
      </w:r>
    </w:p>
    <w:p w14:paraId="0EE60C73" w14:textId="3495D9F7" w:rsidR="00635BC7" w:rsidRPr="00040811" w:rsidRDefault="00635BC7" w:rsidP="00602879"/>
    <w:p w14:paraId="73D7AA53" w14:textId="32F2DAE7" w:rsidR="0011505E" w:rsidRPr="00040811" w:rsidRDefault="0011505E" w:rsidP="00D47A50">
      <w:r w:rsidRPr="00040811">
        <w:t xml:space="preserve">Er is een verschil in het aantal en in de ernst van de problemen die de kinderen ervaren. </w:t>
      </w:r>
      <w:r w:rsidR="00D47A50" w:rsidRPr="00040811">
        <w:t xml:space="preserve">Hoe intelligenter het kind, met des te meer en des te ernstiger problemen het kampt. Ook geldt: hoe intelligenter het kind, hoe groter de behoefte aan begeleiding </w:t>
      </w:r>
      <w:r w:rsidR="000270D2" w:rsidRPr="00040811">
        <w:t>door</w:t>
      </w:r>
      <w:r w:rsidR="00D47A50" w:rsidRPr="00040811">
        <w:t xml:space="preserve"> een professional </w:t>
      </w:r>
      <w:r w:rsidR="000270D2" w:rsidRPr="00040811">
        <w:t>zoals</w:t>
      </w:r>
      <w:r w:rsidR="00D47A50" w:rsidRPr="00040811">
        <w:t xml:space="preserve"> een psycholoog of psychiater. De ervaring van de professionals is </w:t>
      </w:r>
      <w:r w:rsidR="0005245F" w:rsidRPr="00040811">
        <w:t xml:space="preserve">tevens </w:t>
      </w:r>
      <w:r w:rsidR="00D47A50" w:rsidRPr="00040811">
        <w:t>dat kinderen vaker uitvallen uit het onderwijs</w:t>
      </w:r>
      <w:r w:rsidR="0005245F" w:rsidRPr="00040811">
        <w:t>,</w:t>
      </w:r>
      <w:r w:rsidR="00D47A50" w:rsidRPr="00040811">
        <w:t xml:space="preserve"> naarmate zij begaafder zijn.</w:t>
      </w:r>
    </w:p>
    <w:p w14:paraId="3BB20B89" w14:textId="38715226" w:rsidR="0011505E" w:rsidRPr="00040811" w:rsidRDefault="0011505E" w:rsidP="00602879"/>
    <w:p w14:paraId="7ED8F02B" w14:textId="25F6C1F3" w:rsidR="00354975" w:rsidRPr="00040811" w:rsidRDefault="00E93D59" w:rsidP="00A8539D">
      <w:r w:rsidRPr="00040811">
        <w:t xml:space="preserve">Hoewel in het onderwijs regelmatig wordt gedacht dat er meer aan de hand is met (hoog)begaafden (comorbiditeit), blijkt dit vermoeden vaak ten onrechte te zijn. </w:t>
      </w:r>
      <w:r w:rsidR="004869A3" w:rsidRPr="00040811">
        <w:t>B</w:t>
      </w:r>
      <w:r w:rsidR="00A8539D" w:rsidRPr="00040811">
        <w:t xml:space="preserve">ij </w:t>
      </w:r>
      <w:r w:rsidR="00EC09F2">
        <w:t>bijna 8 op de 10</w:t>
      </w:r>
      <w:r w:rsidR="00A8539D" w:rsidRPr="00040811">
        <w:t xml:space="preserve"> kinder</w:t>
      </w:r>
      <w:r w:rsidR="00294424" w:rsidRPr="00040811">
        <w:t>e</w:t>
      </w:r>
      <w:r w:rsidR="00A8539D" w:rsidRPr="00040811">
        <w:t>n is geen sprake van comorbiditeit</w:t>
      </w:r>
      <w:r w:rsidR="00294424" w:rsidRPr="00040811">
        <w:t xml:space="preserve">. </w:t>
      </w:r>
      <w:r w:rsidR="00354975" w:rsidRPr="00040811">
        <w:t xml:space="preserve">Bij praktisch alle kinderen met een vermoeden van comorbiditeit wordt gedacht aan autisme. </w:t>
      </w:r>
    </w:p>
    <w:p w14:paraId="3CE2B68A" w14:textId="77777777" w:rsidR="00976608" w:rsidRPr="00040811" w:rsidRDefault="00976608" w:rsidP="005A4B2A"/>
    <w:p w14:paraId="1F64EB72" w14:textId="4797B080" w:rsidR="00CF1F1B" w:rsidRPr="00040811" w:rsidRDefault="008C594E" w:rsidP="005A4B2A">
      <w:r w:rsidRPr="00040811">
        <w:t xml:space="preserve">Praktisch alle ouders hebben op school gesproken </w:t>
      </w:r>
      <w:r w:rsidR="003F23AF" w:rsidRPr="00040811">
        <w:t xml:space="preserve">over </w:t>
      </w:r>
      <w:r w:rsidRPr="00040811">
        <w:t xml:space="preserve">de problemen van hun kind, maar die gesprekken </w:t>
      </w:r>
      <w:r w:rsidR="004C7F87" w:rsidRPr="00040811">
        <w:t>hebben</w:t>
      </w:r>
      <w:r w:rsidR="00CF1F1B" w:rsidRPr="00040811">
        <w:t xml:space="preserve"> niet vaak het gewenste resultaat. </w:t>
      </w:r>
      <w:r w:rsidRPr="00040811">
        <w:t xml:space="preserve">Bij </w:t>
      </w:r>
      <w:r w:rsidR="00EC09F2">
        <w:t xml:space="preserve">3 op de 4 kinderen </w:t>
      </w:r>
      <w:r w:rsidR="00CF1F1B" w:rsidRPr="00040811">
        <w:t>is het onderwijs na het gesprek helemaal niet of zelden aangepast</w:t>
      </w:r>
      <w:r w:rsidRPr="00040811">
        <w:t xml:space="preserve">. </w:t>
      </w:r>
      <w:r w:rsidR="00941817">
        <w:t>B</w:t>
      </w:r>
      <w:r w:rsidR="00941817">
        <w:t>ijna 8 op de 10</w:t>
      </w:r>
      <w:r w:rsidR="00941817" w:rsidRPr="00040811">
        <w:t xml:space="preserve"> </w:t>
      </w:r>
      <w:r w:rsidRPr="00040811">
        <w:t>scholen spannen</w:t>
      </w:r>
      <w:r w:rsidR="00DE2940" w:rsidRPr="00040811">
        <w:t xml:space="preserve"> </w:t>
      </w:r>
      <w:r w:rsidR="00C33B24" w:rsidRPr="00040811">
        <w:t xml:space="preserve">zich </w:t>
      </w:r>
      <w:r w:rsidR="00DE2940" w:rsidRPr="00040811">
        <w:t xml:space="preserve">(helemaal) niet of </w:t>
      </w:r>
      <w:r w:rsidR="00C33B24" w:rsidRPr="00040811">
        <w:t>weinig in</w:t>
      </w:r>
      <w:r w:rsidR="004C7F87" w:rsidRPr="00040811">
        <w:t xml:space="preserve"> </w:t>
      </w:r>
      <w:r w:rsidR="00C33B24" w:rsidRPr="00040811">
        <w:t>om de kinderen te motiveren</w:t>
      </w:r>
      <w:r w:rsidR="00DE2940" w:rsidRPr="00040811">
        <w:t xml:space="preserve">. </w:t>
      </w:r>
      <w:r w:rsidR="00941817">
        <w:t>Bijna 8 op de 10</w:t>
      </w:r>
      <w:r w:rsidR="00941817" w:rsidRPr="00040811">
        <w:t xml:space="preserve"> </w:t>
      </w:r>
      <w:r w:rsidR="007A6F21" w:rsidRPr="00040811">
        <w:t xml:space="preserve">(hoog)begaafden </w:t>
      </w:r>
      <w:r w:rsidRPr="00040811">
        <w:t>heeft</w:t>
      </w:r>
      <w:r w:rsidR="003F5374" w:rsidRPr="00040811">
        <w:t xml:space="preserve"> </w:t>
      </w:r>
      <w:r w:rsidRPr="00040811">
        <w:t xml:space="preserve">op school </w:t>
      </w:r>
      <w:r w:rsidR="003F5374" w:rsidRPr="00040811">
        <w:t xml:space="preserve">(helemaal) niet of </w:t>
      </w:r>
      <w:r w:rsidR="007A6F21" w:rsidRPr="00040811">
        <w:t xml:space="preserve">alleen </w:t>
      </w:r>
      <w:r w:rsidR="003F5374" w:rsidRPr="00040811">
        <w:t xml:space="preserve">soms het gevoel dat </w:t>
      </w:r>
      <w:r w:rsidRPr="00040811">
        <w:t>zij erbij</w:t>
      </w:r>
      <w:r w:rsidR="00C33B24" w:rsidRPr="00040811">
        <w:t xml:space="preserve"> horen. </w:t>
      </w:r>
      <w:r w:rsidR="00941817">
        <w:t xml:space="preserve">Ruim de helft </w:t>
      </w:r>
      <w:r w:rsidRPr="00040811">
        <w:t xml:space="preserve">van de scholen </w:t>
      </w:r>
      <w:r w:rsidR="009C152A" w:rsidRPr="00040811">
        <w:t xml:space="preserve">heeft geen Ontwikkelingsperspectiefplan (OPP) voor de (hoog)begaafde kinderen opgesteld. </w:t>
      </w:r>
    </w:p>
    <w:p w14:paraId="3A2259D7" w14:textId="1864A0CE" w:rsidR="00DE2940" w:rsidRPr="00040811" w:rsidRDefault="000B1CB7" w:rsidP="003F23AF">
      <w:pPr>
        <w:ind w:firstLine="708"/>
      </w:pPr>
      <w:r w:rsidRPr="00040811">
        <w:t xml:space="preserve">In </w:t>
      </w:r>
      <w:r w:rsidR="00941817">
        <w:t>bijna 8 op de 10</w:t>
      </w:r>
      <w:r w:rsidR="00941817" w:rsidRPr="00040811">
        <w:t xml:space="preserve"> </w:t>
      </w:r>
      <w:r w:rsidRPr="00040811">
        <w:t>gevallen is helemaal niet, zelden of alleen soms sprake v</w:t>
      </w:r>
      <w:r w:rsidR="00AB21D7" w:rsidRPr="00040811">
        <w:t>an samenwerking tussen school, ouder en kind met het doel het welbevinden, het leren, de motivatie en de ontwikkeling van het kind te stimuleren</w:t>
      </w:r>
      <w:r w:rsidRPr="00040811">
        <w:t>.</w:t>
      </w:r>
    </w:p>
    <w:p w14:paraId="2A4D6131" w14:textId="1F1B6979" w:rsidR="00234455" w:rsidRPr="00040811" w:rsidRDefault="00234455" w:rsidP="005A4B2A"/>
    <w:p w14:paraId="08C86833" w14:textId="75A5EA90" w:rsidR="00234455" w:rsidRPr="00040811" w:rsidRDefault="00DB36AD" w:rsidP="00234455">
      <w:pPr>
        <w:tabs>
          <w:tab w:val="left" w:pos="426"/>
        </w:tabs>
      </w:pPr>
      <w:r w:rsidRPr="00040811">
        <w:t xml:space="preserve">Ouders en hulp- en zorgverleners is gevraagd naar </w:t>
      </w:r>
      <w:r w:rsidRPr="00E709DD">
        <w:rPr>
          <w:rStyle w:val="Subtielebenadrukking"/>
        </w:rPr>
        <w:t>de witte vlekken in het aanbod op scholen</w:t>
      </w:r>
      <w:r w:rsidRPr="00040811">
        <w:t xml:space="preserve">, ofwel wat zij missen op de school/scholen waardoor de kinderen zijn uitgevallen of dreigen uit te vallen. </w:t>
      </w:r>
      <w:r w:rsidR="00346C25" w:rsidRPr="00040811">
        <w:t xml:space="preserve">Zij wijzen 5 witte vlekken aan waarop het zwaartepunt ligt </w:t>
      </w:r>
      <w:r w:rsidR="005F7C61" w:rsidRPr="00040811">
        <w:t>(</w:t>
      </w:r>
      <w:r w:rsidR="00234455" w:rsidRPr="00040811">
        <w:t xml:space="preserve">in </w:t>
      </w:r>
      <w:r w:rsidR="005F7C61" w:rsidRPr="00040811">
        <w:t>prioriteits</w:t>
      </w:r>
      <w:r w:rsidR="00234455" w:rsidRPr="00040811">
        <w:t>volgorde</w:t>
      </w:r>
      <w:r w:rsidR="005F7C61" w:rsidRPr="00040811">
        <w:t>)</w:t>
      </w:r>
      <w:r w:rsidR="00234455" w:rsidRPr="00040811">
        <w:t>:</w:t>
      </w:r>
    </w:p>
    <w:p w14:paraId="0B5218F7" w14:textId="77777777" w:rsidR="00234455" w:rsidRPr="00040811" w:rsidRDefault="00234455" w:rsidP="00234455">
      <w:pPr>
        <w:tabs>
          <w:tab w:val="left" w:pos="426"/>
        </w:tabs>
      </w:pPr>
    </w:p>
    <w:p w14:paraId="67946431" w14:textId="77777777" w:rsidR="00234455" w:rsidRPr="00040811" w:rsidRDefault="00234455">
      <w:pPr>
        <w:pStyle w:val="Lijstalinea"/>
        <w:numPr>
          <w:ilvl w:val="0"/>
          <w:numId w:val="36"/>
        </w:numPr>
        <w:tabs>
          <w:tab w:val="left" w:pos="426"/>
          <w:tab w:val="left" w:pos="8222"/>
        </w:tabs>
      </w:pPr>
      <w:r w:rsidRPr="00040811">
        <w:t xml:space="preserve">Flexibiliteit om het onderwijs passend te maken voor het kind; </w:t>
      </w:r>
    </w:p>
    <w:p w14:paraId="42D488F0" w14:textId="77777777" w:rsidR="00234455" w:rsidRPr="00040811" w:rsidRDefault="00234455">
      <w:pPr>
        <w:pStyle w:val="Lijstalinea"/>
        <w:numPr>
          <w:ilvl w:val="0"/>
          <w:numId w:val="36"/>
        </w:numPr>
        <w:tabs>
          <w:tab w:val="left" w:pos="426"/>
          <w:tab w:val="left" w:pos="8222"/>
        </w:tabs>
      </w:pPr>
      <w:r w:rsidRPr="00040811">
        <w:t xml:space="preserve">Begrip en invoelvermogen van onderwijsprofessionals voor het kind; </w:t>
      </w:r>
    </w:p>
    <w:p w14:paraId="6E96308F" w14:textId="3164CA87" w:rsidR="00234455" w:rsidRPr="00040811" w:rsidRDefault="00234455">
      <w:pPr>
        <w:pStyle w:val="Lijstalinea"/>
        <w:numPr>
          <w:ilvl w:val="0"/>
          <w:numId w:val="36"/>
        </w:numPr>
        <w:tabs>
          <w:tab w:val="left" w:pos="426"/>
          <w:tab w:val="left" w:pos="8222"/>
        </w:tabs>
      </w:pPr>
      <w:r w:rsidRPr="00040811">
        <w:t>Kennis over hoogbegaafdheid</w:t>
      </w:r>
      <w:r w:rsidR="00BE1DD7" w:rsidRPr="00040811">
        <w:t>;</w:t>
      </w:r>
    </w:p>
    <w:p w14:paraId="12D1C1D5" w14:textId="77777777" w:rsidR="00234455" w:rsidRPr="00040811" w:rsidRDefault="00234455">
      <w:pPr>
        <w:pStyle w:val="Lijstalinea"/>
        <w:numPr>
          <w:ilvl w:val="0"/>
          <w:numId w:val="36"/>
        </w:numPr>
        <w:tabs>
          <w:tab w:val="left" w:pos="426"/>
          <w:tab w:val="left" w:pos="8222"/>
        </w:tabs>
      </w:pPr>
      <w:r w:rsidRPr="00040811">
        <w:t>Serieus nemen van de problemen van het kind;</w:t>
      </w:r>
    </w:p>
    <w:p w14:paraId="24324F02" w14:textId="45197D2A" w:rsidR="00910A92" w:rsidRPr="00040811" w:rsidRDefault="00234455">
      <w:pPr>
        <w:pStyle w:val="Lijstalinea"/>
        <w:numPr>
          <w:ilvl w:val="0"/>
          <w:numId w:val="36"/>
        </w:numPr>
        <w:tabs>
          <w:tab w:val="left" w:pos="426"/>
          <w:tab w:val="left" w:pos="8222"/>
        </w:tabs>
      </w:pPr>
      <w:r w:rsidRPr="00040811">
        <w:t>Samenwerking tussen ouders en school om het kind te begeleiden en te ondersteunen</w:t>
      </w:r>
      <w:r w:rsidR="00BE1DD7" w:rsidRPr="00040811">
        <w:t>;</w:t>
      </w:r>
    </w:p>
    <w:p w14:paraId="7E4AAF3C" w14:textId="7DE38554" w:rsidR="003D6804" w:rsidRPr="00040811" w:rsidRDefault="003D6804">
      <w:pPr>
        <w:pStyle w:val="Lijstalinea"/>
        <w:numPr>
          <w:ilvl w:val="0"/>
          <w:numId w:val="36"/>
        </w:numPr>
        <w:tabs>
          <w:tab w:val="left" w:pos="426"/>
          <w:tab w:val="left" w:pos="8222"/>
        </w:tabs>
      </w:pPr>
      <w:r w:rsidRPr="00040811">
        <w:t>Luisteren naar het kind</w:t>
      </w:r>
      <w:r w:rsidR="00BE1DD7" w:rsidRPr="00040811">
        <w:t>.</w:t>
      </w:r>
    </w:p>
    <w:p w14:paraId="5C52EB4F" w14:textId="77777777" w:rsidR="00D3690F" w:rsidRPr="00040811" w:rsidRDefault="00D3690F" w:rsidP="005A4B2A"/>
    <w:p w14:paraId="3F36BB61" w14:textId="77777777" w:rsidR="006E7DF0" w:rsidRPr="00040811" w:rsidRDefault="006E7DF0">
      <w:pPr>
        <w:rPr>
          <w:rFonts w:eastAsiaTheme="majorEastAsia" w:cstheme="majorBidi"/>
          <w:color w:val="2F5496" w:themeColor="accent1" w:themeShade="BF"/>
          <w:sz w:val="26"/>
          <w:szCs w:val="26"/>
        </w:rPr>
      </w:pPr>
      <w:r w:rsidRPr="00040811">
        <w:br w:type="page"/>
      </w:r>
    </w:p>
    <w:p w14:paraId="0DCDCE7D" w14:textId="1374B535" w:rsidR="007031DC" w:rsidRPr="00040811" w:rsidRDefault="007031DC" w:rsidP="007031DC">
      <w:pPr>
        <w:pStyle w:val="Kop2"/>
      </w:pPr>
      <w:bookmarkStart w:id="56" w:name="_Toc114093976"/>
      <w:r w:rsidRPr="00040811">
        <w:lastRenderedPageBreak/>
        <w:t xml:space="preserve">Beantwoording </w:t>
      </w:r>
      <w:r w:rsidR="003460C1" w:rsidRPr="00040811">
        <w:t>eerste deelvraag</w:t>
      </w:r>
      <w:bookmarkEnd w:id="56"/>
    </w:p>
    <w:p w14:paraId="13DFD8D4" w14:textId="77777777" w:rsidR="003460C1" w:rsidRPr="00040811" w:rsidRDefault="003460C1" w:rsidP="00FB2D5B">
      <w:pPr>
        <w:rPr>
          <w:color w:val="000000" w:themeColor="text1"/>
        </w:rPr>
      </w:pPr>
    </w:p>
    <w:p w14:paraId="7ED1D871" w14:textId="2603F9CF" w:rsidR="00FB2D5B" w:rsidRPr="00040811" w:rsidRDefault="00FB2D5B" w:rsidP="00FB2D5B">
      <w:pPr>
        <w:rPr>
          <w:color w:val="000000" w:themeColor="text1"/>
        </w:rPr>
      </w:pPr>
      <w:r w:rsidRPr="00040811">
        <w:rPr>
          <w:color w:val="000000" w:themeColor="text1"/>
        </w:rPr>
        <w:t xml:space="preserve">De eerste deelvraag in dit onderzoek naar de witte vlekken in het dekkend aanbod van het swv is de volgende: </w:t>
      </w:r>
    </w:p>
    <w:p w14:paraId="536970EB" w14:textId="77777777" w:rsidR="00FB2D5B" w:rsidRPr="00040811" w:rsidRDefault="00FB2D5B" w:rsidP="00FB2D5B"/>
    <w:p w14:paraId="60985B7D" w14:textId="4FFAB0D6" w:rsidR="00B635EA" w:rsidRPr="00040811" w:rsidRDefault="00B635EA" w:rsidP="00B635EA">
      <w:pPr>
        <w:spacing w:line="276" w:lineRule="auto"/>
        <w:rPr>
          <w:rStyle w:val="Subtielebenadrukking"/>
        </w:rPr>
      </w:pPr>
      <w:r w:rsidRPr="00040811">
        <w:rPr>
          <w:rStyle w:val="Subtielebenadrukking"/>
        </w:rPr>
        <w:t xml:space="preserve">Om welke reden zijn de hoogbegaafde leerlingen uitgevallen of dreigen zij uit te vallen uit het reguliere onderwijs? </w:t>
      </w:r>
    </w:p>
    <w:p w14:paraId="18C013F8" w14:textId="4A27552A" w:rsidR="007031DC" w:rsidRPr="00040811" w:rsidRDefault="007031DC" w:rsidP="005A4B2A"/>
    <w:p w14:paraId="61FAF829" w14:textId="635A0F49" w:rsidR="001A2887" w:rsidRPr="00040811" w:rsidRDefault="001A2887" w:rsidP="005A4B2A">
      <w:r w:rsidRPr="00040811">
        <w:t>Uit onderzoek blijkt dat</w:t>
      </w:r>
    </w:p>
    <w:p w14:paraId="01EADBD8" w14:textId="77777777" w:rsidR="001A2887" w:rsidRPr="00040811" w:rsidRDefault="001A2887" w:rsidP="005A4B2A"/>
    <w:p w14:paraId="27EFB08E" w14:textId="3BB45B6B" w:rsidR="00220BD5" w:rsidRPr="00040811" w:rsidRDefault="00675F8B" w:rsidP="00667F8F">
      <w:pPr>
        <w:rPr>
          <w:color w:val="4152C6"/>
        </w:rPr>
      </w:pPr>
      <w:r w:rsidRPr="00040811">
        <w:rPr>
          <w:color w:val="4152C6"/>
        </w:rPr>
        <w:t xml:space="preserve">De </w:t>
      </w:r>
      <w:r w:rsidR="00EA7C8A" w:rsidRPr="00040811">
        <w:rPr>
          <w:color w:val="4152C6"/>
        </w:rPr>
        <w:t>(</w:t>
      </w:r>
      <w:r w:rsidRPr="00040811">
        <w:rPr>
          <w:color w:val="4152C6"/>
        </w:rPr>
        <w:t>hoog</w:t>
      </w:r>
      <w:r w:rsidR="00EA7C8A" w:rsidRPr="00040811">
        <w:rPr>
          <w:color w:val="4152C6"/>
        </w:rPr>
        <w:t>)</w:t>
      </w:r>
      <w:r w:rsidRPr="00040811">
        <w:rPr>
          <w:color w:val="4152C6"/>
        </w:rPr>
        <w:t xml:space="preserve">begaafde </w:t>
      </w:r>
      <w:r w:rsidR="002C5148" w:rsidRPr="00040811">
        <w:rPr>
          <w:color w:val="4152C6"/>
        </w:rPr>
        <w:t xml:space="preserve">kinderen </w:t>
      </w:r>
      <w:r w:rsidRPr="00040811">
        <w:rPr>
          <w:color w:val="4152C6"/>
        </w:rPr>
        <w:t xml:space="preserve">zijn uitgevallen </w:t>
      </w:r>
      <w:r w:rsidR="006D7C82" w:rsidRPr="00040811">
        <w:rPr>
          <w:color w:val="4152C6"/>
        </w:rPr>
        <w:t xml:space="preserve">op school </w:t>
      </w:r>
      <w:r w:rsidRPr="00040811">
        <w:rPr>
          <w:color w:val="4152C6"/>
        </w:rPr>
        <w:t xml:space="preserve">of dreigen uit te vallen, omdat </w:t>
      </w:r>
      <w:r w:rsidR="002C5148" w:rsidRPr="00040811">
        <w:rPr>
          <w:color w:val="4152C6"/>
        </w:rPr>
        <w:t>h</w:t>
      </w:r>
      <w:r w:rsidR="00667F8F" w:rsidRPr="00040811">
        <w:rPr>
          <w:color w:val="4152C6"/>
        </w:rPr>
        <w:t xml:space="preserve">et </w:t>
      </w:r>
      <w:r w:rsidR="006D7C82" w:rsidRPr="00040811">
        <w:rPr>
          <w:color w:val="4152C6"/>
        </w:rPr>
        <w:t xml:space="preserve">schoolse </w:t>
      </w:r>
      <w:r w:rsidR="00667F8F" w:rsidRPr="00040811">
        <w:rPr>
          <w:color w:val="4152C6"/>
        </w:rPr>
        <w:t xml:space="preserve">aanbod </w:t>
      </w:r>
      <w:r w:rsidR="00710250" w:rsidRPr="00040811">
        <w:rPr>
          <w:color w:val="4152C6"/>
        </w:rPr>
        <w:t xml:space="preserve">geheel </w:t>
      </w:r>
      <w:r w:rsidR="002C5148" w:rsidRPr="00040811">
        <w:rPr>
          <w:color w:val="4152C6"/>
        </w:rPr>
        <w:t xml:space="preserve">niet of onvoldoende voorziet in </w:t>
      </w:r>
      <w:r w:rsidR="006D7C82" w:rsidRPr="00040811">
        <w:rPr>
          <w:color w:val="4152C6"/>
        </w:rPr>
        <w:t>hun</w:t>
      </w:r>
      <w:r w:rsidR="002C5148" w:rsidRPr="00040811">
        <w:rPr>
          <w:color w:val="4152C6"/>
        </w:rPr>
        <w:t xml:space="preserve"> behoeften aan cognitieve, sociale, emotionele en persoonlijke ondersteuning en begeleiding</w:t>
      </w:r>
      <w:r w:rsidR="006D7C82" w:rsidRPr="00040811">
        <w:rPr>
          <w:color w:val="4152C6"/>
        </w:rPr>
        <w:t xml:space="preserve">. </w:t>
      </w:r>
    </w:p>
    <w:p w14:paraId="3E9C9678" w14:textId="77777777" w:rsidR="006E7DF0" w:rsidRPr="00040811" w:rsidRDefault="00220BD5" w:rsidP="00220BD5">
      <w:pPr>
        <w:ind w:firstLine="708"/>
        <w:rPr>
          <w:color w:val="000000" w:themeColor="text1"/>
        </w:rPr>
      </w:pPr>
      <w:r w:rsidRPr="00040811">
        <w:rPr>
          <w:color w:val="000000" w:themeColor="text1"/>
        </w:rPr>
        <w:t xml:space="preserve">Aangezien </w:t>
      </w:r>
      <w:r w:rsidR="00710250" w:rsidRPr="00040811">
        <w:rPr>
          <w:color w:val="000000" w:themeColor="text1"/>
        </w:rPr>
        <w:t>de</w:t>
      </w:r>
      <w:r w:rsidR="006D7C82" w:rsidRPr="00040811">
        <w:rPr>
          <w:color w:val="000000" w:themeColor="text1"/>
        </w:rPr>
        <w:t xml:space="preserve"> ontwikkeling </w:t>
      </w:r>
      <w:r w:rsidR="00710250" w:rsidRPr="00040811">
        <w:rPr>
          <w:color w:val="000000" w:themeColor="text1"/>
        </w:rPr>
        <w:t xml:space="preserve">van deze kinderen </w:t>
      </w:r>
      <w:r w:rsidRPr="00040811">
        <w:rPr>
          <w:color w:val="000000" w:themeColor="text1"/>
        </w:rPr>
        <w:t xml:space="preserve">geheel anders verloopt dan die van gemiddeld lerende kinderen, </w:t>
      </w:r>
      <w:r w:rsidR="006D7C82" w:rsidRPr="00040811">
        <w:rPr>
          <w:color w:val="000000" w:themeColor="text1"/>
        </w:rPr>
        <w:t xml:space="preserve">verschillen hun onderwijs- en ondersteuningsbehoeften in hoge mate van die van hun leeftijdgenoten. </w:t>
      </w:r>
    </w:p>
    <w:p w14:paraId="53B9265B" w14:textId="1FEAE786" w:rsidR="002C5148" w:rsidRPr="00040811" w:rsidRDefault="00BF27E2" w:rsidP="00220BD5">
      <w:pPr>
        <w:ind w:firstLine="708"/>
        <w:rPr>
          <w:color w:val="000000" w:themeColor="text1"/>
        </w:rPr>
      </w:pPr>
      <w:r w:rsidRPr="00040811">
        <w:rPr>
          <w:color w:val="000000" w:themeColor="text1"/>
        </w:rPr>
        <w:t xml:space="preserve">Hoe </w:t>
      </w:r>
      <w:r w:rsidR="00220BD5" w:rsidRPr="00040811">
        <w:rPr>
          <w:color w:val="000000" w:themeColor="text1"/>
        </w:rPr>
        <w:t>intelligente</w:t>
      </w:r>
      <w:r w:rsidR="00B25A6F" w:rsidRPr="00040811">
        <w:rPr>
          <w:color w:val="000000" w:themeColor="text1"/>
        </w:rPr>
        <w:t>r</w:t>
      </w:r>
      <w:r w:rsidR="00220BD5" w:rsidRPr="00040811">
        <w:rPr>
          <w:color w:val="000000" w:themeColor="text1"/>
        </w:rPr>
        <w:t xml:space="preserve"> </w:t>
      </w:r>
      <w:r w:rsidRPr="00040811">
        <w:rPr>
          <w:color w:val="000000" w:themeColor="text1"/>
        </w:rPr>
        <w:t>de leerling</w:t>
      </w:r>
      <w:r w:rsidR="009E244A" w:rsidRPr="00040811">
        <w:rPr>
          <w:color w:val="000000" w:themeColor="text1"/>
        </w:rPr>
        <w:t>en</w:t>
      </w:r>
      <w:r w:rsidRPr="00040811">
        <w:rPr>
          <w:color w:val="000000" w:themeColor="text1"/>
        </w:rPr>
        <w:t xml:space="preserve">, </w:t>
      </w:r>
      <w:r w:rsidR="00710250" w:rsidRPr="00040811">
        <w:rPr>
          <w:color w:val="000000" w:themeColor="text1"/>
        </w:rPr>
        <w:t>hoe</w:t>
      </w:r>
      <w:r w:rsidR="002B29E0" w:rsidRPr="00040811">
        <w:rPr>
          <w:color w:val="000000" w:themeColor="text1"/>
        </w:rPr>
        <w:t xml:space="preserve"> </w:t>
      </w:r>
      <w:r w:rsidR="0048177C" w:rsidRPr="00040811">
        <w:rPr>
          <w:color w:val="000000" w:themeColor="text1"/>
        </w:rPr>
        <w:t xml:space="preserve">meer en ernstiger </w:t>
      </w:r>
      <w:r w:rsidR="002B29E0" w:rsidRPr="00040811">
        <w:rPr>
          <w:color w:val="000000" w:themeColor="text1"/>
        </w:rPr>
        <w:t xml:space="preserve">problemen zij in het onderwijs </w:t>
      </w:r>
      <w:r w:rsidR="00710250" w:rsidRPr="00040811">
        <w:rPr>
          <w:color w:val="000000" w:themeColor="text1"/>
        </w:rPr>
        <w:t>ervaren</w:t>
      </w:r>
      <w:r w:rsidR="000270D2" w:rsidRPr="00040811">
        <w:rPr>
          <w:color w:val="000000" w:themeColor="text1"/>
        </w:rPr>
        <w:t xml:space="preserve">, </w:t>
      </w:r>
      <w:r w:rsidR="000270D2" w:rsidRPr="00040811">
        <w:t>hoe groter de behoefte aan begeleiding door een professional zoals een psycholoog of psychiater</w:t>
      </w:r>
      <w:r w:rsidR="000270D2" w:rsidRPr="00040811">
        <w:rPr>
          <w:color w:val="000000" w:themeColor="text1"/>
        </w:rPr>
        <w:t xml:space="preserve"> </w:t>
      </w:r>
      <w:r w:rsidR="002B29E0" w:rsidRPr="00040811">
        <w:rPr>
          <w:color w:val="000000" w:themeColor="text1"/>
        </w:rPr>
        <w:t xml:space="preserve">en </w:t>
      </w:r>
      <w:r w:rsidRPr="00040811">
        <w:rPr>
          <w:color w:val="000000" w:themeColor="text1"/>
        </w:rPr>
        <w:t>hoe groter d</w:t>
      </w:r>
      <w:r w:rsidR="00EA7C8A" w:rsidRPr="00040811">
        <w:rPr>
          <w:color w:val="000000" w:themeColor="text1"/>
        </w:rPr>
        <w:t>e kans op schooluitval.</w:t>
      </w:r>
      <w:r w:rsidR="002B29E0" w:rsidRPr="00040811">
        <w:rPr>
          <w:color w:val="000000" w:themeColor="text1"/>
        </w:rPr>
        <w:t xml:space="preserve"> </w:t>
      </w:r>
    </w:p>
    <w:p w14:paraId="6F5867EE" w14:textId="77777777" w:rsidR="00220BD5" w:rsidRPr="00040811" w:rsidRDefault="00220BD5" w:rsidP="009778FC">
      <w:pPr>
        <w:tabs>
          <w:tab w:val="left" w:pos="426"/>
        </w:tabs>
      </w:pPr>
    </w:p>
    <w:p w14:paraId="1632D45E" w14:textId="76D0C1C8" w:rsidR="009778FC" w:rsidRPr="00040811" w:rsidRDefault="004E398C" w:rsidP="009778FC">
      <w:pPr>
        <w:tabs>
          <w:tab w:val="left" w:pos="426"/>
        </w:tabs>
        <w:rPr>
          <w:color w:val="4152C6"/>
        </w:rPr>
      </w:pPr>
      <w:r w:rsidRPr="00040811">
        <w:rPr>
          <w:color w:val="4152C6"/>
        </w:rPr>
        <w:t>De belangrijkste witte vlekken in het</w:t>
      </w:r>
      <w:r w:rsidR="00220BD5" w:rsidRPr="00040811">
        <w:rPr>
          <w:color w:val="4152C6"/>
        </w:rPr>
        <w:t xml:space="preserve"> aanbod </w:t>
      </w:r>
      <w:r w:rsidRPr="00040811">
        <w:rPr>
          <w:color w:val="4152C6"/>
        </w:rPr>
        <w:t>van de school zijn</w:t>
      </w:r>
      <w:r w:rsidR="009778FC" w:rsidRPr="00040811">
        <w:rPr>
          <w:color w:val="4152C6"/>
        </w:rPr>
        <w:t>:</w:t>
      </w:r>
    </w:p>
    <w:p w14:paraId="3709D4D1" w14:textId="77777777" w:rsidR="009778FC" w:rsidRPr="00040811" w:rsidRDefault="009778FC" w:rsidP="009778FC">
      <w:pPr>
        <w:tabs>
          <w:tab w:val="left" w:pos="426"/>
        </w:tabs>
        <w:rPr>
          <w:color w:val="4152C6"/>
        </w:rPr>
      </w:pPr>
    </w:p>
    <w:p w14:paraId="0F363863" w14:textId="77777777" w:rsidR="009778FC" w:rsidRPr="00040811" w:rsidRDefault="009778FC">
      <w:pPr>
        <w:pStyle w:val="Lijstalinea"/>
        <w:numPr>
          <w:ilvl w:val="0"/>
          <w:numId w:val="22"/>
        </w:numPr>
        <w:tabs>
          <w:tab w:val="left" w:pos="426"/>
          <w:tab w:val="left" w:pos="8222"/>
        </w:tabs>
        <w:ind w:left="709" w:hanging="349"/>
        <w:rPr>
          <w:color w:val="4152C6"/>
        </w:rPr>
      </w:pPr>
      <w:r w:rsidRPr="00040811">
        <w:rPr>
          <w:color w:val="4152C6"/>
        </w:rPr>
        <w:t xml:space="preserve">Flexibiliteit om het onderwijs passend te maken voor het kind; </w:t>
      </w:r>
    </w:p>
    <w:p w14:paraId="2E1DD501" w14:textId="77777777" w:rsidR="009778FC" w:rsidRPr="00040811" w:rsidRDefault="009778FC">
      <w:pPr>
        <w:pStyle w:val="Lijstalinea"/>
        <w:numPr>
          <w:ilvl w:val="0"/>
          <w:numId w:val="22"/>
        </w:numPr>
        <w:tabs>
          <w:tab w:val="left" w:pos="426"/>
          <w:tab w:val="left" w:pos="8222"/>
        </w:tabs>
        <w:ind w:left="709" w:hanging="349"/>
        <w:rPr>
          <w:color w:val="4152C6"/>
        </w:rPr>
      </w:pPr>
      <w:r w:rsidRPr="00040811">
        <w:rPr>
          <w:color w:val="4152C6"/>
        </w:rPr>
        <w:t xml:space="preserve">Begrip en invoelvermogen van onderwijsprofessionals voor het kind; </w:t>
      </w:r>
    </w:p>
    <w:p w14:paraId="49815331" w14:textId="77777777" w:rsidR="009778FC" w:rsidRPr="00040811" w:rsidRDefault="009778FC">
      <w:pPr>
        <w:pStyle w:val="Lijstalinea"/>
        <w:numPr>
          <w:ilvl w:val="0"/>
          <w:numId w:val="22"/>
        </w:numPr>
        <w:tabs>
          <w:tab w:val="left" w:pos="426"/>
          <w:tab w:val="left" w:pos="8222"/>
        </w:tabs>
        <w:ind w:left="709" w:hanging="349"/>
        <w:rPr>
          <w:color w:val="4152C6"/>
        </w:rPr>
      </w:pPr>
      <w:r w:rsidRPr="00040811">
        <w:rPr>
          <w:color w:val="4152C6"/>
        </w:rPr>
        <w:t>Kennis over hoogbegaafdheid</w:t>
      </w:r>
      <w:r w:rsidRPr="00040811">
        <w:rPr>
          <w:i/>
          <w:iCs/>
          <w:color w:val="4152C6"/>
        </w:rPr>
        <w:t>;</w:t>
      </w:r>
    </w:p>
    <w:p w14:paraId="016151C0" w14:textId="77777777" w:rsidR="009778FC" w:rsidRPr="00040811" w:rsidRDefault="009778FC">
      <w:pPr>
        <w:pStyle w:val="Lijstalinea"/>
        <w:numPr>
          <w:ilvl w:val="0"/>
          <w:numId w:val="22"/>
        </w:numPr>
        <w:tabs>
          <w:tab w:val="left" w:pos="426"/>
          <w:tab w:val="left" w:pos="8222"/>
        </w:tabs>
        <w:ind w:left="709" w:hanging="349"/>
        <w:rPr>
          <w:color w:val="4152C6"/>
        </w:rPr>
      </w:pPr>
      <w:r w:rsidRPr="00040811">
        <w:rPr>
          <w:color w:val="4152C6"/>
        </w:rPr>
        <w:t>Serieus nemen van de problemen van het kind;</w:t>
      </w:r>
    </w:p>
    <w:p w14:paraId="0D89E927" w14:textId="19CDDECD" w:rsidR="009778FC" w:rsidRPr="00040811" w:rsidRDefault="009778FC">
      <w:pPr>
        <w:pStyle w:val="Lijstalinea"/>
        <w:numPr>
          <w:ilvl w:val="0"/>
          <w:numId w:val="22"/>
        </w:numPr>
        <w:tabs>
          <w:tab w:val="left" w:pos="426"/>
          <w:tab w:val="left" w:pos="8222"/>
        </w:tabs>
        <w:ind w:left="709" w:hanging="349"/>
        <w:rPr>
          <w:color w:val="4152C6"/>
        </w:rPr>
      </w:pPr>
      <w:r w:rsidRPr="00040811">
        <w:rPr>
          <w:color w:val="4152C6"/>
        </w:rPr>
        <w:t>Samenwerking tussen ouders en school om het kind te begeleiden en te ondersteunen</w:t>
      </w:r>
      <w:r w:rsidR="00BE1DD7" w:rsidRPr="00040811">
        <w:rPr>
          <w:color w:val="4152C6"/>
        </w:rPr>
        <w:t>;</w:t>
      </w:r>
    </w:p>
    <w:p w14:paraId="4F849060" w14:textId="77777777" w:rsidR="00BE1DD7" w:rsidRPr="00040811" w:rsidRDefault="00BE1DD7">
      <w:pPr>
        <w:pStyle w:val="Lijstalinea"/>
        <w:numPr>
          <w:ilvl w:val="0"/>
          <w:numId w:val="22"/>
        </w:numPr>
        <w:tabs>
          <w:tab w:val="left" w:pos="426"/>
          <w:tab w:val="left" w:pos="8222"/>
        </w:tabs>
        <w:rPr>
          <w:color w:val="4152C6"/>
        </w:rPr>
      </w:pPr>
      <w:r w:rsidRPr="00040811">
        <w:rPr>
          <w:color w:val="4152C6"/>
        </w:rPr>
        <w:t>Luisteren naar het kind</w:t>
      </w:r>
    </w:p>
    <w:p w14:paraId="7BF62A61" w14:textId="262533D3" w:rsidR="009778FC" w:rsidRPr="00040811" w:rsidRDefault="009778FC" w:rsidP="005A4B2A"/>
    <w:p w14:paraId="5F95ABBD" w14:textId="77777777" w:rsidR="00AD5339" w:rsidRPr="00040811" w:rsidRDefault="00AD5339">
      <w:pPr>
        <w:rPr>
          <w:rFonts w:eastAsia="Roboto" w:cstheme="majorBidi"/>
          <w:b/>
          <w:bCs/>
          <w:color w:val="2F5496" w:themeColor="accent1" w:themeShade="BF"/>
          <w:sz w:val="32"/>
          <w:szCs w:val="32"/>
        </w:rPr>
      </w:pPr>
      <w:r w:rsidRPr="00040811">
        <w:rPr>
          <w:rFonts w:eastAsia="Roboto"/>
        </w:rPr>
        <w:br w:type="page"/>
      </w:r>
    </w:p>
    <w:p w14:paraId="70184585" w14:textId="259A081B" w:rsidR="00406A68" w:rsidRPr="00040811" w:rsidRDefault="007757E5" w:rsidP="00406A68">
      <w:pPr>
        <w:pStyle w:val="Kop1"/>
      </w:pPr>
      <w:bookmarkStart w:id="57" w:name="_Toc114093977"/>
      <w:r w:rsidRPr="00040811">
        <w:rPr>
          <w:rFonts w:eastAsia="Roboto"/>
        </w:rPr>
        <w:lastRenderedPageBreak/>
        <w:t xml:space="preserve">Benodigd </w:t>
      </w:r>
      <w:r w:rsidR="00FE2D9D" w:rsidRPr="00040811">
        <w:rPr>
          <w:rFonts w:eastAsia="Roboto"/>
        </w:rPr>
        <w:t>onderwijs- en ondersteunings</w:t>
      </w:r>
      <w:r w:rsidRPr="00040811">
        <w:rPr>
          <w:rFonts w:eastAsia="Roboto"/>
        </w:rPr>
        <w:t>aanbod</w:t>
      </w:r>
      <w:bookmarkEnd w:id="57"/>
      <w:r w:rsidRPr="00040811">
        <w:rPr>
          <w:rFonts w:eastAsia="Roboto"/>
        </w:rPr>
        <w:t xml:space="preserve"> </w:t>
      </w:r>
    </w:p>
    <w:p w14:paraId="5F93323F" w14:textId="77777777" w:rsidR="00261C59" w:rsidRPr="00040811" w:rsidRDefault="00261C59" w:rsidP="005862F5"/>
    <w:p w14:paraId="432A9CE7" w14:textId="5150D038" w:rsidR="003B39E9" w:rsidRPr="00040811" w:rsidRDefault="003B39E9" w:rsidP="003B39E9">
      <w:pPr>
        <w:rPr>
          <w:color w:val="000000" w:themeColor="text1"/>
        </w:rPr>
      </w:pPr>
      <w:r w:rsidRPr="00040811">
        <w:rPr>
          <w:color w:val="000000" w:themeColor="text1"/>
        </w:rPr>
        <w:t xml:space="preserve">In dit hoofdstuk staat de tweede deelvraag centraal. Op basis van de resultaten van de enquêtes, de focusgroep en de diepte-interviews wordt een antwoord geformuleerd op de vraag: </w:t>
      </w:r>
    </w:p>
    <w:p w14:paraId="0E1DE54B" w14:textId="2BF23594" w:rsidR="005862F5" w:rsidRPr="00040811" w:rsidRDefault="005862F5" w:rsidP="00406A68"/>
    <w:p w14:paraId="0B768C3F" w14:textId="77777777" w:rsidR="005862F5" w:rsidRPr="00040811" w:rsidRDefault="005862F5" w:rsidP="005862F5">
      <w:pPr>
        <w:spacing w:line="276" w:lineRule="auto"/>
        <w:rPr>
          <w:rStyle w:val="Subtielebenadrukking"/>
        </w:rPr>
      </w:pPr>
      <w:r w:rsidRPr="00040811">
        <w:rPr>
          <w:rStyle w:val="Subtielebenadrukking"/>
        </w:rPr>
        <w:t xml:space="preserve">In welke onderwijs- en ondersteuningsbehoeften moet worden voorzien om de leerlingen (weer) te laten participeren in het onderwijs? </w:t>
      </w:r>
    </w:p>
    <w:p w14:paraId="05FE459D" w14:textId="06C13928" w:rsidR="005862F5" w:rsidRPr="00040811" w:rsidRDefault="005862F5" w:rsidP="00406A68">
      <w:pPr>
        <w:rPr>
          <w:rFonts w:ascii="Montserrat Medium" w:hAnsi="Montserrat Medium"/>
          <w:i/>
          <w:iCs/>
        </w:rPr>
      </w:pPr>
    </w:p>
    <w:p w14:paraId="674142A6" w14:textId="77777777" w:rsidR="00C31A56" w:rsidRDefault="00261C59" w:rsidP="005862F5">
      <w:pPr>
        <w:rPr>
          <w:rFonts w:eastAsia="Roboto" w:cs="Roboto"/>
        </w:rPr>
      </w:pPr>
      <w:r w:rsidRPr="00040811">
        <w:t>O</w:t>
      </w:r>
      <w:r w:rsidR="00CF410A" w:rsidRPr="00040811">
        <w:t>nderwijs- en ondersteuning</w:t>
      </w:r>
      <w:r w:rsidR="0023050A" w:rsidRPr="00040811">
        <w:t>sbehoeften</w:t>
      </w:r>
      <w:r w:rsidR="00CF410A" w:rsidRPr="00040811">
        <w:t xml:space="preserve"> </w:t>
      </w:r>
      <w:r w:rsidR="0023050A" w:rsidRPr="00040811">
        <w:rPr>
          <w:rFonts w:eastAsia="Roboto" w:cs="Roboto"/>
        </w:rPr>
        <w:t>zijn gedefinieerd als de behoeften aan cognitieve, sociale, emotionele en persoonlijke ondersteuning en begeleiding (§ 2.5).</w:t>
      </w:r>
      <w:r w:rsidR="008D305F" w:rsidRPr="00040811">
        <w:rPr>
          <w:rFonts w:eastAsia="Roboto" w:cs="Roboto"/>
        </w:rPr>
        <w:t xml:space="preserve"> </w:t>
      </w:r>
    </w:p>
    <w:p w14:paraId="7CB973B4" w14:textId="7DB6C219" w:rsidR="005862F5" w:rsidRPr="00040811" w:rsidRDefault="00261C59" w:rsidP="00C31A56">
      <w:pPr>
        <w:ind w:firstLine="576"/>
      </w:pPr>
      <w:r w:rsidRPr="00040811">
        <w:rPr>
          <w:rFonts w:eastAsia="Roboto" w:cs="Roboto"/>
        </w:rPr>
        <w:t>Om de genoemde deelvraag te beantwoorden is de</w:t>
      </w:r>
      <w:r w:rsidR="00611B57" w:rsidRPr="00040811">
        <w:t xml:space="preserve"> ouders en hulp- en zorgverleners </w:t>
      </w:r>
      <w:r w:rsidRPr="00040811">
        <w:t xml:space="preserve">de </w:t>
      </w:r>
      <w:r w:rsidR="008D305F" w:rsidRPr="00040811">
        <w:t>vraag</w:t>
      </w:r>
      <w:r w:rsidRPr="00040811">
        <w:t xml:space="preserve"> voorgelegd</w:t>
      </w:r>
      <w:r w:rsidR="008D305F" w:rsidRPr="00040811">
        <w:t xml:space="preserve"> </w:t>
      </w:r>
      <w:r w:rsidRPr="00040811">
        <w:t>in</w:t>
      </w:r>
      <w:r w:rsidR="008D305F" w:rsidRPr="00040811">
        <w:t xml:space="preserve"> welk </w:t>
      </w:r>
      <w:r w:rsidR="006B1688" w:rsidRPr="00040811">
        <w:t>aanbod de scholen</w:t>
      </w:r>
      <w:r w:rsidR="00290752" w:rsidRPr="00040811">
        <w:t xml:space="preserve"> (§ 5.1) en </w:t>
      </w:r>
      <w:r w:rsidR="006B1688" w:rsidRPr="00040811">
        <w:t xml:space="preserve">het swv </w:t>
      </w:r>
      <w:r w:rsidR="00290752" w:rsidRPr="00040811">
        <w:t>(§ 5.2)</w:t>
      </w:r>
      <w:r w:rsidR="008D305F" w:rsidRPr="00040811">
        <w:t xml:space="preserve"> moet</w:t>
      </w:r>
      <w:r w:rsidR="00BE4A72" w:rsidRPr="00040811">
        <w:t>en</w:t>
      </w:r>
      <w:r w:rsidR="008D305F" w:rsidRPr="00040811">
        <w:t xml:space="preserve"> voorzien</w:t>
      </w:r>
      <w:r w:rsidR="005862F5" w:rsidRPr="00040811">
        <w:t xml:space="preserve">. </w:t>
      </w:r>
      <w:r w:rsidRPr="00040811">
        <w:t>Vervolgens</w:t>
      </w:r>
      <w:r w:rsidR="00BE4A72" w:rsidRPr="00040811">
        <w:t xml:space="preserve"> is</w:t>
      </w:r>
      <w:r w:rsidR="008D305F" w:rsidRPr="00040811">
        <w:t xml:space="preserve"> </w:t>
      </w:r>
      <w:r w:rsidR="005862F5" w:rsidRPr="00040811">
        <w:t xml:space="preserve">de </w:t>
      </w:r>
      <w:r w:rsidR="008D305F" w:rsidRPr="00040811">
        <w:t xml:space="preserve">tweede </w:t>
      </w:r>
      <w:r w:rsidR="005862F5" w:rsidRPr="00040811">
        <w:t>deelvraag beantwoord</w:t>
      </w:r>
      <w:r w:rsidR="00290752" w:rsidRPr="00040811">
        <w:t xml:space="preserve"> (§ 5.3).</w:t>
      </w:r>
    </w:p>
    <w:p w14:paraId="3DBA71F2" w14:textId="34B23685" w:rsidR="005862F5" w:rsidRPr="00040811" w:rsidRDefault="005862F5" w:rsidP="00406A68"/>
    <w:p w14:paraId="33E24B7B" w14:textId="5EEEBCC7" w:rsidR="005862F5" w:rsidRPr="00040811" w:rsidRDefault="00516AD0" w:rsidP="00451EB5">
      <w:pPr>
        <w:pStyle w:val="Kop2"/>
      </w:pPr>
      <w:bookmarkStart w:id="58" w:name="_Toc114093978"/>
      <w:r w:rsidRPr="00040811">
        <w:t>A</w:t>
      </w:r>
      <w:r w:rsidR="00451EB5" w:rsidRPr="00040811">
        <w:t>anbod scholen</w:t>
      </w:r>
      <w:bookmarkEnd w:id="58"/>
    </w:p>
    <w:p w14:paraId="28741D70" w14:textId="77777777" w:rsidR="007F6AD0" w:rsidRPr="00040811" w:rsidRDefault="007F6AD0" w:rsidP="007F6AD0"/>
    <w:p w14:paraId="44B23AFF" w14:textId="578C5988" w:rsidR="00A90B6C" w:rsidRPr="00040811" w:rsidRDefault="005A7F26" w:rsidP="00A90B6C">
      <w:r w:rsidRPr="00040811">
        <w:t>Het aanbod in de basisondersteuning van het reguliere onderwijs omvat een speel-, leer- en ontwikkelingsaanbod, een pedagogische benadering en didactische werkwijze die passend zijn, ofwel zijn afgestemd op de ontwikkeling van de leerlingen. “De groep (hoog)begaafde leerlingen zullen voor 90% een passend aanbod op school kunnen krijgen in het basisarrangement”</w:t>
      </w:r>
      <w:r w:rsidR="00A90B6C" w:rsidRPr="00040811">
        <w:t xml:space="preserve"> (§2.4).</w:t>
      </w:r>
      <w:r w:rsidR="00B31FE5" w:rsidRPr="00040811">
        <w:t xml:space="preserve"> </w:t>
      </w:r>
    </w:p>
    <w:p w14:paraId="14CA04CC" w14:textId="2FBBCC3B" w:rsidR="00013E18" w:rsidRPr="00040811" w:rsidRDefault="00E51159" w:rsidP="0087668B">
      <w:pPr>
        <w:ind w:firstLine="708"/>
        <w:rPr>
          <w:color w:val="000000" w:themeColor="text1"/>
        </w:rPr>
      </w:pPr>
      <w:r w:rsidRPr="00040811">
        <w:t xml:space="preserve">In </w:t>
      </w:r>
      <w:r w:rsidR="005B2E62" w:rsidRPr="00040811">
        <w:t>§ 5.1.1</w:t>
      </w:r>
      <w:r w:rsidRPr="00040811">
        <w:t xml:space="preserve"> </w:t>
      </w:r>
      <w:r w:rsidR="00EE1A8C" w:rsidRPr="00040811">
        <w:t>is</w:t>
      </w:r>
      <w:r w:rsidRPr="00040811">
        <w:t xml:space="preserve"> </w:t>
      </w:r>
      <w:r w:rsidR="0087668B" w:rsidRPr="00040811">
        <w:t>weergegeven welk</w:t>
      </w:r>
      <w:r w:rsidR="00013E18" w:rsidRPr="00040811">
        <w:t xml:space="preserve"> aanbod </w:t>
      </w:r>
      <w:r w:rsidR="0087668B" w:rsidRPr="00040811">
        <w:t xml:space="preserve">van de scholen </w:t>
      </w:r>
      <w:r w:rsidR="00466FC1" w:rsidRPr="00040811">
        <w:t xml:space="preserve">volgens de respondenten </w:t>
      </w:r>
      <w:r w:rsidR="0087668B" w:rsidRPr="00040811">
        <w:t xml:space="preserve">nodig is </w:t>
      </w:r>
      <w:r w:rsidR="00EE1A8C" w:rsidRPr="00040811">
        <w:t>om</w:t>
      </w:r>
      <w:r w:rsidR="00CA123A" w:rsidRPr="00040811">
        <w:t xml:space="preserve"> (hoog)begaafde kinderen </w:t>
      </w:r>
      <w:r w:rsidR="005B2E62" w:rsidRPr="00040811">
        <w:t xml:space="preserve">(weer) </w:t>
      </w:r>
      <w:r w:rsidR="0087668B" w:rsidRPr="00040811">
        <w:t xml:space="preserve">te laten participeren in het onderwijs. </w:t>
      </w:r>
      <w:r w:rsidR="005B2E62" w:rsidRPr="00040811">
        <w:t xml:space="preserve">In § 5.1.2 </w:t>
      </w:r>
      <w:r w:rsidR="00EE1A8C" w:rsidRPr="00040811">
        <w:t>zijn</w:t>
      </w:r>
      <w:r w:rsidR="0087668B" w:rsidRPr="00040811">
        <w:t xml:space="preserve"> enkele voorbeeld</w:t>
      </w:r>
      <w:r w:rsidR="00013E18" w:rsidRPr="00040811">
        <w:t xml:space="preserve">scholen </w:t>
      </w:r>
      <w:r w:rsidR="0087668B" w:rsidRPr="00040811">
        <w:t>genoemd</w:t>
      </w:r>
      <w:r w:rsidR="005B2E62" w:rsidRPr="00040811">
        <w:t xml:space="preserve">, waarna in § 5.1.3 </w:t>
      </w:r>
      <w:r w:rsidR="0087668B" w:rsidRPr="00040811">
        <w:t>d</w:t>
      </w:r>
      <w:r w:rsidR="00D912CA" w:rsidRPr="00040811">
        <w:rPr>
          <w:color w:val="000000" w:themeColor="text1"/>
        </w:rPr>
        <w:t xml:space="preserve">e hoofdpunten </w:t>
      </w:r>
      <w:r w:rsidR="003C3722" w:rsidRPr="00040811">
        <w:rPr>
          <w:color w:val="000000" w:themeColor="text1"/>
        </w:rPr>
        <w:t>zijn vermeld</w:t>
      </w:r>
      <w:r w:rsidR="00013E18" w:rsidRPr="00040811">
        <w:rPr>
          <w:color w:val="000000" w:themeColor="text1"/>
        </w:rPr>
        <w:t>.</w:t>
      </w:r>
    </w:p>
    <w:p w14:paraId="109328FD" w14:textId="77777777" w:rsidR="00013E18" w:rsidRPr="00040811" w:rsidRDefault="00013E18" w:rsidP="005257A1"/>
    <w:p w14:paraId="1BBC945E" w14:textId="36D961C5" w:rsidR="00013E18" w:rsidRPr="00040811" w:rsidRDefault="00013E18" w:rsidP="005B2E62">
      <w:pPr>
        <w:pStyle w:val="Kop3"/>
      </w:pPr>
      <w:bookmarkStart w:id="59" w:name="_Toc114093979"/>
      <w:r w:rsidRPr="00040811">
        <w:t>Benodigde aanbod</w:t>
      </w:r>
      <w:bookmarkEnd w:id="59"/>
    </w:p>
    <w:p w14:paraId="09B6C3BE" w14:textId="77777777" w:rsidR="00DE6937" w:rsidRPr="00040811" w:rsidRDefault="00DE6937" w:rsidP="00C67BE3"/>
    <w:p w14:paraId="3D2B7EF0" w14:textId="400B0B1F" w:rsidR="00557B30" w:rsidRPr="00040811" w:rsidRDefault="00217F1B" w:rsidP="00152472">
      <w:pPr>
        <w:rPr>
          <w:rFonts w:eastAsia="Roboto" w:cs="Roboto"/>
        </w:rPr>
      </w:pPr>
      <w:r w:rsidRPr="00040811">
        <w:t>In de enquête is de o</w:t>
      </w:r>
      <w:r w:rsidR="00431006" w:rsidRPr="00040811">
        <w:t xml:space="preserve">uders </w:t>
      </w:r>
      <w:r w:rsidR="00C7687C" w:rsidRPr="00040811">
        <w:t xml:space="preserve">en </w:t>
      </w:r>
      <w:r w:rsidR="005365A4" w:rsidRPr="00040811">
        <w:t xml:space="preserve">hulp- en zorgverleners </w:t>
      </w:r>
      <w:r w:rsidR="00431006" w:rsidRPr="00040811">
        <w:t xml:space="preserve">gevraagd </w:t>
      </w:r>
      <w:r w:rsidRPr="00040811">
        <w:t xml:space="preserve">wat een school de (hoog)begaafde kinderen in ieder geval moet bieden om ervoor te zorgen dat zij weer naar school kunnen of willen. De respondenten hebben </w:t>
      </w:r>
      <w:r w:rsidR="00557B30" w:rsidRPr="00040811">
        <w:t xml:space="preserve">ieder </w:t>
      </w:r>
      <w:r w:rsidR="00EE3B68" w:rsidRPr="00040811">
        <w:t xml:space="preserve">100 </w:t>
      </w:r>
      <w:r w:rsidR="001D7839" w:rsidRPr="00040811">
        <w:t xml:space="preserve">punten </w:t>
      </w:r>
      <w:r w:rsidR="00EE3B68" w:rsidRPr="00040811">
        <w:t>verdeeld</w:t>
      </w:r>
      <w:r w:rsidR="001D7839" w:rsidRPr="00040811">
        <w:t xml:space="preserve"> over 10 thema</w:t>
      </w:r>
      <w:r w:rsidR="00FE4C36" w:rsidRPr="00040811">
        <w:t>’</w:t>
      </w:r>
      <w:r w:rsidR="001D7839" w:rsidRPr="00040811">
        <w:t xml:space="preserve">s </w:t>
      </w:r>
      <w:r w:rsidR="00E07491" w:rsidRPr="00040811">
        <w:t xml:space="preserve">op het gebied van enerzijds </w:t>
      </w:r>
      <w:r w:rsidR="00E07491" w:rsidRPr="00040811">
        <w:rPr>
          <w:rFonts w:eastAsia="Roboto" w:cs="Roboto"/>
        </w:rPr>
        <w:t xml:space="preserve">cognitieve, sociale, emotionele en persoonlijke ondersteuning en begeleiding en anderzijds op het gebied van de schoolorganisatie. </w:t>
      </w:r>
      <w:r w:rsidR="00C67BE3" w:rsidRPr="00040811">
        <w:rPr>
          <w:rFonts w:eastAsia="Roboto" w:cs="Roboto"/>
        </w:rPr>
        <w:t>De</w:t>
      </w:r>
      <w:r w:rsidR="00EE3B68" w:rsidRPr="00040811">
        <w:rPr>
          <w:rFonts w:eastAsia="Roboto" w:cs="Roboto"/>
        </w:rPr>
        <w:t>ze 10</w:t>
      </w:r>
      <w:r w:rsidR="00C67BE3" w:rsidRPr="00040811">
        <w:rPr>
          <w:rFonts w:eastAsia="Roboto" w:cs="Roboto"/>
        </w:rPr>
        <w:t xml:space="preserve"> thema’s zijn ontleend aan onderzoek naar wat nodig is om (</w:t>
      </w:r>
      <w:r w:rsidR="00C67BE3" w:rsidRPr="00040811">
        <w:t>hoog)begaafde kinderen (weer) te laten participeren in het onderwijs (De Heer, 2022c; De Heer 2021).</w:t>
      </w:r>
      <w:r w:rsidR="00C67BE3" w:rsidRPr="00040811">
        <w:rPr>
          <w:rFonts w:eastAsia="Roboto" w:cs="Roboto"/>
        </w:rPr>
        <w:t xml:space="preserve"> </w:t>
      </w:r>
    </w:p>
    <w:p w14:paraId="7056EEBD" w14:textId="47608A43" w:rsidR="00152472" w:rsidRPr="00040811" w:rsidRDefault="00557B30" w:rsidP="00557B30">
      <w:pPr>
        <w:ind w:firstLine="708"/>
      </w:pPr>
      <w:r w:rsidRPr="00040811">
        <w:rPr>
          <w:rFonts w:eastAsia="Roboto" w:cs="Roboto"/>
        </w:rPr>
        <w:t>D</w:t>
      </w:r>
      <w:r w:rsidR="00C67BE3" w:rsidRPr="00040811">
        <w:t xml:space="preserve">e puntentoedeling </w:t>
      </w:r>
      <w:r w:rsidRPr="00040811">
        <w:rPr>
          <w:rFonts w:eastAsia="Roboto" w:cs="Roboto"/>
        </w:rPr>
        <w:t xml:space="preserve">is </w:t>
      </w:r>
      <w:r w:rsidRPr="00040811">
        <w:t>vervolgens</w:t>
      </w:r>
      <w:r w:rsidR="00EE3B68" w:rsidRPr="00040811">
        <w:t xml:space="preserve"> </w:t>
      </w:r>
      <w:r w:rsidR="00C67BE3" w:rsidRPr="00040811">
        <w:t xml:space="preserve">omgerekend naar percentages. </w:t>
      </w:r>
      <w:r w:rsidR="006D7F02" w:rsidRPr="00040811">
        <w:t>Hoe hoger het percentage des te meer waarde ouders en professionals aan het thema toekennen</w:t>
      </w:r>
      <w:r w:rsidR="00C67BE3" w:rsidRPr="00040811">
        <w:t xml:space="preserve"> (Figuur</w:t>
      </w:r>
      <w:r w:rsidR="006926A4" w:rsidRPr="00040811">
        <w:t xml:space="preserve"> 52</w:t>
      </w:r>
      <w:r w:rsidR="00E34EB2" w:rsidRPr="00040811">
        <w:t xml:space="preserve"> en Tabel 8</w:t>
      </w:r>
      <w:r w:rsidR="00C67BE3" w:rsidRPr="00040811">
        <w:t>)</w:t>
      </w:r>
      <w:r w:rsidR="006D7F02" w:rsidRPr="00040811">
        <w:t xml:space="preserve">. </w:t>
      </w:r>
      <w:r w:rsidR="00152472" w:rsidRPr="00040811">
        <w:t xml:space="preserve">In </w:t>
      </w:r>
      <w:r w:rsidR="00E34EB2" w:rsidRPr="00040811">
        <w:t>de tabel</w:t>
      </w:r>
      <w:r w:rsidR="00152472" w:rsidRPr="00040811">
        <w:t xml:space="preserve"> zijn percentages die de ouders en professionals toekennen aan de thema’s bij elkaar opgeteld (totaal 200%) </w:t>
      </w:r>
      <w:r w:rsidR="00E34EB2" w:rsidRPr="00040811">
        <w:t xml:space="preserve">om aan te geven hoeveel belang </w:t>
      </w:r>
      <w:r w:rsidRPr="00040811">
        <w:t xml:space="preserve">zij gezamenlijk </w:t>
      </w:r>
      <w:r w:rsidR="00E34EB2" w:rsidRPr="00040811">
        <w:t>hieraan hecht</w:t>
      </w:r>
      <w:r w:rsidRPr="00040811">
        <w:t>en</w:t>
      </w:r>
      <w:r w:rsidR="00E34EB2" w:rsidRPr="00040811">
        <w:t xml:space="preserve">. </w:t>
      </w:r>
    </w:p>
    <w:p w14:paraId="0E3FA473" w14:textId="570D8907" w:rsidR="00152472" w:rsidRPr="00040811" w:rsidRDefault="00152472" w:rsidP="00152472"/>
    <w:p w14:paraId="5F7E5A9B" w14:textId="5CBBCB9C" w:rsidR="00FE53AE" w:rsidRPr="00040811" w:rsidRDefault="006633B2" w:rsidP="00467824">
      <w:r w:rsidRPr="00040811">
        <w:t xml:space="preserve">Ouders en professionals achten een </w:t>
      </w:r>
      <w:r w:rsidRPr="00040811">
        <w:rPr>
          <w:rFonts w:eastAsia="Roboto" w:cs="Roboto"/>
        </w:rPr>
        <w:t>wijziging in de schoolorganisatie</w:t>
      </w:r>
      <w:r w:rsidRPr="00040811">
        <w:t xml:space="preserve"> veruit de belangrijkste verandering</w:t>
      </w:r>
      <w:r w:rsidR="003C38B5" w:rsidRPr="00040811">
        <w:t xml:space="preserve"> in het aanbod</w:t>
      </w:r>
      <w:r w:rsidRPr="00040811">
        <w:t xml:space="preserve"> die ervoor kan zorgen dat </w:t>
      </w:r>
      <w:r w:rsidR="003C38B5" w:rsidRPr="00040811">
        <w:t xml:space="preserve">(hoog)begaafde kinderen </w:t>
      </w:r>
      <w:r w:rsidRPr="00040811">
        <w:t>weer naar school kunnen of willen.</w:t>
      </w:r>
      <w:r w:rsidR="003C38B5" w:rsidRPr="00040811">
        <w:t xml:space="preserve"> Deze wijziging houdt in dat de scholen</w:t>
      </w:r>
      <w:r w:rsidRPr="00040811">
        <w:rPr>
          <w:rFonts w:eastAsia="Roboto" w:cs="Roboto"/>
        </w:rPr>
        <w:t xml:space="preserve"> </w:t>
      </w:r>
      <w:r w:rsidRPr="00040811">
        <w:t>de ontwikkeling van het kind centraal zetten en niet het schoolsysteem. Daarnaast wordt veel belang gehecht aan de sociale, emotionele en persoonlijk ondersteuning en begeleiding</w:t>
      </w:r>
      <w:r w:rsidRPr="00040811">
        <w:rPr>
          <w:color w:val="000000" w:themeColor="text1"/>
        </w:rPr>
        <w:t>.</w:t>
      </w:r>
    </w:p>
    <w:p w14:paraId="29488314" w14:textId="4014228D" w:rsidR="00FE53AE" w:rsidRPr="00040811" w:rsidRDefault="00FE53AE" w:rsidP="001D7839">
      <w:pPr>
        <w:sectPr w:rsidR="00FE53AE" w:rsidRPr="00040811" w:rsidSect="008C5716">
          <w:pgSz w:w="11906" w:h="16838"/>
          <w:pgMar w:top="1417" w:right="1417" w:bottom="1417" w:left="1417" w:header="708" w:footer="708" w:gutter="0"/>
          <w:cols w:space="708"/>
          <w:docGrid w:linePitch="360"/>
        </w:sectPr>
      </w:pPr>
    </w:p>
    <w:p w14:paraId="0E3884BA" w14:textId="77777777" w:rsidR="001F7526" w:rsidRPr="00040811" w:rsidRDefault="001F7526" w:rsidP="001D7839"/>
    <w:p w14:paraId="23D61380" w14:textId="5F772802" w:rsidR="00130031" w:rsidRPr="00040811" w:rsidRDefault="0066258F" w:rsidP="00130031">
      <w:pPr>
        <w:keepNext/>
      </w:pPr>
      <w:r w:rsidRPr="00040811">
        <w:rPr>
          <w:noProof/>
        </w:rPr>
        <w:drawing>
          <wp:inline distT="0" distB="0" distL="0" distR="0" wp14:anchorId="7946C305" wp14:editId="4859F154">
            <wp:extent cx="8881110" cy="5436870"/>
            <wp:effectExtent l="0" t="0" r="0" b="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881110" cy="5436870"/>
                    </a:xfrm>
                    <a:prstGeom prst="rect">
                      <a:avLst/>
                    </a:prstGeom>
                  </pic:spPr>
                </pic:pic>
              </a:graphicData>
            </a:graphic>
          </wp:inline>
        </w:drawing>
      </w:r>
    </w:p>
    <w:p w14:paraId="6F5D3ABC" w14:textId="31DFBD67" w:rsidR="004724E2" w:rsidRPr="00040811" w:rsidRDefault="00130031"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52</w:t>
      </w:r>
      <w:r w:rsidR="00000000">
        <w:rPr>
          <w:noProof/>
        </w:rPr>
        <w:fldChar w:fldCharType="end"/>
      </w:r>
      <w:r w:rsidRPr="00040811">
        <w:t xml:space="preserve"> Wat de school moet bieden wil een (hoog)begaafd kind weer naar school kunnen/ willen volgens (1) ouders en (2) hulp- en zorgverleners</w:t>
      </w:r>
    </w:p>
    <w:p w14:paraId="5DD94FE2" w14:textId="77777777" w:rsidR="001F7526" w:rsidRPr="00040811" w:rsidRDefault="001F7526" w:rsidP="00E7216A">
      <w:pPr>
        <w:sectPr w:rsidR="001F7526" w:rsidRPr="00040811" w:rsidSect="001F7526">
          <w:pgSz w:w="16820" w:h="11900" w:orient="landscape"/>
          <w:pgMar w:top="1417" w:right="1417" w:bottom="1417" w:left="1417" w:header="708" w:footer="708" w:gutter="0"/>
          <w:cols w:space="708"/>
          <w:docGrid w:linePitch="360"/>
        </w:sectPr>
      </w:pPr>
    </w:p>
    <w:p w14:paraId="769B6993" w14:textId="204FCC9B" w:rsidR="00130031" w:rsidRPr="00040811" w:rsidRDefault="00130031" w:rsidP="00A71D35">
      <w:pPr>
        <w:pStyle w:val="Bijschrift"/>
      </w:pPr>
      <w:r w:rsidRPr="00040811">
        <w:lastRenderedPageBreak/>
        <w:t xml:space="preserve">Tabel </w:t>
      </w:r>
      <w:r w:rsidR="00000000">
        <w:fldChar w:fldCharType="begin"/>
      </w:r>
      <w:r w:rsidR="00000000">
        <w:instrText xml:space="preserve"> SEQ Tabel \* ARABIC </w:instrText>
      </w:r>
      <w:r w:rsidR="00000000">
        <w:fldChar w:fldCharType="separate"/>
      </w:r>
      <w:r w:rsidR="009273DE">
        <w:rPr>
          <w:noProof/>
        </w:rPr>
        <w:t>8</w:t>
      </w:r>
      <w:r w:rsidR="00000000">
        <w:rPr>
          <w:noProof/>
        </w:rPr>
        <w:fldChar w:fldCharType="end"/>
      </w:r>
      <w:r w:rsidRPr="00040811">
        <w:t xml:space="preserve"> Benodigd aanbod door scholen volgens (1) ouders </w:t>
      </w:r>
      <w:r w:rsidR="00664139" w:rsidRPr="00040811">
        <w:t xml:space="preserve">(O) </w:t>
      </w:r>
      <w:r w:rsidRPr="00040811">
        <w:t>en (2) hulp- en zorgverleners</w:t>
      </w:r>
      <w:r w:rsidR="00664139" w:rsidRPr="00040811">
        <w:t xml:space="preserve"> (H&amp;Z)</w:t>
      </w:r>
      <w:r w:rsidR="00F72FCB" w:rsidRPr="00040811">
        <w:t xml:space="preserve"> van meest naar minst belangrijk</w:t>
      </w:r>
    </w:p>
    <w:tbl>
      <w:tblPr>
        <w:tblStyle w:val="Rastertabel4-Accent5"/>
        <w:tblW w:w="8731" w:type="dxa"/>
        <w:tblLook w:val="04A0" w:firstRow="1" w:lastRow="0" w:firstColumn="1" w:lastColumn="0" w:noHBand="0" w:noVBand="1"/>
      </w:tblPr>
      <w:tblGrid>
        <w:gridCol w:w="6516"/>
        <w:gridCol w:w="637"/>
        <w:gridCol w:w="833"/>
        <w:gridCol w:w="745"/>
      </w:tblGrid>
      <w:tr w:rsidR="00664139" w:rsidRPr="00040811" w14:paraId="67B856CA" w14:textId="77777777" w:rsidTr="006641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shd w:val="clear" w:color="auto" w:fill="5B9BD5"/>
          </w:tcPr>
          <w:p w14:paraId="014B7CCF" w14:textId="77777777" w:rsidR="00664139" w:rsidRPr="00040811" w:rsidRDefault="00664139" w:rsidP="00664139">
            <w:pPr>
              <w:tabs>
                <w:tab w:val="left" w:pos="426"/>
              </w:tabs>
              <w:rPr>
                <w:sz w:val="18"/>
                <w:szCs w:val="18"/>
              </w:rPr>
            </w:pPr>
            <w:r w:rsidRPr="00040811">
              <w:rPr>
                <w:sz w:val="18"/>
                <w:szCs w:val="18"/>
              </w:rPr>
              <w:t>Wat moet een school in ieder geval bieden</w:t>
            </w:r>
          </w:p>
        </w:tc>
        <w:tc>
          <w:tcPr>
            <w:tcW w:w="637" w:type="dxa"/>
            <w:shd w:val="clear" w:color="auto" w:fill="5B9BD5"/>
          </w:tcPr>
          <w:p w14:paraId="5123678C" w14:textId="7AAE7237" w:rsidR="00664139" w:rsidRPr="00040811" w:rsidRDefault="00664139" w:rsidP="00664139">
            <w:pPr>
              <w:tabs>
                <w:tab w:val="left" w:pos="426"/>
              </w:tabs>
              <w:jc w:val="right"/>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O%</w:t>
            </w:r>
          </w:p>
        </w:tc>
        <w:tc>
          <w:tcPr>
            <w:tcW w:w="833" w:type="dxa"/>
            <w:shd w:val="clear" w:color="auto" w:fill="5B9BD5"/>
          </w:tcPr>
          <w:p w14:paraId="47FFBE15" w14:textId="41AB6112" w:rsidR="00664139" w:rsidRPr="00040811" w:rsidRDefault="00664139" w:rsidP="00664139">
            <w:pPr>
              <w:tabs>
                <w:tab w:val="left" w:pos="426"/>
              </w:tabs>
              <w:jc w:val="right"/>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H&amp;Z%</w:t>
            </w:r>
          </w:p>
        </w:tc>
        <w:tc>
          <w:tcPr>
            <w:tcW w:w="745" w:type="dxa"/>
            <w:shd w:val="clear" w:color="auto" w:fill="5B9BD5"/>
          </w:tcPr>
          <w:p w14:paraId="392BFDE7" w14:textId="30E9A01D" w:rsidR="00664139" w:rsidRPr="00040811" w:rsidRDefault="00664139" w:rsidP="00664139">
            <w:pPr>
              <w:tabs>
                <w:tab w:val="left" w:pos="426"/>
              </w:tabs>
              <w:jc w:val="right"/>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Tot%</w:t>
            </w:r>
          </w:p>
        </w:tc>
      </w:tr>
      <w:tr w:rsidR="00ED511D" w:rsidRPr="00040811" w14:paraId="2E9DE297" w14:textId="77777777" w:rsidTr="00664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35C7248C" w14:textId="77777777" w:rsidR="00ED511D" w:rsidRPr="00040811" w:rsidRDefault="00ED511D" w:rsidP="00ED511D">
            <w:pPr>
              <w:tabs>
                <w:tab w:val="left" w:pos="426"/>
              </w:tabs>
              <w:rPr>
                <w:b w:val="0"/>
                <w:bCs w:val="0"/>
                <w:sz w:val="18"/>
                <w:szCs w:val="18"/>
              </w:rPr>
            </w:pPr>
            <w:r w:rsidRPr="00040811">
              <w:rPr>
                <w:b w:val="0"/>
                <w:bCs w:val="0"/>
                <w:sz w:val="18"/>
                <w:szCs w:val="18"/>
              </w:rPr>
              <w:t>De ontwikkeling van het kind centraal en niet het onderwijssysteem</w:t>
            </w:r>
          </w:p>
        </w:tc>
        <w:tc>
          <w:tcPr>
            <w:tcW w:w="637" w:type="dxa"/>
          </w:tcPr>
          <w:p w14:paraId="3A1CBF80" w14:textId="6CCBB0CB" w:rsidR="00ED511D" w:rsidRPr="00040811" w:rsidRDefault="00ED511D" w:rsidP="00ED511D">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21,0</w:t>
            </w:r>
          </w:p>
        </w:tc>
        <w:tc>
          <w:tcPr>
            <w:tcW w:w="833" w:type="dxa"/>
          </w:tcPr>
          <w:p w14:paraId="33D1EB52" w14:textId="0F1D9A10" w:rsidR="00ED511D" w:rsidRPr="00040811" w:rsidRDefault="00ED511D" w:rsidP="00ED511D">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45,0</w:t>
            </w:r>
          </w:p>
        </w:tc>
        <w:tc>
          <w:tcPr>
            <w:tcW w:w="745" w:type="dxa"/>
          </w:tcPr>
          <w:p w14:paraId="173D882D" w14:textId="77777777" w:rsidR="00ED511D" w:rsidRPr="00040811" w:rsidRDefault="00ED511D" w:rsidP="00ED511D">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66,0</w:t>
            </w:r>
          </w:p>
        </w:tc>
      </w:tr>
      <w:tr w:rsidR="00ED511D" w:rsidRPr="00040811" w14:paraId="0529102E" w14:textId="77777777" w:rsidTr="00664139">
        <w:tc>
          <w:tcPr>
            <w:cnfStyle w:val="001000000000" w:firstRow="0" w:lastRow="0" w:firstColumn="1" w:lastColumn="0" w:oddVBand="0" w:evenVBand="0" w:oddHBand="0" w:evenHBand="0" w:firstRowFirstColumn="0" w:firstRowLastColumn="0" w:lastRowFirstColumn="0" w:lastRowLastColumn="0"/>
            <w:tcW w:w="6516" w:type="dxa"/>
          </w:tcPr>
          <w:p w14:paraId="0330BFC1" w14:textId="77777777" w:rsidR="00ED511D" w:rsidRPr="00040811" w:rsidRDefault="00ED511D" w:rsidP="00ED511D">
            <w:pPr>
              <w:tabs>
                <w:tab w:val="left" w:pos="426"/>
              </w:tabs>
              <w:rPr>
                <w:b w:val="0"/>
                <w:bCs w:val="0"/>
                <w:sz w:val="18"/>
                <w:szCs w:val="18"/>
              </w:rPr>
            </w:pPr>
            <w:r w:rsidRPr="00040811">
              <w:rPr>
                <w:b w:val="0"/>
                <w:bCs w:val="0"/>
                <w:sz w:val="18"/>
                <w:szCs w:val="18"/>
              </w:rPr>
              <w:t>Erkenning, begrip en oprechte aandacht voor het kind</w:t>
            </w:r>
          </w:p>
        </w:tc>
        <w:tc>
          <w:tcPr>
            <w:tcW w:w="637" w:type="dxa"/>
          </w:tcPr>
          <w:p w14:paraId="0D9C4728" w14:textId="5D4A404C" w:rsidR="00ED511D" w:rsidRPr="00040811" w:rsidRDefault="00ED511D" w:rsidP="00ED511D">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16,9</w:t>
            </w:r>
          </w:p>
        </w:tc>
        <w:tc>
          <w:tcPr>
            <w:tcW w:w="833" w:type="dxa"/>
          </w:tcPr>
          <w:p w14:paraId="0038FC99" w14:textId="4DE63449" w:rsidR="00ED511D" w:rsidRPr="00040811" w:rsidRDefault="00ED511D" w:rsidP="00ED511D">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13,3</w:t>
            </w:r>
          </w:p>
        </w:tc>
        <w:tc>
          <w:tcPr>
            <w:tcW w:w="745" w:type="dxa"/>
          </w:tcPr>
          <w:p w14:paraId="253F36E1" w14:textId="77777777" w:rsidR="00ED511D" w:rsidRPr="00040811" w:rsidRDefault="00ED511D" w:rsidP="00ED511D">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30,2</w:t>
            </w:r>
          </w:p>
        </w:tc>
      </w:tr>
      <w:tr w:rsidR="00ED511D" w:rsidRPr="00040811" w14:paraId="6EA0E339" w14:textId="77777777" w:rsidTr="00664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29485A2B" w14:textId="77777777" w:rsidR="00ED511D" w:rsidRPr="00040811" w:rsidRDefault="00ED511D" w:rsidP="00ED511D">
            <w:pPr>
              <w:tabs>
                <w:tab w:val="left" w:pos="426"/>
              </w:tabs>
              <w:rPr>
                <w:b w:val="0"/>
                <w:bCs w:val="0"/>
                <w:sz w:val="18"/>
                <w:szCs w:val="18"/>
              </w:rPr>
            </w:pPr>
            <w:r w:rsidRPr="00040811">
              <w:rPr>
                <w:b w:val="0"/>
                <w:bCs w:val="0"/>
                <w:sz w:val="18"/>
                <w:szCs w:val="18"/>
              </w:rPr>
              <w:t>Mogelijkheid een dag(deel) niet naar school te gaan</w:t>
            </w:r>
          </w:p>
        </w:tc>
        <w:tc>
          <w:tcPr>
            <w:tcW w:w="637" w:type="dxa"/>
          </w:tcPr>
          <w:p w14:paraId="41E975CF" w14:textId="04919AD3" w:rsidR="00ED511D" w:rsidRPr="00040811" w:rsidRDefault="00ED511D" w:rsidP="00ED511D">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15,4</w:t>
            </w:r>
          </w:p>
        </w:tc>
        <w:tc>
          <w:tcPr>
            <w:tcW w:w="833" w:type="dxa"/>
          </w:tcPr>
          <w:p w14:paraId="57B7FA3D" w14:textId="64C6D220" w:rsidR="00ED511D" w:rsidRPr="00040811" w:rsidRDefault="00ED511D" w:rsidP="00ED511D">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11,7</w:t>
            </w:r>
          </w:p>
        </w:tc>
        <w:tc>
          <w:tcPr>
            <w:tcW w:w="745" w:type="dxa"/>
          </w:tcPr>
          <w:p w14:paraId="4807CF1A" w14:textId="77777777" w:rsidR="00ED511D" w:rsidRPr="00040811" w:rsidRDefault="00ED511D" w:rsidP="00ED511D">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27,1</w:t>
            </w:r>
          </w:p>
        </w:tc>
      </w:tr>
      <w:tr w:rsidR="00ED511D" w:rsidRPr="00040811" w14:paraId="5BE9A698" w14:textId="77777777" w:rsidTr="00664139">
        <w:tc>
          <w:tcPr>
            <w:cnfStyle w:val="001000000000" w:firstRow="0" w:lastRow="0" w:firstColumn="1" w:lastColumn="0" w:oddVBand="0" w:evenVBand="0" w:oddHBand="0" w:evenHBand="0" w:firstRowFirstColumn="0" w:firstRowLastColumn="0" w:lastRowFirstColumn="0" w:lastRowLastColumn="0"/>
            <w:tcW w:w="6516" w:type="dxa"/>
          </w:tcPr>
          <w:p w14:paraId="2140893E" w14:textId="77777777" w:rsidR="00ED511D" w:rsidRPr="00040811" w:rsidRDefault="00ED511D" w:rsidP="00ED511D">
            <w:pPr>
              <w:tabs>
                <w:tab w:val="left" w:pos="426"/>
              </w:tabs>
              <w:rPr>
                <w:b w:val="0"/>
                <w:bCs w:val="0"/>
                <w:sz w:val="18"/>
                <w:szCs w:val="18"/>
              </w:rPr>
            </w:pPr>
            <w:r w:rsidRPr="00040811">
              <w:rPr>
                <w:b w:val="0"/>
                <w:bCs w:val="0"/>
                <w:sz w:val="18"/>
                <w:szCs w:val="18"/>
              </w:rPr>
              <w:t>Ontwikkelingsgelijken voor het kind</w:t>
            </w:r>
          </w:p>
        </w:tc>
        <w:tc>
          <w:tcPr>
            <w:tcW w:w="637" w:type="dxa"/>
          </w:tcPr>
          <w:p w14:paraId="65F3D837" w14:textId="60ED43C0" w:rsidR="00ED511D" w:rsidRPr="00040811" w:rsidRDefault="00ED511D" w:rsidP="00ED511D">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6,7</w:t>
            </w:r>
          </w:p>
        </w:tc>
        <w:tc>
          <w:tcPr>
            <w:tcW w:w="833" w:type="dxa"/>
          </w:tcPr>
          <w:p w14:paraId="43DDE624" w14:textId="2B0A01C7" w:rsidR="00ED511D" w:rsidRPr="00040811" w:rsidRDefault="00ED511D" w:rsidP="00ED511D">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16,7</w:t>
            </w:r>
          </w:p>
        </w:tc>
        <w:tc>
          <w:tcPr>
            <w:tcW w:w="745" w:type="dxa"/>
          </w:tcPr>
          <w:p w14:paraId="32D2CC05" w14:textId="77777777" w:rsidR="00ED511D" w:rsidRPr="00040811" w:rsidRDefault="00ED511D" w:rsidP="00ED511D">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23,4</w:t>
            </w:r>
          </w:p>
        </w:tc>
      </w:tr>
      <w:tr w:rsidR="00ED511D" w:rsidRPr="00040811" w14:paraId="5E05F957" w14:textId="77777777" w:rsidTr="00664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468011C2" w14:textId="77777777" w:rsidR="00ED511D" w:rsidRPr="00040811" w:rsidRDefault="00ED511D" w:rsidP="00ED511D">
            <w:pPr>
              <w:tabs>
                <w:tab w:val="left" w:pos="426"/>
              </w:tabs>
              <w:rPr>
                <w:b w:val="0"/>
                <w:bCs w:val="0"/>
                <w:sz w:val="18"/>
                <w:szCs w:val="18"/>
              </w:rPr>
            </w:pPr>
            <w:r w:rsidRPr="00040811">
              <w:rPr>
                <w:b w:val="0"/>
                <w:bCs w:val="0"/>
                <w:sz w:val="18"/>
                <w:szCs w:val="18"/>
              </w:rPr>
              <w:t>Samenwerking met de ouders om het kind te begeleiden en te ondersteunen</w:t>
            </w:r>
          </w:p>
        </w:tc>
        <w:tc>
          <w:tcPr>
            <w:tcW w:w="637" w:type="dxa"/>
          </w:tcPr>
          <w:p w14:paraId="4F06B322" w14:textId="094D184F" w:rsidR="00ED511D" w:rsidRPr="00040811" w:rsidRDefault="00ED511D" w:rsidP="00ED511D">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6,0</w:t>
            </w:r>
          </w:p>
        </w:tc>
        <w:tc>
          <w:tcPr>
            <w:tcW w:w="833" w:type="dxa"/>
          </w:tcPr>
          <w:p w14:paraId="3A360F20" w14:textId="380ED8ED" w:rsidR="00ED511D" w:rsidRPr="00040811" w:rsidRDefault="00ED511D" w:rsidP="00ED511D">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8,3</w:t>
            </w:r>
          </w:p>
        </w:tc>
        <w:tc>
          <w:tcPr>
            <w:tcW w:w="745" w:type="dxa"/>
          </w:tcPr>
          <w:p w14:paraId="46EF1BB0" w14:textId="77777777" w:rsidR="00ED511D" w:rsidRPr="00040811" w:rsidRDefault="00ED511D" w:rsidP="00ED511D">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14,3</w:t>
            </w:r>
          </w:p>
        </w:tc>
      </w:tr>
      <w:tr w:rsidR="00ED511D" w:rsidRPr="00040811" w14:paraId="135C6283" w14:textId="77777777" w:rsidTr="00664139">
        <w:tc>
          <w:tcPr>
            <w:cnfStyle w:val="001000000000" w:firstRow="0" w:lastRow="0" w:firstColumn="1" w:lastColumn="0" w:oddVBand="0" w:evenVBand="0" w:oddHBand="0" w:evenHBand="0" w:firstRowFirstColumn="0" w:firstRowLastColumn="0" w:lastRowFirstColumn="0" w:lastRowLastColumn="0"/>
            <w:tcW w:w="6516" w:type="dxa"/>
          </w:tcPr>
          <w:p w14:paraId="4FDC26A5" w14:textId="77777777" w:rsidR="00ED511D" w:rsidRPr="00040811" w:rsidRDefault="00ED511D" w:rsidP="00ED511D">
            <w:pPr>
              <w:tabs>
                <w:tab w:val="left" w:pos="426"/>
              </w:tabs>
              <w:rPr>
                <w:b w:val="0"/>
                <w:bCs w:val="0"/>
                <w:sz w:val="18"/>
                <w:szCs w:val="18"/>
              </w:rPr>
            </w:pPr>
            <w:r w:rsidRPr="00040811">
              <w:rPr>
                <w:b w:val="0"/>
                <w:bCs w:val="0"/>
                <w:sz w:val="18"/>
                <w:szCs w:val="18"/>
              </w:rPr>
              <w:t>Een bij het ontwikkelingsniveau passend speel- en leeraanbod</w:t>
            </w:r>
          </w:p>
        </w:tc>
        <w:tc>
          <w:tcPr>
            <w:tcW w:w="637" w:type="dxa"/>
          </w:tcPr>
          <w:p w14:paraId="24EBEA1D" w14:textId="6DAA5654" w:rsidR="00ED511D" w:rsidRPr="00040811" w:rsidRDefault="00ED511D" w:rsidP="00ED511D">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9,4</w:t>
            </w:r>
          </w:p>
        </w:tc>
        <w:tc>
          <w:tcPr>
            <w:tcW w:w="833" w:type="dxa"/>
          </w:tcPr>
          <w:p w14:paraId="4BC355B7" w14:textId="497F7791" w:rsidR="00ED511D" w:rsidRPr="00040811" w:rsidRDefault="00ED511D" w:rsidP="00ED511D">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1,7</w:t>
            </w:r>
          </w:p>
        </w:tc>
        <w:tc>
          <w:tcPr>
            <w:tcW w:w="745" w:type="dxa"/>
          </w:tcPr>
          <w:p w14:paraId="1FBC3C27" w14:textId="77777777" w:rsidR="00ED511D" w:rsidRPr="00040811" w:rsidRDefault="00ED511D" w:rsidP="00ED511D">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11,1</w:t>
            </w:r>
          </w:p>
        </w:tc>
      </w:tr>
      <w:tr w:rsidR="00ED511D" w:rsidRPr="00040811" w14:paraId="13482A32" w14:textId="77777777" w:rsidTr="00664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49072892" w14:textId="77777777" w:rsidR="00ED511D" w:rsidRPr="00040811" w:rsidRDefault="00ED511D" w:rsidP="00ED511D">
            <w:pPr>
              <w:tabs>
                <w:tab w:val="left" w:pos="426"/>
              </w:tabs>
              <w:rPr>
                <w:b w:val="0"/>
                <w:bCs w:val="0"/>
                <w:sz w:val="18"/>
                <w:szCs w:val="18"/>
              </w:rPr>
            </w:pPr>
            <w:r w:rsidRPr="00040811">
              <w:rPr>
                <w:b w:val="0"/>
                <w:bCs w:val="0"/>
                <w:sz w:val="18"/>
                <w:szCs w:val="18"/>
              </w:rPr>
              <w:t>Begrip en invoelvermogen voor eerdere nare ervaringen die het kind op school heeft opgedaan</w:t>
            </w:r>
          </w:p>
        </w:tc>
        <w:tc>
          <w:tcPr>
            <w:tcW w:w="637" w:type="dxa"/>
          </w:tcPr>
          <w:p w14:paraId="3AC92F4F" w14:textId="3ABEC73B" w:rsidR="00ED511D" w:rsidRPr="00040811" w:rsidRDefault="00ED511D" w:rsidP="00ED511D">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9,2</w:t>
            </w:r>
          </w:p>
        </w:tc>
        <w:tc>
          <w:tcPr>
            <w:tcW w:w="833" w:type="dxa"/>
          </w:tcPr>
          <w:p w14:paraId="32AC473A" w14:textId="33BFB3CC" w:rsidR="00ED511D" w:rsidRPr="00040811" w:rsidRDefault="00ED511D" w:rsidP="00ED511D">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1,7</w:t>
            </w:r>
          </w:p>
        </w:tc>
        <w:tc>
          <w:tcPr>
            <w:tcW w:w="745" w:type="dxa"/>
          </w:tcPr>
          <w:p w14:paraId="16353BE9" w14:textId="77777777" w:rsidR="00ED511D" w:rsidRPr="00040811" w:rsidRDefault="00ED511D" w:rsidP="00ED511D">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10,9</w:t>
            </w:r>
          </w:p>
        </w:tc>
      </w:tr>
      <w:tr w:rsidR="00ED511D" w:rsidRPr="00040811" w14:paraId="25C24668" w14:textId="77777777" w:rsidTr="00664139">
        <w:tc>
          <w:tcPr>
            <w:cnfStyle w:val="001000000000" w:firstRow="0" w:lastRow="0" w:firstColumn="1" w:lastColumn="0" w:oddVBand="0" w:evenVBand="0" w:oddHBand="0" w:evenHBand="0" w:firstRowFirstColumn="0" w:firstRowLastColumn="0" w:lastRowFirstColumn="0" w:lastRowLastColumn="0"/>
            <w:tcW w:w="6516" w:type="dxa"/>
          </w:tcPr>
          <w:p w14:paraId="32F03ACB" w14:textId="14D9059B" w:rsidR="00ED511D" w:rsidRPr="00040811" w:rsidRDefault="00ED511D" w:rsidP="00ED511D">
            <w:pPr>
              <w:tabs>
                <w:tab w:val="left" w:pos="1770"/>
              </w:tabs>
              <w:rPr>
                <w:b w:val="0"/>
                <w:bCs w:val="0"/>
                <w:sz w:val="18"/>
                <w:szCs w:val="18"/>
              </w:rPr>
            </w:pPr>
            <w:r w:rsidRPr="00040811">
              <w:rPr>
                <w:b w:val="0"/>
                <w:bCs w:val="0"/>
                <w:sz w:val="18"/>
                <w:szCs w:val="18"/>
              </w:rPr>
              <w:t xml:space="preserve">Ruimte voor initiatieven van het kind, wat betreft leren, activiteiten </w:t>
            </w:r>
            <w:r w:rsidR="00BA2290" w:rsidRPr="00040811">
              <w:rPr>
                <w:b w:val="0"/>
                <w:bCs w:val="0"/>
                <w:sz w:val="18"/>
                <w:szCs w:val="18"/>
              </w:rPr>
              <w:t>e.d.</w:t>
            </w:r>
          </w:p>
        </w:tc>
        <w:tc>
          <w:tcPr>
            <w:tcW w:w="637" w:type="dxa"/>
          </w:tcPr>
          <w:p w14:paraId="5D471DC9" w14:textId="43EDFFDF" w:rsidR="00ED511D" w:rsidRPr="00040811" w:rsidRDefault="00ED511D" w:rsidP="00ED511D">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6,7</w:t>
            </w:r>
          </w:p>
        </w:tc>
        <w:tc>
          <w:tcPr>
            <w:tcW w:w="833" w:type="dxa"/>
          </w:tcPr>
          <w:p w14:paraId="450C43E1" w14:textId="1DDA901D" w:rsidR="00ED511D" w:rsidRPr="00040811" w:rsidRDefault="00ED511D" w:rsidP="00ED511D">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1,7</w:t>
            </w:r>
          </w:p>
        </w:tc>
        <w:tc>
          <w:tcPr>
            <w:tcW w:w="745" w:type="dxa"/>
          </w:tcPr>
          <w:p w14:paraId="0294E92E" w14:textId="77777777" w:rsidR="00ED511D" w:rsidRPr="00040811" w:rsidRDefault="00ED511D" w:rsidP="00ED511D">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8,4</w:t>
            </w:r>
          </w:p>
        </w:tc>
      </w:tr>
      <w:tr w:rsidR="00ED511D" w:rsidRPr="00040811" w14:paraId="7B69EDEC" w14:textId="77777777" w:rsidTr="00664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7527FF1D" w14:textId="77777777" w:rsidR="00ED511D" w:rsidRPr="00040811" w:rsidRDefault="00ED511D" w:rsidP="00ED511D">
            <w:pPr>
              <w:tabs>
                <w:tab w:val="left" w:pos="426"/>
              </w:tabs>
              <w:rPr>
                <w:b w:val="0"/>
                <w:bCs w:val="0"/>
                <w:sz w:val="18"/>
                <w:szCs w:val="18"/>
              </w:rPr>
            </w:pPr>
            <w:r w:rsidRPr="00040811">
              <w:rPr>
                <w:b w:val="0"/>
                <w:bCs w:val="0"/>
                <w:sz w:val="18"/>
                <w:szCs w:val="18"/>
              </w:rPr>
              <w:t>Een flexibele organisatie</w:t>
            </w:r>
          </w:p>
        </w:tc>
        <w:tc>
          <w:tcPr>
            <w:tcW w:w="637" w:type="dxa"/>
          </w:tcPr>
          <w:p w14:paraId="3F61F259" w14:textId="1C7DD4E5" w:rsidR="00ED511D" w:rsidRPr="00040811" w:rsidRDefault="00ED511D" w:rsidP="00ED511D">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4,4</w:t>
            </w:r>
          </w:p>
        </w:tc>
        <w:tc>
          <w:tcPr>
            <w:tcW w:w="833" w:type="dxa"/>
          </w:tcPr>
          <w:p w14:paraId="1A72EEC7" w14:textId="34FD303F" w:rsidR="00ED511D" w:rsidRPr="00040811" w:rsidRDefault="00ED511D" w:rsidP="00ED511D">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0</w:t>
            </w:r>
          </w:p>
        </w:tc>
        <w:tc>
          <w:tcPr>
            <w:tcW w:w="745" w:type="dxa"/>
          </w:tcPr>
          <w:p w14:paraId="463F09DB" w14:textId="77777777" w:rsidR="00ED511D" w:rsidRPr="00040811" w:rsidRDefault="00ED511D" w:rsidP="00ED511D">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4,4</w:t>
            </w:r>
          </w:p>
        </w:tc>
      </w:tr>
      <w:tr w:rsidR="00ED511D" w:rsidRPr="00040811" w14:paraId="646C1BBA" w14:textId="77777777" w:rsidTr="00664139">
        <w:tc>
          <w:tcPr>
            <w:cnfStyle w:val="001000000000" w:firstRow="0" w:lastRow="0" w:firstColumn="1" w:lastColumn="0" w:oddVBand="0" w:evenVBand="0" w:oddHBand="0" w:evenHBand="0" w:firstRowFirstColumn="0" w:firstRowLastColumn="0" w:lastRowFirstColumn="0" w:lastRowLastColumn="0"/>
            <w:tcW w:w="6516" w:type="dxa"/>
          </w:tcPr>
          <w:p w14:paraId="1583F4A5" w14:textId="77777777" w:rsidR="00ED511D" w:rsidRPr="00040811" w:rsidRDefault="00ED511D" w:rsidP="00ED511D">
            <w:pPr>
              <w:tabs>
                <w:tab w:val="left" w:pos="426"/>
              </w:tabs>
              <w:rPr>
                <w:b w:val="0"/>
                <w:bCs w:val="0"/>
                <w:sz w:val="18"/>
                <w:szCs w:val="18"/>
              </w:rPr>
            </w:pPr>
            <w:r w:rsidRPr="00040811">
              <w:rPr>
                <w:b w:val="0"/>
                <w:bCs w:val="0"/>
                <w:sz w:val="18"/>
                <w:szCs w:val="18"/>
              </w:rPr>
              <w:t>Structuur en duidelijke kaders waarbinnen ruimte is voor eigen keuzes</w:t>
            </w:r>
          </w:p>
        </w:tc>
        <w:tc>
          <w:tcPr>
            <w:tcW w:w="637" w:type="dxa"/>
          </w:tcPr>
          <w:p w14:paraId="75EC36D0" w14:textId="225D2897" w:rsidR="00ED511D" w:rsidRPr="00040811" w:rsidRDefault="00ED511D" w:rsidP="00ED511D">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4,4</w:t>
            </w:r>
          </w:p>
        </w:tc>
        <w:tc>
          <w:tcPr>
            <w:tcW w:w="833" w:type="dxa"/>
          </w:tcPr>
          <w:p w14:paraId="024D26C7" w14:textId="15EEA079" w:rsidR="00ED511D" w:rsidRPr="00040811" w:rsidRDefault="00ED511D" w:rsidP="00ED511D">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0</w:t>
            </w:r>
          </w:p>
        </w:tc>
        <w:tc>
          <w:tcPr>
            <w:tcW w:w="745" w:type="dxa"/>
          </w:tcPr>
          <w:p w14:paraId="64D542AF" w14:textId="77777777" w:rsidR="00ED511D" w:rsidRPr="00040811" w:rsidRDefault="00ED511D" w:rsidP="00ED511D">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4,4</w:t>
            </w:r>
          </w:p>
        </w:tc>
      </w:tr>
      <w:tr w:rsidR="00ED511D" w:rsidRPr="00040811" w14:paraId="2E7869A0" w14:textId="77777777" w:rsidTr="00664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52A3D083" w14:textId="77777777" w:rsidR="00ED511D" w:rsidRPr="00040811" w:rsidRDefault="00ED511D" w:rsidP="00ED511D">
            <w:pPr>
              <w:tabs>
                <w:tab w:val="left" w:pos="426"/>
              </w:tabs>
              <w:rPr>
                <w:b w:val="0"/>
                <w:bCs w:val="0"/>
                <w:sz w:val="18"/>
                <w:szCs w:val="18"/>
              </w:rPr>
            </w:pPr>
            <w:r w:rsidRPr="00040811">
              <w:rPr>
                <w:b w:val="0"/>
                <w:bCs w:val="0"/>
                <w:sz w:val="18"/>
                <w:szCs w:val="18"/>
              </w:rPr>
              <w:t>Totaal percentage</w:t>
            </w:r>
          </w:p>
        </w:tc>
        <w:tc>
          <w:tcPr>
            <w:tcW w:w="637" w:type="dxa"/>
          </w:tcPr>
          <w:p w14:paraId="4A5153F4" w14:textId="6AEAE2B3" w:rsidR="00ED511D" w:rsidRPr="00040811" w:rsidRDefault="00ED511D" w:rsidP="00ED511D">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100</w:t>
            </w:r>
          </w:p>
        </w:tc>
        <w:tc>
          <w:tcPr>
            <w:tcW w:w="833" w:type="dxa"/>
          </w:tcPr>
          <w:p w14:paraId="718321D4" w14:textId="4EF16368" w:rsidR="00ED511D" w:rsidRPr="00040811" w:rsidRDefault="00ED511D" w:rsidP="00ED511D">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100</w:t>
            </w:r>
          </w:p>
        </w:tc>
        <w:tc>
          <w:tcPr>
            <w:tcW w:w="745" w:type="dxa"/>
          </w:tcPr>
          <w:p w14:paraId="4EB5C5F7" w14:textId="77777777" w:rsidR="00ED511D" w:rsidRPr="00040811" w:rsidRDefault="00ED511D" w:rsidP="00ED511D">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200</w:t>
            </w:r>
          </w:p>
        </w:tc>
      </w:tr>
    </w:tbl>
    <w:p w14:paraId="1D2D8B19" w14:textId="132675D7" w:rsidR="00130031" w:rsidRDefault="00130031" w:rsidP="0007352B"/>
    <w:p w14:paraId="45836DEE" w14:textId="77777777" w:rsidR="00BB461A" w:rsidRPr="00040811" w:rsidRDefault="00BB461A" w:rsidP="0007352B"/>
    <w:p w14:paraId="5AC837C8" w14:textId="7862CD46" w:rsidR="00E13995" w:rsidRPr="00040811" w:rsidRDefault="00252E5F" w:rsidP="00033ED0">
      <w:pPr>
        <w:pBdr>
          <w:top w:val="single" w:sz="4" w:space="1" w:color="auto"/>
          <w:left w:val="single" w:sz="4" w:space="4" w:color="auto"/>
          <w:bottom w:val="single" w:sz="4" w:space="1" w:color="auto"/>
          <w:right w:val="single" w:sz="4" w:space="4" w:color="auto"/>
        </w:pBdr>
      </w:pPr>
      <w:r w:rsidRPr="00040811">
        <w:t>Een</w:t>
      </w:r>
      <w:r w:rsidR="00CD2DDD" w:rsidRPr="00040811">
        <w:t xml:space="preserve"> </w:t>
      </w:r>
      <w:r w:rsidR="00033ED0" w:rsidRPr="00040811">
        <w:t xml:space="preserve">zorgprofessional </w:t>
      </w:r>
      <w:r w:rsidRPr="00040811">
        <w:t xml:space="preserve">geeft </w:t>
      </w:r>
      <w:r w:rsidR="00033ED0" w:rsidRPr="00040811">
        <w:t>aan:</w:t>
      </w:r>
    </w:p>
    <w:p w14:paraId="4A5D9EB3" w14:textId="3BC5378F" w:rsidR="00033ED0" w:rsidRPr="00040811" w:rsidRDefault="004E09CF" w:rsidP="00C56A55">
      <w:pPr>
        <w:pStyle w:val="Duidelijkcitaat"/>
      </w:pPr>
      <w:r w:rsidRPr="00040811">
        <w:t>“</w:t>
      </w:r>
      <w:r w:rsidR="00033ED0" w:rsidRPr="00040811">
        <w:t xml:space="preserve">Ik mis </w:t>
      </w:r>
      <w:r w:rsidR="00252E5F" w:rsidRPr="00040811">
        <w:t xml:space="preserve">[in het basisonderwijs] </w:t>
      </w:r>
      <w:r w:rsidR="00033ED0" w:rsidRPr="00040811">
        <w:t>de aandacht voor de persoonlijke ontwikkeling van de kinderen</w:t>
      </w:r>
      <w:r w:rsidR="00617AE2" w:rsidRPr="00040811">
        <w:t>, ofwel</w:t>
      </w:r>
      <w:r w:rsidR="00033ED0" w:rsidRPr="00040811">
        <w:t xml:space="preserve"> </w:t>
      </w:r>
      <w:proofErr w:type="spellStart"/>
      <w:r w:rsidR="00033ED0" w:rsidRPr="00040811">
        <w:t>psycho</w:t>
      </w:r>
      <w:proofErr w:type="spellEnd"/>
      <w:r w:rsidR="00033ED0" w:rsidRPr="00040811">
        <w:t xml:space="preserve">-educatie. </w:t>
      </w:r>
      <w:r w:rsidR="00252E5F" w:rsidRPr="00040811">
        <w:t>Het</w:t>
      </w:r>
      <w:r w:rsidR="00033ED0" w:rsidRPr="00040811">
        <w:t xml:space="preserve"> is veel moeilijker om dit in het </w:t>
      </w:r>
      <w:r w:rsidR="00252E5F" w:rsidRPr="00040811">
        <w:t>voortgezet onderwijs</w:t>
      </w:r>
      <w:r w:rsidR="00033ED0" w:rsidRPr="00040811">
        <w:t xml:space="preserve"> onder de knie te krijgen</w:t>
      </w:r>
      <w:r w:rsidR="00617AE2" w:rsidRPr="00040811">
        <w:t xml:space="preserve"> en a</w:t>
      </w:r>
      <w:r w:rsidR="00033ED0" w:rsidRPr="00040811">
        <w:t>lle kinderen hebben dit nodig!</w:t>
      </w:r>
      <w:r w:rsidRPr="00040811">
        <w:t>”</w:t>
      </w:r>
    </w:p>
    <w:p w14:paraId="201B1A30" w14:textId="33635C08" w:rsidR="00670E50" w:rsidRPr="00040811" w:rsidRDefault="00670E50" w:rsidP="00670E50">
      <w:pPr>
        <w:pBdr>
          <w:top w:val="dotDotDash" w:sz="4" w:space="1" w:color="auto"/>
          <w:left w:val="dotDotDash" w:sz="4" w:space="4" w:color="auto"/>
          <w:bottom w:val="dotDotDash" w:sz="4" w:space="1" w:color="auto"/>
          <w:right w:val="dotDotDash" w:sz="4" w:space="4" w:color="auto"/>
        </w:pBdr>
      </w:pPr>
      <w:r w:rsidRPr="00040811">
        <w:t xml:space="preserve">Een ouder </w:t>
      </w:r>
      <w:r w:rsidR="00617AE2" w:rsidRPr="00040811">
        <w:t>meldt</w:t>
      </w:r>
      <w:r w:rsidRPr="00040811">
        <w:t xml:space="preserve"> in de enquête:</w:t>
      </w:r>
    </w:p>
    <w:p w14:paraId="0D345AFC" w14:textId="2C931FA8" w:rsidR="00670E50" w:rsidRPr="00040811" w:rsidRDefault="00670E50" w:rsidP="00670E50">
      <w:pPr>
        <w:pBdr>
          <w:top w:val="dotDotDash" w:sz="4" w:space="1" w:color="auto"/>
          <w:left w:val="dotDotDash" w:sz="4" w:space="4" w:color="auto"/>
          <w:bottom w:val="dotDotDash" w:sz="4" w:space="1" w:color="auto"/>
          <w:right w:val="dotDotDash" w:sz="4" w:space="4" w:color="auto"/>
        </w:pBdr>
      </w:pPr>
    </w:p>
    <w:p w14:paraId="5BC17C40" w14:textId="77795806" w:rsidR="00670E50" w:rsidRPr="00040811" w:rsidRDefault="00670E50" w:rsidP="00670E50">
      <w:pPr>
        <w:pBdr>
          <w:top w:val="dotDotDash" w:sz="4" w:space="1" w:color="auto"/>
          <w:left w:val="dotDotDash" w:sz="4" w:space="4" w:color="auto"/>
          <w:bottom w:val="dotDotDash" w:sz="4" w:space="1" w:color="auto"/>
          <w:right w:val="dotDotDash" w:sz="4" w:space="4" w:color="auto"/>
        </w:pBdr>
      </w:pPr>
      <w:r w:rsidRPr="00040811">
        <w:t>“Onze zoon mist mannen in het onderwijs</w:t>
      </w:r>
      <w:r w:rsidR="00A17E1F" w:rsidRPr="00040811">
        <w:t>,</w:t>
      </w:r>
      <w:r w:rsidRPr="00040811">
        <w:t xml:space="preserve"> techniek, met de handen werken en naar buiten gaan. Klaslokalen en schoolpleinen zijn dodelijk saaie leeromgevingen."</w:t>
      </w:r>
    </w:p>
    <w:p w14:paraId="2E87714A" w14:textId="64269709" w:rsidR="00670E50" w:rsidRPr="00040811" w:rsidRDefault="00670E50" w:rsidP="00E13995"/>
    <w:p w14:paraId="57788CF7" w14:textId="71DDD796" w:rsidR="00762E32" w:rsidRPr="00040811" w:rsidRDefault="00762E32" w:rsidP="00762E32">
      <w:r w:rsidRPr="00040811">
        <w:t xml:space="preserve">In de diepte-interviews is gevraagd of de mogelijkheid een dag(deel) niet naar school te gaan een oplossing kan zijn voor (hoog)begaafde kinderen. </w:t>
      </w:r>
    </w:p>
    <w:p w14:paraId="377D281C" w14:textId="77777777" w:rsidR="00762E32" w:rsidRPr="00040811" w:rsidRDefault="00762E32" w:rsidP="00E13995"/>
    <w:p w14:paraId="013F4316" w14:textId="03AF52FD" w:rsidR="00D26845" w:rsidRPr="00040811" w:rsidRDefault="00C5255F" w:rsidP="00E13995">
      <w:pPr>
        <w:pBdr>
          <w:top w:val="single" w:sz="4" w:space="1" w:color="auto"/>
          <w:left w:val="single" w:sz="4" w:space="4" w:color="auto"/>
          <w:bottom w:val="single" w:sz="4" w:space="1" w:color="auto"/>
          <w:right w:val="single" w:sz="4" w:space="4" w:color="auto"/>
        </w:pBdr>
      </w:pPr>
      <w:r>
        <w:t>6</w:t>
      </w:r>
      <w:r w:rsidR="00E13995" w:rsidRPr="00040811">
        <w:t xml:space="preserve"> </w:t>
      </w:r>
      <w:r w:rsidR="00617AE2" w:rsidRPr="00040811">
        <w:t xml:space="preserve">van de </w:t>
      </w:r>
      <w:r>
        <w:t>8</w:t>
      </w:r>
      <w:r w:rsidR="00617AE2" w:rsidRPr="00040811">
        <w:t xml:space="preserve"> geïnterviewden </w:t>
      </w:r>
      <w:r w:rsidR="00E13995" w:rsidRPr="00040811">
        <w:t>(</w:t>
      </w:r>
      <w:r w:rsidR="00642AB3" w:rsidRPr="00040811">
        <w:t>7</w:t>
      </w:r>
      <w:r>
        <w:t>5</w:t>
      </w:r>
      <w:r w:rsidR="00E13995" w:rsidRPr="00040811">
        <w:t>,</w:t>
      </w:r>
      <w:r>
        <w:t>0</w:t>
      </w:r>
      <w:r w:rsidR="00E13995" w:rsidRPr="00040811">
        <w:t xml:space="preserve">%) </w:t>
      </w:r>
      <w:r w:rsidR="00617AE2" w:rsidRPr="00040811">
        <w:t xml:space="preserve">geven </w:t>
      </w:r>
      <w:r w:rsidR="00E13995" w:rsidRPr="00040811">
        <w:t xml:space="preserve">aan dat </w:t>
      </w:r>
      <w:r w:rsidR="00617AE2" w:rsidRPr="00040811">
        <w:t xml:space="preserve">de mogelijkheid om </w:t>
      </w:r>
      <w:r w:rsidR="00642AB3" w:rsidRPr="00040811">
        <w:t xml:space="preserve">deeltijd </w:t>
      </w:r>
      <w:r w:rsidR="00BE1B04" w:rsidRPr="00040811">
        <w:t xml:space="preserve">naar school te gaan </w:t>
      </w:r>
      <w:r w:rsidR="00642AB3" w:rsidRPr="00040811">
        <w:t xml:space="preserve">een optie is om het </w:t>
      </w:r>
      <w:r w:rsidR="00230931" w:rsidRPr="00040811">
        <w:t xml:space="preserve">thuiszittende kind weer aan het </w:t>
      </w:r>
      <w:r w:rsidR="00E13995" w:rsidRPr="00040811">
        <w:t xml:space="preserve">reguliere onderwijs </w:t>
      </w:r>
      <w:r w:rsidR="00230931" w:rsidRPr="00040811">
        <w:t xml:space="preserve">te laten deelnemen. 1 </w:t>
      </w:r>
      <w:r w:rsidR="00E13995" w:rsidRPr="00040811">
        <w:t>ouder (</w:t>
      </w:r>
      <w:r w:rsidR="00230931" w:rsidRPr="00040811">
        <w:t>1</w:t>
      </w:r>
      <w:r>
        <w:t>2</w:t>
      </w:r>
      <w:r w:rsidR="00E13995" w:rsidRPr="00040811">
        <w:t>,</w:t>
      </w:r>
      <w:r>
        <w:t>5</w:t>
      </w:r>
      <w:r w:rsidR="00E13995" w:rsidRPr="00040811">
        <w:t xml:space="preserve">%) </w:t>
      </w:r>
      <w:r w:rsidR="00230931" w:rsidRPr="00040811">
        <w:t xml:space="preserve">meldt dat voltijds onderwijs </w:t>
      </w:r>
      <w:r w:rsidR="00BE1B04" w:rsidRPr="00040811">
        <w:t xml:space="preserve">ook een </w:t>
      </w:r>
      <w:r w:rsidR="00230931" w:rsidRPr="00040811">
        <w:t xml:space="preserve">mogelijk </w:t>
      </w:r>
      <w:r w:rsidR="00BE1B04" w:rsidRPr="00040811">
        <w:t>is voor het kind</w:t>
      </w:r>
      <w:r w:rsidR="00230931" w:rsidRPr="00040811">
        <w:t xml:space="preserve"> en 1 (1</w:t>
      </w:r>
      <w:r>
        <w:t>2</w:t>
      </w:r>
      <w:r w:rsidR="00230931" w:rsidRPr="00040811">
        <w:t>,</w:t>
      </w:r>
      <w:r>
        <w:t>5</w:t>
      </w:r>
      <w:r w:rsidR="00230931" w:rsidRPr="00040811">
        <w:t xml:space="preserve">%) dat </w:t>
      </w:r>
      <w:r w:rsidR="00BE1B04" w:rsidRPr="00040811">
        <w:t>noch</w:t>
      </w:r>
      <w:r w:rsidR="00230931" w:rsidRPr="00040811">
        <w:t xml:space="preserve"> vol</w:t>
      </w:r>
      <w:r w:rsidR="00BE1B04" w:rsidRPr="00040811">
        <w:t>tijd</w:t>
      </w:r>
      <w:r w:rsidR="00230931" w:rsidRPr="00040811">
        <w:t xml:space="preserve">- </w:t>
      </w:r>
      <w:r w:rsidR="00BE1B04" w:rsidRPr="00040811">
        <w:t>noch</w:t>
      </w:r>
      <w:r w:rsidR="00230931" w:rsidRPr="00040811">
        <w:t xml:space="preserve"> deeltijd</w:t>
      </w:r>
      <w:r w:rsidR="00BE1B04" w:rsidRPr="00040811">
        <w:t>onderwij</w:t>
      </w:r>
      <w:r w:rsidR="00230931" w:rsidRPr="00040811">
        <w:t xml:space="preserve">s </w:t>
      </w:r>
      <w:r w:rsidR="00BE1B04" w:rsidRPr="00040811">
        <w:t xml:space="preserve">een optie is. </w:t>
      </w:r>
    </w:p>
    <w:p w14:paraId="0A6ECDD5" w14:textId="0386B64B" w:rsidR="00ED7DAD" w:rsidRPr="00040811" w:rsidRDefault="00ED7DAD" w:rsidP="0007352B"/>
    <w:p w14:paraId="184EC5B8" w14:textId="52B79EEC" w:rsidR="00C02D62" w:rsidRPr="00040811" w:rsidRDefault="00C5255F" w:rsidP="00C02D62">
      <w:pPr>
        <w:keepNext/>
      </w:pPr>
      <w:r>
        <w:rPr>
          <w:noProof/>
        </w:rPr>
        <w:drawing>
          <wp:inline distT="0" distB="0" distL="0" distR="0" wp14:anchorId="2250E4A2" wp14:editId="7FA6DC85">
            <wp:extent cx="5760720" cy="1259840"/>
            <wp:effectExtent l="0" t="0" r="508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1259840"/>
                    </a:xfrm>
                    <a:prstGeom prst="rect">
                      <a:avLst/>
                    </a:prstGeom>
                  </pic:spPr>
                </pic:pic>
              </a:graphicData>
            </a:graphic>
          </wp:inline>
        </w:drawing>
      </w:r>
    </w:p>
    <w:p w14:paraId="620C014F" w14:textId="4702C263" w:rsidR="007F6A39" w:rsidRPr="00040811" w:rsidRDefault="00C02D62" w:rsidP="00A71D35">
      <w:pPr>
        <w:pStyle w:val="Bijschrift"/>
      </w:pPr>
      <w:r w:rsidRPr="00040811">
        <w:t xml:space="preserve">Figuur </w:t>
      </w:r>
      <w:r>
        <w:fldChar w:fldCharType="begin"/>
      </w:r>
      <w:r>
        <w:instrText xml:space="preserve"> SEQ Figuur \* ARABIC </w:instrText>
      </w:r>
      <w:r>
        <w:fldChar w:fldCharType="separate"/>
      </w:r>
      <w:r w:rsidR="009273DE">
        <w:rPr>
          <w:noProof/>
        </w:rPr>
        <w:t>53</w:t>
      </w:r>
      <w:r>
        <w:rPr>
          <w:noProof/>
        </w:rPr>
        <w:fldChar w:fldCharType="end"/>
      </w:r>
      <w:r w:rsidRPr="00040811">
        <w:t xml:space="preserve"> Is voltijd- of deeltijd deelname aan het reguliere onderwijs een optie voor uw (dreigend) thuiszittende kind?</w:t>
      </w:r>
    </w:p>
    <w:p w14:paraId="63924AE5" w14:textId="77777777" w:rsidR="002C40F8" w:rsidRPr="00040811" w:rsidRDefault="002C40F8" w:rsidP="002C40F8">
      <w:pPr>
        <w:pBdr>
          <w:top w:val="single" w:sz="4" w:space="1" w:color="auto"/>
          <w:left w:val="single" w:sz="4" w:space="4" w:color="auto"/>
          <w:bottom w:val="single" w:sz="4" w:space="1" w:color="auto"/>
          <w:right w:val="single" w:sz="4" w:space="4" w:color="auto"/>
        </w:pBdr>
      </w:pPr>
      <w:r w:rsidRPr="00040811">
        <w:lastRenderedPageBreak/>
        <w:t xml:space="preserve">Voor 1 kind van een geïnterviewde ouder ligt de oplossing in 3 dagen naar school, 1 dag bovenschoolse plusklas en 1 dag thuis. </w:t>
      </w:r>
    </w:p>
    <w:p w14:paraId="7E50132C" w14:textId="301EF0BB" w:rsidR="002C40F8" w:rsidRDefault="002C40F8" w:rsidP="002C40F8">
      <w:pPr>
        <w:rPr>
          <w:rStyle w:val="Subtielebenadrukking"/>
          <w:i/>
          <w:iCs w:val="0"/>
        </w:rPr>
      </w:pPr>
    </w:p>
    <w:p w14:paraId="2E0615EB" w14:textId="77777777" w:rsidR="00EE6B96" w:rsidRPr="00040811" w:rsidRDefault="00EE6B96" w:rsidP="002C40F8">
      <w:pPr>
        <w:rPr>
          <w:rStyle w:val="Subtielebenadrukking"/>
          <w:i/>
          <w:iCs w:val="0"/>
        </w:rPr>
      </w:pPr>
    </w:p>
    <w:p w14:paraId="152D5904" w14:textId="63134406" w:rsidR="007F6A39" w:rsidRPr="00040811" w:rsidRDefault="007F6A39" w:rsidP="007F6A39">
      <w:pPr>
        <w:pBdr>
          <w:top w:val="single" w:sz="4" w:space="1" w:color="auto"/>
          <w:left w:val="single" w:sz="4" w:space="4" w:color="auto"/>
          <w:bottom w:val="single" w:sz="4" w:space="1" w:color="auto"/>
          <w:right w:val="single" w:sz="4" w:space="4" w:color="auto"/>
        </w:pBdr>
      </w:pPr>
      <w:r w:rsidRPr="00040811">
        <w:t xml:space="preserve">Enkele geïnterviewden lichten hun antwoord </w:t>
      </w:r>
      <w:r w:rsidR="00157E92" w:rsidRPr="00040811">
        <w:t xml:space="preserve">als volgt </w:t>
      </w:r>
      <w:r w:rsidRPr="00040811">
        <w:t>toe:</w:t>
      </w:r>
    </w:p>
    <w:p w14:paraId="4F6C9F70" w14:textId="77777777" w:rsidR="007F6A39" w:rsidRPr="00040811" w:rsidRDefault="007F6A39" w:rsidP="0007352B"/>
    <w:p w14:paraId="70D3C7A1" w14:textId="56074262" w:rsidR="00ED7DAD" w:rsidRPr="00040811" w:rsidRDefault="004E09CF">
      <w:pPr>
        <w:pStyle w:val="Lijstalinea"/>
        <w:numPr>
          <w:ilvl w:val="0"/>
          <w:numId w:val="57"/>
        </w:numPr>
        <w:ind w:left="426"/>
      </w:pPr>
      <w:r w:rsidRPr="00040811">
        <w:t>“</w:t>
      </w:r>
      <w:r w:rsidR="005430E5" w:rsidRPr="00040811">
        <w:t xml:space="preserve">Alle sociale contacten die de kinderen </w:t>
      </w:r>
      <w:r w:rsidR="00412EB7" w:rsidRPr="00040811">
        <w:t xml:space="preserve">op school </w:t>
      </w:r>
      <w:r w:rsidR="005430E5" w:rsidRPr="00040811">
        <w:t>moeten leggen vragen veel energie. Door ze deeltijd naar school te laten gaan, raken ze niet overprikkeld.</w:t>
      </w:r>
    </w:p>
    <w:p w14:paraId="5EB7A47E" w14:textId="48EE9371" w:rsidR="000248FB" w:rsidRPr="00040811" w:rsidRDefault="0051096A">
      <w:pPr>
        <w:pStyle w:val="Lijstalinea"/>
        <w:numPr>
          <w:ilvl w:val="0"/>
          <w:numId w:val="57"/>
        </w:numPr>
        <w:ind w:left="426"/>
      </w:pPr>
      <w:r w:rsidRPr="00040811">
        <w:t xml:space="preserve">Deeltijd zou een optie kunnen zijn, maar </w:t>
      </w:r>
      <w:r w:rsidR="00412EB7" w:rsidRPr="00040811">
        <w:t xml:space="preserve">er moet </w:t>
      </w:r>
      <w:r w:rsidRPr="00040811">
        <w:t xml:space="preserve">ook extra ondersteuning en zorg </w:t>
      </w:r>
      <w:r w:rsidR="00412EB7" w:rsidRPr="00040811">
        <w:t>worden geboden</w:t>
      </w:r>
      <w:r w:rsidRPr="00040811">
        <w:t>.</w:t>
      </w:r>
    </w:p>
    <w:p w14:paraId="6AF518F2" w14:textId="7CE21FCF" w:rsidR="0098229D" w:rsidRPr="00040811" w:rsidRDefault="0098229D">
      <w:pPr>
        <w:pStyle w:val="Lijstalinea"/>
        <w:numPr>
          <w:ilvl w:val="0"/>
          <w:numId w:val="57"/>
        </w:numPr>
        <w:ind w:left="426"/>
        <w:rPr>
          <w:color w:val="000000" w:themeColor="text1"/>
        </w:rPr>
      </w:pPr>
      <w:r w:rsidRPr="00040811">
        <w:rPr>
          <w:color w:val="000000" w:themeColor="text1"/>
        </w:rPr>
        <w:t xml:space="preserve">Voor een deel </w:t>
      </w:r>
      <w:r w:rsidR="00412EB7" w:rsidRPr="00040811">
        <w:rPr>
          <w:color w:val="000000" w:themeColor="text1"/>
        </w:rPr>
        <w:t xml:space="preserve">van </w:t>
      </w:r>
      <w:r w:rsidR="00412EB7" w:rsidRPr="00040811">
        <w:t xml:space="preserve">de (hoog)begaafden </w:t>
      </w:r>
      <w:r w:rsidRPr="00040811">
        <w:rPr>
          <w:color w:val="000000" w:themeColor="text1"/>
        </w:rPr>
        <w:t xml:space="preserve">is </w:t>
      </w:r>
      <w:r w:rsidR="00412EB7" w:rsidRPr="00040811">
        <w:rPr>
          <w:color w:val="000000" w:themeColor="text1"/>
        </w:rPr>
        <w:t xml:space="preserve">de mogelijkheid om </w:t>
      </w:r>
      <w:r w:rsidRPr="00040811">
        <w:rPr>
          <w:color w:val="000000" w:themeColor="text1"/>
        </w:rPr>
        <w:t xml:space="preserve">deeltijd </w:t>
      </w:r>
      <w:r w:rsidR="00412EB7" w:rsidRPr="00040811">
        <w:rPr>
          <w:color w:val="000000" w:themeColor="text1"/>
        </w:rPr>
        <w:t xml:space="preserve">naar school te gaan </w:t>
      </w:r>
      <w:r w:rsidRPr="00040811">
        <w:rPr>
          <w:color w:val="000000" w:themeColor="text1"/>
        </w:rPr>
        <w:t xml:space="preserve">heel belangrijk voor deelname aan </w:t>
      </w:r>
      <w:r w:rsidR="001A281F" w:rsidRPr="00040811">
        <w:rPr>
          <w:color w:val="000000" w:themeColor="text1"/>
        </w:rPr>
        <w:t>het onderwijs. Dit</w:t>
      </w:r>
      <w:r w:rsidRPr="00040811">
        <w:rPr>
          <w:color w:val="000000" w:themeColor="text1"/>
        </w:rPr>
        <w:t xml:space="preserve"> omdat zij op school </w:t>
      </w:r>
      <w:r w:rsidR="001A281F" w:rsidRPr="00040811">
        <w:rPr>
          <w:color w:val="000000" w:themeColor="text1"/>
        </w:rPr>
        <w:t xml:space="preserve">steeds </w:t>
      </w:r>
      <w:r w:rsidRPr="00040811">
        <w:rPr>
          <w:color w:val="000000" w:themeColor="text1"/>
        </w:rPr>
        <w:t xml:space="preserve">hun tempo moeten aanpassen aan hun klasgenoten en </w:t>
      </w:r>
      <w:r w:rsidR="001A281F" w:rsidRPr="00040811">
        <w:rPr>
          <w:color w:val="000000" w:themeColor="text1"/>
        </w:rPr>
        <w:t xml:space="preserve">omdat </w:t>
      </w:r>
      <w:r w:rsidRPr="00040811">
        <w:rPr>
          <w:color w:val="000000" w:themeColor="text1"/>
        </w:rPr>
        <w:t xml:space="preserve">zij </w:t>
      </w:r>
      <w:r w:rsidR="005A5502" w:rsidRPr="00040811">
        <w:rPr>
          <w:color w:val="000000" w:themeColor="text1"/>
        </w:rPr>
        <w:t>te veel</w:t>
      </w:r>
      <w:r w:rsidRPr="00040811">
        <w:rPr>
          <w:color w:val="000000" w:themeColor="text1"/>
        </w:rPr>
        <w:t xml:space="preserve"> prikkels krijgen. Op de middelbare school zijn hiervoor soms wel mogelijkheden, maar op de basisscholen nog niet.</w:t>
      </w:r>
    </w:p>
    <w:p w14:paraId="2C92EEAC" w14:textId="40F374FE" w:rsidR="002E1F09" w:rsidRPr="00040811" w:rsidRDefault="002E1F09">
      <w:pPr>
        <w:pStyle w:val="Lijstalinea"/>
        <w:numPr>
          <w:ilvl w:val="0"/>
          <w:numId w:val="57"/>
        </w:numPr>
        <w:ind w:left="426"/>
        <w:rPr>
          <w:color w:val="000000" w:themeColor="text1"/>
        </w:rPr>
      </w:pPr>
      <w:r w:rsidRPr="00040811">
        <w:rPr>
          <w:color w:val="000000" w:themeColor="text1"/>
        </w:rPr>
        <w:t xml:space="preserve">Deeltijd helpt om kinderen minder snel stuk te laten gaan. </w:t>
      </w:r>
      <w:r w:rsidR="001A281F" w:rsidRPr="00040811">
        <w:rPr>
          <w:color w:val="000000" w:themeColor="text1"/>
        </w:rPr>
        <w:t>Ons</w:t>
      </w:r>
      <w:r w:rsidRPr="00040811">
        <w:rPr>
          <w:color w:val="000000" w:themeColor="text1"/>
        </w:rPr>
        <w:t xml:space="preserve"> kind heeft ook wel flexi-school gehad (1 dag per week thuis), maar toch is 4 dagen te veel in verband met de prikkelgevoeligheid en sociale omgeving. </w:t>
      </w:r>
    </w:p>
    <w:p w14:paraId="1BDAFD26" w14:textId="176B5092" w:rsidR="002E1F09" w:rsidRPr="00040811" w:rsidRDefault="0031235B">
      <w:pPr>
        <w:pStyle w:val="Lijstalinea"/>
        <w:numPr>
          <w:ilvl w:val="0"/>
          <w:numId w:val="57"/>
        </w:numPr>
        <w:ind w:left="426"/>
        <w:rPr>
          <w:color w:val="000000" w:themeColor="text1"/>
        </w:rPr>
      </w:pPr>
      <w:r w:rsidRPr="00040811">
        <w:rPr>
          <w:color w:val="000000" w:themeColor="text1"/>
        </w:rPr>
        <w:t xml:space="preserve">Deeltijd </w:t>
      </w:r>
      <w:r w:rsidR="00F04C11" w:rsidRPr="00040811">
        <w:rPr>
          <w:color w:val="000000" w:themeColor="text1"/>
        </w:rPr>
        <w:t xml:space="preserve">is een optie </w:t>
      </w:r>
      <w:r w:rsidRPr="00040811">
        <w:rPr>
          <w:color w:val="000000" w:themeColor="text1"/>
        </w:rPr>
        <w:t xml:space="preserve">als het </w:t>
      </w:r>
      <w:r w:rsidR="00F04C11" w:rsidRPr="00040811">
        <w:rPr>
          <w:color w:val="000000" w:themeColor="text1"/>
        </w:rPr>
        <w:t xml:space="preserve">onderwijs </w:t>
      </w:r>
      <w:r w:rsidRPr="00040811">
        <w:rPr>
          <w:color w:val="000000" w:themeColor="text1"/>
        </w:rPr>
        <w:t xml:space="preserve">niet beter wordt dan nu, maar </w:t>
      </w:r>
      <w:r w:rsidR="00F04C11" w:rsidRPr="00040811">
        <w:rPr>
          <w:color w:val="000000" w:themeColor="text1"/>
        </w:rPr>
        <w:t>een</w:t>
      </w:r>
      <w:r w:rsidRPr="00040811">
        <w:rPr>
          <w:color w:val="000000" w:themeColor="text1"/>
        </w:rPr>
        <w:t xml:space="preserve"> aanvullend aanbod</w:t>
      </w:r>
      <w:r w:rsidR="00F04C11" w:rsidRPr="00040811">
        <w:rPr>
          <w:color w:val="000000" w:themeColor="text1"/>
        </w:rPr>
        <w:t xml:space="preserve"> is dan nog steeds nodig</w:t>
      </w:r>
      <w:r w:rsidRPr="00040811">
        <w:rPr>
          <w:color w:val="000000" w:themeColor="text1"/>
        </w:rPr>
        <w:t xml:space="preserve">. </w:t>
      </w:r>
    </w:p>
    <w:p w14:paraId="496DA7A7" w14:textId="77777777" w:rsidR="005E45EC" w:rsidRDefault="0031235B">
      <w:pPr>
        <w:pStyle w:val="Lijstalinea"/>
        <w:numPr>
          <w:ilvl w:val="0"/>
          <w:numId w:val="57"/>
        </w:numPr>
        <w:ind w:left="426"/>
        <w:rPr>
          <w:color w:val="000000" w:themeColor="text1"/>
        </w:rPr>
      </w:pPr>
      <w:r w:rsidRPr="00040811">
        <w:rPr>
          <w:color w:val="000000" w:themeColor="text1"/>
        </w:rPr>
        <w:t>Deeltijd</w:t>
      </w:r>
      <w:r w:rsidR="00F04C11" w:rsidRPr="00040811">
        <w:rPr>
          <w:color w:val="000000" w:themeColor="text1"/>
        </w:rPr>
        <w:t xml:space="preserve"> onderwijs</w:t>
      </w:r>
      <w:r w:rsidRPr="00040811">
        <w:rPr>
          <w:color w:val="000000" w:themeColor="text1"/>
        </w:rPr>
        <w:t xml:space="preserve"> is voor </w:t>
      </w:r>
      <w:r w:rsidR="00F04C11" w:rsidRPr="00040811">
        <w:rPr>
          <w:color w:val="000000" w:themeColor="text1"/>
        </w:rPr>
        <w:t>ons</w:t>
      </w:r>
      <w:r w:rsidRPr="00040811">
        <w:rPr>
          <w:color w:val="000000" w:themeColor="text1"/>
        </w:rPr>
        <w:t xml:space="preserve"> kind geen oplossing </w:t>
      </w:r>
      <w:r w:rsidR="00E52AF9" w:rsidRPr="00040811">
        <w:rPr>
          <w:color w:val="000000" w:themeColor="text1"/>
        </w:rPr>
        <w:t>omdat het te veel</w:t>
      </w:r>
      <w:r w:rsidRPr="00040811">
        <w:rPr>
          <w:color w:val="000000" w:themeColor="text1"/>
        </w:rPr>
        <w:t xml:space="preserve"> beschadigingen in het onderwijs </w:t>
      </w:r>
      <w:r w:rsidR="00E52AF9" w:rsidRPr="00040811">
        <w:rPr>
          <w:color w:val="000000" w:themeColor="text1"/>
        </w:rPr>
        <w:t>heeft</w:t>
      </w:r>
      <w:r w:rsidRPr="00040811">
        <w:rPr>
          <w:color w:val="000000" w:themeColor="text1"/>
        </w:rPr>
        <w:t xml:space="preserve"> opgelopen. Misschien ooit in de toekomst?</w:t>
      </w:r>
    </w:p>
    <w:p w14:paraId="7F987A48" w14:textId="26E23E5F" w:rsidR="0051096A" w:rsidRPr="00040811" w:rsidRDefault="005E45EC">
      <w:pPr>
        <w:pStyle w:val="Lijstalinea"/>
        <w:numPr>
          <w:ilvl w:val="0"/>
          <w:numId w:val="57"/>
        </w:numPr>
        <w:ind w:left="426"/>
        <w:rPr>
          <w:color w:val="000000" w:themeColor="text1"/>
        </w:rPr>
      </w:pPr>
      <w:r>
        <w:rPr>
          <w:color w:val="000000" w:themeColor="text1"/>
        </w:rPr>
        <w:t xml:space="preserve">Wij hebben gedacht aan deeltijdonderwijs als oplossingsmogelijkheid. </w:t>
      </w:r>
      <w:r w:rsidR="004E09CF" w:rsidRPr="00040811">
        <w:rPr>
          <w:color w:val="000000" w:themeColor="text1"/>
        </w:rPr>
        <w:t>”</w:t>
      </w:r>
    </w:p>
    <w:p w14:paraId="204216A6" w14:textId="458A8A61" w:rsidR="005A5026" w:rsidRPr="00040811" w:rsidRDefault="005A5026" w:rsidP="0007352B"/>
    <w:p w14:paraId="7E2E1B24" w14:textId="65836DE9" w:rsidR="00BE2B9F" w:rsidRPr="00040811" w:rsidRDefault="00BE2B9F" w:rsidP="00BE2B9F">
      <w:r w:rsidRPr="00040811">
        <w:t xml:space="preserve">In de diepte-interviews </w:t>
      </w:r>
      <w:r w:rsidR="006228F4" w:rsidRPr="00040811">
        <w:t>is gevraagd of het reguliere onderwijs goed onderwijs kan verzorgen voor</w:t>
      </w:r>
      <w:r w:rsidR="00D607F4" w:rsidRPr="00040811">
        <w:t xml:space="preserve"> hoogbegaafde kinderen</w:t>
      </w:r>
      <w:r w:rsidRPr="00040811">
        <w:t xml:space="preserve">.  </w:t>
      </w:r>
    </w:p>
    <w:p w14:paraId="6EEB721E" w14:textId="21676D9E" w:rsidR="00BE2B9F" w:rsidRPr="00040811" w:rsidRDefault="00BE2B9F" w:rsidP="0007352B"/>
    <w:p w14:paraId="5A829009" w14:textId="52B3286C" w:rsidR="003C242F" w:rsidRPr="00040811" w:rsidRDefault="003C242F" w:rsidP="003C242F">
      <w:pPr>
        <w:pBdr>
          <w:top w:val="single" w:sz="4" w:space="1" w:color="auto"/>
          <w:left w:val="single" w:sz="4" w:space="4" w:color="auto"/>
          <w:bottom w:val="single" w:sz="4" w:space="1" w:color="auto"/>
          <w:right w:val="single" w:sz="4" w:space="4" w:color="auto"/>
        </w:pBdr>
      </w:pPr>
      <w:r w:rsidRPr="00040811">
        <w:t xml:space="preserve">Van de </w:t>
      </w:r>
      <w:r w:rsidR="008700B7">
        <w:t>8</w:t>
      </w:r>
      <w:r w:rsidRPr="00040811">
        <w:t xml:space="preserve"> geïnterviewden geven er </w:t>
      </w:r>
      <w:r w:rsidR="008700B7">
        <w:t>5</w:t>
      </w:r>
      <w:r w:rsidRPr="00040811">
        <w:t xml:space="preserve"> (</w:t>
      </w:r>
      <w:r w:rsidR="008700B7">
        <w:t>62</w:t>
      </w:r>
      <w:r w:rsidRPr="00040811">
        <w:t>,</w:t>
      </w:r>
      <w:r w:rsidR="008700B7">
        <w:t>5</w:t>
      </w:r>
      <w:r w:rsidRPr="00040811">
        <w:t>%) aan dat het reguliere onderwijs goed onderwijs kan verzorgen voor (hoog)begaafde kinderen wanneer bepaalde maatregelen en voorzieningen zijn getroffen. 2 ouders (</w:t>
      </w:r>
      <w:r w:rsidR="008700B7">
        <w:t>25</w:t>
      </w:r>
      <w:r w:rsidRPr="00040811">
        <w:t>,</w:t>
      </w:r>
      <w:r w:rsidR="008700B7">
        <w:t>0</w:t>
      </w:r>
      <w:r w:rsidRPr="00040811">
        <w:t>%) geven aan dat dit zeker niet kan zoals het onderwijs nu georganiseerd is. 1 ouder (1</w:t>
      </w:r>
      <w:r w:rsidR="008700B7">
        <w:t>2</w:t>
      </w:r>
      <w:r w:rsidRPr="00040811">
        <w:t>,</w:t>
      </w:r>
      <w:r w:rsidR="008700B7">
        <w:t>5</w:t>
      </w:r>
      <w:r w:rsidRPr="00040811">
        <w:t>%) meent dat dit zeker mogelijk is.</w:t>
      </w:r>
    </w:p>
    <w:p w14:paraId="7111FF78" w14:textId="5E1D1F79" w:rsidR="003C242F" w:rsidRDefault="003C242F" w:rsidP="0007352B"/>
    <w:p w14:paraId="1E4D40E5" w14:textId="77777777" w:rsidR="00BB461A" w:rsidRPr="00040811" w:rsidRDefault="00BB461A" w:rsidP="0007352B"/>
    <w:p w14:paraId="0B39164A" w14:textId="3E22A60E" w:rsidR="00A33EEC" w:rsidRPr="00040811" w:rsidRDefault="00C14A45" w:rsidP="00A33EEC">
      <w:pPr>
        <w:keepNext/>
      </w:pPr>
      <w:r>
        <w:rPr>
          <w:noProof/>
        </w:rPr>
        <w:drawing>
          <wp:inline distT="0" distB="0" distL="0" distR="0" wp14:anchorId="7EA43C15" wp14:editId="7A25F4F8">
            <wp:extent cx="5760720" cy="1431925"/>
            <wp:effectExtent l="0" t="0" r="5080" b="317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1431925"/>
                    </a:xfrm>
                    <a:prstGeom prst="rect">
                      <a:avLst/>
                    </a:prstGeom>
                  </pic:spPr>
                </pic:pic>
              </a:graphicData>
            </a:graphic>
          </wp:inline>
        </w:drawing>
      </w:r>
    </w:p>
    <w:p w14:paraId="417EB555" w14:textId="6996645D" w:rsidR="00787B5A" w:rsidRPr="00040811" w:rsidRDefault="00A33EEC"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54</w:t>
      </w:r>
      <w:r w:rsidR="00000000">
        <w:rPr>
          <w:noProof/>
        </w:rPr>
        <w:fldChar w:fldCharType="end"/>
      </w:r>
      <w:r w:rsidRPr="00040811">
        <w:t xml:space="preserve"> Kan het reguliere onderwijs goed onderwijs verzorgen voor (hoog)begaafde kinderen?</w:t>
      </w:r>
    </w:p>
    <w:p w14:paraId="1EC9AAE4" w14:textId="39ADA51A" w:rsidR="003C242F" w:rsidRPr="00040811" w:rsidRDefault="003C242F" w:rsidP="003C242F"/>
    <w:p w14:paraId="0DBF0BFD" w14:textId="77777777" w:rsidR="00BB461A" w:rsidRDefault="00BB461A">
      <w:r>
        <w:br w:type="page"/>
      </w:r>
    </w:p>
    <w:p w14:paraId="200F241D" w14:textId="14BF662A" w:rsidR="003F3CFE" w:rsidRPr="00040811" w:rsidRDefault="003F3CFE" w:rsidP="003F3CFE">
      <w:pPr>
        <w:pBdr>
          <w:top w:val="single" w:sz="4" w:space="1" w:color="auto"/>
          <w:left w:val="single" w:sz="4" w:space="4" w:color="auto"/>
          <w:bottom w:val="single" w:sz="4" w:space="1" w:color="auto"/>
          <w:right w:val="single" w:sz="4" w:space="4" w:color="auto"/>
        </w:pBdr>
      </w:pPr>
      <w:r w:rsidRPr="00040811">
        <w:lastRenderedPageBreak/>
        <w:t xml:space="preserve">De </w:t>
      </w:r>
      <w:r w:rsidR="00E77825">
        <w:t>6</w:t>
      </w:r>
      <w:r w:rsidRPr="00040811">
        <w:t xml:space="preserve"> geïnterviewden die aangeven </w:t>
      </w:r>
      <w:r w:rsidR="00CC3CCB" w:rsidRPr="00040811">
        <w:t>dat het reguliere onderwijs goed onderwijs kan verzorgen voor (hoog)begaafde kinderen vermelden daarbij het volgende:</w:t>
      </w:r>
    </w:p>
    <w:p w14:paraId="7FE940FA" w14:textId="5DE8E281" w:rsidR="003F3CFE" w:rsidRPr="00040811" w:rsidRDefault="003F3CFE" w:rsidP="003F3CFE"/>
    <w:p w14:paraId="4F432E6E" w14:textId="439BD839" w:rsidR="00194377" w:rsidRDefault="004E09CF">
      <w:pPr>
        <w:pStyle w:val="Lijstalinea"/>
        <w:numPr>
          <w:ilvl w:val="0"/>
          <w:numId w:val="53"/>
        </w:numPr>
        <w:ind w:left="426"/>
      </w:pPr>
      <w:r w:rsidRPr="00040811">
        <w:t>“</w:t>
      </w:r>
      <w:r w:rsidR="00194377" w:rsidRPr="00040811">
        <w:t>Ja</w:t>
      </w:r>
      <w:r w:rsidR="002D5B72" w:rsidRPr="00040811">
        <w:t xml:space="preserve"> dan kan</w:t>
      </w:r>
      <w:r w:rsidR="00194377" w:rsidRPr="00040811">
        <w:t xml:space="preserve"> </w:t>
      </w:r>
      <w:r w:rsidR="00E77825">
        <w:t>mits</w:t>
      </w:r>
      <w:r w:rsidR="00E77825" w:rsidRPr="00040811">
        <w:t xml:space="preserve"> </w:t>
      </w:r>
      <w:r w:rsidR="00194377" w:rsidRPr="00040811">
        <w:t>er kennis, begrip en flexibiliteit is om bijv</w:t>
      </w:r>
      <w:r w:rsidR="007222C9" w:rsidRPr="00040811">
        <w:t>oorbeeld</w:t>
      </w:r>
      <w:r w:rsidR="00194377" w:rsidRPr="00040811">
        <w:t xml:space="preserve"> eigen projecten te doen. Men moet meer open staan om buiten de kaders te denken voor projecten. Deze hoeven niet allemaal cognitief te zijn (niet de hele dag Spaans of Chinees)</w:t>
      </w:r>
      <w:r w:rsidR="007222C9" w:rsidRPr="00040811">
        <w:t>, maar kunnen juist ook heel praktisch zijn</w:t>
      </w:r>
      <w:r w:rsidR="00194377" w:rsidRPr="00040811">
        <w:t xml:space="preserve">. </w:t>
      </w:r>
    </w:p>
    <w:p w14:paraId="5B4A1D8A" w14:textId="3403175B" w:rsidR="00AD323E" w:rsidRPr="00040811" w:rsidRDefault="00AD323E">
      <w:pPr>
        <w:pStyle w:val="Lijstalinea"/>
        <w:numPr>
          <w:ilvl w:val="0"/>
          <w:numId w:val="53"/>
        </w:numPr>
        <w:ind w:left="426"/>
      </w:pPr>
      <w:r>
        <w:t>Ja dat kan</w:t>
      </w:r>
      <w:r w:rsidR="00E77825">
        <w:t xml:space="preserve"> mits</w:t>
      </w:r>
      <w:r>
        <w:t xml:space="preserve"> de docenten de hoogbegaafdheid zien, de kennis hebben, zich voor hoogbegaafden willen inzetten en zich hard maken voor goed onderwijs. </w:t>
      </w:r>
    </w:p>
    <w:p w14:paraId="26DBAFA2" w14:textId="75C27732" w:rsidR="00312181" w:rsidRPr="00040811" w:rsidRDefault="00312181">
      <w:pPr>
        <w:pStyle w:val="Lijstalinea"/>
        <w:numPr>
          <w:ilvl w:val="0"/>
          <w:numId w:val="53"/>
        </w:numPr>
        <w:ind w:left="426"/>
      </w:pPr>
      <w:r w:rsidRPr="00040811">
        <w:t xml:space="preserve">Ja dat kan </w:t>
      </w:r>
      <w:r w:rsidR="00E77825">
        <w:t>mits</w:t>
      </w:r>
      <w:r w:rsidR="00FF357F" w:rsidRPr="00040811">
        <w:t>:</w:t>
      </w:r>
      <w:r w:rsidRPr="00040811">
        <w:t xml:space="preserve"> </w:t>
      </w:r>
    </w:p>
    <w:p w14:paraId="06486BC9" w14:textId="2FB4D6A9" w:rsidR="00312181" w:rsidRPr="00040811" w:rsidRDefault="00E77825">
      <w:pPr>
        <w:pStyle w:val="Lijstalinea"/>
        <w:numPr>
          <w:ilvl w:val="1"/>
          <w:numId w:val="53"/>
        </w:numPr>
        <w:ind w:left="709"/>
      </w:pPr>
      <w:r>
        <w:t>L</w:t>
      </w:r>
      <w:r w:rsidR="00312181" w:rsidRPr="00040811">
        <w:t>eerkrachten</w:t>
      </w:r>
      <w:r w:rsidR="00FF357F" w:rsidRPr="00040811">
        <w:t xml:space="preserve"> </w:t>
      </w:r>
      <w:r w:rsidR="007222C9" w:rsidRPr="00040811">
        <w:t xml:space="preserve">goed worden ondersteund </w:t>
      </w:r>
      <w:r w:rsidR="00FF357F" w:rsidRPr="00040811">
        <w:t xml:space="preserve">op het gebied van kennis over hoogbegaafdheid en </w:t>
      </w:r>
      <w:r w:rsidR="00AC1C61" w:rsidRPr="00040811">
        <w:t>op het gebied van</w:t>
      </w:r>
      <w:r w:rsidR="007222C9" w:rsidRPr="00040811">
        <w:t xml:space="preserve"> </w:t>
      </w:r>
      <w:r w:rsidR="00FF357F" w:rsidRPr="00040811">
        <w:t>z</w:t>
      </w:r>
      <w:r w:rsidR="00312181" w:rsidRPr="00040811">
        <w:t>elfreflectie</w:t>
      </w:r>
      <w:r w:rsidR="00FF357F" w:rsidRPr="00040811">
        <w:t>;</w:t>
      </w:r>
    </w:p>
    <w:p w14:paraId="235BBEC2" w14:textId="0CFB9003" w:rsidR="00312181" w:rsidRPr="00040811" w:rsidRDefault="00312181">
      <w:pPr>
        <w:pStyle w:val="Lijstalinea"/>
        <w:numPr>
          <w:ilvl w:val="1"/>
          <w:numId w:val="53"/>
        </w:numPr>
        <w:ind w:left="709"/>
      </w:pPr>
      <w:r w:rsidRPr="00040811">
        <w:t>E</w:t>
      </w:r>
      <w:r w:rsidR="00E77825">
        <w:t>r e</w:t>
      </w:r>
      <w:r w:rsidR="00FF357F" w:rsidRPr="00040811">
        <w:t>e</w:t>
      </w:r>
      <w:r w:rsidRPr="00040811">
        <w:t xml:space="preserve">n specialist hoogbegaafdheid </w:t>
      </w:r>
      <w:r w:rsidR="00E77825">
        <w:t xml:space="preserve">is </w:t>
      </w:r>
      <w:r w:rsidRPr="00040811">
        <w:t>die veel kennis heeft en sterk in de schoenen staat</w:t>
      </w:r>
      <w:r w:rsidR="00FF357F" w:rsidRPr="00040811">
        <w:t>;</w:t>
      </w:r>
      <w:r w:rsidRPr="00040811">
        <w:t xml:space="preserve"> </w:t>
      </w:r>
    </w:p>
    <w:p w14:paraId="11B1EFEC" w14:textId="432373E7" w:rsidR="00312181" w:rsidRPr="00040811" w:rsidRDefault="00E77825">
      <w:pPr>
        <w:pStyle w:val="Lijstalinea"/>
        <w:numPr>
          <w:ilvl w:val="1"/>
          <w:numId w:val="53"/>
        </w:numPr>
        <w:ind w:left="709"/>
      </w:pPr>
      <w:r>
        <w:t>Het</w:t>
      </w:r>
      <w:r w:rsidRPr="00040811">
        <w:t xml:space="preserve"> </w:t>
      </w:r>
      <w:r w:rsidR="00FF357F" w:rsidRPr="00040811">
        <w:t>onderwijssysteem</w:t>
      </w:r>
      <w:r w:rsidRPr="00E77825">
        <w:t xml:space="preserve"> </w:t>
      </w:r>
      <w:r w:rsidRPr="00040811">
        <w:t>flexibel</w:t>
      </w:r>
      <w:r>
        <w:t xml:space="preserve"> is</w:t>
      </w:r>
      <w:r w:rsidR="00FF357F" w:rsidRPr="00040811">
        <w:t>, want binnen het huidige leerstofjaarklassensysteem past het niet</w:t>
      </w:r>
      <w:r w:rsidR="00312181" w:rsidRPr="00040811">
        <w:t xml:space="preserve">. </w:t>
      </w:r>
    </w:p>
    <w:p w14:paraId="67C48EE8" w14:textId="42222B93" w:rsidR="00434EDA" w:rsidRPr="00040811" w:rsidRDefault="00FD5D5A">
      <w:pPr>
        <w:pStyle w:val="Lijstalinea"/>
        <w:numPr>
          <w:ilvl w:val="0"/>
          <w:numId w:val="53"/>
        </w:numPr>
      </w:pPr>
      <w:r w:rsidRPr="00040811">
        <w:t xml:space="preserve">Ja het kan wel </w:t>
      </w:r>
      <w:r w:rsidR="00E77825">
        <w:t>mits</w:t>
      </w:r>
      <w:r w:rsidR="00E77825" w:rsidRPr="00040811">
        <w:t xml:space="preserve"> </w:t>
      </w:r>
      <w:r w:rsidRPr="00040811">
        <w:t>er daarnaast nog meer aanpassingen zijn, zoals</w:t>
      </w:r>
      <w:r w:rsidR="00434EDA" w:rsidRPr="00040811">
        <w:t>:</w:t>
      </w:r>
    </w:p>
    <w:p w14:paraId="630B04B7" w14:textId="77777777" w:rsidR="00434EDA" w:rsidRPr="00040811" w:rsidRDefault="00434EDA">
      <w:pPr>
        <w:pStyle w:val="Lijstalinea"/>
        <w:numPr>
          <w:ilvl w:val="1"/>
          <w:numId w:val="53"/>
        </w:numPr>
        <w:ind w:left="1134"/>
      </w:pPr>
      <w:r w:rsidRPr="00040811">
        <w:t>V</w:t>
      </w:r>
      <w:r w:rsidR="00FD5D5A" w:rsidRPr="00040811">
        <w:t xml:space="preserve">ooruit toetsen; </w:t>
      </w:r>
    </w:p>
    <w:p w14:paraId="462364AD" w14:textId="77777777" w:rsidR="00434EDA" w:rsidRPr="00040811" w:rsidRDefault="00434EDA">
      <w:pPr>
        <w:pStyle w:val="Lijstalinea"/>
        <w:numPr>
          <w:ilvl w:val="1"/>
          <w:numId w:val="53"/>
        </w:numPr>
        <w:ind w:left="1134"/>
      </w:pPr>
      <w:r w:rsidRPr="00040811">
        <w:t>P</w:t>
      </w:r>
      <w:r w:rsidR="00FD5D5A" w:rsidRPr="00040811">
        <w:t xml:space="preserve">lusklas; </w:t>
      </w:r>
    </w:p>
    <w:p w14:paraId="09249944" w14:textId="77777777" w:rsidR="00434EDA" w:rsidRPr="00040811" w:rsidRDefault="00434EDA">
      <w:pPr>
        <w:pStyle w:val="Lijstalinea"/>
        <w:numPr>
          <w:ilvl w:val="1"/>
          <w:numId w:val="53"/>
        </w:numPr>
        <w:ind w:left="1134"/>
      </w:pPr>
      <w:r w:rsidRPr="00040811">
        <w:t>P</w:t>
      </w:r>
      <w:r w:rsidR="00FD5D5A" w:rsidRPr="00040811">
        <w:t xml:space="preserve">rojectwerk. </w:t>
      </w:r>
    </w:p>
    <w:p w14:paraId="4D2CA74D" w14:textId="0F24370D" w:rsidR="002D5B72" w:rsidRPr="00040811" w:rsidRDefault="00FD5D5A" w:rsidP="00434EDA">
      <w:pPr>
        <w:ind w:left="708"/>
      </w:pPr>
      <w:r w:rsidRPr="00040811">
        <w:t xml:space="preserve">Het </w:t>
      </w:r>
      <w:r w:rsidR="00AC1C61" w:rsidRPr="00040811">
        <w:t xml:space="preserve">onderwijs </w:t>
      </w:r>
      <w:r w:rsidRPr="00040811">
        <w:t xml:space="preserve">zal </w:t>
      </w:r>
      <w:r w:rsidR="00AC1C61" w:rsidRPr="00040811">
        <w:t xml:space="preserve">dan nog steeds </w:t>
      </w:r>
      <w:r w:rsidRPr="00040811">
        <w:t xml:space="preserve">niet voor elk kind </w:t>
      </w:r>
      <w:r w:rsidR="00AC1C61" w:rsidRPr="00040811">
        <w:t>passend</w:t>
      </w:r>
      <w:r w:rsidRPr="00040811">
        <w:t xml:space="preserve"> zijn, </w:t>
      </w:r>
      <w:r w:rsidR="00AC1C61" w:rsidRPr="00040811">
        <w:t>dat hangt namelijk deels af van</w:t>
      </w:r>
      <w:r w:rsidRPr="00040811">
        <w:t xml:space="preserve"> de mate van begaafdheid en de mate van creatief denken en sensitiviteit. Juist de creatieve en sensitieve kinderen vallen vroeger of later uit</w:t>
      </w:r>
      <w:r w:rsidR="00AC1C61" w:rsidRPr="00040811">
        <w:t>, ofwel</w:t>
      </w:r>
      <w:r w:rsidRPr="00040811">
        <w:t xml:space="preserve"> in het basis</w:t>
      </w:r>
      <w:r w:rsidR="00AC1C61" w:rsidRPr="00040811">
        <w:t>onderwijs</w:t>
      </w:r>
      <w:r w:rsidRPr="00040811">
        <w:t xml:space="preserve"> of</w:t>
      </w:r>
      <w:r w:rsidR="00AC1C61" w:rsidRPr="00040811">
        <w:t xml:space="preserve">wel in het </w:t>
      </w:r>
      <w:r w:rsidRPr="00040811">
        <w:t xml:space="preserve"> voortgezet onderwijs</w:t>
      </w:r>
      <w:r w:rsidR="00312181" w:rsidRPr="00040811">
        <w:t>.</w:t>
      </w:r>
    </w:p>
    <w:p w14:paraId="2D8C4525" w14:textId="2DF23A9F" w:rsidR="00FD37A9" w:rsidRPr="00040811" w:rsidRDefault="009B3493">
      <w:pPr>
        <w:pStyle w:val="Lijstalinea"/>
        <w:numPr>
          <w:ilvl w:val="0"/>
          <w:numId w:val="53"/>
        </w:numPr>
      </w:pPr>
      <w:r w:rsidRPr="00040811">
        <w:t>Ja het</w:t>
      </w:r>
      <w:r w:rsidR="00434EDA" w:rsidRPr="00040811">
        <w:t xml:space="preserve"> kan</w:t>
      </w:r>
      <w:r w:rsidR="00E77825">
        <w:t xml:space="preserve"> mits het goed is georganiseerd. De </w:t>
      </w:r>
      <w:r w:rsidR="00434EDA" w:rsidRPr="00040811">
        <w:t xml:space="preserve">vraag is </w:t>
      </w:r>
      <w:r w:rsidR="00E77825">
        <w:t xml:space="preserve">echter </w:t>
      </w:r>
      <w:r w:rsidR="00434EDA" w:rsidRPr="00040811">
        <w:t xml:space="preserve">hoe </w:t>
      </w:r>
      <w:r w:rsidR="00E77825">
        <w:t>dit</w:t>
      </w:r>
      <w:r w:rsidR="00434EDA" w:rsidRPr="00040811">
        <w:t xml:space="preserve"> moet</w:t>
      </w:r>
      <w:r w:rsidR="00E77825">
        <w:t>:</w:t>
      </w:r>
      <w:r w:rsidR="00434EDA" w:rsidRPr="00040811">
        <w:t xml:space="preserve">. </w:t>
      </w:r>
    </w:p>
    <w:p w14:paraId="56554638" w14:textId="3C6B457C" w:rsidR="00434EDA" w:rsidRPr="00040811" w:rsidRDefault="00434EDA">
      <w:pPr>
        <w:pStyle w:val="Lijstalinea"/>
        <w:numPr>
          <w:ilvl w:val="1"/>
          <w:numId w:val="53"/>
        </w:numPr>
        <w:ind w:left="1134"/>
      </w:pPr>
      <w:r w:rsidRPr="00040811">
        <w:t xml:space="preserve">Om de ontwikkeling van een kind te volgen heb je een goede coach met expertise nodig. </w:t>
      </w:r>
      <w:r w:rsidR="00FD37A9" w:rsidRPr="00040811">
        <w:t>Naast coaching is ook</w:t>
      </w:r>
      <w:r w:rsidRPr="00040811">
        <w:t xml:space="preserve"> monitoring belangrijk</w:t>
      </w:r>
      <w:r w:rsidR="00FD37A9" w:rsidRPr="00040811">
        <w:t>;</w:t>
      </w:r>
    </w:p>
    <w:p w14:paraId="73EC7278" w14:textId="1232A1A7" w:rsidR="00FD37A9" w:rsidRPr="00040811" w:rsidRDefault="00FD37A9">
      <w:pPr>
        <w:pStyle w:val="Lijstalinea"/>
        <w:numPr>
          <w:ilvl w:val="1"/>
          <w:numId w:val="53"/>
        </w:numPr>
        <w:ind w:left="1134"/>
      </w:pPr>
      <w:r w:rsidRPr="00040811">
        <w:t xml:space="preserve">De expert moet een onafhankelijk objectief iemand zijn, dus geen expert van de school, maar wel van het swv of van een </w:t>
      </w:r>
      <w:r w:rsidR="000B3F6B">
        <w:t>deelverband</w:t>
      </w:r>
      <w:r w:rsidRPr="00040811">
        <w:t>;</w:t>
      </w:r>
    </w:p>
    <w:p w14:paraId="027AA3F7" w14:textId="3FF94CCA" w:rsidR="00FD37A9" w:rsidRPr="00040811" w:rsidRDefault="00FD37A9">
      <w:pPr>
        <w:pStyle w:val="Lijstalinea"/>
        <w:numPr>
          <w:ilvl w:val="1"/>
          <w:numId w:val="53"/>
        </w:numPr>
        <w:ind w:left="1134"/>
      </w:pPr>
      <w:r w:rsidRPr="00040811">
        <w:t xml:space="preserve">Het swv moet </w:t>
      </w:r>
      <w:r w:rsidR="00D15A4E" w:rsidRPr="00040811">
        <w:t xml:space="preserve">de ouders </w:t>
      </w:r>
      <w:r w:rsidRPr="00040811">
        <w:t>onafhankelijk van de schoolbesturen kunnen adviseren.</w:t>
      </w:r>
    </w:p>
    <w:p w14:paraId="2571F868" w14:textId="3B704502" w:rsidR="00E77825" w:rsidRDefault="00434EDA" w:rsidP="00951A09">
      <w:pPr>
        <w:ind w:left="708"/>
      </w:pPr>
      <w:r w:rsidRPr="00040811">
        <w:t xml:space="preserve">Het zou het mooist zijn als het kind in de eigen omgeving naar school kan, zolang het niet hiervan </w:t>
      </w:r>
      <w:r w:rsidR="009B3493" w:rsidRPr="00040811">
        <w:t xml:space="preserve">ongelukkig </w:t>
      </w:r>
      <w:r w:rsidRPr="00040811">
        <w:t>wordt.</w:t>
      </w:r>
    </w:p>
    <w:p w14:paraId="70B8347B" w14:textId="77777777" w:rsidR="00E77825" w:rsidRPr="00040811" w:rsidRDefault="00E77825" w:rsidP="00710A87">
      <w:pPr>
        <w:pStyle w:val="Lijstalinea"/>
        <w:numPr>
          <w:ilvl w:val="0"/>
          <w:numId w:val="53"/>
        </w:numPr>
        <w:ind w:left="709"/>
      </w:pPr>
      <w:r w:rsidRPr="00040811">
        <w:t xml:space="preserve">Ja dat kan en het is niet alleen mogelijk op een kleine school zoals De Garmerwolde waar onze kinderen op zitten. Het is juist heel goed dat hoogbegaafde kinderen op een reguliere school zitten. Zo leren ze: </w:t>
      </w:r>
    </w:p>
    <w:p w14:paraId="65C24E3D" w14:textId="77777777" w:rsidR="00E77825" w:rsidRPr="00040811" w:rsidRDefault="00E77825" w:rsidP="00710A87">
      <w:pPr>
        <w:pStyle w:val="Lijstalinea"/>
        <w:numPr>
          <w:ilvl w:val="1"/>
          <w:numId w:val="53"/>
        </w:numPr>
        <w:ind w:left="1134"/>
      </w:pPr>
      <w:r w:rsidRPr="00040811">
        <w:t xml:space="preserve">dat iedereen verschillend is en dat dat een pre is; </w:t>
      </w:r>
    </w:p>
    <w:p w14:paraId="6A40683A" w14:textId="77777777" w:rsidR="00E77825" w:rsidRPr="00040811" w:rsidRDefault="00E77825" w:rsidP="00710A87">
      <w:pPr>
        <w:pStyle w:val="Lijstalinea"/>
        <w:numPr>
          <w:ilvl w:val="1"/>
          <w:numId w:val="53"/>
        </w:numPr>
        <w:ind w:left="1134"/>
      </w:pPr>
      <w:r w:rsidRPr="00040811">
        <w:t>te vragen wat zij nodig hebben;</w:t>
      </w:r>
    </w:p>
    <w:p w14:paraId="694E6925" w14:textId="3ACE576F" w:rsidR="00951A09" w:rsidRPr="00040811" w:rsidRDefault="00E77825" w:rsidP="00710A87">
      <w:pPr>
        <w:pStyle w:val="Lijstalinea"/>
        <w:numPr>
          <w:ilvl w:val="1"/>
          <w:numId w:val="53"/>
        </w:numPr>
        <w:ind w:left="1134"/>
      </w:pPr>
      <w:r w:rsidRPr="00040811">
        <w:t>elkaar te accepteren en elkaar te waarderen.</w:t>
      </w:r>
      <w:r w:rsidR="00454E84">
        <w:t>”</w:t>
      </w:r>
    </w:p>
    <w:p w14:paraId="1B492A60" w14:textId="3A83A5FF" w:rsidR="00951A09" w:rsidRDefault="00951A09" w:rsidP="00951A09">
      <w:pPr>
        <w:ind w:left="708"/>
      </w:pPr>
    </w:p>
    <w:p w14:paraId="6784085E" w14:textId="77777777" w:rsidR="00EE6B96" w:rsidRPr="00040811" w:rsidRDefault="00EE6B96" w:rsidP="00951A09">
      <w:pPr>
        <w:ind w:left="708"/>
      </w:pPr>
    </w:p>
    <w:p w14:paraId="0024A363" w14:textId="2CB44D4A" w:rsidR="00951A09" w:rsidRPr="00040811" w:rsidRDefault="00951A09" w:rsidP="00951A09">
      <w:pPr>
        <w:pBdr>
          <w:top w:val="single" w:sz="4" w:space="1" w:color="auto"/>
          <w:left w:val="single" w:sz="4" w:space="4" w:color="auto"/>
          <w:bottom w:val="single" w:sz="4" w:space="1" w:color="auto"/>
          <w:right w:val="single" w:sz="4" w:space="4" w:color="auto"/>
        </w:pBdr>
      </w:pPr>
      <w:r w:rsidRPr="00040811">
        <w:t xml:space="preserve">De overige 2 geïnterviewden </w:t>
      </w:r>
      <w:r w:rsidR="00944E31" w:rsidRPr="00040811">
        <w:t>lichten als volgt toe</w:t>
      </w:r>
      <w:r w:rsidRPr="00040811">
        <w:t xml:space="preserve"> dat het reguliere onderwijs </w:t>
      </w:r>
      <w:r w:rsidR="00944E31" w:rsidRPr="00040811">
        <w:t>niet in staat is goed</w:t>
      </w:r>
      <w:r w:rsidRPr="00040811">
        <w:t xml:space="preserve"> onderwijs </w:t>
      </w:r>
      <w:r w:rsidR="00944E31" w:rsidRPr="00040811">
        <w:t>te</w:t>
      </w:r>
      <w:r w:rsidRPr="00040811">
        <w:t xml:space="preserve"> verzorgen voor (hoog)begaafde kinderen:</w:t>
      </w:r>
    </w:p>
    <w:p w14:paraId="189CB282" w14:textId="77777777" w:rsidR="00951A09" w:rsidRPr="00040811" w:rsidRDefault="00951A09" w:rsidP="00951A09"/>
    <w:p w14:paraId="6C4CD9A2" w14:textId="0B85E454" w:rsidR="00FD5D5A" w:rsidRPr="00040811" w:rsidRDefault="004E09CF">
      <w:pPr>
        <w:pStyle w:val="Lijstalinea"/>
        <w:numPr>
          <w:ilvl w:val="0"/>
          <w:numId w:val="53"/>
        </w:numPr>
      </w:pPr>
      <w:r w:rsidRPr="00040811">
        <w:t>“</w:t>
      </w:r>
      <w:r w:rsidR="006B3622" w:rsidRPr="00040811">
        <w:t>Nee dat kan niet</w:t>
      </w:r>
      <w:r w:rsidR="006228F4" w:rsidRPr="00040811">
        <w:t xml:space="preserve">, onze kinderen zijn immers uitgevallen en </w:t>
      </w:r>
      <w:r w:rsidR="008D1AAC" w:rsidRPr="00040811">
        <w:t xml:space="preserve">de school heeft </w:t>
      </w:r>
      <w:r w:rsidR="006228F4" w:rsidRPr="00040811">
        <w:t xml:space="preserve">daarbij zonder meer gezegd dat </w:t>
      </w:r>
      <w:r w:rsidR="008D1AAC" w:rsidRPr="00040811">
        <w:t>zij</w:t>
      </w:r>
      <w:r w:rsidR="006228F4" w:rsidRPr="00040811">
        <w:t xml:space="preserve"> niet voor ondersteuning van onze kinderen gekozen heeft. </w:t>
      </w:r>
    </w:p>
    <w:p w14:paraId="2EE4D59B" w14:textId="77777777" w:rsidR="00EE6B96" w:rsidRDefault="00EE6B96">
      <w:r>
        <w:br w:type="page"/>
      </w:r>
    </w:p>
    <w:p w14:paraId="134A4795" w14:textId="4F41EB18" w:rsidR="00944E31" w:rsidRPr="00040811" w:rsidRDefault="003E6D50">
      <w:pPr>
        <w:pStyle w:val="Lijstalinea"/>
        <w:numPr>
          <w:ilvl w:val="0"/>
          <w:numId w:val="53"/>
        </w:numPr>
      </w:pPr>
      <w:r w:rsidRPr="00040811">
        <w:lastRenderedPageBreak/>
        <w:t>Z</w:t>
      </w:r>
      <w:r w:rsidR="00944E31" w:rsidRPr="00040811">
        <w:t xml:space="preserve">oals het </w:t>
      </w:r>
      <w:r w:rsidRPr="00040811">
        <w:t xml:space="preserve">onderwijs </w:t>
      </w:r>
      <w:r w:rsidR="00944E31" w:rsidRPr="00040811">
        <w:t>nu is ingericht</w:t>
      </w:r>
      <w:r w:rsidRPr="00040811">
        <w:t xml:space="preserve">, kan dat niet. In het onderwijs kijkt en luistert men niet naar </w:t>
      </w:r>
      <w:r w:rsidR="00944E31" w:rsidRPr="00040811">
        <w:t>deze kinderen</w:t>
      </w:r>
      <w:r w:rsidRPr="00040811">
        <w:t>.</w:t>
      </w:r>
      <w:r w:rsidR="00944E31" w:rsidRPr="00040811">
        <w:t xml:space="preserve"> </w:t>
      </w:r>
      <w:r w:rsidRPr="00040811">
        <w:t>Er zouden i</w:t>
      </w:r>
      <w:r w:rsidR="00944E31" w:rsidRPr="00040811">
        <w:t xml:space="preserve">n het onderwijs ook andere ontwikkelings- en levensvaardigheden </w:t>
      </w:r>
      <w:r w:rsidRPr="00040811">
        <w:t>aan bod mogen komen, zoals</w:t>
      </w:r>
      <w:r w:rsidR="00944E31" w:rsidRPr="00040811">
        <w:t xml:space="preserve"> het omgaan met stress.</w:t>
      </w:r>
      <w:r w:rsidR="004E09CF" w:rsidRPr="00040811">
        <w:t>”</w:t>
      </w:r>
      <w:r w:rsidR="00944E31" w:rsidRPr="00040811">
        <w:t xml:space="preserve">  </w:t>
      </w:r>
    </w:p>
    <w:p w14:paraId="1A7159DD" w14:textId="1BE365A4" w:rsidR="003F3CFE" w:rsidRDefault="003F3CFE" w:rsidP="0007352B"/>
    <w:p w14:paraId="7DBEFF3E" w14:textId="77777777" w:rsidR="00EE6B96" w:rsidRPr="00040811" w:rsidRDefault="00EE6B96" w:rsidP="0007352B"/>
    <w:p w14:paraId="7EBF0CB3" w14:textId="3ED62B12" w:rsidR="003F0530" w:rsidRPr="00040811" w:rsidRDefault="003F0530" w:rsidP="004B07F8">
      <w:pPr>
        <w:pBdr>
          <w:top w:val="dotDotDash" w:sz="4" w:space="1" w:color="auto"/>
          <w:left w:val="dotDotDash" w:sz="4" w:space="4" w:color="auto"/>
          <w:bottom w:val="dotDotDash" w:sz="4" w:space="1" w:color="auto"/>
          <w:right w:val="dotDotDash" w:sz="4" w:space="4" w:color="auto"/>
        </w:pBdr>
      </w:pPr>
      <w:r w:rsidRPr="00040811">
        <w:t xml:space="preserve">Wat betreft </w:t>
      </w:r>
      <w:r w:rsidR="00304C72" w:rsidRPr="00040811">
        <w:t xml:space="preserve">de gewenste </w:t>
      </w:r>
      <w:r w:rsidRPr="00040811">
        <w:t xml:space="preserve">flexibiliteit </w:t>
      </w:r>
      <w:r w:rsidR="00304C72" w:rsidRPr="00040811">
        <w:t xml:space="preserve">van de school </w:t>
      </w:r>
      <w:r w:rsidR="003F1105" w:rsidRPr="00040811">
        <w:t>vermeldt een</w:t>
      </w:r>
      <w:r w:rsidRPr="00040811">
        <w:t xml:space="preserve"> ouder in de enquête: </w:t>
      </w:r>
    </w:p>
    <w:p w14:paraId="331A2C89" w14:textId="77777777" w:rsidR="003F0530" w:rsidRPr="00040811" w:rsidRDefault="003F0530" w:rsidP="004B07F8">
      <w:pPr>
        <w:pBdr>
          <w:top w:val="dotDotDash" w:sz="4" w:space="1" w:color="auto"/>
          <w:left w:val="dotDotDash" w:sz="4" w:space="4" w:color="auto"/>
          <w:bottom w:val="dotDotDash" w:sz="4" w:space="1" w:color="auto"/>
          <w:right w:val="dotDotDash" w:sz="4" w:space="4" w:color="auto"/>
        </w:pBdr>
      </w:pPr>
    </w:p>
    <w:p w14:paraId="4996C575" w14:textId="1C2C4C25" w:rsidR="003F0530" w:rsidRPr="00040811" w:rsidRDefault="004E09CF" w:rsidP="004B07F8">
      <w:pPr>
        <w:pBdr>
          <w:top w:val="dotDotDash" w:sz="4" w:space="1" w:color="auto"/>
          <w:left w:val="dotDotDash" w:sz="4" w:space="4" w:color="auto"/>
          <w:bottom w:val="dotDotDash" w:sz="4" w:space="1" w:color="auto"/>
          <w:right w:val="dotDotDash" w:sz="4" w:space="4" w:color="auto"/>
        </w:pBdr>
      </w:pPr>
      <w:r w:rsidRPr="00040811">
        <w:t>“</w:t>
      </w:r>
      <w:r w:rsidR="00BC30A9" w:rsidRPr="00040811">
        <w:t>Makkelijker</w:t>
      </w:r>
      <w:r w:rsidR="003F0530" w:rsidRPr="00040811">
        <w:t xml:space="preserve"> uitwisseling </w:t>
      </w:r>
      <w:r w:rsidR="003F1105" w:rsidRPr="00040811">
        <w:t xml:space="preserve">mogelijk maken tussen basisonderwijs en </w:t>
      </w:r>
      <w:r w:rsidR="003F0530" w:rsidRPr="00040811">
        <w:t>voortgezet onderwijs</w:t>
      </w:r>
      <w:r w:rsidR="003F1105" w:rsidRPr="00040811">
        <w:t xml:space="preserve">, zodat basisschoolleerlingen </w:t>
      </w:r>
      <w:r w:rsidR="003F0530" w:rsidRPr="00040811">
        <w:t>bijv</w:t>
      </w:r>
      <w:r w:rsidR="003F1105" w:rsidRPr="00040811">
        <w:t>oorbeeld</w:t>
      </w:r>
      <w:r w:rsidR="003F0530" w:rsidRPr="00040811">
        <w:t xml:space="preserve"> technische praktijk lessen</w:t>
      </w:r>
      <w:r w:rsidR="003F1105" w:rsidRPr="00040811">
        <w:t xml:space="preserve"> in het voortgezet onderwijs kunnen volgen.</w:t>
      </w:r>
      <w:r w:rsidRPr="00040811">
        <w:t>”</w:t>
      </w:r>
    </w:p>
    <w:p w14:paraId="4FCADD90" w14:textId="2352F658" w:rsidR="003F0530" w:rsidRDefault="003F0530" w:rsidP="0007352B"/>
    <w:p w14:paraId="0AB410C3" w14:textId="51B8069C" w:rsidR="00A47CAC" w:rsidRPr="00040811" w:rsidRDefault="00461F28" w:rsidP="003F3CFE">
      <w:pPr>
        <w:rPr>
          <w:rFonts w:eastAsia="Roboto" w:cs="Roboto"/>
        </w:rPr>
      </w:pPr>
      <w:r w:rsidRPr="00040811">
        <w:rPr>
          <w:rFonts w:eastAsia="Roboto" w:cs="Roboto"/>
          <w:iCs/>
        </w:rPr>
        <w:t xml:space="preserve">In § 2.4 is aangegeven, dat het aanbod in de basisondersteuning </w:t>
      </w:r>
      <w:r w:rsidRPr="00040811">
        <w:rPr>
          <w:rFonts w:eastAsia="Roboto" w:cs="Roboto"/>
        </w:rPr>
        <w:t xml:space="preserve">van het reguliere onderwijs </w:t>
      </w:r>
      <w:r w:rsidR="00A47CAC" w:rsidRPr="00040811">
        <w:rPr>
          <w:rFonts w:eastAsia="Roboto" w:cs="Roboto"/>
        </w:rPr>
        <w:t>een aanbod</w:t>
      </w:r>
      <w:r w:rsidRPr="00040811">
        <w:rPr>
          <w:rFonts w:eastAsia="Roboto" w:cs="Roboto"/>
        </w:rPr>
        <w:t xml:space="preserve"> </w:t>
      </w:r>
      <w:r w:rsidR="00D50105" w:rsidRPr="00040811">
        <w:rPr>
          <w:rFonts w:eastAsia="Roboto" w:cs="Roboto"/>
        </w:rPr>
        <w:t xml:space="preserve">omvat </w:t>
      </w:r>
      <w:r w:rsidR="00A47CAC" w:rsidRPr="00040811">
        <w:rPr>
          <w:rFonts w:eastAsia="Roboto" w:cs="Roboto"/>
        </w:rPr>
        <w:t>dat</w:t>
      </w:r>
      <w:r w:rsidRPr="00040811">
        <w:rPr>
          <w:rFonts w:eastAsia="Roboto" w:cs="Roboto"/>
        </w:rPr>
        <w:t xml:space="preserve"> </w:t>
      </w:r>
      <w:r w:rsidR="00A47CAC" w:rsidRPr="00040811">
        <w:rPr>
          <w:rFonts w:eastAsia="Roboto" w:cs="Roboto"/>
        </w:rPr>
        <w:t>is</w:t>
      </w:r>
      <w:r w:rsidR="00B01560" w:rsidRPr="00040811">
        <w:rPr>
          <w:rFonts w:eastAsia="Roboto" w:cs="Roboto"/>
        </w:rPr>
        <w:t xml:space="preserve"> afgestemd op de ontwikkeling van de leerlingen. “De groep (hoog)begaafde leerlingen zullen voor 90% een passend aanbod op school kunnen krijgen in het basisarrangement”</w:t>
      </w:r>
      <w:r w:rsidR="00D50105" w:rsidRPr="00040811">
        <w:rPr>
          <w:rFonts w:eastAsia="Roboto" w:cs="Roboto"/>
        </w:rPr>
        <w:t xml:space="preserve">. </w:t>
      </w:r>
    </w:p>
    <w:p w14:paraId="592E76B4" w14:textId="31D9C700" w:rsidR="003F3CFE" w:rsidRPr="00040811" w:rsidRDefault="003F3CFE" w:rsidP="00A47CAC">
      <w:pPr>
        <w:ind w:firstLine="708"/>
        <w:rPr>
          <w:rFonts w:eastAsia="Roboto" w:cs="Roboto"/>
          <w:iCs/>
        </w:rPr>
      </w:pPr>
      <w:r w:rsidRPr="00040811">
        <w:rPr>
          <w:rFonts w:eastAsia="Roboto" w:cs="Roboto"/>
          <w:iCs/>
        </w:rPr>
        <w:t>In de focusgroep heeft het swv aangegeven:</w:t>
      </w:r>
    </w:p>
    <w:p w14:paraId="668CC588" w14:textId="54E0D714" w:rsidR="003F3CFE" w:rsidRDefault="003F3CFE" w:rsidP="003F3CFE"/>
    <w:p w14:paraId="50A80B55" w14:textId="77777777" w:rsidR="00EE6B96" w:rsidRPr="00040811" w:rsidRDefault="00EE6B96" w:rsidP="003F3CFE"/>
    <w:p w14:paraId="4182F30F" w14:textId="5574FD48" w:rsidR="003F3CFE" w:rsidRPr="00040811" w:rsidRDefault="004E09CF" w:rsidP="003F3CFE">
      <w:pPr>
        <w:pBdr>
          <w:top w:val="wave" w:sz="6" w:space="1" w:color="auto"/>
          <w:left w:val="wave" w:sz="6" w:space="4" w:color="auto"/>
          <w:bottom w:val="wave" w:sz="6" w:space="1" w:color="auto"/>
          <w:right w:val="wave" w:sz="6" w:space="4" w:color="auto"/>
        </w:pBdr>
      </w:pPr>
      <w:r w:rsidRPr="00040811">
        <w:t>“</w:t>
      </w:r>
      <w:r w:rsidR="003F3CFE" w:rsidRPr="00040811">
        <w:t>Ons uitgangspunt is, dat een hoogbegaafde leerling waar geen aanvullende vraag is prima een aanbod kan krijgen in het regulier onderwijs. Een hoogbegaafde zonder aanvullende vraag heeft geen dubbele diagnose. Zonder een dubbele diagnose heb je geen kans van slagen om naar de voltijdsvoorziening te gaan. Alleen leerlingen met hb-profiel en een aanvullende vraag komen hiervoor in aanmerking. De Zaaier is uiteindelijk gestopt omdat ouders vaak niet willen horen dat er sprake is van een dubbele diagnose, de groep waar De Zaaier zich juist op richtte.</w:t>
      </w:r>
      <w:r w:rsidRPr="00040811">
        <w:t>”</w:t>
      </w:r>
    </w:p>
    <w:p w14:paraId="57B35B91" w14:textId="59C79963" w:rsidR="003F3CFE" w:rsidRDefault="003F3CFE" w:rsidP="003F3CFE"/>
    <w:p w14:paraId="59545F2D" w14:textId="77777777" w:rsidR="00EE6B96" w:rsidRPr="00040811" w:rsidRDefault="00EE6B96" w:rsidP="003F3CFE"/>
    <w:p w14:paraId="3BD74EBE" w14:textId="6BB286EE" w:rsidR="00684D0F" w:rsidRPr="00040811" w:rsidRDefault="00684D0F" w:rsidP="00684D0F">
      <w:r w:rsidRPr="00040811">
        <w:t xml:space="preserve">In de diepte-interviews is </w:t>
      </w:r>
      <w:r w:rsidR="00024048" w:rsidRPr="00040811">
        <w:t>onderzocht</w:t>
      </w:r>
      <w:r w:rsidRPr="00040811">
        <w:t xml:space="preserve"> hoe de </w:t>
      </w:r>
      <w:r w:rsidR="00CF50CB" w:rsidRPr="00040811">
        <w:t>respondenten</w:t>
      </w:r>
      <w:r w:rsidRPr="00040811">
        <w:t xml:space="preserve"> aankijken tegen </w:t>
      </w:r>
      <w:r w:rsidR="002662EC" w:rsidRPr="00040811">
        <w:t>het</w:t>
      </w:r>
      <w:r w:rsidRPr="00040811">
        <w:t xml:space="preserve"> standpunt</w:t>
      </w:r>
      <w:r w:rsidR="002662EC" w:rsidRPr="00040811">
        <w:t xml:space="preserve"> dat 90% van de hoogbegaafde kinderen goed onderwijs in het reguliere onderwijs </w:t>
      </w:r>
      <w:r w:rsidR="00024048" w:rsidRPr="00040811">
        <w:t>kan</w:t>
      </w:r>
      <w:r w:rsidR="002662EC" w:rsidRPr="00040811">
        <w:t xml:space="preserve"> ontvangen</w:t>
      </w:r>
      <w:r w:rsidRPr="00040811">
        <w:t xml:space="preserve">.  </w:t>
      </w:r>
    </w:p>
    <w:p w14:paraId="16CCB0B4" w14:textId="14D436FD" w:rsidR="003F3CFE" w:rsidRDefault="003F3CFE" w:rsidP="003F3CFE"/>
    <w:p w14:paraId="2C4E4222" w14:textId="77777777" w:rsidR="00EE6B96" w:rsidRPr="00040811" w:rsidRDefault="00EE6B96" w:rsidP="003F3CFE"/>
    <w:p w14:paraId="63E3280F" w14:textId="40F0B80C" w:rsidR="00CF50CB" w:rsidRPr="00040811" w:rsidRDefault="00CF50CB" w:rsidP="00CF50CB">
      <w:pPr>
        <w:pBdr>
          <w:top w:val="single" w:sz="4" w:space="1" w:color="auto"/>
          <w:left w:val="single" w:sz="4" w:space="4" w:color="auto"/>
          <w:bottom w:val="single" w:sz="4" w:space="1" w:color="auto"/>
          <w:right w:val="single" w:sz="4" w:space="4" w:color="auto"/>
        </w:pBdr>
      </w:pPr>
      <w:r w:rsidRPr="00040811">
        <w:t xml:space="preserve">Van de </w:t>
      </w:r>
      <w:r w:rsidR="00155528">
        <w:t>8</w:t>
      </w:r>
      <w:r w:rsidRPr="00040811">
        <w:t xml:space="preserve"> geïnterviewden geven </w:t>
      </w:r>
      <w:r w:rsidR="00971FD2">
        <w:t>5</w:t>
      </w:r>
      <w:r w:rsidR="00024048" w:rsidRPr="00040811">
        <w:t xml:space="preserve"> respondenten</w:t>
      </w:r>
      <w:r w:rsidRPr="00040811">
        <w:t xml:space="preserve"> (</w:t>
      </w:r>
      <w:r w:rsidR="00155528">
        <w:t>62</w:t>
      </w:r>
      <w:r w:rsidRPr="00040811">
        <w:t>,</w:t>
      </w:r>
      <w:r w:rsidR="00155528">
        <w:t>5</w:t>
      </w:r>
      <w:r w:rsidRPr="00040811">
        <w:t xml:space="preserve">%) aan dat </w:t>
      </w:r>
      <w:r w:rsidR="00B57598" w:rsidRPr="00040811">
        <w:t xml:space="preserve">90% van de hoogbegaafde kinderen zeker geen goed onderwijs in het reguliere onderwijs </w:t>
      </w:r>
      <w:r w:rsidR="00024048" w:rsidRPr="00040811">
        <w:t>kan</w:t>
      </w:r>
      <w:r w:rsidR="00B57598" w:rsidRPr="00040811">
        <w:t xml:space="preserve"> ontvangen</w:t>
      </w:r>
      <w:r w:rsidRPr="00040811">
        <w:t xml:space="preserve">. 2 </w:t>
      </w:r>
      <w:r w:rsidR="00024048" w:rsidRPr="00040811">
        <w:t xml:space="preserve">respondenten </w:t>
      </w:r>
      <w:r w:rsidRPr="00040811">
        <w:t>(2</w:t>
      </w:r>
      <w:r w:rsidR="00155528">
        <w:t>5</w:t>
      </w:r>
      <w:r w:rsidRPr="00040811">
        <w:t>,</w:t>
      </w:r>
      <w:r w:rsidR="00155528">
        <w:t>0</w:t>
      </w:r>
      <w:r w:rsidRPr="00040811">
        <w:t xml:space="preserve">%) geven aan dat </w:t>
      </w:r>
      <w:r w:rsidR="00E3157B" w:rsidRPr="00040811">
        <w:t xml:space="preserve">dit </w:t>
      </w:r>
      <w:r w:rsidR="003737C7" w:rsidRPr="00040811">
        <w:t xml:space="preserve">wel </w:t>
      </w:r>
      <w:r w:rsidR="00E3157B" w:rsidRPr="00040811">
        <w:t>kan mits bepaalde maatregelen en voorzieningen zijn getroffen</w:t>
      </w:r>
      <w:r w:rsidRPr="00040811">
        <w:t xml:space="preserve">. 1 </w:t>
      </w:r>
      <w:r w:rsidR="00024048" w:rsidRPr="00040811">
        <w:t xml:space="preserve">respondent </w:t>
      </w:r>
      <w:r w:rsidRPr="00040811">
        <w:t>(1</w:t>
      </w:r>
      <w:r w:rsidR="00155528">
        <w:t>2</w:t>
      </w:r>
      <w:r w:rsidRPr="00040811">
        <w:t>,</w:t>
      </w:r>
      <w:r w:rsidR="00155528">
        <w:t>5</w:t>
      </w:r>
      <w:r w:rsidRPr="00040811">
        <w:t xml:space="preserve">%) meent dat dit </w:t>
      </w:r>
      <w:r w:rsidR="00E3157B" w:rsidRPr="00040811">
        <w:t>kan</w:t>
      </w:r>
      <w:r w:rsidRPr="00040811">
        <w:t>.</w:t>
      </w:r>
    </w:p>
    <w:p w14:paraId="1C84AACE" w14:textId="514BCAFF" w:rsidR="00CF50CB" w:rsidRDefault="00CF50CB" w:rsidP="00CF50CB"/>
    <w:p w14:paraId="63B77EC3" w14:textId="77777777" w:rsidR="00EE6B96" w:rsidRPr="00040811" w:rsidRDefault="00EE6B96" w:rsidP="00CF50CB"/>
    <w:p w14:paraId="27AF9FE2" w14:textId="6DD18C48" w:rsidR="004365BE" w:rsidRPr="00040811" w:rsidRDefault="007152F9" w:rsidP="004365BE">
      <w:pPr>
        <w:keepNext/>
      </w:pPr>
      <w:r>
        <w:rPr>
          <w:noProof/>
        </w:rPr>
        <w:drawing>
          <wp:inline distT="0" distB="0" distL="0" distR="0" wp14:anchorId="671C477F" wp14:editId="5DE5B990">
            <wp:extent cx="5760720" cy="1242060"/>
            <wp:effectExtent l="0" t="0" r="5080" b="254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1242060"/>
                    </a:xfrm>
                    <a:prstGeom prst="rect">
                      <a:avLst/>
                    </a:prstGeom>
                  </pic:spPr>
                </pic:pic>
              </a:graphicData>
            </a:graphic>
          </wp:inline>
        </w:drawing>
      </w:r>
    </w:p>
    <w:p w14:paraId="2157CF34" w14:textId="69E2924E" w:rsidR="003F3CFE" w:rsidRPr="00040811" w:rsidRDefault="004365BE"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55</w:t>
      </w:r>
      <w:r w:rsidR="00000000">
        <w:rPr>
          <w:noProof/>
        </w:rPr>
        <w:fldChar w:fldCharType="end"/>
      </w:r>
      <w:r w:rsidRPr="00040811">
        <w:t xml:space="preserve"> Kan 90% van de (hoog)begaafde kinderen goed onderwijs ontvangen in het reguliere onderwijs?</w:t>
      </w:r>
    </w:p>
    <w:p w14:paraId="5A00B138" w14:textId="088D9183" w:rsidR="00DA1E09" w:rsidRPr="00040811" w:rsidRDefault="00DA1E09" w:rsidP="00DA1E09">
      <w:pPr>
        <w:pBdr>
          <w:top w:val="single" w:sz="4" w:space="1" w:color="auto"/>
          <w:left w:val="single" w:sz="4" w:space="4" w:color="auto"/>
          <w:bottom w:val="single" w:sz="4" w:space="1" w:color="auto"/>
          <w:right w:val="single" w:sz="4" w:space="4" w:color="auto"/>
        </w:pBdr>
      </w:pPr>
      <w:r w:rsidRPr="00040811">
        <w:lastRenderedPageBreak/>
        <w:t xml:space="preserve">De </w:t>
      </w:r>
      <w:r w:rsidR="004F6744">
        <w:t>5</w:t>
      </w:r>
      <w:r w:rsidRPr="00040811">
        <w:t xml:space="preserve"> geïnterviewden die aangeven dat 90% van de hoogbegaafde kinderen zeker geen goed onderwijs in het reguliere onderwijs </w:t>
      </w:r>
      <w:r w:rsidR="00D505F9" w:rsidRPr="00040811">
        <w:t>kan</w:t>
      </w:r>
      <w:r w:rsidRPr="00040811">
        <w:t xml:space="preserve"> ontvangen, vermelden daarbij:</w:t>
      </w:r>
    </w:p>
    <w:p w14:paraId="679B8A82" w14:textId="77777777" w:rsidR="00DA1E09" w:rsidRPr="00040811" w:rsidRDefault="00DA1E09" w:rsidP="00DA1E09"/>
    <w:p w14:paraId="55F3F9F9" w14:textId="6F230E05" w:rsidR="004F6744" w:rsidRDefault="004E09CF">
      <w:pPr>
        <w:pStyle w:val="Lijstalinea"/>
        <w:numPr>
          <w:ilvl w:val="0"/>
          <w:numId w:val="54"/>
        </w:numPr>
        <w:ind w:left="426"/>
      </w:pPr>
      <w:r w:rsidRPr="00040811">
        <w:t>“</w:t>
      </w:r>
      <w:r w:rsidR="004F6744">
        <w:t xml:space="preserve">Dit </w:t>
      </w:r>
      <w:r w:rsidR="009A5263">
        <w:t xml:space="preserve">standpunt van het swv </w:t>
      </w:r>
      <w:r w:rsidR="004F6744">
        <w:t>verbaast me. Nee, dat kan nu nog zeker niet. Kinderen moeten eerder worden gesignaleerd en het onderwijs moet dan doen wat nodig is. Kinderen kunnen zich nu niet ontwikkelen. Mijn kind zou op het vmbo zijn beland, waar het niet past.</w:t>
      </w:r>
    </w:p>
    <w:p w14:paraId="7B9480DB" w14:textId="57EA6365" w:rsidR="00930366" w:rsidRPr="00040811" w:rsidRDefault="00930366">
      <w:pPr>
        <w:pStyle w:val="Lijstalinea"/>
        <w:numPr>
          <w:ilvl w:val="0"/>
          <w:numId w:val="54"/>
        </w:numPr>
        <w:ind w:left="426"/>
      </w:pPr>
      <w:r w:rsidRPr="00040811">
        <w:t xml:space="preserve">90% in het reguliere onderwijs is niet mogelijk, zeker niet zoals het nu is. Voor een klein groepje zou het kunnen, maar voor de meesten zijn andere plekken nodig. </w:t>
      </w:r>
    </w:p>
    <w:p w14:paraId="0C5FFBC7" w14:textId="180C7F13" w:rsidR="007154C8" w:rsidRPr="00040811" w:rsidRDefault="007154C8">
      <w:pPr>
        <w:pStyle w:val="Lijstalinea"/>
        <w:numPr>
          <w:ilvl w:val="0"/>
          <w:numId w:val="54"/>
        </w:numPr>
        <w:ind w:left="426"/>
      </w:pPr>
      <w:r w:rsidRPr="00040811">
        <w:t>90% kan gegarandeerd niet bij kinderen van 130+ of 145+. Dat kan alleen als de missie is “niet uitvallen”, maar dat is wat anders dan dat de kinderen zich in een doorgaande lijn ontwikkelen – zoals de missie is van het swv. De ouders merken op:</w:t>
      </w:r>
    </w:p>
    <w:p w14:paraId="6B3DADC0" w14:textId="230F9E14" w:rsidR="007154C8" w:rsidRPr="00040811" w:rsidRDefault="007154C8">
      <w:pPr>
        <w:pStyle w:val="Lijstalinea"/>
        <w:numPr>
          <w:ilvl w:val="1"/>
          <w:numId w:val="54"/>
        </w:numPr>
        <w:ind w:left="851"/>
      </w:pPr>
      <w:r w:rsidRPr="00040811">
        <w:t xml:space="preserve">Scholen zijn niet bereid te leveren wat geleverd moet worden. De ouders hebben een hb-specialist in eerste instantie zelf bekostigd om hun kind op school te ondersteunen. Uiteindelijk is dit via de zorg van het swv betaald, maar dat kostte </w:t>
      </w:r>
      <w:r w:rsidR="00E53198" w:rsidRPr="00040811">
        <w:t xml:space="preserve">heel </w:t>
      </w:r>
      <w:r w:rsidRPr="00040811">
        <w:t>veel moeite.</w:t>
      </w:r>
    </w:p>
    <w:p w14:paraId="0037D0C7" w14:textId="38DDF868" w:rsidR="007154C8" w:rsidRPr="00040811" w:rsidRDefault="007154C8">
      <w:pPr>
        <w:pStyle w:val="Lijstalinea"/>
        <w:numPr>
          <w:ilvl w:val="1"/>
          <w:numId w:val="54"/>
        </w:numPr>
        <w:ind w:left="851"/>
      </w:pPr>
      <w:r w:rsidRPr="00040811">
        <w:t xml:space="preserve">Alles hangt af van de docent. </w:t>
      </w:r>
    </w:p>
    <w:p w14:paraId="21CBF3D1" w14:textId="0AD93F90" w:rsidR="00987E2D" w:rsidRPr="00040811" w:rsidRDefault="00987E2D">
      <w:pPr>
        <w:pStyle w:val="Lijstalinea"/>
        <w:numPr>
          <w:ilvl w:val="0"/>
          <w:numId w:val="54"/>
        </w:numPr>
        <w:ind w:left="426"/>
      </w:pPr>
      <w:r w:rsidRPr="00040811">
        <w:t>Het klinkt als een grapje. De ouder kent veel hoogbegaafde kinderen en weet</w:t>
      </w:r>
      <w:r w:rsidR="00E53198" w:rsidRPr="00040811">
        <w:t>: 90%</w:t>
      </w:r>
      <w:r w:rsidRPr="00040811">
        <w:t xml:space="preserve"> is niet reëel. </w:t>
      </w:r>
    </w:p>
    <w:p w14:paraId="25200A8B" w14:textId="40134126" w:rsidR="00930366" w:rsidRPr="00040811" w:rsidRDefault="00930366">
      <w:pPr>
        <w:pStyle w:val="Lijstalinea"/>
        <w:numPr>
          <w:ilvl w:val="0"/>
          <w:numId w:val="54"/>
        </w:numPr>
        <w:ind w:left="426"/>
      </w:pPr>
      <w:r w:rsidRPr="00040811">
        <w:t>De professional:</w:t>
      </w:r>
    </w:p>
    <w:p w14:paraId="0E905F80" w14:textId="77777777" w:rsidR="000C01D2" w:rsidRPr="00040811" w:rsidRDefault="00930366">
      <w:pPr>
        <w:pStyle w:val="Lijstalinea"/>
        <w:numPr>
          <w:ilvl w:val="1"/>
          <w:numId w:val="54"/>
        </w:numPr>
        <w:ind w:left="851"/>
      </w:pPr>
      <w:r w:rsidRPr="00040811">
        <w:t xml:space="preserve">90% is niet reëel, </w:t>
      </w:r>
      <w:r w:rsidR="000C01D2" w:rsidRPr="00040811">
        <w:t>dat is het zeker niet.</w:t>
      </w:r>
    </w:p>
    <w:p w14:paraId="127F5238" w14:textId="7E96C3EA" w:rsidR="00930366" w:rsidRPr="00040811" w:rsidRDefault="000C01D2">
      <w:pPr>
        <w:pStyle w:val="Lijstalinea"/>
        <w:numPr>
          <w:ilvl w:val="1"/>
          <w:numId w:val="54"/>
        </w:numPr>
        <w:ind w:left="851"/>
      </w:pPr>
      <w:r w:rsidRPr="00040811">
        <w:t xml:space="preserve">Als 90% </w:t>
      </w:r>
      <w:r w:rsidR="00930366" w:rsidRPr="00040811">
        <w:t xml:space="preserve">in het reguliere onderwijs zit dan zullen zij met hangen en wurgen door school worden geloodst. De meeste hoogbegaafde kinderen kunnen zich dan niet goed ontwikkelen. </w:t>
      </w:r>
    </w:p>
    <w:p w14:paraId="3981E5CB" w14:textId="77777777" w:rsidR="00930366" w:rsidRPr="00040811" w:rsidRDefault="00930366">
      <w:pPr>
        <w:pStyle w:val="Lijstalinea"/>
        <w:numPr>
          <w:ilvl w:val="1"/>
          <w:numId w:val="54"/>
        </w:numPr>
        <w:ind w:left="851"/>
      </w:pPr>
      <w:r w:rsidRPr="00040811">
        <w:t xml:space="preserve">School is niet alleen cognitieve ontwikkeling, maar ook de ontwikkeling van het menszijn, het zelfbeeld. </w:t>
      </w:r>
    </w:p>
    <w:p w14:paraId="15054F74" w14:textId="1F350B89" w:rsidR="00930366" w:rsidRPr="00040811" w:rsidRDefault="00930366">
      <w:pPr>
        <w:pStyle w:val="Lijstalinea"/>
        <w:numPr>
          <w:ilvl w:val="1"/>
          <w:numId w:val="54"/>
        </w:numPr>
        <w:ind w:left="851"/>
      </w:pPr>
      <w:r w:rsidRPr="00040811">
        <w:t xml:space="preserve">Meisjes passen zich beter aan </w:t>
      </w:r>
      <w:r w:rsidR="000C01D2" w:rsidRPr="00040811">
        <w:t>hun</w:t>
      </w:r>
      <w:r w:rsidRPr="00040811">
        <w:t xml:space="preserve"> omgeving, maar dat wil niet zeggen dat </w:t>
      </w:r>
      <w:r w:rsidR="000C01D2" w:rsidRPr="00040811">
        <w:t>dit</w:t>
      </w:r>
      <w:r w:rsidRPr="00040811">
        <w:t xml:space="preserve"> goed is</w:t>
      </w:r>
      <w:r w:rsidR="000C01D2" w:rsidRPr="00040811">
        <w:t>. Bij meisjes zie je vaak s</w:t>
      </w:r>
      <w:r w:rsidRPr="00040811">
        <w:t>ociale en cognitieve aanpassing</w:t>
      </w:r>
      <w:r w:rsidR="000C01D2" w:rsidRPr="00040811">
        <w:t>: zij</w:t>
      </w:r>
    </w:p>
    <w:p w14:paraId="07C5BFB4" w14:textId="6AED50C0" w:rsidR="00930366" w:rsidRPr="00040811" w:rsidRDefault="000C01D2">
      <w:pPr>
        <w:pStyle w:val="Lijstalinea"/>
        <w:numPr>
          <w:ilvl w:val="2"/>
          <w:numId w:val="54"/>
        </w:numPr>
        <w:ind w:left="1134"/>
      </w:pPr>
      <w:r w:rsidRPr="00040811">
        <w:t>C</w:t>
      </w:r>
      <w:r w:rsidR="00930366" w:rsidRPr="00040811">
        <w:t xml:space="preserve">ijferen zichzelf weg </w:t>
      </w:r>
      <w:r w:rsidRPr="00040811">
        <w:t>en</w:t>
      </w:r>
    </w:p>
    <w:p w14:paraId="57DD735C" w14:textId="277EEC45" w:rsidR="00930366" w:rsidRPr="00040811" w:rsidRDefault="000C01D2">
      <w:pPr>
        <w:pStyle w:val="Lijstalinea"/>
        <w:numPr>
          <w:ilvl w:val="2"/>
          <w:numId w:val="54"/>
        </w:numPr>
        <w:ind w:left="1134"/>
      </w:pPr>
      <w:r w:rsidRPr="00040811">
        <w:t>K</w:t>
      </w:r>
      <w:r w:rsidR="00930366" w:rsidRPr="00040811">
        <w:t>rijgen soms op latere leeftijd depressie</w:t>
      </w:r>
      <w:r w:rsidRPr="00040811">
        <w:t>s</w:t>
      </w:r>
      <w:r w:rsidR="00930366" w:rsidRPr="00040811">
        <w:t xml:space="preserve"> en sociale angsten</w:t>
      </w:r>
      <w:r w:rsidR="00E77C48" w:rsidRPr="00040811">
        <w:t>.</w:t>
      </w:r>
      <w:r w:rsidR="004E09CF" w:rsidRPr="00040811">
        <w:t>”</w:t>
      </w:r>
    </w:p>
    <w:p w14:paraId="043401BC" w14:textId="77777777" w:rsidR="0007080B" w:rsidRPr="00040811" w:rsidRDefault="0007080B" w:rsidP="0007080B"/>
    <w:p w14:paraId="5A33379A" w14:textId="6AC4BB46" w:rsidR="0007080B" w:rsidRPr="00040811" w:rsidRDefault="0007080B" w:rsidP="0007080B">
      <w:pPr>
        <w:pBdr>
          <w:top w:val="single" w:sz="4" w:space="1" w:color="auto"/>
          <w:left w:val="single" w:sz="4" w:space="4" w:color="auto"/>
          <w:bottom w:val="single" w:sz="4" w:space="1" w:color="auto"/>
          <w:right w:val="single" w:sz="4" w:space="4" w:color="auto"/>
        </w:pBdr>
      </w:pPr>
      <w:r w:rsidRPr="00040811">
        <w:t xml:space="preserve">De overige 3 geïnterviewden lichten als volgt toe </w:t>
      </w:r>
      <w:r w:rsidR="00C92959" w:rsidRPr="00040811">
        <w:t>o</w:t>
      </w:r>
      <w:r w:rsidR="004D039A">
        <w:t>nder</w:t>
      </w:r>
      <w:r w:rsidR="00C92959" w:rsidRPr="00040811">
        <w:t xml:space="preserve"> welke voorwaarden </w:t>
      </w:r>
      <w:r w:rsidR="001B773B">
        <w:t xml:space="preserve">90% van de hoogbegaafde kinderen </w:t>
      </w:r>
      <w:r w:rsidRPr="00040811">
        <w:t xml:space="preserve">wel </w:t>
      </w:r>
      <w:r w:rsidR="001B773B">
        <w:t>goed onde</w:t>
      </w:r>
      <w:r w:rsidR="004D039A">
        <w:t>r</w:t>
      </w:r>
      <w:r w:rsidR="001B773B">
        <w:t>wijs kan krijgen in het reguliere onderwijs</w:t>
      </w:r>
      <w:r w:rsidRPr="00040811">
        <w:t xml:space="preserve">:  </w:t>
      </w:r>
    </w:p>
    <w:p w14:paraId="79E8F286" w14:textId="77777777" w:rsidR="0007080B" w:rsidRPr="00040811" w:rsidRDefault="0007080B" w:rsidP="0007080B"/>
    <w:p w14:paraId="551D7CE9" w14:textId="339A4CA1" w:rsidR="00DA1E09" w:rsidRPr="00040811" w:rsidRDefault="004E09CF">
      <w:pPr>
        <w:pStyle w:val="Lijstalinea"/>
        <w:numPr>
          <w:ilvl w:val="0"/>
          <w:numId w:val="54"/>
        </w:numPr>
        <w:ind w:left="426"/>
      </w:pPr>
      <w:r w:rsidRPr="00040811">
        <w:t>“</w:t>
      </w:r>
      <w:r w:rsidR="00335A4F" w:rsidRPr="00040811">
        <w:t xml:space="preserve">Voor mijn kinderen kan dit, maar dan moeten er wel meer mogelijkheden zijn voor deeltijdonderwijs, zoals 1 dag per week thuis. </w:t>
      </w:r>
      <w:r w:rsidR="00DA1E09" w:rsidRPr="00040811">
        <w:t xml:space="preserve"> </w:t>
      </w:r>
    </w:p>
    <w:p w14:paraId="0D00713C" w14:textId="54343CED" w:rsidR="00930366" w:rsidRPr="00040811" w:rsidRDefault="00C92959">
      <w:pPr>
        <w:pStyle w:val="Lijstalinea"/>
        <w:numPr>
          <w:ilvl w:val="0"/>
          <w:numId w:val="54"/>
        </w:numPr>
        <w:ind w:left="426"/>
      </w:pPr>
      <w:r w:rsidRPr="00040811">
        <w:t>Eigenlijk zou het meer</w:t>
      </w:r>
      <w:r w:rsidR="00335A4F" w:rsidRPr="00040811">
        <w:t xml:space="preserve"> moet</w:t>
      </w:r>
      <w:r w:rsidRPr="00040811">
        <w:t>en</w:t>
      </w:r>
      <w:r w:rsidR="00930366" w:rsidRPr="00040811">
        <w:t xml:space="preserve"> </w:t>
      </w:r>
      <w:r w:rsidR="00335A4F" w:rsidRPr="00040811">
        <w:t>zijn</w:t>
      </w:r>
      <w:r w:rsidRPr="00040811">
        <w:t xml:space="preserve"> dan 90%</w:t>
      </w:r>
      <w:r w:rsidR="00335A4F" w:rsidRPr="00040811">
        <w:t xml:space="preserve">, maar dan moeten de ouders </w:t>
      </w:r>
      <w:r w:rsidRPr="00040811">
        <w:t>beter</w:t>
      </w:r>
      <w:r w:rsidR="00335A4F" w:rsidRPr="00040811">
        <w:t xml:space="preserve"> worden ondersteund om de beste plek voor hun </w:t>
      </w:r>
      <w:r w:rsidR="00930366" w:rsidRPr="00040811">
        <w:t>k</w:t>
      </w:r>
      <w:r w:rsidR="00335A4F" w:rsidRPr="00040811">
        <w:t xml:space="preserve">ind te vinden waar het tot ontwikkeling kan komen. </w:t>
      </w:r>
      <w:r w:rsidR="00930366" w:rsidRPr="00040811">
        <w:t>NB:</w:t>
      </w:r>
    </w:p>
    <w:p w14:paraId="34DA993F" w14:textId="47F96812" w:rsidR="00335A4F" w:rsidRPr="00040811" w:rsidRDefault="00335A4F">
      <w:pPr>
        <w:pStyle w:val="Lijstalinea"/>
        <w:numPr>
          <w:ilvl w:val="1"/>
          <w:numId w:val="54"/>
        </w:numPr>
        <w:ind w:left="709" w:hanging="338"/>
      </w:pPr>
      <w:r w:rsidRPr="00040811">
        <w:t>Labels zijn niet relevant, er moet gekeken worden naar wat het kind echt nodig heeft. Dit is vooral van belang bij een atypische of neur</w:t>
      </w:r>
      <w:r w:rsidR="00BA2290">
        <w:t>o</w:t>
      </w:r>
      <w:r w:rsidRPr="00040811">
        <w:t>diverse ontwikkeling.</w:t>
      </w:r>
    </w:p>
    <w:p w14:paraId="1630E8CC" w14:textId="02314068" w:rsidR="00930366" w:rsidRPr="00040811" w:rsidRDefault="00930366">
      <w:pPr>
        <w:pStyle w:val="Lijstalinea"/>
        <w:numPr>
          <w:ilvl w:val="1"/>
          <w:numId w:val="54"/>
        </w:numPr>
        <w:ind w:left="709" w:hanging="338"/>
      </w:pPr>
      <w:r w:rsidRPr="00040811">
        <w:t>Doe het samen met de ouders.</w:t>
      </w:r>
    </w:p>
    <w:p w14:paraId="1489CFFC" w14:textId="7B221FD2" w:rsidR="00335A4F" w:rsidRPr="00040811" w:rsidRDefault="0007080B">
      <w:pPr>
        <w:pStyle w:val="Lijstalinea"/>
        <w:numPr>
          <w:ilvl w:val="0"/>
          <w:numId w:val="54"/>
        </w:numPr>
        <w:ind w:left="426"/>
      </w:pPr>
      <w:r w:rsidRPr="00040811">
        <w:t>Dit kan niet, zeker niet zoals het nu is. Het kan alleen als aan de voorwaarden van ontwikkelingsgericht onderwijs wordt voldaan. De leraar moet dus verder kijken dan de eigen leerlijn in een schooljaar</w:t>
      </w:r>
      <w:r w:rsidR="008061A9" w:rsidRPr="00040811">
        <w:t>.</w:t>
      </w:r>
      <w:r w:rsidR="004E09CF" w:rsidRPr="00040811">
        <w:t>”</w:t>
      </w:r>
    </w:p>
    <w:p w14:paraId="4D15637D" w14:textId="77777777" w:rsidR="003F3CFE" w:rsidRPr="00040811" w:rsidRDefault="003F3CFE" w:rsidP="0007352B"/>
    <w:p w14:paraId="379C28DF" w14:textId="47D94022" w:rsidR="00013E18" w:rsidRPr="00040811" w:rsidRDefault="00013E18" w:rsidP="005B2E62">
      <w:pPr>
        <w:pStyle w:val="Kop3"/>
      </w:pPr>
      <w:bookmarkStart w:id="60" w:name="_Toc114093980"/>
      <w:r w:rsidRPr="00040811">
        <w:lastRenderedPageBreak/>
        <w:t>Voorbeeldscholen</w:t>
      </w:r>
      <w:bookmarkEnd w:id="60"/>
    </w:p>
    <w:p w14:paraId="6A493D07" w14:textId="77777777" w:rsidR="00C9310E" w:rsidRPr="00040811" w:rsidRDefault="00C9310E" w:rsidP="00406A68"/>
    <w:p w14:paraId="6597DE6C" w14:textId="212A2E91" w:rsidR="00AB0498" w:rsidRPr="00040811" w:rsidRDefault="00EB14A6" w:rsidP="00406A68">
      <w:r w:rsidRPr="00040811">
        <w:t>De respondenten is g</w:t>
      </w:r>
      <w:r w:rsidR="0038426A" w:rsidRPr="00040811">
        <w:t>evraagd</w:t>
      </w:r>
      <w:r w:rsidR="007214BA" w:rsidRPr="00040811">
        <w:t xml:space="preserve"> </w:t>
      </w:r>
      <w:r w:rsidRPr="00040811">
        <w:t>of zij</w:t>
      </w:r>
      <w:r w:rsidR="004160A0" w:rsidRPr="00040811">
        <w:t xml:space="preserve"> </w:t>
      </w:r>
      <w:r w:rsidR="007214BA" w:rsidRPr="00040811">
        <w:t xml:space="preserve">een school kennen die aanbiedt wat </w:t>
      </w:r>
      <w:r w:rsidRPr="00040811">
        <w:t>(hoog)begaafde</w:t>
      </w:r>
      <w:r w:rsidR="007214BA" w:rsidRPr="00040811">
        <w:t xml:space="preserve"> kind</w:t>
      </w:r>
      <w:r w:rsidRPr="00040811">
        <w:t>eren</w:t>
      </w:r>
      <w:r w:rsidR="007214BA" w:rsidRPr="00040811">
        <w:t xml:space="preserve"> nodig </w:t>
      </w:r>
      <w:r w:rsidRPr="00040811">
        <w:t>hebben</w:t>
      </w:r>
      <w:r w:rsidR="007214BA" w:rsidRPr="00040811">
        <w:t xml:space="preserve"> om weer naar school te kunnen of te willen. </w:t>
      </w:r>
    </w:p>
    <w:p w14:paraId="4D84AA7D" w14:textId="77777777" w:rsidR="00AB0498" w:rsidRPr="00040811" w:rsidRDefault="00AB0498" w:rsidP="00406A68"/>
    <w:p w14:paraId="0397722A" w14:textId="5327D854" w:rsidR="003618F5" w:rsidRPr="00040811" w:rsidRDefault="007214BA" w:rsidP="003618F5">
      <w:r w:rsidRPr="00040811">
        <w:t>1</w:t>
      </w:r>
      <w:r w:rsidR="001016A4" w:rsidRPr="00040811">
        <w:t>7</w:t>
      </w:r>
      <w:r w:rsidRPr="00040811">
        <w:t xml:space="preserve"> </w:t>
      </w:r>
      <w:r w:rsidR="003F6AA3" w:rsidRPr="00040811">
        <w:t xml:space="preserve">van de 24 </w:t>
      </w:r>
      <w:r w:rsidRPr="00040811">
        <w:t xml:space="preserve">ouders </w:t>
      </w:r>
      <w:r w:rsidR="001016A4" w:rsidRPr="00040811">
        <w:t xml:space="preserve">(70,8%) </w:t>
      </w:r>
      <w:r w:rsidRPr="00040811">
        <w:t>geven aan zo’n school niet te kennen</w:t>
      </w:r>
      <w:r w:rsidR="003618F5" w:rsidRPr="00040811">
        <w:t xml:space="preserve"> en</w:t>
      </w:r>
      <w:r w:rsidR="001016A4" w:rsidRPr="00040811">
        <w:t xml:space="preserve"> </w:t>
      </w:r>
      <w:r w:rsidR="006B6C5E" w:rsidRPr="00040811">
        <w:t xml:space="preserve">6 ouders (25%) </w:t>
      </w:r>
      <w:r w:rsidR="003618F5" w:rsidRPr="00040811">
        <w:t xml:space="preserve">kennen </w:t>
      </w:r>
      <w:r w:rsidR="00940B45" w:rsidRPr="00040811">
        <w:t>wel</w:t>
      </w:r>
      <w:r w:rsidR="003618F5" w:rsidRPr="00040811">
        <w:t xml:space="preserve"> zo</w:t>
      </w:r>
      <w:r w:rsidR="009216A7" w:rsidRPr="00040811">
        <w:t>’</w:t>
      </w:r>
      <w:r w:rsidR="003618F5" w:rsidRPr="00040811">
        <w:t>n school</w:t>
      </w:r>
      <w:r w:rsidR="009216A7" w:rsidRPr="00040811">
        <w:t>.</w:t>
      </w:r>
      <w:r w:rsidR="00734949" w:rsidRPr="00040811">
        <w:t xml:space="preserve"> 1 ouder (4,2%) heeft voor de optie Anders gekozen</w:t>
      </w:r>
      <w:r w:rsidR="009216A7" w:rsidRPr="00040811">
        <w:t xml:space="preserve"> en </w:t>
      </w:r>
      <w:r w:rsidR="003618F5" w:rsidRPr="00040811">
        <w:t xml:space="preserve">vermeldt: “School heeft meegewerkt aan een proefplaatsing op vwo klas 1, omdat we geen perspectief zagen binnen de basisschool. Leerkrachten gaven aan hem niet te kunnen bedienen. Hij is nu definitief geplaatst met begeleiding vanuit Horizon (twee dagdelen).” De ouder vervolgt: </w:t>
      </w:r>
    </w:p>
    <w:p w14:paraId="64035879" w14:textId="62F4BC31" w:rsidR="003618F5" w:rsidRPr="00040811" w:rsidRDefault="004E09CF" w:rsidP="00C56A55">
      <w:pPr>
        <w:pStyle w:val="Duidelijkcitaat"/>
      </w:pPr>
      <w:r w:rsidRPr="00040811">
        <w:t>“</w:t>
      </w:r>
      <w:r w:rsidR="003618F5" w:rsidRPr="00040811">
        <w:t>We herkennen ons kind bijna niet terug. Hij slaapt weer, heeft contact met leeftijdsgenoten, plezier in leren, fluit weer en is gegroeid in zelfstandigheid. Zijn angsten en tics nemen langzaam weer af. Bij spannende situaties blijft hij vragen/sturen op thuis blijven. Daar worstelen we als ouders mee omdat we zien dat als hij erdoor is hij alsnog een leuke dag heeft.</w:t>
      </w:r>
      <w:r w:rsidRPr="00040811">
        <w:t>”</w:t>
      </w:r>
    </w:p>
    <w:p w14:paraId="304DBF5C" w14:textId="186440ED" w:rsidR="000817CA" w:rsidRPr="00040811" w:rsidRDefault="00A047E2" w:rsidP="00E650E7">
      <w:r w:rsidRPr="00040811">
        <w:t xml:space="preserve">De </w:t>
      </w:r>
      <w:r w:rsidR="000A3042" w:rsidRPr="00040811">
        <w:t xml:space="preserve">psychiater </w:t>
      </w:r>
      <w:r w:rsidR="009216A7" w:rsidRPr="00040811">
        <w:t>kent wel scholen</w:t>
      </w:r>
      <w:r w:rsidR="000817CA" w:rsidRPr="00040811">
        <w:t xml:space="preserve"> die aanbieden wat (hoog)begaafde kinderen nodig hebben</w:t>
      </w:r>
      <w:r w:rsidR="009216A7" w:rsidRPr="00040811">
        <w:t>, maar noemt hoofdzakelijk scholen in het voortgezet onderwijs. D</w:t>
      </w:r>
      <w:r w:rsidR="000A3042" w:rsidRPr="00040811">
        <w:t xml:space="preserve">e psycholoog kent </w:t>
      </w:r>
      <w:r w:rsidR="000B43FA" w:rsidRPr="00040811">
        <w:t>dergelijke</w:t>
      </w:r>
      <w:r w:rsidR="000A3042" w:rsidRPr="00040811">
        <w:t xml:space="preserve"> </w:t>
      </w:r>
      <w:r w:rsidR="009216A7" w:rsidRPr="00040811">
        <w:t xml:space="preserve">scholen </w:t>
      </w:r>
      <w:r w:rsidR="000A3042" w:rsidRPr="00040811">
        <w:t>niet</w:t>
      </w:r>
      <w:r w:rsidR="009216A7" w:rsidRPr="00040811">
        <w:t xml:space="preserve"> en d</w:t>
      </w:r>
      <w:r w:rsidR="000A3042" w:rsidRPr="00040811">
        <w:t>e pedagoog</w:t>
      </w:r>
      <w:r w:rsidR="00E23EF2" w:rsidRPr="00040811">
        <w:t xml:space="preserve"> vermeldt </w:t>
      </w:r>
      <w:r w:rsidR="000817CA" w:rsidRPr="00040811">
        <w:t xml:space="preserve">bij de optie Anders: </w:t>
      </w:r>
    </w:p>
    <w:p w14:paraId="31B307D6" w14:textId="69A16773" w:rsidR="000817CA" w:rsidRPr="00040811" w:rsidRDefault="004E09CF" w:rsidP="00C56A55">
      <w:pPr>
        <w:pStyle w:val="Duidelijkcitaat"/>
      </w:pPr>
      <w:r w:rsidRPr="00040811">
        <w:t>“</w:t>
      </w:r>
      <w:r w:rsidR="000817CA" w:rsidRPr="00040811">
        <w:t xml:space="preserve">Ieder initiatief doet zijn best en vooral de hb-afdelingen zijn voor de pure </w:t>
      </w:r>
      <w:proofErr w:type="spellStart"/>
      <w:r w:rsidR="000817CA" w:rsidRPr="00040811">
        <w:t>hb’ers</w:t>
      </w:r>
      <w:proofErr w:type="spellEnd"/>
      <w:r w:rsidR="000817CA" w:rsidRPr="00040811">
        <w:t xml:space="preserve"> perfect. De dubbel bijzondere leerlingen vallen met grote regelmaat uit en daar is een groot gapend gat. Deze kinderen passen nergens.</w:t>
      </w:r>
      <w:r w:rsidRPr="00040811">
        <w:t>”</w:t>
      </w:r>
    </w:p>
    <w:p w14:paraId="6EA954BE" w14:textId="3A93613F" w:rsidR="00AF3A65" w:rsidRPr="00040811" w:rsidRDefault="0024501F" w:rsidP="00AF3A65">
      <w:pPr>
        <w:keepNext/>
      </w:pPr>
      <w:r w:rsidRPr="00040811">
        <w:rPr>
          <w:noProof/>
        </w:rPr>
        <w:drawing>
          <wp:inline distT="0" distB="0" distL="0" distR="0" wp14:anchorId="430678BD" wp14:editId="35257CA4">
            <wp:extent cx="5760720" cy="1536700"/>
            <wp:effectExtent l="0" t="0" r="5080" b="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1536700"/>
                    </a:xfrm>
                    <a:prstGeom prst="rect">
                      <a:avLst/>
                    </a:prstGeom>
                  </pic:spPr>
                </pic:pic>
              </a:graphicData>
            </a:graphic>
          </wp:inline>
        </w:drawing>
      </w:r>
    </w:p>
    <w:p w14:paraId="5A7E7578" w14:textId="0A0661D5" w:rsidR="00232CEE" w:rsidRPr="00040811" w:rsidRDefault="00AF3A65"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56</w:t>
      </w:r>
      <w:r w:rsidR="00000000">
        <w:rPr>
          <w:noProof/>
        </w:rPr>
        <w:fldChar w:fldCharType="end"/>
      </w:r>
      <w:r w:rsidRPr="00040811">
        <w:t xml:space="preserve"> Kennen de respondenten voorbeeldscholen?</w:t>
      </w:r>
    </w:p>
    <w:p w14:paraId="6710826E" w14:textId="3834968A" w:rsidR="007214BA" w:rsidRPr="00040811" w:rsidRDefault="00940B45" w:rsidP="0071569B">
      <w:r w:rsidRPr="00040811">
        <w:t xml:space="preserve">Van de </w:t>
      </w:r>
      <w:r w:rsidR="007214BA" w:rsidRPr="00040811">
        <w:t xml:space="preserve">6 ouders </w:t>
      </w:r>
      <w:r w:rsidRPr="00040811">
        <w:t xml:space="preserve">die </w:t>
      </w:r>
      <w:r w:rsidR="007214BA" w:rsidRPr="00040811">
        <w:t xml:space="preserve">wel </w:t>
      </w:r>
      <w:r w:rsidR="00734949" w:rsidRPr="00040811">
        <w:t>een school kennen die aanbiedt wat (hoog)begaafde kinderen nodig hebben</w:t>
      </w:r>
      <w:r w:rsidR="007214BA" w:rsidRPr="00040811">
        <w:t xml:space="preserve">, noemen </w:t>
      </w:r>
      <w:r w:rsidRPr="00040811">
        <w:t xml:space="preserve">4 </w:t>
      </w:r>
      <w:r w:rsidR="00535270" w:rsidRPr="00040811">
        <w:t xml:space="preserve">ouders </w:t>
      </w:r>
      <w:r w:rsidR="0071569B" w:rsidRPr="00040811">
        <w:t xml:space="preserve">scholen in </w:t>
      </w:r>
      <w:r w:rsidR="00654450" w:rsidRPr="00040811">
        <w:t>het werkgebied van het swv</w:t>
      </w:r>
      <w:r w:rsidR="0071569B" w:rsidRPr="00040811">
        <w:t xml:space="preserve"> en 2 </w:t>
      </w:r>
      <w:r w:rsidR="00654450" w:rsidRPr="00040811">
        <w:t>ouders scholen buiten het werkgebied</w:t>
      </w:r>
      <w:r w:rsidR="007214BA" w:rsidRPr="00040811">
        <w:t>:</w:t>
      </w:r>
    </w:p>
    <w:p w14:paraId="335B8B32" w14:textId="77777777" w:rsidR="007214BA" w:rsidRPr="00040811" w:rsidRDefault="007214BA" w:rsidP="00406A68"/>
    <w:p w14:paraId="7CAD9BA5" w14:textId="6B53D3B1" w:rsidR="007214BA" w:rsidRPr="00040811" w:rsidRDefault="007214BA">
      <w:pPr>
        <w:pStyle w:val="Lijstalinea"/>
        <w:numPr>
          <w:ilvl w:val="0"/>
          <w:numId w:val="18"/>
        </w:numPr>
      </w:pPr>
      <w:r w:rsidRPr="00040811">
        <w:t>Sint Nicolaas Haren</w:t>
      </w:r>
      <w:r w:rsidR="007109C2" w:rsidRPr="00040811">
        <w:t>, een katholieke basisschool</w:t>
      </w:r>
      <w:r w:rsidRPr="00040811">
        <w:t>;</w:t>
      </w:r>
    </w:p>
    <w:p w14:paraId="2B38F571" w14:textId="42CF0763" w:rsidR="007214BA" w:rsidRPr="00040811" w:rsidRDefault="007214BA">
      <w:pPr>
        <w:pStyle w:val="Lijstalinea"/>
        <w:numPr>
          <w:ilvl w:val="0"/>
          <w:numId w:val="18"/>
        </w:numPr>
      </w:pPr>
      <w:r w:rsidRPr="00040811">
        <w:t>OBS Garmerwolde</w:t>
      </w:r>
      <w:r w:rsidR="00606041" w:rsidRPr="00040811">
        <w:t>, een openbare basisschool</w:t>
      </w:r>
      <w:r w:rsidRPr="00040811">
        <w:t>;</w:t>
      </w:r>
    </w:p>
    <w:p w14:paraId="432CBB34" w14:textId="22489CB0" w:rsidR="007214BA" w:rsidRPr="00040811" w:rsidRDefault="007214BA">
      <w:pPr>
        <w:pStyle w:val="Lijstalinea"/>
        <w:numPr>
          <w:ilvl w:val="0"/>
          <w:numId w:val="18"/>
        </w:numPr>
      </w:pPr>
      <w:r w:rsidRPr="00040811">
        <w:t>GSV Groningen</w:t>
      </w:r>
      <w:r w:rsidR="00606041" w:rsidRPr="00040811">
        <w:t xml:space="preserve">, </w:t>
      </w:r>
      <w:r w:rsidR="001A7CC8" w:rsidRPr="00040811">
        <w:t xml:space="preserve">een </w:t>
      </w:r>
      <w:r w:rsidR="00606041" w:rsidRPr="00040811">
        <w:t>internationaal basis</w:t>
      </w:r>
      <w:r w:rsidR="001A7CC8" w:rsidRPr="00040811">
        <w:t>school</w:t>
      </w:r>
      <w:r w:rsidRPr="00040811">
        <w:t>;</w:t>
      </w:r>
    </w:p>
    <w:p w14:paraId="298DB22D" w14:textId="5E8921CF" w:rsidR="0071569B" w:rsidRPr="00040811" w:rsidRDefault="0071569B">
      <w:pPr>
        <w:pStyle w:val="Lijstalinea"/>
        <w:numPr>
          <w:ilvl w:val="0"/>
          <w:numId w:val="18"/>
        </w:numPr>
      </w:pPr>
      <w:r w:rsidRPr="00040811">
        <w:t>Plan B, Stadskanaal</w:t>
      </w:r>
      <w:r w:rsidR="00606041" w:rsidRPr="00040811">
        <w:t xml:space="preserve">, een sociocratische </w:t>
      </w:r>
      <w:r w:rsidR="001A7CC8" w:rsidRPr="00040811">
        <w:t>basis</w:t>
      </w:r>
      <w:r w:rsidR="00606041" w:rsidRPr="00040811">
        <w:t>school</w:t>
      </w:r>
      <w:r w:rsidR="00BB6556" w:rsidRPr="00040811">
        <w:t>;</w:t>
      </w:r>
    </w:p>
    <w:p w14:paraId="60A900E5" w14:textId="7992D083" w:rsidR="0071569B" w:rsidRPr="00040811" w:rsidRDefault="0071569B">
      <w:pPr>
        <w:pStyle w:val="Lijstalinea"/>
        <w:numPr>
          <w:ilvl w:val="0"/>
          <w:numId w:val="18"/>
        </w:numPr>
      </w:pPr>
      <w:r w:rsidRPr="00040811">
        <w:lastRenderedPageBreak/>
        <w:t>“</w:t>
      </w:r>
      <w:r w:rsidR="002A7724" w:rsidRPr="00040811">
        <w:t xml:space="preserve">De </w:t>
      </w:r>
      <w:r w:rsidRPr="00040811">
        <w:t xml:space="preserve">Leonardo afdeling </w:t>
      </w:r>
      <w:r w:rsidR="001A7CC8" w:rsidRPr="00040811">
        <w:t>[</w:t>
      </w:r>
      <w:r w:rsidR="002A7724" w:rsidRPr="00040811">
        <w:t xml:space="preserve">van </w:t>
      </w:r>
      <w:proofErr w:type="spellStart"/>
      <w:r w:rsidR="001A7CC8" w:rsidRPr="00040811">
        <w:t>K</w:t>
      </w:r>
      <w:r w:rsidR="002A7724" w:rsidRPr="00040811">
        <w:t>indcentrum</w:t>
      </w:r>
      <w:proofErr w:type="spellEnd"/>
      <w:r w:rsidR="002A7724" w:rsidRPr="00040811">
        <w:t xml:space="preserve"> De Kloostertuin</w:t>
      </w:r>
      <w:r w:rsidR="001A7CC8" w:rsidRPr="00040811">
        <w:t>]</w:t>
      </w:r>
      <w:r w:rsidR="002A7724" w:rsidRPr="00040811">
        <w:t xml:space="preserve"> </w:t>
      </w:r>
      <w:r w:rsidRPr="00040811">
        <w:t>in Assen komt daar wel dichterbij in de buurt” (provincie Drenthe);</w:t>
      </w:r>
    </w:p>
    <w:p w14:paraId="11932EF9" w14:textId="17E88E5E" w:rsidR="007214BA" w:rsidRPr="00040811" w:rsidRDefault="0071569B">
      <w:pPr>
        <w:pStyle w:val="Lijstalinea"/>
        <w:numPr>
          <w:ilvl w:val="0"/>
          <w:numId w:val="18"/>
        </w:numPr>
      </w:pPr>
      <w:r w:rsidRPr="00040811">
        <w:t>De Vallei in Renkum</w:t>
      </w:r>
      <w:r w:rsidR="005441A8" w:rsidRPr="00040811">
        <w:t>, een democratische basisschool</w:t>
      </w:r>
      <w:r w:rsidRPr="00040811">
        <w:t xml:space="preserve"> (NB: provincie Gelderland)</w:t>
      </w:r>
      <w:r w:rsidR="00BB6556" w:rsidRPr="00040811">
        <w:t>.</w:t>
      </w:r>
    </w:p>
    <w:p w14:paraId="316C8AD3" w14:textId="77777777" w:rsidR="007214BA" w:rsidRPr="00040811" w:rsidRDefault="007214BA" w:rsidP="00406A68"/>
    <w:p w14:paraId="73D32718" w14:textId="21E2B8B8" w:rsidR="009A6769" w:rsidRPr="00040811" w:rsidRDefault="00EA7AF3" w:rsidP="00EA7AF3">
      <w:bookmarkStart w:id="61" w:name="OLE_LINK35"/>
      <w:r w:rsidRPr="00040811">
        <w:t>De</w:t>
      </w:r>
      <w:r w:rsidR="003D6665" w:rsidRPr="00040811">
        <w:t xml:space="preserve"> psychiater </w:t>
      </w:r>
      <w:r w:rsidRPr="00040811">
        <w:t xml:space="preserve">vermeldt: </w:t>
      </w:r>
    </w:p>
    <w:p w14:paraId="11D523DE" w14:textId="77777777" w:rsidR="009A6769" w:rsidRPr="00040811" w:rsidRDefault="009A6769" w:rsidP="00EA7AF3"/>
    <w:p w14:paraId="0D8541F3" w14:textId="6A56D674" w:rsidR="00654450" w:rsidRPr="00040811" w:rsidRDefault="003D6665">
      <w:pPr>
        <w:pStyle w:val="Lijstalinea"/>
        <w:numPr>
          <w:ilvl w:val="0"/>
          <w:numId w:val="46"/>
        </w:numPr>
      </w:pPr>
      <w:r w:rsidRPr="00040811">
        <w:t xml:space="preserve">“De </w:t>
      </w:r>
      <w:r w:rsidR="00937E3D" w:rsidRPr="00040811">
        <w:t>Haydn</w:t>
      </w:r>
      <w:r w:rsidRPr="00040811">
        <w:t xml:space="preserve"> school lijkt het goed te doen voor het po”. </w:t>
      </w:r>
    </w:p>
    <w:p w14:paraId="5F4B6EA6" w14:textId="77777777" w:rsidR="005A5502" w:rsidRPr="00040811" w:rsidRDefault="005A5502" w:rsidP="005A5502"/>
    <w:p w14:paraId="206E0A8B" w14:textId="318C6EF1" w:rsidR="00B97F11" w:rsidRPr="00040811" w:rsidRDefault="005A5502" w:rsidP="005A5502">
      <w:r w:rsidRPr="00040811">
        <w:t>In de Schoolgids van De Hay</w:t>
      </w:r>
      <w:r w:rsidR="002C1230">
        <w:t>d</w:t>
      </w:r>
      <w:r w:rsidRPr="00040811">
        <w:t xml:space="preserve">n school staat vermeld: “De </w:t>
      </w:r>
      <w:r w:rsidR="002C1230" w:rsidRPr="00040811">
        <w:t>Haydn</w:t>
      </w:r>
      <w:r w:rsidRPr="00040811">
        <w:t xml:space="preserve"> school is in schooljaar 2019-2020 gestart met het aanbieden van voltijd HB onderwijs. In het schooljaar 2021-2022 bieden we dit aan voor de groepen 4 t/m 8, verdeeld over drie groepen. Deze groepen zijn bedoeld voor kinderen met een intelligentie gemeten op begaa</w:t>
      </w:r>
      <w:r w:rsidR="00364E97" w:rsidRPr="00040811">
        <w:t>f</w:t>
      </w:r>
      <w:r w:rsidRPr="00040811">
        <w:t>d niveau met een WISCV en een duidelijke onderwijsbehoefte die voortkomt uit dat intelligentieprofiel.</w:t>
      </w:r>
      <w:r w:rsidR="00364E97" w:rsidRPr="00040811">
        <w:t xml:space="preserve"> […] Er geldt ook een minimaal beheerst leesniveau.</w:t>
      </w:r>
      <w:r w:rsidRPr="00040811">
        <w:t>“</w:t>
      </w:r>
      <w:r w:rsidR="00364E97" w:rsidRPr="00040811">
        <w:t xml:space="preserve"> </w:t>
      </w:r>
      <w:r w:rsidR="000D11AC" w:rsidRPr="00040811">
        <w:t>(OBS Joseph Haydn, z.d., § 4.5).</w:t>
      </w:r>
    </w:p>
    <w:p w14:paraId="2AB794BB" w14:textId="77777777" w:rsidR="005A5502" w:rsidRPr="00040811" w:rsidRDefault="005A5502" w:rsidP="00EA7AF3"/>
    <w:p w14:paraId="03E99144" w14:textId="6BE0D0CF" w:rsidR="008A410A" w:rsidRPr="00040811" w:rsidRDefault="00AB68D9" w:rsidP="00EA7AF3">
      <w:r w:rsidRPr="00040811">
        <w:t xml:space="preserve">De psychiater noemt voor </w:t>
      </w:r>
      <w:r w:rsidR="009A6769" w:rsidRPr="00040811">
        <w:t xml:space="preserve">scholen in het voortgezet onderwijs </w:t>
      </w:r>
      <w:r w:rsidR="00781B74" w:rsidRPr="00040811">
        <w:t>tevens</w:t>
      </w:r>
      <w:r w:rsidR="009A6769" w:rsidRPr="00040811">
        <w:t>:</w:t>
      </w:r>
      <w:r w:rsidR="003D6665" w:rsidRPr="00040811">
        <w:t xml:space="preserve"> “</w:t>
      </w:r>
      <w:proofErr w:type="spellStart"/>
      <w:r w:rsidR="003D6665" w:rsidRPr="00040811">
        <w:t>Gomaris</w:t>
      </w:r>
      <w:proofErr w:type="spellEnd"/>
      <w:r w:rsidR="003D6665" w:rsidRPr="00040811">
        <w:t xml:space="preserve">, Parcival voor hoogbegaafde kinderen die niet uitblinken en emotionele steun nodig hebben. Willem Lodewijk, Montessori en </w:t>
      </w:r>
      <w:proofErr w:type="spellStart"/>
      <w:r w:rsidR="003D6665" w:rsidRPr="00040811">
        <w:t>Praedinius</w:t>
      </w:r>
      <w:proofErr w:type="spellEnd"/>
      <w:r w:rsidR="003D6665" w:rsidRPr="00040811">
        <w:t xml:space="preserve"> hebben veel extra's voor kinderen die makkelijk leren.”</w:t>
      </w:r>
      <w:r w:rsidR="00A047E2" w:rsidRPr="00040811">
        <w:t xml:space="preserve"> </w:t>
      </w:r>
    </w:p>
    <w:p w14:paraId="4E53C9DA" w14:textId="1A2CCDE7" w:rsidR="000817CA" w:rsidRPr="00040811" w:rsidRDefault="000817CA" w:rsidP="00EE1A8C"/>
    <w:p w14:paraId="2C32A701" w14:textId="4E8AB61E" w:rsidR="009216A7" w:rsidRPr="00040811" w:rsidRDefault="009216A7" w:rsidP="009216A7">
      <w:r w:rsidRPr="00040811">
        <w:t xml:space="preserve">Een ouder </w:t>
      </w:r>
      <w:r w:rsidR="009A6769" w:rsidRPr="00040811">
        <w:t>vermeldt</w:t>
      </w:r>
      <w:r w:rsidRPr="00040811">
        <w:t xml:space="preserve">: </w:t>
      </w:r>
    </w:p>
    <w:p w14:paraId="2E3D945A" w14:textId="3023E1FB" w:rsidR="009216A7" w:rsidRPr="00040811" w:rsidRDefault="004E09CF" w:rsidP="00C56A55">
      <w:pPr>
        <w:pStyle w:val="Duidelijkcitaat"/>
      </w:pPr>
      <w:r w:rsidRPr="00040811">
        <w:t>“</w:t>
      </w:r>
      <w:r w:rsidR="009216A7" w:rsidRPr="00040811">
        <w:t>Niets is passend, er is hooguit een meest ideale school in niet ideale omstandigheden.</w:t>
      </w:r>
      <w:r w:rsidRPr="00040811">
        <w:t>”</w:t>
      </w:r>
    </w:p>
    <w:p w14:paraId="5786BA8C" w14:textId="6FEDFF01" w:rsidR="000D407E" w:rsidRPr="00040811" w:rsidRDefault="000D407E" w:rsidP="00317FFC">
      <w:pPr>
        <w:pBdr>
          <w:top w:val="single" w:sz="4" w:space="1" w:color="auto"/>
          <w:left w:val="single" w:sz="4" w:space="4" w:color="auto"/>
          <w:bottom w:val="single" w:sz="4" w:space="1" w:color="auto"/>
          <w:right w:val="single" w:sz="4" w:space="4" w:color="auto"/>
        </w:pBdr>
      </w:pPr>
      <w:r w:rsidRPr="00040811">
        <w:t xml:space="preserve">In de diepte-interviews is nagegaan of de kinderen van de </w:t>
      </w:r>
      <w:r w:rsidR="00EA2AE6" w:rsidRPr="00040811">
        <w:t>geïnterviewden</w:t>
      </w:r>
      <w:r w:rsidRPr="00040811">
        <w:t xml:space="preserve"> het hoogbegaafdenonderwijs van de J. </w:t>
      </w:r>
      <w:r w:rsidR="00937E3D" w:rsidRPr="00040811">
        <w:t>Haydn</w:t>
      </w:r>
      <w:r w:rsidRPr="00040811">
        <w:t>school bezoeken</w:t>
      </w:r>
      <w:r w:rsidR="00EA2AE6" w:rsidRPr="00040811">
        <w:t xml:space="preserve"> of de basisschool in Garmerwolde. </w:t>
      </w:r>
    </w:p>
    <w:p w14:paraId="185CB1F7" w14:textId="37241A16" w:rsidR="004F6898" w:rsidRPr="00040811" w:rsidRDefault="004F6898" w:rsidP="00317FFC">
      <w:pPr>
        <w:pBdr>
          <w:top w:val="single" w:sz="4" w:space="1" w:color="auto"/>
          <w:left w:val="single" w:sz="4" w:space="4" w:color="auto"/>
          <w:bottom w:val="single" w:sz="4" w:space="1" w:color="auto"/>
          <w:right w:val="single" w:sz="4" w:space="4" w:color="auto"/>
        </w:pBdr>
      </w:pPr>
    </w:p>
    <w:p w14:paraId="0EA7969B" w14:textId="599C819B" w:rsidR="00DE1BAB" w:rsidRDefault="004F6898" w:rsidP="008D30D7">
      <w:pPr>
        <w:pBdr>
          <w:top w:val="single" w:sz="4" w:space="1" w:color="auto"/>
          <w:left w:val="single" w:sz="4" w:space="4" w:color="auto"/>
          <w:bottom w:val="single" w:sz="4" w:space="1" w:color="auto"/>
          <w:right w:val="single" w:sz="4" w:space="4" w:color="auto"/>
        </w:pBdr>
      </w:pPr>
      <w:r w:rsidRPr="00040811">
        <w:t xml:space="preserve">Geen van de kinderen (0%) van de </w:t>
      </w:r>
      <w:r w:rsidR="00CE396E">
        <w:t>8</w:t>
      </w:r>
      <w:r w:rsidRPr="00040811">
        <w:t xml:space="preserve"> geïnterviewden bezoekt de Haydnschool, </w:t>
      </w:r>
      <w:r w:rsidR="00340C04">
        <w:t>wel hebben</w:t>
      </w:r>
      <w:r w:rsidR="00340C04" w:rsidRPr="00040811">
        <w:t xml:space="preserve"> </w:t>
      </w:r>
      <w:r w:rsidRPr="00040811">
        <w:t xml:space="preserve">4 van </w:t>
      </w:r>
      <w:r w:rsidR="00340C04">
        <w:t>hen</w:t>
      </w:r>
      <w:r w:rsidRPr="00040811">
        <w:t xml:space="preserve"> (5</w:t>
      </w:r>
      <w:r w:rsidR="00CE396E">
        <w:t>0</w:t>
      </w:r>
      <w:r w:rsidRPr="00040811">
        <w:t>,</w:t>
      </w:r>
      <w:r w:rsidR="00CE396E">
        <w:t>0</w:t>
      </w:r>
      <w:r w:rsidRPr="00040811">
        <w:t xml:space="preserve"> %) van andere ouders of kinderen </w:t>
      </w:r>
      <w:r w:rsidR="008D30D7" w:rsidRPr="00040811">
        <w:t xml:space="preserve">positieve </w:t>
      </w:r>
      <w:r w:rsidRPr="00040811">
        <w:t xml:space="preserve">ervaringen gehoord. </w:t>
      </w:r>
      <w:r w:rsidR="00CE396E">
        <w:t>2</w:t>
      </w:r>
      <w:r w:rsidR="00CE396E" w:rsidRPr="00040811">
        <w:t xml:space="preserve"> </w:t>
      </w:r>
      <w:r w:rsidR="00CE396E">
        <w:t xml:space="preserve">ouders </w:t>
      </w:r>
      <w:r w:rsidR="00CE396E" w:rsidRPr="00040811">
        <w:t>ken</w:t>
      </w:r>
      <w:r w:rsidR="00CE396E">
        <w:t>nen</w:t>
      </w:r>
      <w:r w:rsidR="00CE396E" w:rsidRPr="00040811">
        <w:t xml:space="preserve"> de school niet (</w:t>
      </w:r>
      <w:r w:rsidR="00CE396E">
        <w:t>25</w:t>
      </w:r>
      <w:r w:rsidR="00CE396E" w:rsidRPr="00040811">
        <w:t>,</w:t>
      </w:r>
      <w:r w:rsidR="00CE396E">
        <w:t>0</w:t>
      </w:r>
      <w:r w:rsidR="00CE396E" w:rsidRPr="00040811">
        <w:t>%)</w:t>
      </w:r>
      <w:r w:rsidR="00CE396E">
        <w:t xml:space="preserve">. </w:t>
      </w:r>
      <w:r w:rsidRPr="00040811">
        <w:t xml:space="preserve">Verder heeft 1 ouder </w:t>
      </w:r>
      <w:bookmarkStart w:id="62" w:name="OLE_LINK8"/>
      <w:r w:rsidRPr="00040811">
        <w:t>(1</w:t>
      </w:r>
      <w:r w:rsidR="00CE396E">
        <w:t>2</w:t>
      </w:r>
      <w:r w:rsidRPr="00040811">
        <w:t>,</w:t>
      </w:r>
      <w:r w:rsidR="00CE396E">
        <w:t>5</w:t>
      </w:r>
      <w:r w:rsidRPr="00040811">
        <w:t xml:space="preserve">%) </w:t>
      </w:r>
      <w:bookmarkEnd w:id="62"/>
      <w:r w:rsidRPr="00040811">
        <w:t>aangegeven contact met de school te hebben gehad</w:t>
      </w:r>
      <w:r w:rsidR="00B93346" w:rsidRPr="00040811">
        <w:t xml:space="preserve">, </w:t>
      </w:r>
      <w:r w:rsidR="000B43FA" w:rsidRPr="00040811">
        <w:t>maar het kind hier niet naartoe te laten gaan</w:t>
      </w:r>
      <w:r w:rsidR="00340C04">
        <w:t>.</w:t>
      </w:r>
      <w:r w:rsidR="00CE396E">
        <w:t xml:space="preserve"> </w:t>
      </w:r>
      <w:r w:rsidR="00B93346" w:rsidRPr="00040811">
        <w:t xml:space="preserve">1 </w:t>
      </w:r>
      <w:r w:rsidR="00340C04">
        <w:t xml:space="preserve">ouder </w:t>
      </w:r>
      <w:r w:rsidR="00340C04" w:rsidRPr="00040811">
        <w:t>(1</w:t>
      </w:r>
      <w:r w:rsidR="00340C04">
        <w:t>2</w:t>
      </w:r>
      <w:r w:rsidR="00340C04" w:rsidRPr="00040811">
        <w:t>,</w:t>
      </w:r>
      <w:r w:rsidR="00340C04">
        <w:t>5</w:t>
      </w:r>
      <w:r w:rsidR="00340C04" w:rsidRPr="00040811">
        <w:t xml:space="preserve">%) </w:t>
      </w:r>
      <w:r w:rsidR="00B93346" w:rsidRPr="00040811">
        <w:t>geeft aan dat de school te ver weg is</w:t>
      </w:r>
      <w:r w:rsidR="00DE1BAB">
        <w:t xml:space="preserve"> </w:t>
      </w:r>
      <w:r w:rsidR="00B16C2A">
        <w:t>è</w:t>
      </w:r>
      <w:r w:rsidR="00DE1BAB">
        <w:t>n</w:t>
      </w:r>
      <w:r w:rsidR="00B93346" w:rsidRPr="00040811">
        <w:t xml:space="preserve"> </w:t>
      </w:r>
      <w:r w:rsidR="0041368A" w:rsidRPr="00040811">
        <w:t xml:space="preserve">dat het kind te jong is voor de voltijds hoogbegaafdenschool. </w:t>
      </w:r>
    </w:p>
    <w:p w14:paraId="37E8E0C6" w14:textId="77777777" w:rsidR="00DE1BAB" w:rsidRDefault="00DE1BAB" w:rsidP="008D30D7">
      <w:pPr>
        <w:pBdr>
          <w:top w:val="single" w:sz="4" w:space="1" w:color="auto"/>
          <w:left w:val="single" w:sz="4" w:space="4" w:color="auto"/>
          <w:bottom w:val="single" w:sz="4" w:space="1" w:color="auto"/>
          <w:right w:val="single" w:sz="4" w:space="4" w:color="auto"/>
        </w:pBdr>
      </w:pPr>
    </w:p>
    <w:p w14:paraId="1CA649DC" w14:textId="6424F0FF" w:rsidR="008D30D7" w:rsidRPr="00040811" w:rsidRDefault="0041368A" w:rsidP="008D30D7">
      <w:pPr>
        <w:pBdr>
          <w:top w:val="single" w:sz="4" w:space="1" w:color="auto"/>
          <w:left w:val="single" w:sz="4" w:space="4" w:color="auto"/>
          <w:bottom w:val="single" w:sz="4" w:space="1" w:color="auto"/>
          <w:right w:val="single" w:sz="4" w:space="4" w:color="auto"/>
        </w:pBdr>
      </w:pPr>
      <w:r w:rsidRPr="00040811">
        <w:t xml:space="preserve">Op de website van de Haydnschool is </w:t>
      </w:r>
      <w:r w:rsidR="00DE1BAB">
        <w:t>over de leeftijd</w:t>
      </w:r>
      <w:r w:rsidR="00DE1BAB" w:rsidRPr="00040811">
        <w:t xml:space="preserve"> </w:t>
      </w:r>
      <w:r w:rsidR="000B43FA" w:rsidRPr="00040811">
        <w:t xml:space="preserve">het volgende </w:t>
      </w:r>
      <w:r w:rsidRPr="00040811">
        <w:t>aangegeven</w:t>
      </w:r>
      <w:r w:rsidR="000B43FA" w:rsidRPr="00040811">
        <w:t>:</w:t>
      </w:r>
    </w:p>
    <w:p w14:paraId="348CCD58" w14:textId="433FFC2E" w:rsidR="000B43FA" w:rsidRPr="00040811" w:rsidRDefault="00545C80" w:rsidP="00C56A55">
      <w:pPr>
        <w:pStyle w:val="Duidelijkcitaat"/>
      </w:pPr>
      <w:r w:rsidRPr="00040811">
        <w:t>“</w:t>
      </w:r>
      <w:r w:rsidR="000B43FA" w:rsidRPr="00040811">
        <w:t>Er is geen voltijd HB-onderwijs voor de groepen 1 tot en met 3, omdat begaafdheid pas meetbaar is vanaf het 6</w:t>
      </w:r>
      <w:r w:rsidR="000B43FA" w:rsidRPr="00040811">
        <w:rPr>
          <w:vertAlign w:val="superscript"/>
        </w:rPr>
        <w:t>e</w:t>
      </w:r>
      <w:r w:rsidR="000B43FA" w:rsidRPr="00040811">
        <w:t xml:space="preserve"> levensjaar en omdat op de Haydnschool veel waarde wordt gehecht aan het kunnen lezen, schrijven en een stevige motorische ontwikkeling voordat een kind toetreedt in een voltijd HB-groep</w:t>
      </w:r>
      <w:r w:rsidRPr="00040811">
        <w:t>”</w:t>
      </w:r>
      <w:r w:rsidR="000B43FA" w:rsidRPr="00040811">
        <w:t xml:space="preserve"> (Joseph Haydn, z.d.).</w:t>
      </w:r>
    </w:p>
    <w:p w14:paraId="1E4CA996" w14:textId="783E50BB" w:rsidR="00B93346" w:rsidRPr="00040811" w:rsidRDefault="006F4325" w:rsidP="00B93346">
      <w:pPr>
        <w:keepNext/>
      </w:pPr>
      <w:r>
        <w:rPr>
          <w:noProof/>
        </w:rPr>
        <w:lastRenderedPageBreak/>
        <w:drawing>
          <wp:inline distT="0" distB="0" distL="0" distR="0" wp14:anchorId="4BE73BAB" wp14:editId="7F6B2620">
            <wp:extent cx="5760720" cy="1391920"/>
            <wp:effectExtent l="0" t="0" r="5080" b="508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1391920"/>
                    </a:xfrm>
                    <a:prstGeom prst="rect">
                      <a:avLst/>
                    </a:prstGeom>
                  </pic:spPr>
                </pic:pic>
              </a:graphicData>
            </a:graphic>
          </wp:inline>
        </w:drawing>
      </w:r>
    </w:p>
    <w:p w14:paraId="4E85D962" w14:textId="5C21C013" w:rsidR="00EA2AE6" w:rsidRPr="00040811" w:rsidRDefault="00B93346"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57</w:t>
      </w:r>
      <w:r w:rsidR="00000000">
        <w:rPr>
          <w:noProof/>
        </w:rPr>
        <w:fldChar w:fldCharType="end"/>
      </w:r>
      <w:r w:rsidRPr="00040811">
        <w:t xml:space="preserve"> Heeft u ervaring met de Haydnschool?</w:t>
      </w:r>
    </w:p>
    <w:p w14:paraId="01AB5D22" w14:textId="32D3B15D" w:rsidR="00031A8C" w:rsidRPr="00040811" w:rsidRDefault="006E775F" w:rsidP="00317FFC">
      <w:pPr>
        <w:pBdr>
          <w:top w:val="single" w:sz="4" w:space="1" w:color="auto"/>
          <w:left w:val="single" w:sz="4" w:space="4" w:color="auto"/>
          <w:bottom w:val="single" w:sz="4" w:space="1" w:color="auto"/>
          <w:right w:val="single" w:sz="4" w:space="4" w:color="auto"/>
        </w:pBdr>
      </w:pPr>
      <w:r w:rsidRPr="00040811">
        <w:t>Van d</w:t>
      </w:r>
      <w:r w:rsidR="0072014D" w:rsidRPr="00040811">
        <w:t xml:space="preserve">e geïnterviewden die van andere ouders </w:t>
      </w:r>
      <w:r w:rsidR="00CE2C6A" w:rsidRPr="00040811">
        <w:t>/</w:t>
      </w:r>
      <w:r w:rsidR="0072014D" w:rsidRPr="00040811">
        <w:t xml:space="preserve"> kinderen </w:t>
      </w:r>
      <w:r w:rsidR="00CE2C6A" w:rsidRPr="00040811">
        <w:t>ervaringen hebben gehoord over</w:t>
      </w:r>
      <w:r w:rsidR="0072014D" w:rsidRPr="00040811">
        <w:t xml:space="preserve"> de Haydnschool</w:t>
      </w:r>
      <w:r w:rsidR="008D50BA" w:rsidRPr="00040811">
        <w:t xml:space="preserve"> of </w:t>
      </w:r>
      <w:r w:rsidR="00CE2C6A" w:rsidRPr="00040811">
        <w:t xml:space="preserve">contact hebben gehad </w:t>
      </w:r>
      <w:r w:rsidR="005F2E28" w:rsidRPr="00040811">
        <w:t>met de</w:t>
      </w:r>
      <w:r w:rsidR="00CE2C6A" w:rsidRPr="00040811">
        <w:t>ze</w:t>
      </w:r>
      <w:r w:rsidR="005F2E28" w:rsidRPr="00040811">
        <w:t xml:space="preserve"> school</w:t>
      </w:r>
      <w:r w:rsidR="0072014D" w:rsidRPr="00040811">
        <w:t xml:space="preserve">, </w:t>
      </w:r>
      <w:r w:rsidRPr="00040811">
        <w:t>zijn er</w:t>
      </w:r>
      <w:r w:rsidR="00031A8C" w:rsidRPr="00040811">
        <w:t xml:space="preserve"> </w:t>
      </w:r>
      <w:r w:rsidRPr="00040811">
        <w:t xml:space="preserve">3 met </w:t>
      </w:r>
      <w:r w:rsidR="00031A8C" w:rsidRPr="00040811">
        <w:t xml:space="preserve">positieve en </w:t>
      </w:r>
      <w:r w:rsidRPr="00040811">
        <w:t xml:space="preserve">2 met </w:t>
      </w:r>
      <w:r w:rsidR="00031A8C" w:rsidRPr="00040811">
        <w:t xml:space="preserve">minder positieve ervaringen. </w:t>
      </w:r>
    </w:p>
    <w:p w14:paraId="740571CC" w14:textId="77777777" w:rsidR="005F0D31" w:rsidRPr="00040811" w:rsidRDefault="005F0D31" w:rsidP="005F0D31">
      <w:pPr>
        <w:pBdr>
          <w:top w:val="single" w:sz="4" w:space="1" w:color="auto"/>
          <w:left w:val="single" w:sz="4" w:space="4" w:color="auto"/>
          <w:bottom w:val="single" w:sz="4" w:space="1" w:color="auto"/>
          <w:right w:val="single" w:sz="4" w:space="4" w:color="auto"/>
        </w:pBdr>
      </w:pPr>
    </w:p>
    <w:p w14:paraId="385EC022" w14:textId="2BCD0A00" w:rsidR="00935C84" w:rsidRPr="00040811" w:rsidRDefault="00031A8C" w:rsidP="005F0D31">
      <w:pPr>
        <w:pBdr>
          <w:top w:val="single" w:sz="4" w:space="1" w:color="auto"/>
          <w:left w:val="single" w:sz="4" w:space="4" w:color="auto"/>
          <w:bottom w:val="single" w:sz="4" w:space="1" w:color="auto"/>
          <w:right w:val="single" w:sz="4" w:space="4" w:color="auto"/>
        </w:pBdr>
      </w:pPr>
      <w:r w:rsidRPr="00040811">
        <w:t xml:space="preserve">Degenen met de positieve ervaringen </w:t>
      </w:r>
      <w:r w:rsidR="0072014D" w:rsidRPr="00040811">
        <w:t>geven het volgende aan:</w:t>
      </w:r>
    </w:p>
    <w:p w14:paraId="30AB71E8" w14:textId="77777777" w:rsidR="008D50BA" w:rsidRPr="00040811" w:rsidRDefault="008D50BA" w:rsidP="000D407E"/>
    <w:p w14:paraId="0C9C4C17" w14:textId="68548BB3" w:rsidR="005F2E28" w:rsidRPr="00040811" w:rsidRDefault="00545C80">
      <w:pPr>
        <w:pStyle w:val="Lijstalinea"/>
        <w:numPr>
          <w:ilvl w:val="0"/>
          <w:numId w:val="46"/>
        </w:numPr>
        <w:ind w:left="426"/>
      </w:pPr>
      <w:r w:rsidRPr="00040811">
        <w:t>“</w:t>
      </w:r>
      <w:r w:rsidR="005F2E28" w:rsidRPr="00040811">
        <w:t>1 ouder kent 1 gezin met kinderen op de Haydnschool. Zij zijn heel positief.</w:t>
      </w:r>
    </w:p>
    <w:p w14:paraId="1F667A28" w14:textId="2A9A0C64" w:rsidR="008D50BA" w:rsidRPr="00040811" w:rsidRDefault="0069688C">
      <w:pPr>
        <w:pStyle w:val="Lijstalinea"/>
        <w:numPr>
          <w:ilvl w:val="0"/>
          <w:numId w:val="46"/>
        </w:numPr>
        <w:ind w:left="426"/>
      </w:pPr>
      <w:r w:rsidRPr="00040811">
        <w:t xml:space="preserve">1 ouder heeft </w:t>
      </w:r>
      <w:r w:rsidR="00F63950" w:rsidRPr="00040811">
        <w:t>enkele</w:t>
      </w:r>
      <w:r w:rsidRPr="00040811">
        <w:t xml:space="preserve"> ouders </w:t>
      </w:r>
      <w:r w:rsidR="00EA2AE6" w:rsidRPr="00040811">
        <w:t xml:space="preserve">gesproken van kinderen </w:t>
      </w:r>
      <w:r w:rsidRPr="00040811">
        <w:t>die</w:t>
      </w:r>
      <w:r w:rsidR="00EA2AE6" w:rsidRPr="00040811">
        <w:t xml:space="preserve"> de </w:t>
      </w:r>
      <w:r w:rsidR="00937E3D" w:rsidRPr="00040811">
        <w:t>Haydn</w:t>
      </w:r>
      <w:r w:rsidR="00EA2AE6" w:rsidRPr="00040811">
        <w:t xml:space="preserve">school </w:t>
      </w:r>
      <w:r w:rsidRPr="00040811">
        <w:t xml:space="preserve">bezoeken. </w:t>
      </w:r>
      <w:r w:rsidR="00F63950" w:rsidRPr="00040811">
        <w:t>Zij zijn</w:t>
      </w:r>
      <w:r w:rsidR="00EA2AE6" w:rsidRPr="00040811">
        <w:t xml:space="preserve"> positief, enthousiast en opgelucht en probe</w:t>
      </w:r>
      <w:r w:rsidR="00F63950" w:rsidRPr="00040811">
        <w:t>ren</w:t>
      </w:r>
      <w:r w:rsidR="00EA2AE6" w:rsidRPr="00040811">
        <w:t xml:space="preserve"> haar te overtuigen ook haar kinderen </w:t>
      </w:r>
      <w:r w:rsidR="00F63950" w:rsidRPr="00040811">
        <w:t>naar deze school te laten gaan</w:t>
      </w:r>
      <w:r w:rsidR="00EA2AE6" w:rsidRPr="00040811">
        <w:t xml:space="preserve">. </w:t>
      </w:r>
      <w:r w:rsidRPr="00040811">
        <w:t>Dit gaat echter niet gebeuren, omdat het kind</w:t>
      </w:r>
      <w:r w:rsidR="00EA2AE6" w:rsidRPr="00040811">
        <w:t xml:space="preserve"> hele goede sociale contacten </w:t>
      </w:r>
      <w:r w:rsidRPr="00040811">
        <w:t xml:space="preserve">heeft </w:t>
      </w:r>
      <w:r w:rsidR="00EA2AE6" w:rsidRPr="00040811">
        <w:t xml:space="preserve">op de huidige school en </w:t>
      </w:r>
      <w:r w:rsidRPr="00040811">
        <w:t>naar verwachting ook op Haydnschool een eigen route moet volgen omdat de hoogbegaafdenschool het kind</w:t>
      </w:r>
      <w:r w:rsidR="00EA2AE6" w:rsidRPr="00040811">
        <w:t xml:space="preserve"> </w:t>
      </w:r>
      <w:r w:rsidRPr="00040811">
        <w:t>on</w:t>
      </w:r>
      <w:r w:rsidR="00EA2AE6" w:rsidRPr="00040811">
        <w:t xml:space="preserve">voldoende </w:t>
      </w:r>
      <w:r w:rsidRPr="00040811">
        <w:t xml:space="preserve">kan </w:t>
      </w:r>
      <w:r w:rsidR="00EA2AE6" w:rsidRPr="00040811">
        <w:t>bieden.</w:t>
      </w:r>
      <w:r w:rsidRPr="00040811">
        <w:t xml:space="preserve"> </w:t>
      </w:r>
      <w:r w:rsidR="00DB582E" w:rsidRPr="00040811">
        <w:t>Het resultaat</w:t>
      </w:r>
      <w:r w:rsidR="00EA2AE6" w:rsidRPr="00040811">
        <w:t xml:space="preserve"> </w:t>
      </w:r>
      <w:r w:rsidRPr="00040811">
        <w:t xml:space="preserve">is </w:t>
      </w:r>
      <w:r w:rsidR="00EA2AE6" w:rsidRPr="00040811">
        <w:t>dan</w:t>
      </w:r>
      <w:r w:rsidR="00DB582E" w:rsidRPr="00040811">
        <w:t>,</w:t>
      </w:r>
      <w:r w:rsidR="00EA2AE6" w:rsidRPr="00040811">
        <w:t xml:space="preserve"> </w:t>
      </w:r>
      <w:r w:rsidRPr="00040811">
        <w:t xml:space="preserve">dat het kind </w:t>
      </w:r>
      <w:r w:rsidR="00EA2AE6" w:rsidRPr="00040811">
        <w:t>de sociale contacten kwijt</w:t>
      </w:r>
      <w:r w:rsidRPr="00040811">
        <w:t xml:space="preserve"> is</w:t>
      </w:r>
      <w:r w:rsidR="00EA2AE6" w:rsidRPr="00040811">
        <w:t xml:space="preserve"> en toch onvoldoende </w:t>
      </w:r>
      <w:r w:rsidRPr="00040811">
        <w:t xml:space="preserve">wordt </w:t>
      </w:r>
      <w:r w:rsidR="00EA2AE6" w:rsidRPr="00040811">
        <w:t xml:space="preserve">geholpen. </w:t>
      </w:r>
    </w:p>
    <w:p w14:paraId="071ED58A" w14:textId="70FEB0D9" w:rsidR="00A02F1B" w:rsidRPr="00040811" w:rsidRDefault="008D50BA">
      <w:pPr>
        <w:pStyle w:val="Lijstalinea"/>
        <w:numPr>
          <w:ilvl w:val="0"/>
          <w:numId w:val="46"/>
        </w:numPr>
        <w:ind w:left="426"/>
      </w:pPr>
      <w:r w:rsidRPr="00040811">
        <w:t>1 hulpverlener</w:t>
      </w:r>
      <w:r w:rsidR="00A02F1B" w:rsidRPr="00040811">
        <w:t>:</w:t>
      </w:r>
    </w:p>
    <w:p w14:paraId="16D3AE60" w14:textId="0C23518F" w:rsidR="00A02F1B" w:rsidRPr="00040811" w:rsidRDefault="00DB582E">
      <w:pPr>
        <w:pStyle w:val="Lijstalinea"/>
        <w:numPr>
          <w:ilvl w:val="1"/>
          <w:numId w:val="46"/>
        </w:numPr>
        <w:ind w:left="851"/>
      </w:pPr>
      <w:r w:rsidRPr="00040811">
        <w:t>M</w:t>
      </w:r>
      <w:r w:rsidR="009E31D4" w:rsidRPr="00040811">
        <w:t xml:space="preserve">eldt </w:t>
      </w:r>
      <w:r w:rsidR="008D50BA" w:rsidRPr="00040811">
        <w:t xml:space="preserve">dat de situatie </w:t>
      </w:r>
      <w:r w:rsidR="00A02F1B" w:rsidRPr="00040811">
        <w:rPr>
          <w:color w:val="000000" w:themeColor="text1"/>
        </w:rPr>
        <w:t xml:space="preserve">is verbeterd </w:t>
      </w:r>
      <w:r w:rsidR="005457F7" w:rsidRPr="00040811">
        <w:rPr>
          <w:color w:val="000000" w:themeColor="text1"/>
        </w:rPr>
        <w:t xml:space="preserve">van de leerling </w:t>
      </w:r>
      <w:r w:rsidR="00A02F1B" w:rsidRPr="00040811">
        <w:rPr>
          <w:color w:val="000000" w:themeColor="text1"/>
        </w:rPr>
        <w:t xml:space="preserve">die </w:t>
      </w:r>
      <w:r w:rsidR="005457F7" w:rsidRPr="00040811">
        <w:rPr>
          <w:color w:val="000000" w:themeColor="text1"/>
        </w:rPr>
        <w:t xml:space="preserve">moeilijk gedrag had ontwikkeld en is overgestapt naar de </w:t>
      </w:r>
      <w:r w:rsidR="008D50BA" w:rsidRPr="00040811">
        <w:t>Haydnschool</w:t>
      </w:r>
      <w:r w:rsidR="008D50BA" w:rsidRPr="00040811">
        <w:rPr>
          <w:color w:val="000000" w:themeColor="text1"/>
        </w:rPr>
        <w:t xml:space="preserve">. </w:t>
      </w:r>
    </w:p>
    <w:p w14:paraId="008E16F9" w14:textId="1052A463" w:rsidR="00A02F1B" w:rsidRPr="00040811" w:rsidRDefault="00DB582E">
      <w:pPr>
        <w:pStyle w:val="Lijstalinea"/>
        <w:numPr>
          <w:ilvl w:val="1"/>
          <w:numId w:val="46"/>
        </w:numPr>
        <w:ind w:left="851"/>
      </w:pPr>
      <w:r w:rsidRPr="00040811">
        <w:rPr>
          <w:color w:val="000000" w:themeColor="text1"/>
        </w:rPr>
        <w:t>I</w:t>
      </w:r>
      <w:r w:rsidR="008D50BA" w:rsidRPr="00040811">
        <w:rPr>
          <w:color w:val="000000" w:themeColor="text1"/>
        </w:rPr>
        <w:t>s blij met deze scho</w:t>
      </w:r>
      <w:r w:rsidRPr="00040811">
        <w:rPr>
          <w:color w:val="000000" w:themeColor="text1"/>
        </w:rPr>
        <w:t>o</w:t>
      </w:r>
      <w:r w:rsidR="008D50BA" w:rsidRPr="00040811">
        <w:rPr>
          <w:color w:val="000000" w:themeColor="text1"/>
        </w:rPr>
        <w:t xml:space="preserve">l, </w:t>
      </w:r>
      <w:r w:rsidRPr="00040811">
        <w:rPr>
          <w:color w:val="000000" w:themeColor="text1"/>
        </w:rPr>
        <w:t>omdat hier</w:t>
      </w:r>
      <w:r w:rsidR="008D50BA" w:rsidRPr="00040811">
        <w:rPr>
          <w:color w:val="000000" w:themeColor="text1"/>
        </w:rPr>
        <w:t xml:space="preserve"> heel zorgvuldig naar d</w:t>
      </w:r>
      <w:r w:rsidRPr="00040811">
        <w:rPr>
          <w:color w:val="000000" w:themeColor="text1"/>
        </w:rPr>
        <w:t>it</w:t>
      </w:r>
      <w:r w:rsidR="008D50BA" w:rsidRPr="00040811">
        <w:rPr>
          <w:color w:val="000000" w:themeColor="text1"/>
        </w:rPr>
        <w:t xml:space="preserve"> kind</w:t>
      </w:r>
      <w:r w:rsidR="005457F7" w:rsidRPr="00040811">
        <w:rPr>
          <w:color w:val="000000" w:themeColor="text1"/>
        </w:rPr>
        <w:t xml:space="preserve"> </w:t>
      </w:r>
      <w:r w:rsidRPr="00040811">
        <w:rPr>
          <w:color w:val="000000" w:themeColor="text1"/>
        </w:rPr>
        <w:t xml:space="preserve">wordt gekeken </w:t>
      </w:r>
      <w:r w:rsidR="005457F7" w:rsidRPr="00040811">
        <w:rPr>
          <w:color w:val="000000" w:themeColor="text1"/>
        </w:rPr>
        <w:t xml:space="preserve">en </w:t>
      </w:r>
      <w:r w:rsidRPr="00040811">
        <w:rPr>
          <w:color w:val="000000" w:themeColor="text1"/>
        </w:rPr>
        <w:t>men het moeilijke</w:t>
      </w:r>
      <w:r w:rsidR="008D50BA" w:rsidRPr="00040811">
        <w:rPr>
          <w:color w:val="000000" w:themeColor="text1"/>
        </w:rPr>
        <w:t xml:space="preserve"> gedrag </w:t>
      </w:r>
      <w:r w:rsidRPr="00040811">
        <w:rPr>
          <w:color w:val="000000" w:themeColor="text1"/>
        </w:rPr>
        <w:t xml:space="preserve">van dit kind </w:t>
      </w:r>
      <w:r w:rsidR="008D50BA" w:rsidRPr="00040811">
        <w:rPr>
          <w:color w:val="000000" w:themeColor="text1"/>
        </w:rPr>
        <w:t>aa</w:t>
      </w:r>
      <w:r w:rsidRPr="00040811">
        <w:rPr>
          <w:color w:val="000000" w:themeColor="text1"/>
        </w:rPr>
        <w:t>nkan</w:t>
      </w:r>
      <w:r w:rsidR="008D50BA" w:rsidRPr="00040811">
        <w:rPr>
          <w:color w:val="000000" w:themeColor="text1"/>
        </w:rPr>
        <w:t>.</w:t>
      </w:r>
      <w:r w:rsidR="005457F7" w:rsidRPr="00040811">
        <w:rPr>
          <w:color w:val="000000" w:themeColor="text1"/>
        </w:rPr>
        <w:t xml:space="preserve"> </w:t>
      </w:r>
    </w:p>
    <w:p w14:paraId="00141B77" w14:textId="76265F53" w:rsidR="00A92D7D" w:rsidRPr="00040811" w:rsidRDefault="00DB582E">
      <w:pPr>
        <w:pStyle w:val="Lijstalinea"/>
        <w:numPr>
          <w:ilvl w:val="1"/>
          <w:numId w:val="46"/>
        </w:numPr>
        <w:ind w:left="851"/>
      </w:pPr>
      <w:r w:rsidRPr="00040811">
        <w:rPr>
          <w:color w:val="000000" w:themeColor="text1"/>
        </w:rPr>
        <w:t>Geeft wel aan</w:t>
      </w:r>
      <w:r w:rsidR="008D50BA" w:rsidRPr="00040811">
        <w:rPr>
          <w:color w:val="000000" w:themeColor="text1"/>
        </w:rPr>
        <w:t xml:space="preserve"> </w:t>
      </w:r>
      <w:r w:rsidR="005457F7" w:rsidRPr="00040811">
        <w:rPr>
          <w:color w:val="000000" w:themeColor="text1"/>
        </w:rPr>
        <w:t xml:space="preserve">de situatie </w:t>
      </w:r>
      <w:r w:rsidRPr="00040811">
        <w:rPr>
          <w:color w:val="000000" w:themeColor="text1"/>
        </w:rPr>
        <w:t xml:space="preserve">op de school </w:t>
      </w:r>
      <w:r w:rsidR="008D50BA" w:rsidRPr="00040811">
        <w:rPr>
          <w:color w:val="000000" w:themeColor="text1"/>
        </w:rPr>
        <w:t>heel fragiel</w:t>
      </w:r>
      <w:r w:rsidRPr="00040811">
        <w:rPr>
          <w:color w:val="000000" w:themeColor="text1"/>
        </w:rPr>
        <w:t xml:space="preserve"> te achten</w:t>
      </w:r>
      <w:r w:rsidR="008D50BA" w:rsidRPr="00040811">
        <w:rPr>
          <w:color w:val="000000" w:themeColor="text1"/>
        </w:rPr>
        <w:t xml:space="preserve">: het is </w:t>
      </w:r>
      <w:r w:rsidR="004F36D8" w:rsidRPr="00040811">
        <w:rPr>
          <w:color w:val="000000" w:themeColor="text1"/>
        </w:rPr>
        <w:t xml:space="preserve">namelijk de vraag </w:t>
      </w:r>
      <w:r w:rsidR="008D50BA" w:rsidRPr="00040811">
        <w:rPr>
          <w:color w:val="000000" w:themeColor="text1"/>
        </w:rPr>
        <w:t>of de leerkrachten het volhouden.</w:t>
      </w:r>
    </w:p>
    <w:p w14:paraId="3923E891" w14:textId="37BF92A9" w:rsidR="00BD42CA" w:rsidRPr="00040811" w:rsidRDefault="00BD42CA">
      <w:pPr>
        <w:pStyle w:val="Lijstalinea"/>
        <w:numPr>
          <w:ilvl w:val="0"/>
          <w:numId w:val="66"/>
        </w:numPr>
        <w:ind w:left="851"/>
        <w:rPr>
          <w:color w:val="000000" w:themeColor="text1"/>
        </w:rPr>
      </w:pPr>
      <w:r w:rsidRPr="00040811">
        <w:rPr>
          <w:color w:val="000000" w:themeColor="text1"/>
        </w:rPr>
        <w:t>Meldt als voordelen: de lesstof wordt kort uitgelegd en er wordt met grote snelle stappen doorheen gewerkt; projectmatig werken; creatief; de school is alert; zorgt voor goede concentratie; geeft vertrouwen; de kinderen komen leeftijdgenoten tegen; de leerkrachten begrijpen de beleving van de kinderen en helpen hen ook om hun gedrag te reguleren. Dit is van groot belang, leraren moeten het gewoon snappen.</w:t>
      </w:r>
      <w:r w:rsidR="00545C80" w:rsidRPr="00040811">
        <w:rPr>
          <w:color w:val="000000" w:themeColor="text1"/>
        </w:rPr>
        <w:t>”</w:t>
      </w:r>
    </w:p>
    <w:p w14:paraId="45E99EA0" w14:textId="77777777" w:rsidR="005F0D31" w:rsidRPr="00040811" w:rsidRDefault="005F0D31" w:rsidP="005F0D31">
      <w:pPr>
        <w:ind w:left="66"/>
      </w:pPr>
    </w:p>
    <w:p w14:paraId="2E77323F" w14:textId="35888E10" w:rsidR="005F0D31" w:rsidRPr="00040811" w:rsidRDefault="002720D8" w:rsidP="00505E1F">
      <w:pPr>
        <w:pBdr>
          <w:top w:val="single" w:sz="4" w:space="1" w:color="auto"/>
          <w:left w:val="single" w:sz="4" w:space="4" w:color="auto"/>
          <w:bottom w:val="single" w:sz="4" w:space="1" w:color="auto"/>
          <w:right w:val="single" w:sz="4" w:space="4" w:color="auto"/>
        </w:pBdr>
      </w:pPr>
      <w:r w:rsidRPr="00040811">
        <w:t>Degenen met</w:t>
      </w:r>
      <w:r w:rsidR="005F0D31" w:rsidRPr="00040811">
        <w:t xml:space="preserve"> minder positieve ervaringen meld</w:t>
      </w:r>
      <w:r w:rsidRPr="00040811">
        <w:t>en</w:t>
      </w:r>
      <w:r w:rsidR="005F0D31" w:rsidRPr="00040811">
        <w:t xml:space="preserve"> het volgende:</w:t>
      </w:r>
    </w:p>
    <w:p w14:paraId="2DCF77B9" w14:textId="77777777" w:rsidR="005F0D31" w:rsidRPr="00040811" w:rsidRDefault="005F0D31" w:rsidP="005F0D31">
      <w:pPr>
        <w:ind w:left="66"/>
        <w:rPr>
          <w:color w:val="000000" w:themeColor="text1"/>
        </w:rPr>
      </w:pPr>
    </w:p>
    <w:p w14:paraId="744F4103" w14:textId="74FA2A44" w:rsidR="008E0BC4" w:rsidRPr="00040811" w:rsidRDefault="00545C80">
      <w:pPr>
        <w:pStyle w:val="Lijstalinea"/>
        <w:numPr>
          <w:ilvl w:val="0"/>
          <w:numId w:val="46"/>
        </w:numPr>
        <w:ind w:left="426"/>
        <w:rPr>
          <w:color w:val="000000" w:themeColor="text1"/>
        </w:rPr>
      </w:pPr>
      <w:r w:rsidRPr="00040811">
        <w:t>“</w:t>
      </w:r>
      <w:r w:rsidR="005F0D31" w:rsidRPr="00040811">
        <w:t xml:space="preserve">De Haydnschool is gericht op kinderen met een IQ-score 130, een synchrone ontwikkeling en geen </w:t>
      </w:r>
      <w:r w:rsidR="00C933B3" w:rsidRPr="00040811">
        <w:t xml:space="preserve">(inmiddels ontwikkelde) </w:t>
      </w:r>
      <w:r w:rsidR="005F0D31" w:rsidRPr="00040811">
        <w:t xml:space="preserve">gedragsproblemen. </w:t>
      </w:r>
      <w:r w:rsidR="008E0BC4" w:rsidRPr="00040811">
        <w:t>[</w:t>
      </w:r>
      <w:r w:rsidR="005C4F25" w:rsidRPr="00040811">
        <w:rPr>
          <w:szCs w:val="22"/>
        </w:rPr>
        <w:t xml:space="preserve">Dit </w:t>
      </w:r>
      <w:r w:rsidR="008E0BC4" w:rsidRPr="00040811">
        <w:rPr>
          <w:szCs w:val="22"/>
        </w:rPr>
        <w:t xml:space="preserve">beeld van de ouder </w:t>
      </w:r>
      <w:r w:rsidR="005C4F25" w:rsidRPr="00040811">
        <w:rPr>
          <w:szCs w:val="22"/>
        </w:rPr>
        <w:t xml:space="preserve">wordt bevestigd </w:t>
      </w:r>
      <w:r w:rsidR="002720D8" w:rsidRPr="00040811">
        <w:rPr>
          <w:szCs w:val="22"/>
        </w:rPr>
        <w:t>als wordt uitgegaan van</w:t>
      </w:r>
      <w:r w:rsidR="005C4F25" w:rsidRPr="00040811">
        <w:rPr>
          <w:szCs w:val="22"/>
        </w:rPr>
        <w:t xml:space="preserve"> de toelatingscriteria op de website van de Haydnschool</w:t>
      </w:r>
      <w:r w:rsidR="003E5E1F" w:rsidRPr="00040811">
        <w:rPr>
          <w:szCs w:val="22"/>
        </w:rPr>
        <w:t xml:space="preserve"> (Joseph Haydn, z.d.)</w:t>
      </w:r>
      <w:r w:rsidR="008E0BC4" w:rsidRPr="00040811">
        <w:rPr>
          <w:szCs w:val="22"/>
        </w:rPr>
        <w:t>]</w:t>
      </w:r>
    </w:p>
    <w:p w14:paraId="58B975CF" w14:textId="5BD53866" w:rsidR="00C933B3" w:rsidRPr="00040811" w:rsidRDefault="00C933B3">
      <w:pPr>
        <w:pStyle w:val="Lijstalinea"/>
        <w:numPr>
          <w:ilvl w:val="0"/>
          <w:numId w:val="46"/>
        </w:numPr>
        <w:ind w:left="426"/>
        <w:rPr>
          <w:color w:val="000000" w:themeColor="text1"/>
        </w:rPr>
      </w:pPr>
      <w:r w:rsidRPr="00040811">
        <w:t>Er wordt niet gekeken: “Waar komt dit gedrag vandaan?”</w:t>
      </w:r>
    </w:p>
    <w:p w14:paraId="2D33F8D0" w14:textId="05D4E854" w:rsidR="008E0BC4" w:rsidRPr="00040811" w:rsidRDefault="00193175">
      <w:pPr>
        <w:pStyle w:val="Lijstalinea"/>
        <w:numPr>
          <w:ilvl w:val="0"/>
          <w:numId w:val="46"/>
        </w:numPr>
        <w:ind w:left="426"/>
        <w:rPr>
          <w:color w:val="000000" w:themeColor="text1"/>
        </w:rPr>
      </w:pPr>
      <w:r w:rsidRPr="00040811">
        <w:t xml:space="preserve">Verschillende </w:t>
      </w:r>
      <w:r w:rsidR="005F0D31" w:rsidRPr="00040811">
        <w:t>kinderen van de voltijds hoogbegaafdengroep van de Haydnschool zijn daar weggegaan.</w:t>
      </w:r>
      <w:r w:rsidR="00545C80" w:rsidRPr="00040811">
        <w:t>”</w:t>
      </w:r>
    </w:p>
    <w:p w14:paraId="43851AE2" w14:textId="77777777" w:rsidR="002720D8" w:rsidRPr="00040811" w:rsidRDefault="002720D8" w:rsidP="0016228C">
      <w:pPr>
        <w:rPr>
          <w:color w:val="FF0000"/>
          <w:szCs w:val="22"/>
        </w:rPr>
      </w:pPr>
    </w:p>
    <w:p w14:paraId="66E5596A" w14:textId="6C387E55" w:rsidR="0016228C" w:rsidRPr="00040811" w:rsidRDefault="00273924" w:rsidP="0016228C">
      <w:r>
        <w:lastRenderedPageBreak/>
        <w:t>De kinderen v</w:t>
      </w:r>
      <w:r w:rsidR="00AC3626" w:rsidRPr="00040811">
        <w:t xml:space="preserve">an 1 </w:t>
      </w:r>
      <w:r w:rsidR="0016228C" w:rsidRPr="00040811">
        <w:t xml:space="preserve">van de </w:t>
      </w:r>
      <w:r w:rsidR="008D3520">
        <w:t>8</w:t>
      </w:r>
      <w:r w:rsidR="0016228C" w:rsidRPr="00040811">
        <w:t xml:space="preserve"> geïnterviewde </w:t>
      </w:r>
      <w:bookmarkStart w:id="63" w:name="OLE_LINK10"/>
      <w:r w:rsidR="003C3070" w:rsidRPr="00040811">
        <w:t>ouders (1</w:t>
      </w:r>
      <w:r w:rsidR="008D3520">
        <w:t>2</w:t>
      </w:r>
      <w:r w:rsidR="003C3070" w:rsidRPr="00040811">
        <w:t>,</w:t>
      </w:r>
      <w:r w:rsidR="008D3520">
        <w:t>5</w:t>
      </w:r>
      <w:r w:rsidR="003C3070" w:rsidRPr="00040811">
        <w:t xml:space="preserve">%) </w:t>
      </w:r>
      <w:bookmarkEnd w:id="63"/>
      <w:r w:rsidR="0016228C" w:rsidRPr="00040811">
        <w:t>bezoek</w:t>
      </w:r>
      <w:r w:rsidR="003C3070" w:rsidRPr="00040811">
        <w:t xml:space="preserve">en </w:t>
      </w:r>
      <w:r w:rsidR="0016228C" w:rsidRPr="00040811">
        <w:t xml:space="preserve">de </w:t>
      </w:r>
      <w:r w:rsidR="00AC3626" w:rsidRPr="00040811">
        <w:t xml:space="preserve">openbare basisschool te Garmerwolde. </w:t>
      </w:r>
      <w:r w:rsidR="008D3520">
        <w:t>6</w:t>
      </w:r>
      <w:r w:rsidR="00AC3626" w:rsidRPr="00040811">
        <w:t xml:space="preserve"> ouders (7</w:t>
      </w:r>
      <w:r w:rsidR="008D3520">
        <w:t>5</w:t>
      </w:r>
      <w:r w:rsidR="00AC3626" w:rsidRPr="00040811">
        <w:t>,</w:t>
      </w:r>
      <w:r w:rsidR="008D3520">
        <w:t>0</w:t>
      </w:r>
      <w:r w:rsidR="00AC3626" w:rsidRPr="00040811">
        <w:t>%) kennen de school niet en voor 1 ouder (1</w:t>
      </w:r>
      <w:r w:rsidR="008D3520">
        <w:t>2</w:t>
      </w:r>
      <w:r w:rsidR="00AC3626" w:rsidRPr="00040811">
        <w:t>,</w:t>
      </w:r>
      <w:r w:rsidR="008D3520">
        <w:t>5</w:t>
      </w:r>
      <w:r w:rsidR="00AC3626" w:rsidRPr="00040811">
        <w:t>%) is deze te ver weg</w:t>
      </w:r>
      <w:r w:rsidR="0016228C" w:rsidRPr="00040811">
        <w:t xml:space="preserve"> </w:t>
      </w:r>
    </w:p>
    <w:p w14:paraId="48C25B93" w14:textId="63400512" w:rsidR="00AC3626" w:rsidRPr="00040811" w:rsidRDefault="00AC3626" w:rsidP="0016228C"/>
    <w:p w14:paraId="3568B953" w14:textId="4E53743F" w:rsidR="00AC3626" w:rsidRPr="00040811" w:rsidRDefault="007E3E2D" w:rsidP="00AC3626">
      <w:pPr>
        <w:keepNext/>
      </w:pPr>
      <w:r>
        <w:rPr>
          <w:noProof/>
        </w:rPr>
        <w:drawing>
          <wp:inline distT="0" distB="0" distL="0" distR="0" wp14:anchorId="59913AD3" wp14:editId="064B9CEE">
            <wp:extent cx="5760720" cy="1238250"/>
            <wp:effectExtent l="0" t="0" r="5080" b="635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1238250"/>
                    </a:xfrm>
                    <a:prstGeom prst="rect">
                      <a:avLst/>
                    </a:prstGeom>
                  </pic:spPr>
                </pic:pic>
              </a:graphicData>
            </a:graphic>
          </wp:inline>
        </w:drawing>
      </w:r>
    </w:p>
    <w:p w14:paraId="2A0F683F" w14:textId="5B817BFC" w:rsidR="00AC3626" w:rsidRDefault="00AC3626"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58</w:t>
      </w:r>
      <w:r w:rsidR="00000000">
        <w:rPr>
          <w:noProof/>
        </w:rPr>
        <w:fldChar w:fldCharType="end"/>
      </w:r>
      <w:r w:rsidRPr="00040811">
        <w:t xml:space="preserve"> Heeft u ervaring met obs Garmerwolde?</w:t>
      </w:r>
    </w:p>
    <w:p w14:paraId="721E8C2B" w14:textId="77777777" w:rsidR="003342C4" w:rsidRPr="003342C4" w:rsidRDefault="003342C4" w:rsidP="003342C4"/>
    <w:p w14:paraId="41C7D501" w14:textId="6864F2E1" w:rsidR="00430663" w:rsidRDefault="00273924" w:rsidP="00AC3626">
      <w:pPr>
        <w:pBdr>
          <w:top w:val="single" w:sz="4" w:space="1" w:color="auto"/>
          <w:left w:val="single" w:sz="4" w:space="4" w:color="auto"/>
          <w:bottom w:val="single" w:sz="4" w:space="1" w:color="auto"/>
          <w:right w:val="single" w:sz="4" w:space="4" w:color="auto"/>
        </w:pBdr>
        <w:rPr>
          <w:color w:val="000000" w:themeColor="text1"/>
        </w:rPr>
      </w:pPr>
      <w:r>
        <w:t xml:space="preserve">De </w:t>
      </w:r>
      <w:r w:rsidR="00601666" w:rsidRPr="00040811">
        <w:t>school in</w:t>
      </w:r>
      <w:r w:rsidR="00AC3626" w:rsidRPr="00040811">
        <w:t xml:space="preserve"> Garmerwolde </w:t>
      </w:r>
      <w:r>
        <w:t xml:space="preserve">bevalt </w:t>
      </w:r>
      <w:r w:rsidR="00AC3626" w:rsidRPr="00040811">
        <w:t xml:space="preserve">de kinderen </w:t>
      </w:r>
      <w:r>
        <w:t xml:space="preserve">van de ouder </w:t>
      </w:r>
      <w:r w:rsidR="00AC3626" w:rsidRPr="00040811">
        <w:t xml:space="preserve">heel goed. </w:t>
      </w:r>
      <w:r w:rsidR="00AC3626" w:rsidRPr="00040811">
        <w:rPr>
          <w:color w:val="000000" w:themeColor="text1"/>
        </w:rPr>
        <w:t xml:space="preserve">Het oudste kind is nu bezig met traumaverwerking van de </w:t>
      </w:r>
      <w:r w:rsidR="00430663" w:rsidRPr="00040811">
        <w:rPr>
          <w:color w:val="000000" w:themeColor="text1"/>
        </w:rPr>
        <w:t xml:space="preserve">situatie op de </w:t>
      </w:r>
      <w:r w:rsidR="00601666" w:rsidRPr="00040811">
        <w:rPr>
          <w:color w:val="000000" w:themeColor="text1"/>
        </w:rPr>
        <w:t xml:space="preserve">vorige </w:t>
      </w:r>
      <w:r w:rsidR="00AC3626" w:rsidRPr="00040811">
        <w:rPr>
          <w:color w:val="000000" w:themeColor="text1"/>
        </w:rPr>
        <w:t xml:space="preserve">school. </w:t>
      </w:r>
    </w:p>
    <w:p w14:paraId="2886F81E" w14:textId="77777777" w:rsidR="00B16C2A" w:rsidRPr="00040811" w:rsidRDefault="00B16C2A" w:rsidP="00AC3626">
      <w:pPr>
        <w:pBdr>
          <w:top w:val="single" w:sz="4" w:space="1" w:color="auto"/>
          <w:left w:val="single" w:sz="4" w:space="4" w:color="auto"/>
          <w:bottom w:val="single" w:sz="4" w:space="1" w:color="auto"/>
          <w:right w:val="single" w:sz="4" w:space="4" w:color="auto"/>
        </w:pBdr>
        <w:rPr>
          <w:color w:val="000000" w:themeColor="text1"/>
        </w:rPr>
      </w:pPr>
    </w:p>
    <w:p w14:paraId="6C59679C" w14:textId="24B6E956" w:rsidR="00AC3626" w:rsidRPr="00040811" w:rsidRDefault="00430663" w:rsidP="00C67444">
      <w:pPr>
        <w:pBdr>
          <w:top w:val="single" w:sz="4" w:space="1" w:color="auto"/>
          <w:left w:val="single" w:sz="4" w:space="4" w:color="auto"/>
          <w:bottom w:val="single" w:sz="4" w:space="1" w:color="auto"/>
          <w:right w:val="single" w:sz="4" w:space="4" w:color="auto"/>
        </w:pBdr>
      </w:pPr>
      <w:r w:rsidRPr="00040811">
        <w:rPr>
          <w:color w:val="000000" w:themeColor="text1"/>
        </w:rPr>
        <w:t xml:space="preserve">De ouder </w:t>
      </w:r>
      <w:r w:rsidR="00AC3626" w:rsidRPr="00040811">
        <w:t xml:space="preserve">meldt als verschil tussen het reguliere onderwijs en </w:t>
      </w:r>
      <w:r w:rsidRPr="00040811">
        <w:t>obs Garmerwolde</w:t>
      </w:r>
      <w:r w:rsidR="00AC3626" w:rsidRPr="00040811">
        <w:t>:</w:t>
      </w:r>
    </w:p>
    <w:p w14:paraId="3CE8C20F" w14:textId="77777777" w:rsidR="00AC3626" w:rsidRPr="00040811" w:rsidRDefault="00AC3626" w:rsidP="00AC3626"/>
    <w:p w14:paraId="5C57D92A" w14:textId="0530DF79" w:rsidR="002C3F9E" w:rsidRPr="00040811" w:rsidRDefault="00545C80">
      <w:pPr>
        <w:pStyle w:val="Lijstalinea"/>
        <w:numPr>
          <w:ilvl w:val="0"/>
          <w:numId w:val="55"/>
        </w:numPr>
        <w:ind w:left="426"/>
        <w:rPr>
          <w:color w:val="000000" w:themeColor="text1"/>
        </w:rPr>
      </w:pPr>
      <w:r w:rsidRPr="00040811">
        <w:rPr>
          <w:color w:val="000000" w:themeColor="text1"/>
        </w:rPr>
        <w:t>“</w:t>
      </w:r>
      <w:r w:rsidR="00430663" w:rsidRPr="00040811">
        <w:rPr>
          <w:color w:val="000000" w:themeColor="text1"/>
        </w:rPr>
        <w:t>Op deze school is</w:t>
      </w:r>
      <w:r w:rsidR="002C3F9E" w:rsidRPr="00040811">
        <w:rPr>
          <w:color w:val="000000" w:themeColor="text1"/>
        </w:rPr>
        <w:t xml:space="preserve"> veel expertise over hoogbegaafde kinderen</w:t>
      </w:r>
      <w:r w:rsidR="00430663" w:rsidRPr="00040811">
        <w:rPr>
          <w:color w:val="000000" w:themeColor="text1"/>
        </w:rPr>
        <w:t>,</w:t>
      </w:r>
      <w:r w:rsidR="002C3F9E" w:rsidRPr="00040811">
        <w:rPr>
          <w:color w:val="000000" w:themeColor="text1"/>
        </w:rPr>
        <w:t xml:space="preserve"> 10 à 15 van de 60 leerlingen zijn hoogbegaafd.</w:t>
      </w:r>
    </w:p>
    <w:p w14:paraId="300FF592" w14:textId="64CA6812" w:rsidR="00430663" w:rsidRPr="00040811" w:rsidRDefault="00430663">
      <w:pPr>
        <w:pStyle w:val="Lijstalinea"/>
        <w:numPr>
          <w:ilvl w:val="0"/>
          <w:numId w:val="55"/>
        </w:numPr>
        <w:ind w:left="426"/>
        <w:rPr>
          <w:color w:val="000000" w:themeColor="text1"/>
        </w:rPr>
      </w:pPr>
      <w:r w:rsidRPr="00040811">
        <w:rPr>
          <w:color w:val="000000" w:themeColor="text1"/>
        </w:rPr>
        <w:t xml:space="preserve">De houding van de leraren en het team naar de kinderen is </w:t>
      </w:r>
      <w:r w:rsidR="00B36AE5" w:rsidRPr="00040811">
        <w:rPr>
          <w:color w:val="000000" w:themeColor="text1"/>
        </w:rPr>
        <w:t xml:space="preserve">heel </w:t>
      </w:r>
      <w:r w:rsidR="007A637A" w:rsidRPr="00040811">
        <w:rPr>
          <w:color w:val="000000" w:themeColor="text1"/>
        </w:rPr>
        <w:t>positief</w:t>
      </w:r>
      <w:r w:rsidRPr="00040811">
        <w:rPr>
          <w:color w:val="000000" w:themeColor="text1"/>
        </w:rPr>
        <w:t xml:space="preserve">. </w:t>
      </w:r>
    </w:p>
    <w:p w14:paraId="2F27DE23" w14:textId="1B540DB7" w:rsidR="00430663" w:rsidRPr="00040811" w:rsidRDefault="007A637A">
      <w:pPr>
        <w:pStyle w:val="Lijstalinea"/>
        <w:numPr>
          <w:ilvl w:val="0"/>
          <w:numId w:val="55"/>
        </w:numPr>
        <w:ind w:left="426"/>
        <w:rPr>
          <w:color w:val="000000" w:themeColor="text1"/>
        </w:rPr>
      </w:pPr>
      <w:r w:rsidRPr="00040811">
        <w:rPr>
          <w:color w:val="000000" w:themeColor="text1"/>
        </w:rPr>
        <w:t>De school biedt</w:t>
      </w:r>
      <w:r w:rsidR="00430663" w:rsidRPr="00040811">
        <w:rPr>
          <w:color w:val="000000" w:themeColor="text1"/>
        </w:rPr>
        <w:t xml:space="preserve"> een veilige omgeving, de kinderen leren </w:t>
      </w:r>
      <w:proofErr w:type="spellStart"/>
      <w:r w:rsidR="00430663" w:rsidRPr="00040811">
        <w:rPr>
          <w:color w:val="000000" w:themeColor="text1"/>
        </w:rPr>
        <w:t>leren</w:t>
      </w:r>
      <w:proofErr w:type="spellEnd"/>
      <w:r w:rsidR="00430663" w:rsidRPr="00040811">
        <w:rPr>
          <w:color w:val="000000" w:themeColor="text1"/>
        </w:rPr>
        <w:t xml:space="preserve"> en de regie pakken over hun eigen leerproces. </w:t>
      </w:r>
    </w:p>
    <w:p w14:paraId="76747DC8" w14:textId="46B7CD04" w:rsidR="00F34DA1" w:rsidRPr="00040811" w:rsidRDefault="007A637A">
      <w:pPr>
        <w:pStyle w:val="Lijstalinea"/>
        <w:numPr>
          <w:ilvl w:val="0"/>
          <w:numId w:val="55"/>
        </w:numPr>
        <w:ind w:left="426"/>
        <w:rPr>
          <w:color w:val="000000" w:themeColor="text1"/>
        </w:rPr>
      </w:pPr>
      <w:r w:rsidRPr="00040811">
        <w:rPr>
          <w:color w:val="000000" w:themeColor="text1"/>
        </w:rPr>
        <w:t>Er wordt</w:t>
      </w:r>
      <w:r w:rsidR="00F34DA1" w:rsidRPr="00040811">
        <w:rPr>
          <w:color w:val="000000" w:themeColor="text1"/>
        </w:rPr>
        <w:t xml:space="preserve"> gepersonaliseerd en gedifferentieerd onderwijs</w:t>
      </w:r>
      <w:r w:rsidRPr="00040811">
        <w:rPr>
          <w:color w:val="000000" w:themeColor="text1"/>
        </w:rPr>
        <w:t xml:space="preserve"> gegeven</w:t>
      </w:r>
      <w:r w:rsidR="00F34DA1" w:rsidRPr="00040811">
        <w:rPr>
          <w:color w:val="000000" w:themeColor="text1"/>
        </w:rPr>
        <w:t>.</w:t>
      </w:r>
    </w:p>
    <w:p w14:paraId="2A386802" w14:textId="04E28A61" w:rsidR="00430663" w:rsidRPr="00040811" w:rsidRDefault="00430663">
      <w:pPr>
        <w:pStyle w:val="Lijstalinea"/>
        <w:numPr>
          <w:ilvl w:val="0"/>
          <w:numId w:val="55"/>
        </w:numPr>
        <w:ind w:left="426"/>
        <w:rPr>
          <w:color w:val="000000" w:themeColor="text1"/>
        </w:rPr>
      </w:pPr>
      <w:r w:rsidRPr="00040811">
        <w:rPr>
          <w:color w:val="000000" w:themeColor="text1"/>
        </w:rPr>
        <w:t xml:space="preserve">De school gebruikt Dia toetsen </w:t>
      </w:r>
      <w:r w:rsidR="00025E68" w:rsidRPr="00040811">
        <w:rPr>
          <w:color w:val="000000" w:themeColor="text1"/>
        </w:rPr>
        <w:t>in plaats van</w:t>
      </w:r>
      <w:r w:rsidRPr="00040811">
        <w:rPr>
          <w:color w:val="000000" w:themeColor="text1"/>
        </w:rPr>
        <w:t xml:space="preserve"> Cito, </w:t>
      </w:r>
      <w:r w:rsidR="00025E68" w:rsidRPr="00040811">
        <w:rPr>
          <w:color w:val="000000" w:themeColor="text1"/>
        </w:rPr>
        <w:t xml:space="preserve">omdat </w:t>
      </w:r>
      <w:r w:rsidRPr="00040811">
        <w:rPr>
          <w:color w:val="000000" w:themeColor="text1"/>
        </w:rPr>
        <w:t xml:space="preserve">deze </w:t>
      </w:r>
      <w:r w:rsidR="00025E68" w:rsidRPr="00040811">
        <w:rPr>
          <w:color w:val="000000" w:themeColor="text1"/>
        </w:rPr>
        <w:t xml:space="preserve">toetsen </w:t>
      </w:r>
      <w:r w:rsidRPr="00040811">
        <w:rPr>
          <w:color w:val="000000" w:themeColor="text1"/>
        </w:rPr>
        <w:t>meer de eigen ontwikkeling van het kind</w:t>
      </w:r>
      <w:r w:rsidR="00025E68" w:rsidRPr="00040811">
        <w:rPr>
          <w:color w:val="000000" w:themeColor="text1"/>
        </w:rPr>
        <w:t xml:space="preserve"> volgen</w:t>
      </w:r>
      <w:r w:rsidRPr="00040811">
        <w:rPr>
          <w:color w:val="000000" w:themeColor="text1"/>
        </w:rPr>
        <w:t xml:space="preserve">. Aan de hand hiervan wordt het kind uitgelegd dat het weliswaar nog bovengemiddeld scoort op bijvoorbeeld rekenen, maar wel minder scoort dan in de vorige periode. </w:t>
      </w:r>
    </w:p>
    <w:p w14:paraId="43660AB8" w14:textId="0C1F9EC3" w:rsidR="002C3F9E" w:rsidRPr="00040811" w:rsidRDefault="002C3F9E">
      <w:pPr>
        <w:pStyle w:val="Lijstalinea"/>
        <w:numPr>
          <w:ilvl w:val="0"/>
          <w:numId w:val="55"/>
        </w:numPr>
        <w:ind w:left="426"/>
        <w:rPr>
          <w:color w:val="000000" w:themeColor="text1"/>
        </w:rPr>
      </w:pPr>
      <w:r w:rsidRPr="00040811">
        <w:rPr>
          <w:color w:val="000000" w:themeColor="text1"/>
        </w:rPr>
        <w:t>De Garmerwold</w:t>
      </w:r>
      <w:r w:rsidR="00430663" w:rsidRPr="00040811">
        <w:rPr>
          <w:color w:val="000000" w:themeColor="text1"/>
        </w:rPr>
        <w:t>e</w:t>
      </w:r>
      <w:r w:rsidRPr="00040811">
        <w:rPr>
          <w:color w:val="000000" w:themeColor="text1"/>
        </w:rPr>
        <w:t xml:space="preserve"> is een kleine school met 20 kinderen in elke klas</w:t>
      </w:r>
      <w:r w:rsidR="007A637A" w:rsidRPr="00040811">
        <w:rPr>
          <w:color w:val="000000" w:themeColor="text1"/>
        </w:rPr>
        <w:t xml:space="preserve"> en</w:t>
      </w:r>
      <w:r w:rsidRPr="00040811">
        <w:rPr>
          <w:color w:val="000000" w:themeColor="text1"/>
        </w:rPr>
        <w:t xml:space="preserve"> 3 leerjaren in 1 klas</w:t>
      </w:r>
      <w:r w:rsidR="00F34DA1" w:rsidRPr="00040811">
        <w:rPr>
          <w:color w:val="000000" w:themeColor="text1"/>
        </w:rPr>
        <w:t xml:space="preserve">, maar dit onderwijs kan ook op een school met meer leerlingen. </w:t>
      </w:r>
      <w:r w:rsidRPr="00040811">
        <w:rPr>
          <w:color w:val="000000" w:themeColor="text1"/>
        </w:rPr>
        <w:t>De Garmerwolde zou expertise kunnen delen aan andere scholen.</w:t>
      </w:r>
      <w:r w:rsidR="00545C80" w:rsidRPr="00040811">
        <w:rPr>
          <w:color w:val="000000" w:themeColor="text1"/>
        </w:rPr>
        <w:t>”</w:t>
      </w:r>
      <w:r w:rsidRPr="00040811">
        <w:rPr>
          <w:color w:val="000000" w:themeColor="text1"/>
        </w:rPr>
        <w:t xml:space="preserve"> </w:t>
      </w:r>
    </w:p>
    <w:p w14:paraId="1F93749C" w14:textId="77777777" w:rsidR="00EE1A8C" w:rsidRPr="00040811" w:rsidRDefault="00EE1A8C" w:rsidP="00EE1A8C"/>
    <w:p w14:paraId="653A5FDB" w14:textId="070D666D" w:rsidR="00BE62A3" w:rsidRPr="00040811" w:rsidRDefault="00384A50" w:rsidP="005B2E62">
      <w:pPr>
        <w:pStyle w:val="Kop3"/>
      </w:pPr>
      <w:bookmarkStart w:id="64" w:name="_Toc114093981"/>
      <w:bookmarkEnd w:id="61"/>
      <w:r w:rsidRPr="00040811">
        <w:t xml:space="preserve">Hoofdpunten </w:t>
      </w:r>
      <w:r w:rsidR="00055596" w:rsidRPr="00040811">
        <w:t>a</w:t>
      </w:r>
      <w:r w:rsidR="000A7A84" w:rsidRPr="00040811">
        <w:t>anbod scholen</w:t>
      </w:r>
      <w:bookmarkEnd w:id="64"/>
      <w:r w:rsidR="000A7A84" w:rsidRPr="00040811">
        <w:t xml:space="preserve"> </w:t>
      </w:r>
    </w:p>
    <w:p w14:paraId="14235864" w14:textId="416BDCC0" w:rsidR="00051E87" w:rsidRPr="00040811" w:rsidRDefault="00051E87" w:rsidP="00BE62A3">
      <w:pPr>
        <w:tabs>
          <w:tab w:val="left" w:pos="426"/>
        </w:tabs>
        <w:rPr>
          <w:color w:val="000000" w:themeColor="text1"/>
        </w:rPr>
      </w:pPr>
    </w:p>
    <w:p w14:paraId="6B08CEBC" w14:textId="05359A11" w:rsidR="00BE62A3" w:rsidRPr="00040811" w:rsidRDefault="00BE62A3" w:rsidP="00BE62A3">
      <w:pPr>
        <w:tabs>
          <w:tab w:val="left" w:pos="426"/>
        </w:tabs>
        <w:rPr>
          <w:color w:val="000000" w:themeColor="text1"/>
        </w:rPr>
      </w:pPr>
      <w:bookmarkStart w:id="65" w:name="OLE_LINK18"/>
      <w:r w:rsidRPr="00040811">
        <w:rPr>
          <w:color w:val="000000" w:themeColor="text1"/>
        </w:rPr>
        <w:t>De 5 belangrijkste thema’s die een school volgens ouders en hulp- en zorgverleners in ieder geval moet bieden om ervoor te zorgen dat (hoog)begaafden weer naar school kunnen of willen zijn, in prioriteitsvolgorde:</w:t>
      </w:r>
    </w:p>
    <w:p w14:paraId="4BEFE3B4" w14:textId="77777777" w:rsidR="00BE62A3" w:rsidRPr="00040811" w:rsidRDefault="00BE62A3" w:rsidP="00BE62A3">
      <w:pPr>
        <w:tabs>
          <w:tab w:val="left" w:pos="426"/>
        </w:tabs>
        <w:rPr>
          <w:color w:val="000000" w:themeColor="text1"/>
        </w:rPr>
      </w:pPr>
    </w:p>
    <w:p w14:paraId="4CFF4F53" w14:textId="77777777" w:rsidR="00BE62A3" w:rsidRPr="00040811" w:rsidRDefault="00BE62A3">
      <w:pPr>
        <w:pStyle w:val="Lijstalinea"/>
        <w:numPr>
          <w:ilvl w:val="0"/>
          <w:numId w:val="23"/>
        </w:numPr>
        <w:tabs>
          <w:tab w:val="left" w:pos="426"/>
        </w:tabs>
        <w:ind w:left="426"/>
        <w:rPr>
          <w:color w:val="000000" w:themeColor="text1"/>
        </w:rPr>
      </w:pPr>
      <w:r w:rsidRPr="00040811">
        <w:rPr>
          <w:color w:val="000000" w:themeColor="text1"/>
        </w:rPr>
        <w:t>De ontwikkeling van het kind centraal en niet het onderwijssysteem;</w:t>
      </w:r>
    </w:p>
    <w:p w14:paraId="7993024F" w14:textId="77777777" w:rsidR="00BE62A3" w:rsidRPr="00040811" w:rsidRDefault="00BE62A3">
      <w:pPr>
        <w:pStyle w:val="Lijstalinea"/>
        <w:numPr>
          <w:ilvl w:val="0"/>
          <w:numId w:val="23"/>
        </w:numPr>
        <w:tabs>
          <w:tab w:val="left" w:pos="426"/>
        </w:tabs>
        <w:ind w:left="426"/>
        <w:rPr>
          <w:color w:val="000000" w:themeColor="text1"/>
        </w:rPr>
      </w:pPr>
      <w:r w:rsidRPr="00040811">
        <w:rPr>
          <w:color w:val="000000" w:themeColor="text1"/>
        </w:rPr>
        <w:t>Erkenning, begrip en oprechte aandacht voor het kind;</w:t>
      </w:r>
    </w:p>
    <w:p w14:paraId="17CC84C4" w14:textId="77777777" w:rsidR="00BE62A3" w:rsidRPr="00040811" w:rsidRDefault="00BE62A3">
      <w:pPr>
        <w:pStyle w:val="Lijstalinea"/>
        <w:numPr>
          <w:ilvl w:val="0"/>
          <w:numId w:val="23"/>
        </w:numPr>
        <w:tabs>
          <w:tab w:val="left" w:pos="426"/>
        </w:tabs>
        <w:ind w:left="426"/>
        <w:rPr>
          <w:color w:val="000000" w:themeColor="text1"/>
        </w:rPr>
      </w:pPr>
      <w:r w:rsidRPr="00040811">
        <w:rPr>
          <w:color w:val="000000" w:themeColor="text1"/>
        </w:rPr>
        <w:t>Mogelijkheid een dag(deel) niet naar school te gaan;</w:t>
      </w:r>
    </w:p>
    <w:p w14:paraId="1C0E149E" w14:textId="77777777" w:rsidR="00BE62A3" w:rsidRPr="00040811" w:rsidRDefault="00BE62A3">
      <w:pPr>
        <w:pStyle w:val="Lijstalinea"/>
        <w:numPr>
          <w:ilvl w:val="0"/>
          <w:numId w:val="23"/>
        </w:numPr>
        <w:tabs>
          <w:tab w:val="left" w:pos="426"/>
        </w:tabs>
        <w:ind w:left="426"/>
        <w:rPr>
          <w:color w:val="000000" w:themeColor="text1"/>
        </w:rPr>
      </w:pPr>
      <w:r w:rsidRPr="00040811">
        <w:rPr>
          <w:color w:val="000000" w:themeColor="text1"/>
        </w:rPr>
        <w:t>Ontwikkelingsgelijken voor het kind;</w:t>
      </w:r>
    </w:p>
    <w:p w14:paraId="6339BAD4" w14:textId="5119370A" w:rsidR="00BE62A3" w:rsidRPr="00040811" w:rsidRDefault="00BE62A3">
      <w:pPr>
        <w:pStyle w:val="Lijstalinea"/>
        <w:numPr>
          <w:ilvl w:val="0"/>
          <w:numId w:val="23"/>
        </w:numPr>
        <w:tabs>
          <w:tab w:val="left" w:pos="426"/>
        </w:tabs>
        <w:ind w:left="426"/>
        <w:rPr>
          <w:color w:val="000000" w:themeColor="text1"/>
        </w:rPr>
      </w:pPr>
      <w:r w:rsidRPr="00040811">
        <w:rPr>
          <w:color w:val="000000" w:themeColor="text1"/>
        </w:rPr>
        <w:t>Samenwerking met de ouders om het kind te begeleiden en te ondersteunen.</w:t>
      </w:r>
    </w:p>
    <w:bookmarkEnd w:id="65"/>
    <w:p w14:paraId="4F614C9B" w14:textId="66F8B245" w:rsidR="00CA4312" w:rsidRPr="00040811" w:rsidRDefault="00CA4312" w:rsidP="00CA4312">
      <w:pPr>
        <w:tabs>
          <w:tab w:val="left" w:pos="426"/>
        </w:tabs>
        <w:ind w:left="360"/>
        <w:rPr>
          <w:color w:val="000000" w:themeColor="text1"/>
        </w:rPr>
      </w:pPr>
    </w:p>
    <w:p w14:paraId="08B1F870" w14:textId="77777777" w:rsidR="00F44231" w:rsidRPr="00040811" w:rsidRDefault="00F44231" w:rsidP="00CA4312">
      <w:pPr>
        <w:tabs>
          <w:tab w:val="left" w:pos="426"/>
        </w:tabs>
        <w:rPr>
          <w:color w:val="000000" w:themeColor="text1"/>
        </w:rPr>
      </w:pPr>
      <w:r w:rsidRPr="00040811">
        <w:rPr>
          <w:color w:val="000000" w:themeColor="text1"/>
        </w:rPr>
        <w:t xml:space="preserve">Het centraal zetten van de ontwikkeling van het kind wordt beschouwd als veruit de belangrijkste </w:t>
      </w:r>
      <w:r w:rsidR="00CA4312" w:rsidRPr="00040811">
        <w:rPr>
          <w:color w:val="000000" w:themeColor="text1"/>
        </w:rPr>
        <w:t xml:space="preserve">wijziging </w:t>
      </w:r>
      <w:r w:rsidR="005B1F3F" w:rsidRPr="00040811">
        <w:rPr>
          <w:color w:val="000000" w:themeColor="text1"/>
        </w:rPr>
        <w:t>om ervoor te</w:t>
      </w:r>
      <w:r w:rsidR="00CA4312" w:rsidRPr="00040811">
        <w:rPr>
          <w:color w:val="000000" w:themeColor="text1"/>
        </w:rPr>
        <w:t xml:space="preserve"> zorgen dat (hoog)begaafde kinderen weer naar school kunnen of willen. </w:t>
      </w:r>
    </w:p>
    <w:p w14:paraId="3610C928" w14:textId="504F90E2" w:rsidR="00CA4312" w:rsidRPr="0014259C" w:rsidRDefault="00F44231" w:rsidP="00AF2FEF">
      <w:pPr>
        <w:tabs>
          <w:tab w:val="left" w:pos="709"/>
        </w:tabs>
        <w:rPr>
          <w:color w:val="000000" w:themeColor="text1"/>
        </w:rPr>
      </w:pPr>
      <w:r w:rsidRPr="00040811">
        <w:rPr>
          <w:color w:val="000000" w:themeColor="text1"/>
        </w:rPr>
        <w:tab/>
      </w:r>
      <w:r w:rsidR="00CA4312" w:rsidRPr="00040811">
        <w:rPr>
          <w:color w:val="000000" w:themeColor="text1"/>
        </w:rPr>
        <w:t>Daarnaast wordt veel belang gehecht aan de sociale, emotionele en persoonlijk ondersteuning en begeleiding</w:t>
      </w:r>
      <w:r w:rsidRPr="00040811">
        <w:rPr>
          <w:color w:val="000000" w:themeColor="text1"/>
        </w:rPr>
        <w:t xml:space="preserve"> en flexibiliteit in de organisatie. </w:t>
      </w:r>
      <w:r w:rsidRPr="0014259C">
        <w:rPr>
          <w:color w:val="000000" w:themeColor="text1"/>
        </w:rPr>
        <w:t>Zo ge</w:t>
      </w:r>
      <w:r w:rsidR="00796673">
        <w:rPr>
          <w:color w:val="000000" w:themeColor="text1"/>
        </w:rPr>
        <w:t xml:space="preserve">ven 3 van de 4 </w:t>
      </w:r>
      <w:r w:rsidR="00CA4312" w:rsidRPr="0014259C">
        <w:rPr>
          <w:color w:val="000000" w:themeColor="text1"/>
        </w:rPr>
        <w:t xml:space="preserve">geïnterviewden aan dat de </w:t>
      </w:r>
      <w:r w:rsidR="00665CC4" w:rsidRPr="0014259C">
        <w:rPr>
          <w:color w:val="000000" w:themeColor="text1"/>
        </w:rPr>
        <w:t>optie</w:t>
      </w:r>
      <w:r w:rsidR="00CA4312" w:rsidRPr="0014259C">
        <w:rPr>
          <w:color w:val="000000" w:themeColor="text1"/>
        </w:rPr>
        <w:t xml:space="preserve"> om deeltijd naar school te gaan </w:t>
      </w:r>
      <w:r w:rsidRPr="0014259C">
        <w:rPr>
          <w:color w:val="000000" w:themeColor="text1"/>
        </w:rPr>
        <w:lastRenderedPageBreak/>
        <w:t>bijdraagt aan de mogelijkheid dat het</w:t>
      </w:r>
      <w:r w:rsidR="00CA4312" w:rsidRPr="0014259C">
        <w:rPr>
          <w:color w:val="000000" w:themeColor="text1"/>
        </w:rPr>
        <w:t xml:space="preserve"> thuiszittende kind weer aan het reguliere onderwijs </w:t>
      </w:r>
      <w:r w:rsidRPr="0014259C">
        <w:rPr>
          <w:color w:val="000000" w:themeColor="text1"/>
        </w:rPr>
        <w:t>kan</w:t>
      </w:r>
      <w:r w:rsidR="00CA4312" w:rsidRPr="0014259C">
        <w:rPr>
          <w:color w:val="000000" w:themeColor="text1"/>
        </w:rPr>
        <w:t xml:space="preserve"> deelnemen.</w:t>
      </w:r>
    </w:p>
    <w:p w14:paraId="3D01DC2C" w14:textId="77777777" w:rsidR="00CA4312" w:rsidRPr="0014259C" w:rsidRDefault="00CA4312" w:rsidP="00CA4312">
      <w:pPr>
        <w:tabs>
          <w:tab w:val="left" w:pos="426"/>
        </w:tabs>
        <w:rPr>
          <w:color w:val="000000" w:themeColor="text1"/>
        </w:rPr>
      </w:pPr>
    </w:p>
    <w:p w14:paraId="6DDBF727" w14:textId="4ACAD063" w:rsidR="00CA4312" w:rsidRPr="0014259C" w:rsidRDefault="00796673" w:rsidP="00CA4312">
      <w:pPr>
        <w:tabs>
          <w:tab w:val="left" w:pos="426"/>
        </w:tabs>
        <w:rPr>
          <w:color w:val="000000" w:themeColor="text1"/>
        </w:rPr>
      </w:pPr>
      <w:r>
        <w:rPr>
          <w:color w:val="000000" w:themeColor="text1"/>
        </w:rPr>
        <w:t xml:space="preserve">Eveneens 3 van de 4 </w:t>
      </w:r>
      <w:r w:rsidR="00CA4312" w:rsidRPr="0014259C">
        <w:rPr>
          <w:color w:val="000000" w:themeColor="text1"/>
        </w:rPr>
        <w:t xml:space="preserve">geïnterviewden </w:t>
      </w:r>
      <w:r w:rsidR="0014259C" w:rsidRPr="00C67444">
        <w:rPr>
          <w:color w:val="000000" w:themeColor="text1"/>
        </w:rPr>
        <w:t>is</w:t>
      </w:r>
      <w:r w:rsidR="0014259C" w:rsidRPr="0014259C">
        <w:rPr>
          <w:color w:val="000000" w:themeColor="text1"/>
        </w:rPr>
        <w:t xml:space="preserve"> </w:t>
      </w:r>
      <w:r w:rsidR="0081747D" w:rsidRPr="0014259C">
        <w:rPr>
          <w:color w:val="000000" w:themeColor="text1"/>
        </w:rPr>
        <w:t>van mening dat</w:t>
      </w:r>
      <w:r w:rsidR="00CA4312" w:rsidRPr="0014259C">
        <w:rPr>
          <w:color w:val="000000" w:themeColor="text1"/>
        </w:rPr>
        <w:t xml:space="preserve"> het reguliere onderwijs goed onderwijs kan verzorgen voor (hoog)begaafde kinderen wanneer bepaalde maatregelen en voorzieningen zijn getroffen. </w:t>
      </w:r>
    </w:p>
    <w:p w14:paraId="28DAA5E3" w14:textId="01A208A2" w:rsidR="00CA4312" w:rsidRPr="0014259C" w:rsidRDefault="00CA2726" w:rsidP="00AF2FEF">
      <w:pPr>
        <w:tabs>
          <w:tab w:val="left" w:pos="709"/>
        </w:tabs>
        <w:rPr>
          <w:color w:val="000000" w:themeColor="text1"/>
        </w:rPr>
      </w:pPr>
      <w:r w:rsidRPr="0014259C">
        <w:rPr>
          <w:color w:val="000000" w:themeColor="text1"/>
        </w:rPr>
        <w:tab/>
        <w:t xml:space="preserve">Desalniettemin onderschrijft </w:t>
      </w:r>
      <w:r w:rsidR="0014259C" w:rsidRPr="00C67444">
        <w:rPr>
          <w:color w:val="000000" w:themeColor="text1"/>
        </w:rPr>
        <w:t xml:space="preserve">bijna </w:t>
      </w:r>
      <w:r w:rsidR="00796673">
        <w:rPr>
          <w:color w:val="000000" w:themeColor="text1"/>
        </w:rPr>
        <w:t>2 op de 3</w:t>
      </w:r>
      <w:r w:rsidRPr="0014259C">
        <w:rPr>
          <w:color w:val="000000" w:themeColor="text1"/>
        </w:rPr>
        <w:t xml:space="preserve"> respondenten </w:t>
      </w:r>
      <w:r w:rsidR="00F5755D" w:rsidRPr="0014259C">
        <w:rPr>
          <w:color w:val="000000" w:themeColor="text1"/>
        </w:rPr>
        <w:t xml:space="preserve">helemaal </w:t>
      </w:r>
      <w:r w:rsidRPr="0014259C">
        <w:rPr>
          <w:color w:val="000000" w:themeColor="text1"/>
        </w:rPr>
        <w:t xml:space="preserve">niet het uitgangspunt van het swv dat </w:t>
      </w:r>
      <w:r w:rsidR="00F5755D" w:rsidRPr="0014259C">
        <w:rPr>
          <w:color w:val="000000" w:themeColor="text1"/>
        </w:rPr>
        <w:t xml:space="preserve">90% van de hoogbegaafde kinderen goed onderwijs kan ontvangen in het reguliere onderwijs. </w:t>
      </w:r>
    </w:p>
    <w:p w14:paraId="26DCA98D" w14:textId="21918201" w:rsidR="00F5755D" w:rsidRPr="0014259C" w:rsidRDefault="00F5755D" w:rsidP="00CA4312">
      <w:pPr>
        <w:tabs>
          <w:tab w:val="left" w:pos="426"/>
        </w:tabs>
        <w:rPr>
          <w:color w:val="000000" w:themeColor="text1"/>
        </w:rPr>
      </w:pPr>
    </w:p>
    <w:p w14:paraId="0B318445" w14:textId="59F2213A" w:rsidR="004C5A3E" w:rsidRPr="00040811" w:rsidRDefault="008A4ADA" w:rsidP="004C5A3E">
      <w:pPr>
        <w:tabs>
          <w:tab w:val="left" w:pos="426"/>
        </w:tabs>
        <w:rPr>
          <w:color w:val="000000" w:themeColor="text1"/>
        </w:rPr>
      </w:pPr>
      <w:r>
        <w:rPr>
          <w:color w:val="000000" w:themeColor="text1"/>
        </w:rPr>
        <w:t xml:space="preserve">7 van de 10 </w:t>
      </w:r>
      <w:r w:rsidR="004C5A3E" w:rsidRPr="0014259C">
        <w:rPr>
          <w:color w:val="000000" w:themeColor="text1"/>
        </w:rPr>
        <w:t>ouders kent geen school die aanbiedt wat (hoog)begaafde kinderen nodig hebben om weer naar school te kunnen of te willen</w:t>
      </w:r>
      <w:r w:rsidR="00EB4A57" w:rsidRPr="0014259C">
        <w:rPr>
          <w:color w:val="000000" w:themeColor="text1"/>
        </w:rPr>
        <w:t>.</w:t>
      </w:r>
      <w:r w:rsidR="004C5A3E" w:rsidRPr="0014259C">
        <w:rPr>
          <w:color w:val="000000" w:themeColor="text1"/>
        </w:rPr>
        <w:t xml:space="preserve"> </w:t>
      </w:r>
      <w:r w:rsidR="00EB4A57" w:rsidRPr="0014259C">
        <w:rPr>
          <w:color w:val="000000" w:themeColor="text1"/>
        </w:rPr>
        <w:t>Van de 7 genoemde scholen liggen er 5 in het werkgebied van het swv, namelijk:</w:t>
      </w:r>
    </w:p>
    <w:p w14:paraId="7B12019D" w14:textId="77777777" w:rsidR="00EB4A57" w:rsidRPr="00040811" w:rsidRDefault="00EB4A57" w:rsidP="004C5A3E">
      <w:pPr>
        <w:tabs>
          <w:tab w:val="left" w:pos="426"/>
        </w:tabs>
        <w:rPr>
          <w:color w:val="000000" w:themeColor="text1"/>
        </w:rPr>
      </w:pPr>
    </w:p>
    <w:p w14:paraId="06658B27" w14:textId="77777777" w:rsidR="00EB4A57" w:rsidRPr="00040811" w:rsidRDefault="00EB4A57">
      <w:pPr>
        <w:pStyle w:val="Lijstalinea"/>
        <w:numPr>
          <w:ilvl w:val="0"/>
          <w:numId w:val="18"/>
        </w:numPr>
        <w:ind w:left="426"/>
      </w:pPr>
      <w:r w:rsidRPr="00040811">
        <w:t>Sint Nicolaas Haren;</w:t>
      </w:r>
    </w:p>
    <w:p w14:paraId="0097FAFD" w14:textId="77777777" w:rsidR="00EB4A57" w:rsidRPr="00040811" w:rsidRDefault="00EB4A57">
      <w:pPr>
        <w:pStyle w:val="Lijstalinea"/>
        <w:numPr>
          <w:ilvl w:val="0"/>
          <w:numId w:val="18"/>
        </w:numPr>
        <w:ind w:left="426"/>
      </w:pPr>
      <w:r w:rsidRPr="00040811">
        <w:t>OBS Garmerwolde;</w:t>
      </w:r>
    </w:p>
    <w:p w14:paraId="618468A4" w14:textId="77777777" w:rsidR="00EB4A57" w:rsidRPr="00040811" w:rsidRDefault="00EB4A57">
      <w:pPr>
        <w:pStyle w:val="Lijstalinea"/>
        <w:numPr>
          <w:ilvl w:val="0"/>
          <w:numId w:val="18"/>
        </w:numPr>
        <w:ind w:left="426"/>
      </w:pPr>
      <w:r w:rsidRPr="00040811">
        <w:t>GSV Groningen;</w:t>
      </w:r>
    </w:p>
    <w:p w14:paraId="2FAF4647" w14:textId="77777777" w:rsidR="00EB4A57" w:rsidRPr="00040811" w:rsidRDefault="00EB4A57">
      <w:pPr>
        <w:pStyle w:val="Lijstalinea"/>
        <w:numPr>
          <w:ilvl w:val="0"/>
          <w:numId w:val="18"/>
        </w:numPr>
        <w:ind w:left="426"/>
      </w:pPr>
      <w:r w:rsidRPr="00040811">
        <w:t>Plan B, Stadskanaal;</w:t>
      </w:r>
    </w:p>
    <w:p w14:paraId="7227E9E8" w14:textId="501D550B" w:rsidR="00EB4A57" w:rsidRPr="00040811" w:rsidRDefault="00EB4A57">
      <w:pPr>
        <w:pStyle w:val="Lijstalinea"/>
        <w:numPr>
          <w:ilvl w:val="0"/>
          <w:numId w:val="18"/>
        </w:numPr>
        <w:ind w:left="426"/>
      </w:pPr>
      <w:r w:rsidRPr="00040811">
        <w:t>Joseph Haydn school.</w:t>
      </w:r>
    </w:p>
    <w:p w14:paraId="05AC1254" w14:textId="3C34E811" w:rsidR="004C5A3E" w:rsidRPr="00040811" w:rsidRDefault="004C5A3E" w:rsidP="004C5A3E">
      <w:pPr>
        <w:tabs>
          <w:tab w:val="left" w:pos="426"/>
        </w:tabs>
        <w:rPr>
          <w:color w:val="000000" w:themeColor="text1"/>
        </w:rPr>
      </w:pPr>
    </w:p>
    <w:p w14:paraId="621F82C2" w14:textId="77777777" w:rsidR="00B97F11" w:rsidRPr="00040811" w:rsidRDefault="00EB4A57" w:rsidP="00B97F11">
      <w:pPr>
        <w:tabs>
          <w:tab w:val="left" w:pos="426"/>
        </w:tabs>
      </w:pPr>
      <w:r w:rsidRPr="00040811">
        <w:rPr>
          <w:color w:val="000000" w:themeColor="text1"/>
        </w:rPr>
        <w:t xml:space="preserve">De ervaringen van de geïnterviewden met de </w:t>
      </w:r>
      <w:r w:rsidRPr="00040811">
        <w:t>Joseph Haydn school</w:t>
      </w:r>
      <w:r w:rsidRPr="00040811">
        <w:rPr>
          <w:color w:val="000000" w:themeColor="text1"/>
        </w:rPr>
        <w:t xml:space="preserve"> en de </w:t>
      </w:r>
      <w:r w:rsidRPr="00040811">
        <w:t xml:space="preserve">OBS Garmerwolde </w:t>
      </w:r>
      <w:r w:rsidR="00B97F11" w:rsidRPr="00040811">
        <w:t>is relatief</w:t>
      </w:r>
      <w:r w:rsidRPr="00040811">
        <w:t xml:space="preserve"> beperkt maar overwegend positief. </w:t>
      </w:r>
    </w:p>
    <w:p w14:paraId="289F802C" w14:textId="2AE5773D" w:rsidR="00B97F11" w:rsidRDefault="00B97F11" w:rsidP="00AF2FEF">
      <w:pPr>
        <w:tabs>
          <w:tab w:val="left" w:pos="709"/>
        </w:tabs>
      </w:pPr>
      <w:r w:rsidRPr="00040811">
        <w:tab/>
      </w:r>
      <w:r w:rsidR="00EB4A57" w:rsidRPr="00040811">
        <w:t>Op</w:t>
      </w:r>
      <w:r w:rsidRPr="00040811">
        <w:t xml:space="preserve">merkelijk is </w:t>
      </w:r>
      <w:r w:rsidR="00EB4A57" w:rsidRPr="00040811">
        <w:t xml:space="preserve">dat de </w:t>
      </w:r>
      <w:r w:rsidRPr="00040811">
        <w:t xml:space="preserve">Joseph Haydnschool pas vanaf groep 4 voltijds hoogbegaafdenonderwijs biedt. </w:t>
      </w:r>
    </w:p>
    <w:p w14:paraId="401C304F" w14:textId="77777777" w:rsidR="00457985" w:rsidRPr="00040811" w:rsidRDefault="00457985" w:rsidP="00AF2FEF">
      <w:pPr>
        <w:tabs>
          <w:tab w:val="left" w:pos="709"/>
        </w:tabs>
      </w:pPr>
    </w:p>
    <w:p w14:paraId="7ACE030E" w14:textId="73998F8C" w:rsidR="007F23A1" w:rsidRPr="00040811" w:rsidRDefault="00C74FD7" w:rsidP="007F6AD0">
      <w:pPr>
        <w:pStyle w:val="Kop2"/>
      </w:pPr>
      <w:bookmarkStart w:id="66" w:name="_Toc114093982"/>
      <w:r w:rsidRPr="00040811">
        <w:t>Benodigd aanbod swv</w:t>
      </w:r>
      <w:bookmarkEnd w:id="66"/>
    </w:p>
    <w:p w14:paraId="6FF644F8" w14:textId="00D37126" w:rsidR="007F23A1" w:rsidRPr="00040811" w:rsidRDefault="007F23A1" w:rsidP="00406A68"/>
    <w:p w14:paraId="71356D2F" w14:textId="67AF16F6" w:rsidR="00EF6DB6" w:rsidRPr="00040811" w:rsidRDefault="00630F49" w:rsidP="00EF6DB6">
      <w:pPr>
        <w:spacing w:line="276" w:lineRule="auto"/>
      </w:pPr>
      <w:r w:rsidRPr="00040811">
        <w:rPr>
          <w:rFonts w:eastAsia="Roboto" w:cs="Roboto"/>
        </w:rPr>
        <w:t>He</w:t>
      </w:r>
      <w:r w:rsidR="006D4053" w:rsidRPr="00040811">
        <w:rPr>
          <w:rFonts w:eastAsia="Roboto" w:cs="Roboto"/>
        </w:rPr>
        <w:t xml:space="preserve">t swv </w:t>
      </w:r>
      <w:r w:rsidRPr="00040811">
        <w:rPr>
          <w:rFonts w:eastAsia="Roboto" w:cs="Roboto"/>
        </w:rPr>
        <w:t>biedt</w:t>
      </w:r>
      <w:r w:rsidR="006D4053" w:rsidRPr="00040811">
        <w:rPr>
          <w:rFonts w:eastAsia="Roboto" w:cs="Roboto"/>
        </w:rPr>
        <w:t xml:space="preserve"> extra ondersteuning die nodig is om alle leerlingen een ononderbroken ontwikkelingsproces</w:t>
      </w:r>
      <w:r w:rsidR="006D4053" w:rsidRPr="00040811">
        <w:rPr>
          <w:rFonts w:eastAsia="Roboto" w:cs="Roboto"/>
          <w:i/>
          <w:iCs/>
        </w:rPr>
        <w:t xml:space="preserve"> </w:t>
      </w:r>
      <w:r w:rsidR="006D4053" w:rsidRPr="00040811">
        <w:rPr>
          <w:rFonts w:eastAsia="Roboto" w:cs="Roboto"/>
        </w:rPr>
        <w:t>te laten doorlopen (§ 2.4)</w:t>
      </w:r>
      <w:r w:rsidR="00865DC7" w:rsidRPr="00040811">
        <w:rPr>
          <w:rFonts w:eastAsia="Roboto" w:cs="Roboto"/>
        </w:rPr>
        <w:t>.</w:t>
      </w:r>
      <w:r w:rsidR="006D4053" w:rsidRPr="00040811">
        <w:rPr>
          <w:rFonts w:eastAsia="Roboto" w:cs="Roboto"/>
        </w:rPr>
        <w:t xml:space="preserve"> </w:t>
      </w:r>
      <w:r w:rsidR="004E01F0" w:rsidRPr="00040811">
        <w:t>D</w:t>
      </w:r>
      <w:r w:rsidR="00495D4A" w:rsidRPr="00040811">
        <w:t>e respondenten is d</w:t>
      </w:r>
      <w:r w:rsidR="004E01F0" w:rsidRPr="00040811">
        <w:t xml:space="preserve">erhalve </w:t>
      </w:r>
      <w:r w:rsidR="00495D4A" w:rsidRPr="00040811">
        <w:t>verzocht</w:t>
      </w:r>
      <w:r w:rsidR="0079652A" w:rsidRPr="00040811">
        <w:t xml:space="preserve"> </w:t>
      </w:r>
      <w:r w:rsidR="008B10D1" w:rsidRPr="00040811">
        <w:t xml:space="preserve">aan te geven </w:t>
      </w:r>
      <w:r w:rsidR="00AA6B50" w:rsidRPr="00040811">
        <w:t>welk aanbod van</w:t>
      </w:r>
      <w:r w:rsidR="00B6688A" w:rsidRPr="00040811">
        <w:t xml:space="preserve"> het swv ervoor </w:t>
      </w:r>
      <w:r w:rsidR="00AA6B50" w:rsidRPr="00040811">
        <w:t>kan</w:t>
      </w:r>
      <w:r w:rsidR="00B6688A" w:rsidRPr="00040811">
        <w:t xml:space="preserve"> zorgen dat</w:t>
      </w:r>
      <w:r w:rsidRPr="00040811">
        <w:t xml:space="preserve"> hun (hoog)begaafde kinderen</w:t>
      </w:r>
      <w:r w:rsidR="00B6688A" w:rsidRPr="00040811">
        <w:t xml:space="preserve"> </w:t>
      </w:r>
      <w:r w:rsidRPr="00040811">
        <w:t xml:space="preserve">of </w:t>
      </w:r>
      <w:r w:rsidR="00865DC7" w:rsidRPr="00040811">
        <w:t xml:space="preserve">de </w:t>
      </w:r>
      <w:r w:rsidRPr="00040811">
        <w:t>(hoog)begaafden die zij begeleiden</w:t>
      </w:r>
      <w:r w:rsidR="004E01F0" w:rsidRPr="00040811">
        <w:t xml:space="preserve"> </w:t>
      </w:r>
      <w:r w:rsidR="00865DC7" w:rsidRPr="00040811">
        <w:t xml:space="preserve">weer </w:t>
      </w:r>
      <w:r w:rsidR="00B6688A" w:rsidRPr="00040811">
        <w:t xml:space="preserve">naar school </w:t>
      </w:r>
      <w:r w:rsidR="00564E49" w:rsidRPr="00040811">
        <w:t>kunnen</w:t>
      </w:r>
      <w:r w:rsidR="00B6688A" w:rsidRPr="00040811">
        <w:t xml:space="preserve"> of wil</w:t>
      </w:r>
      <w:r w:rsidR="00564E49" w:rsidRPr="00040811">
        <w:t>len</w:t>
      </w:r>
      <w:r w:rsidR="00B6688A" w:rsidRPr="00040811">
        <w:t xml:space="preserve">. </w:t>
      </w:r>
    </w:p>
    <w:p w14:paraId="44EF29D3" w14:textId="614C43C6" w:rsidR="0079509B" w:rsidRPr="00040811" w:rsidRDefault="00630F49" w:rsidP="001C6A3F">
      <w:pPr>
        <w:spacing w:line="276" w:lineRule="auto"/>
        <w:ind w:firstLine="708"/>
        <w:rPr>
          <w:rFonts w:eastAsia="Roboto" w:cs="Roboto"/>
        </w:rPr>
      </w:pPr>
      <w:r w:rsidRPr="00040811">
        <w:t>In</w:t>
      </w:r>
      <w:r w:rsidR="000E7838" w:rsidRPr="00040811">
        <w:t xml:space="preserve">gegaan </w:t>
      </w:r>
      <w:r w:rsidRPr="00040811">
        <w:t xml:space="preserve">wordt </w:t>
      </w:r>
      <w:r w:rsidR="000E7838" w:rsidRPr="00040811">
        <w:t xml:space="preserve">op </w:t>
      </w:r>
      <w:r w:rsidR="003A6BE9" w:rsidRPr="00040811">
        <w:t>de</w:t>
      </w:r>
      <w:r w:rsidR="000E7838" w:rsidRPr="00040811">
        <w:t xml:space="preserve"> </w:t>
      </w:r>
      <w:r w:rsidR="00D92CFA" w:rsidRPr="00040811">
        <w:rPr>
          <w:rFonts w:eastAsia="Roboto" w:cs="Roboto"/>
        </w:rPr>
        <w:t>cognitieve</w:t>
      </w:r>
      <w:r w:rsidRPr="00040811">
        <w:rPr>
          <w:rFonts w:eastAsia="Roboto" w:cs="Roboto"/>
        </w:rPr>
        <w:t xml:space="preserve"> en</w:t>
      </w:r>
      <w:r w:rsidR="00693E44" w:rsidRPr="00040811">
        <w:rPr>
          <w:rFonts w:eastAsia="Roboto" w:cs="Roboto"/>
        </w:rPr>
        <w:t xml:space="preserve"> </w:t>
      </w:r>
      <w:r w:rsidRPr="00040811">
        <w:rPr>
          <w:rFonts w:eastAsia="Roboto" w:cs="Roboto"/>
        </w:rPr>
        <w:t xml:space="preserve">sociale </w:t>
      </w:r>
      <w:r w:rsidR="004E4A79" w:rsidRPr="00040811">
        <w:rPr>
          <w:rFonts w:eastAsia="Roboto" w:cs="Roboto"/>
        </w:rPr>
        <w:t xml:space="preserve">ondersteuning en begeleiding van de kinderen </w:t>
      </w:r>
      <w:r w:rsidR="00693E44" w:rsidRPr="00040811">
        <w:rPr>
          <w:rFonts w:eastAsia="Roboto" w:cs="Roboto"/>
        </w:rPr>
        <w:t>(§ 5.2.1)</w:t>
      </w:r>
      <w:r w:rsidR="004E4A79" w:rsidRPr="00040811">
        <w:rPr>
          <w:rFonts w:eastAsia="Roboto" w:cs="Roboto"/>
        </w:rPr>
        <w:t xml:space="preserve"> en</w:t>
      </w:r>
      <w:r w:rsidR="00D92CFA" w:rsidRPr="00040811">
        <w:rPr>
          <w:rFonts w:eastAsia="Roboto" w:cs="Roboto"/>
        </w:rPr>
        <w:t xml:space="preserve"> </w:t>
      </w:r>
      <w:r w:rsidR="003A6BE9" w:rsidRPr="00040811">
        <w:rPr>
          <w:rFonts w:eastAsia="Roboto" w:cs="Roboto"/>
        </w:rPr>
        <w:t xml:space="preserve">de </w:t>
      </w:r>
      <w:r w:rsidR="00D92CFA" w:rsidRPr="00040811">
        <w:rPr>
          <w:rFonts w:eastAsia="Roboto" w:cs="Roboto"/>
        </w:rPr>
        <w:t>emotionele en persoonlijke</w:t>
      </w:r>
      <w:r w:rsidR="004E4A79" w:rsidRPr="00040811">
        <w:rPr>
          <w:rFonts w:eastAsia="Roboto" w:cs="Roboto"/>
        </w:rPr>
        <w:t xml:space="preserve"> ondersteuning en begeleiding </w:t>
      </w:r>
      <w:r w:rsidRPr="00040811">
        <w:rPr>
          <w:rFonts w:eastAsia="Roboto" w:cs="Roboto"/>
        </w:rPr>
        <w:t>(§ 5.2.2)</w:t>
      </w:r>
      <w:r w:rsidR="004E4A79" w:rsidRPr="00040811">
        <w:rPr>
          <w:rFonts w:eastAsia="Roboto" w:cs="Roboto"/>
        </w:rPr>
        <w:t>.</w:t>
      </w:r>
      <w:r w:rsidR="0007362B" w:rsidRPr="00040811">
        <w:rPr>
          <w:rFonts w:eastAsia="Roboto" w:cs="Roboto"/>
        </w:rPr>
        <w:t xml:space="preserve"> </w:t>
      </w:r>
      <w:r w:rsidR="004E4A79" w:rsidRPr="00040811">
        <w:rPr>
          <w:rFonts w:eastAsia="Roboto" w:cs="Roboto"/>
        </w:rPr>
        <w:t>Vervolgens wordt de o</w:t>
      </w:r>
      <w:r w:rsidR="00FB759C" w:rsidRPr="00040811">
        <w:rPr>
          <w:rFonts w:eastAsia="Roboto" w:cs="Roboto"/>
        </w:rPr>
        <w:t xml:space="preserve">ndersteuning </w:t>
      </w:r>
      <w:r w:rsidR="00D3612B" w:rsidRPr="00040811">
        <w:rPr>
          <w:rFonts w:eastAsia="Roboto" w:cs="Roboto"/>
        </w:rPr>
        <w:t xml:space="preserve">van de ouders </w:t>
      </w:r>
      <w:r w:rsidR="004E4A79" w:rsidRPr="00040811">
        <w:rPr>
          <w:rFonts w:eastAsia="Roboto" w:cs="Roboto"/>
        </w:rPr>
        <w:t xml:space="preserve">belicht </w:t>
      </w:r>
      <w:r w:rsidRPr="00040811">
        <w:rPr>
          <w:rFonts w:eastAsia="Roboto" w:cs="Roboto"/>
        </w:rPr>
        <w:t>(§ 5.2.3)</w:t>
      </w:r>
      <w:r w:rsidR="004E4A79" w:rsidRPr="00040811">
        <w:rPr>
          <w:rFonts w:eastAsia="Roboto" w:cs="Roboto"/>
        </w:rPr>
        <w:t>;</w:t>
      </w:r>
      <w:r w:rsidR="00693E44" w:rsidRPr="00040811">
        <w:rPr>
          <w:rFonts w:eastAsia="Roboto" w:cs="Roboto"/>
        </w:rPr>
        <w:t xml:space="preserve"> </w:t>
      </w:r>
      <w:r w:rsidR="00D3612B" w:rsidRPr="00040811">
        <w:rPr>
          <w:rFonts w:eastAsia="Roboto" w:cs="Roboto"/>
        </w:rPr>
        <w:t xml:space="preserve">en </w:t>
      </w:r>
      <w:r w:rsidR="004E4A79" w:rsidRPr="00040811">
        <w:rPr>
          <w:rFonts w:eastAsia="Roboto" w:cs="Roboto"/>
        </w:rPr>
        <w:t xml:space="preserve">die van </w:t>
      </w:r>
      <w:r w:rsidR="00D3612B" w:rsidRPr="00040811">
        <w:rPr>
          <w:rFonts w:eastAsia="Roboto" w:cs="Roboto"/>
        </w:rPr>
        <w:t>de onderwijsprofessionals</w:t>
      </w:r>
      <w:r w:rsidR="00693E44" w:rsidRPr="00040811">
        <w:rPr>
          <w:rFonts w:eastAsia="Roboto" w:cs="Roboto"/>
        </w:rPr>
        <w:t xml:space="preserve"> (§ 5.2.</w:t>
      </w:r>
      <w:r w:rsidRPr="00040811">
        <w:rPr>
          <w:rFonts w:eastAsia="Roboto" w:cs="Roboto"/>
        </w:rPr>
        <w:t>4</w:t>
      </w:r>
      <w:r w:rsidR="00693E44" w:rsidRPr="00040811">
        <w:rPr>
          <w:rFonts w:eastAsia="Roboto" w:cs="Roboto"/>
        </w:rPr>
        <w:t>)</w:t>
      </w:r>
      <w:r w:rsidR="00D3612B" w:rsidRPr="00040811">
        <w:rPr>
          <w:rFonts w:eastAsia="Roboto" w:cs="Roboto"/>
        </w:rPr>
        <w:t xml:space="preserve">. </w:t>
      </w:r>
      <w:r w:rsidR="003A6BE9" w:rsidRPr="00040811">
        <w:rPr>
          <w:rFonts w:eastAsia="Roboto" w:cs="Roboto"/>
        </w:rPr>
        <w:t xml:space="preserve">De gewenste ondersteuning is </w:t>
      </w:r>
      <w:r w:rsidR="00825F79" w:rsidRPr="00040811">
        <w:rPr>
          <w:rFonts w:eastAsia="Roboto" w:cs="Roboto"/>
        </w:rPr>
        <w:t xml:space="preserve"> vervolgens </w:t>
      </w:r>
      <w:r w:rsidR="003A6BE9" w:rsidRPr="00040811">
        <w:rPr>
          <w:rFonts w:eastAsia="Roboto" w:cs="Roboto"/>
        </w:rPr>
        <w:t xml:space="preserve">samengevat </w:t>
      </w:r>
      <w:r w:rsidR="00477EAB" w:rsidRPr="00040811">
        <w:rPr>
          <w:color w:val="000000" w:themeColor="text1"/>
        </w:rPr>
        <w:t>(§ 5.2.5)</w:t>
      </w:r>
      <w:r w:rsidR="003A6BE9" w:rsidRPr="00040811">
        <w:rPr>
          <w:color w:val="000000" w:themeColor="text1"/>
        </w:rPr>
        <w:t>, waarna de hoofdpunten uit deze paragraaf</w:t>
      </w:r>
      <w:r w:rsidR="0079509B" w:rsidRPr="00040811">
        <w:rPr>
          <w:color w:val="000000" w:themeColor="text1"/>
        </w:rPr>
        <w:t xml:space="preserve"> </w:t>
      </w:r>
      <w:r w:rsidR="001777BD" w:rsidRPr="00040811">
        <w:rPr>
          <w:color w:val="000000" w:themeColor="text1"/>
        </w:rPr>
        <w:t>zijn</w:t>
      </w:r>
      <w:r w:rsidR="0079509B" w:rsidRPr="00040811">
        <w:rPr>
          <w:color w:val="000000" w:themeColor="text1"/>
        </w:rPr>
        <w:t xml:space="preserve"> weergegeven (§</w:t>
      </w:r>
      <w:r w:rsidR="00AF130B" w:rsidRPr="00040811">
        <w:rPr>
          <w:color w:val="000000" w:themeColor="text1"/>
        </w:rPr>
        <w:t xml:space="preserve"> </w:t>
      </w:r>
      <w:r w:rsidR="0079509B" w:rsidRPr="00040811">
        <w:rPr>
          <w:color w:val="000000" w:themeColor="text1"/>
        </w:rPr>
        <w:t>5.2.</w:t>
      </w:r>
      <w:r w:rsidR="00CB5E95" w:rsidRPr="00040811">
        <w:rPr>
          <w:color w:val="000000" w:themeColor="text1"/>
        </w:rPr>
        <w:t>6</w:t>
      </w:r>
      <w:r w:rsidR="0079509B" w:rsidRPr="00040811">
        <w:rPr>
          <w:color w:val="000000" w:themeColor="text1"/>
        </w:rPr>
        <w:t>).</w:t>
      </w:r>
      <w:r w:rsidRPr="00040811">
        <w:rPr>
          <w:rFonts w:eastAsia="Roboto" w:cs="Roboto"/>
        </w:rPr>
        <w:t xml:space="preserve"> </w:t>
      </w:r>
    </w:p>
    <w:p w14:paraId="2AA9348B" w14:textId="77777777" w:rsidR="00620552" w:rsidRPr="00040811" w:rsidRDefault="00620552" w:rsidP="00406A68"/>
    <w:p w14:paraId="1EB4D60E" w14:textId="7AB31BC0" w:rsidR="00246699" w:rsidRPr="00040811" w:rsidRDefault="000E7838" w:rsidP="00AF130B">
      <w:pPr>
        <w:pStyle w:val="Kop3"/>
      </w:pPr>
      <w:bookmarkStart w:id="67" w:name="_Toc114093983"/>
      <w:r w:rsidRPr="00040811">
        <w:t xml:space="preserve">Cognitieve </w:t>
      </w:r>
      <w:r w:rsidR="00FD5B3B" w:rsidRPr="00040811">
        <w:t xml:space="preserve">en sociale </w:t>
      </w:r>
      <w:r w:rsidRPr="00040811">
        <w:t>ondersteuning/begeleiding</w:t>
      </w:r>
      <w:bookmarkEnd w:id="67"/>
    </w:p>
    <w:p w14:paraId="6F9B74D8" w14:textId="77777777" w:rsidR="00F1006E" w:rsidRPr="00040811" w:rsidRDefault="00F1006E" w:rsidP="00EB0EEE"/>
    <w:p w14:paraId="16F987F3" w14:textId="235E3171" w:rsidR="00EB0EEE" w:rsidRPr="00040811" w:rsidRDefault="00EB0EEE" w:rsidP="00EB0EEE">
      <w:r w:rsidRPr="00040811">
        <w:t xml:space="preserve">20 van de 24 ouders (83,3%) geven aan dat het </w:t>
      </w:r>
      <w:r w:rsidRPr="00040811">
        <w:rPr>
          <w:color w:val="00B0F0"/>
        </w:rPr>
        <w:t xml:space="preserve">heel belangrijk </w:t>
      </w:r>
      <w:r w:rsidRPr="00040811">
        <w:t xml:space="preserve">is dat scholen handelen vanuit het leerrecht van het kind. 3 ouders (12,5%) melden dat dit </w:t>
      </w:r>
      <w:r w:rsidRPr="00040811">
        <w:rPr>
          <w:color w:val="7030A0"/>
        </w:rPr>
        <w:t xml:space="preserve">belangrijk </w:t>
      </w:r>
      <w:r w:rsidRPr="00040811">
        <w:t xml:space="preserve">is en 1 ouder (4,2%) vindt dit </w:t>
      </w:r>
      <w:r w:rsidRPr="00040811">
        <w:rPr>
          <w:color w:val="00B050"/>
        </w:rPr>
        <w:t>niet onbelangrijk, maar ook niet belangrijk</w:t>
      </w:r>
      <w:r w:rsidRPr="00040811">
        <w:t xml:space="preserve">. </w:t>
      </w:r>
    </w:p>
    <w:p w14:paraId="7DE132A4" w14:textId="77777777" w:rsidR="00EB0EEE" w:rsidRPr="00040811" w:rsidRDefault="00EB0EEE" w:rsidP="00EB0EEE">
      <w:pPr>
        <w:ind w:firstLine="708"/>
      </w:pPr>
      <w:r w:rsidRPr="00040811">
        <w:t xml:space="preserve">De hulp- en zorgverleners achten het unaniem </w:t>
      </w:r>
      <w:r w:rsidRPr="00040811">
        <w:rPr>
          <w:color w:val="00B0F0"/>
        </w:rPr>
        <w:t>heel belangrijk</w:t>
      </w:r>
      <w:r w:rsidRPr="00040811">
        <w:t xml:space="preserve"> dat scholen vanuit het leerrecht van het kind handelen.</w:t>
      </w:r>
    </w:p>
    <w:p w14:paraId="4360B4B7" w14:textId="77777777" w:rsidR="00EB0EEE" w:rsidRPr="00040811" w:rsidRDefault="00EB0EEE" w:rsidP="00EB0EEE"/>
    <w:p w14:paraId="2CE7DC37" w14:textId="1F7C0009" w:rsidR="007946F8" w:rsidRPr="00040811" w:rsidRDefault="00354F94" w:rsidP="007946F8">
      <w:pPr>
        <w:keepNext/>
      </w:pPr>
      <w:r w:rsidRPr="00040811">
        <w:rPr>
          <w:noProof/>
        </w:rPr>
        <w:lastRenderedPageBreak/>
        <w:drawing>
          <wp:inline distT="0" distB="0" distL="0" distR="0" wp14:anchorId="453EB6B8" wp14:editId="66C76D43">
            <wp:extent cx="5926238" cy="1285586"/>
            <wp:effectExtent l="0" t="0" r="508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027795" cy="1307617"/>
                    </a:xfrm>
                    <a:prstGeom prst="rect">
                      <a:avLst/>
                    </a:prstGeom>
                  </pic:spPr>
                </pic:pic>
              </a:graphicData>
            </a:graphic>
          </wp:inline>
        </w:drawing>
      </w:r>
      <w:r w:rsidRPr="00040811">
        <w:rPr>
          <w:noProof/>
        </w:rPr>
        <w:t xml:space="preserve"> </w:t>
      </w:r>
    </w:p>
    <w:p w14:paraId="32670B5C" w14:textId="0614BAD9" w:rsidR="00EB0EEE" w:rsidRDefault="007946F8"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59</w:t>
      </w:r>
      <w:r w:rsidR="00000000">
        <w:rPr>
          <w:noProof/>
        </w:rPr>
        <w:fldChar w:fldCharType="end"/>
      </w:r>
      <w:r w:rsidRPr="00040811">
        <w:t xml:space="preserve"> Scholen die handelen vanuit het leerrecht van het kind</w:t>
      </w:r>
      <w:r w:rsidR="007A32C6" w:rsidRPr="00040811">
        <w:t xml:space="preserve"> volgens (1) ouders en (2) hulp- en zorgverleners</w:t>
      </w:r>
    </w:p>
    <w:p w14:paraId="6DB0FC89" w14:textId="77777777" w:rsidR="003342C4" w:rsidRPr="003342C4" w:rsidRDefault="003342C4" w:rsidP="003342C4"/>
    <w:p w14:paraId="5BEA4007" w14:textId="77777777" w:rsidR="008B447A" w:rsidRPr="00040811" w:rsidRDefault="008B447A" w:rsidP="00354F94">
      <w:pPr>
        <w:pBdr>
          <w:top w:val="dotDotDash" w:sz="4" w:space="1" w:color="auto"/>
          <w:left w:val="dotDotDash" w:sz="4" w:space="4" w:color="auto"/>
          <w:bottom w:val="dotDotDash" w:sz="4" w:space="1" w:color="auto"/>
          <w:right w:val="dotDotDash" w:sz="4" w:space="4" w:color="auto"/>
        </w:pBdr>
      </w:pPr>
      <w:r w:rsidRPr="00040811">
        <w:t>Een ouder vermeldt:</w:t>
      </w:r>
    </w:p>
    <w:p w14:paraId="44A74434" w14:textId="5488DE4D" w:rsidR="008B447A" w:rsidRDefault="00545C80" w:rsidP="00C56A55">
      <w:pPr>
        <w:pStyle w:val="Duidelijkcitaat"/>
      </w:pPr>
      <w:r w:rsidRPr="00040811">
        <w:t>“</w:t>
      </w:r>
      <w:r w:rsidR="008B447A" w:rsidRPr="00040811">
        <w:t xml:space="preserve">Accepteren dat onderwijs en een school niet hetzelfde zijn. Onderwijs kan ook op een andere </w:t>
      </w:r>
      <w:r w:rsidR="0059433B" w:rsidRPr="00040811">
        <w:t>locatie</w:t>
      </w:r>
      <w:r w:rsidR="008B447A" w:rsidRPr="00040811">
        <w:t xml:space="preserve"> dan de school. Zodra dat wordt ingezien, zal het aantal thuiszitters drastisch afnemen. Zie ook het rapport van Stichting “niet naar school.</w:t>
      </w:r>
      <w:r w:rsidRPr="00040811">
        <w:t>”</w:t>
      </w:r>
    </w:p>
    <w:p w14:paraId="21C522FD" w14:textId="77777777" w:rsidR="003342C4" w:rsidRPr="003342C4" w:rsidRDefault="003342C4" w:rsidP="003342C4"/>
    <w:p w14:paraId="6EBF7A03" w14:textId="77777777" w:rsidR="00B00212" w:rsidRPr="00040811" w:rsidRDefault="00B00212" w:rsidP="00354F94">
      <w:pPr>
        <w:pBdr>
          <w:top w:val="dotDotDash" w:sz="4" w:space="1" w:color="auto"/>
          <w:left w:val="dotDotDash" w:sz="4" w:space="4" w:color="auto"/>
          <w:bottom w:val="dotDotDash" w:sz="4" w:space="1" w:color="auto"/>
          <w:right w:val="dotDotDash" w:sz="4" w:space="4" w:color="auto"/>
        </w:pBdr>
      </w:pPr>
      <w:r w:rsidRPr="00040811">
        <w:t>Enkele andere ouders vermelden:</w:t>
      </w:r>
    </w:p>
    <w:p w14:paraId="43E8F1D7" w14:textId="77777777" w:rsidR="00B00212" w:rsidRPr="00040811" w:rsidRDefault="00B00212" w:rsidP="00CC6ABC"/>
    <w:p w14:paraId="03250FB7" w14:textId="05689AA4" w:rsidR="00CC6ABC" w:rsidRPr="00040811" w:rsidRDefault="00B00212">
      <w:pPr>
        <w:pStyle w:val="Lijstalinea"/>
        <w:numPr>
          <w:ilvl w:val="0"/>
          <w:numId w:val="47"/>
        </w:numPr>
      </w:pPr>
      <w:r w:rsidRPr="00040811">
        <w:t>“</w:t>
      </w:r>
      <w:r w:rsidR="00CC6ABC" w:rsidRPr="00040811">
        <w:t>Bij sommige kinderen zoals [die van ons], is de mismatch met het onderwijs dusdanig groot, dat functioneren binnen het reguliere systeem zoals die er nu zijn bijna onhaalbaar is. S</w:t>
      </w:r>
      <w:r w:rsidR="00354F94" w:rsidRPr="00040811">
        <w:t>wv</w:t>
      </w:r>
      <w:r w:rsidR="00CC6ABC" w:rsidRPr="00040811">
        <w:t xml:space="preserve"> zou zich moeten richten op ouders ondersteunen bij leerrecht van hun kind en invullen van zinvol thuisonderwijs waarbij ouders de middelen mogen inzetten zoals zinvol is voor hun kind. Terugkeer naar school is niet altijd haalbaar of de beste weg. Daarnaast is de meest haalbare schoolsituatie een kleinschalige setting.</w:t>
      </w:r>
    </w:p>
    <w:p w14:paraId="3EC83521" w14:textId="77777777" w:rsidR="00B00212" w:rsidRPr="00040811" w:rsidRDefault="00B00212">
      <w:pPr>
        <w:pStyle w:val="Lijstalinea"/>
        <w:numPr>
          <w:ilvl w:val="0"/>
          <w:numId w:val="47"/>
        </w:numPr>
      </w:pPr>
      <w:r w:rsidRPr="00040811">
        <w:t xml:space="preserve">Kleine klassen en kleine scholen open houden en maken. Gevarieerd van groepjes van 5 tot klassen van 20. Onderwijs en externe zorgpartners op school die ouders en kind met hulpvraag bij staan en dit in OPP samen oppakken. Onderwijs kan niet alles zelf weten. </w:t>
      </w:r>
    </w:p>
    <w:p w14:paraId="21AB1BF7" w14:textId="77777777" w:rsidR="00B00212" w:rsidRPr="00040811" w:rsidRDefault="00B00212">
      <w:pPr>
        <w:pStyle w:val="Lijstalinea"/>
        <w:numPr>
          <w:ilvl w:val="0"/>
          <w:numId w:val="47"/>
        </w:numPr>
      </w:pPr>
      <w:r w:rsidRPr="00040811">
        <w:t xml:space="preserve">Sommige kinderen kunnen niet leren in een schoolse setting. Ontheffing van leerplicht is het gevolg. Mijn kind heeft ook recht op onderwijs! Na 1.5 jaar een leerkracht 6 uur per week thuis is het potje van het swv leeg en dreigt ontheffing voor mijn kind die niet </w:t>
      </w:r>
      <w:proofErr w:type="spellStart"/>
      <w:r w:rsidRPr="00040811">
        <w:t>schoolbaar</w:t>
      </w:r>
      <w:proofErr w:type="spellEnd"/>
      <w:r w:rsidRPr="00040811">
        <w:t xml:space="preserve"> is maar zeker leerbaar.</w:t>
      </w:r>
    </w:p>
    <w:p w14:paraId="4ABF4AD0" w14:textId="56AC3DF7" w:rsidR="00B00212" w:rsidRPr="00040811" w:rsidRDefault="00B00212">
      <w:pPr>
        <w:pStyle w:val="Lijstalinea"/>
        <w:numPr>
          <w:ilvl w:val="0"/>
          <w:numId w:val="47"/>
        </w:numPr>
      </w:pPr>
      <w:r w:rsidRPr="00040811">
        <w:t xml:space="preserve">Mogelijkheid tot volledig onderwijs op een andere locatie dan school. Bv zorgboerderij of thuis met begeleiding op basis van pgb.” </w:t>
      </w:r>
    </w:p>
    <w:p w14:paraId="7A5A644D" w14:textId="654D4A4A" w:rsidR="00CC6ABC" w:rsidRDefault="00CC6ABC" w:rsidP="00CC6ABC"/>
    <w:p w14:paraId="6127F257" w14:textId="77777777" w:rsidR="003342C4" w:rsidRPr="00040811" w:rsidRDefault="003342C4" w:rsidP="00CC6ABC"/>
    <w:p w14:paraId="2BB80C9B" w14:textId="713C51AC" w:rsidR="00CD5B90" w:rsidRPr="00040811" w:rsidRDefault="00832837" w:rsidP="00354F94">
      <w:pPr>
        <w:pBdr>
          <w:top w:val="dotDotDash" w:sz="4" w:space="1" w:color="auto"/>
          <w:left w:val="dotDotDash" w:sz="4" w:space="4" w:color="auto"/>
          <w:bottom w:val="dotDotDash" w:sz="4" w:space="1" w:color="auto"/>
          <w:right w:val="dotDotDash" w:sz="4" w:space="4" w:color="auto"/>
        </w:pBdr>
      </w:pPr>
      <w:r w:rsidRPr="00040811">
        <w:t>E</w:t>
      </w:r>
      <w:r w:rsidR="00CD5B90" w:rsidRPr="00040811">
        <w:t>en hulp- en zorgverlener:</w:t>
      </w:r>
    </w:p>
    <w:p w14:paraId="4EC85788" w14:textId="12064CAD" w:rsidR="00CD5B90" w:rsidRPr="00040811" w:rsidRDefault="00545C80" w:rsidP="00C56A55">
      <w:pPr>
        <w:pStyle w:val="Duidelijkcitaat"/>
      </w:pPr>
      <w:r w:rsidRPr="00040811">
        <w:t>“</w:t>
      </w:r>
      <w:r w:rsidR="00CD5B90" w:rsidRPr="00040811">
        <w:t>Leerplicht omzetten naar ontwikkelrecht.</w:t>
      </w:r>
      <w:r w:rsidRPr="00040811">
        <w:t>”</w:t>
      </w:r>
    </w:p>
    <w:p w14:paraId="3ED0A4C1" w14:textId="77777777" w:rsidR="003342C4" w:rsidRDefault="003342C4">
      <w:r>
        <w:br w:type="page"/>
      </w:r>
    </w:p>
    <w:p w14:paraId="011C115D" w14:textId="39D51698" w:rsidR="00CD5B90" w:rsidRPr="00040811" w:rsidRDefault="0059433B" w:rsidP="0059433B">
      <w:pPr>
        <w:pBdr>
          <w:top w:val="dotDotDash" w:sz="4" w:space="1" w:color="auto"/>
          <w:left w:val="dotDotDash" w:sz="4" w:space="4" w:color="auto"/>
          <w:bottom w:val="dotDotDash" w:sz="4" w:space="1" w:color="auto"/>
          <w:right w:val="dotDotDash" w:sz="4" w:space="4" w:color="auto"/>
        </w:pBdr>
      </w:pPr>
      <w:r w:rsidRPr="00040811">
        <w:lastRenderedPageBreak/>
        <w:t>Een ouder meldt in de enquête:</w:t>
      </w:r>
    </w:p>
    <w:p w14:paraId="4D17F873" w14:textId="77777777" w:rsidR="0059433B" w:rsidRPr="00040811" w:rsidRDefault="0059433B" w:rsidP="0059433B">
      <w:pPr>
        <w:pBdr>
          <w:top w:val="dotDotDash" w:sz="4" w:space="1" w:color="auto"/>
          <w:left w:val="dotDotDash" w:sz="4" w:space="4" w:color="auto"/>
          <w:bottom w:val="dotDotDash" w:sz="4" w:space="1" w:color="auto"/>
          <w:right w:val="dotDotDash" w:sz="4" w:space="4" w:color="auto"/>
        </w:pBdr>
      </w:pPr>
    </w:p>
    <w:p w14:paraId="37C8630E" w14:textId="16B85055" w:rsidR="0059433B" w:rsidRPr="00040811" w:rsidRDefault="0059433B" w:rsidP="0059433B">
      <w:pPr>
        <w:pBdr>
          <w:top w:val="dotDotDash" w:sz="4" w:space="1" w:color="auto"/>
          <w:left w:val="dotDotDash" w:sz="4" w:space="4" w:color="auto"/>
          <w:bottom w:val="dotDotDash" w:sz="4" w:space="1" w:color="auto"/>
          <w:right w:val="dotDotDash" w:sz="4" w:space="4" w:color="auto"/>
        </w:pBdr>
      </w:pPr>
      <w:r w:rsidRPr="00040811">
        <w:t>“Ieder kind heeft recht op onderwijs ook als is vastgesteld dat een kind niet kan leren in een schoolse setting. Maak thuisonderwijs mogelijk voor al deze kinderen die nu zonder onderwijs, afgedankt thuiszitten met ontheffing</w:t>
      </w:r>
      <w:r w:rsidR="00545C80" w:rsidRPr="00040811">
        <w:t>.</w:t>
      </w:r>
      <w:r w:rsidRPr="00040811">
        <w:t>”</w:t>
      </w:r>
    </w:p>
    <w:p w14:paraId="3EE63E13" w14:textId="194A30CB" w:rsidR="0059433B" w:rsidRDefault="0059433B" w:rsidP="00CC6ABC"/>
    <w:p w14:paraId="4E3EAD7E" w14:textId="77777777" w:rsidR="003342C4" w:rsidRPr="00040811" w:rsidRDefault="003342C4" w:rsidP="00CC6ABC"/>
    <w:p w14:paraId="315AA5F9" w14:textId="7CF3DCB5" w:rsidR="006151D9" w:rsidRPr="00040811" w:rsidRDefault="00FD5B3B" w:rsidP="00406A68">
      <w:pPr>
        <w:rPr>
          <w:color w:val="00B0F0"/>
        </w:rPr>
      </w:pPr>
      <w:r w:rsidRPr="00040811">
        <w:t>20 v</w:t>
      </w:r>
      <w:r w:rsidR="00B35527" w:rsidRPr="00040811">
        <w:t xml:space="preserve">an de 24 ouders </w:t>
      </w:r>
      <w:r w:rsidRPr="00040811">
        <w:t xml:space="preserve">(83,3%) </w:t>
      </w:r>
      <w:r w:rsidR="00B35527" w:rsidRPr="00040811">
        <w:t xml:space="preserve">beschouwen </w:t>
      </w:r>
      <w:r w:rsidR="006151D9" w:rsidRPr="00040811">
        <w:t xml:space="preserve">ontwikkelingsgericht onderwijs als </w:t>
      </w:r>
      <w:r w:rsidR="006151D9" w:rsidRPr="00040811">
        <w:rPr>
          <w:color w:val="00B0F0"/>
        </w:rPr>
        <w:t>heel belangrijk</w:t>
      </w:r>
      <w:r w:rsidR="00B35527" w:rsidRPr="00040811">
        <w:rPr>
          <w:color w:val="000000" w:themeColor="text1"/>
        </w:rPr>
        <w:t xml:space="preserve"> de o</w:t>
      </w:r>
      <w:r w:rsidR="006151D9" w:rsidRPr="00040811">
        <w:rPr>
          <w:color w:val="000000" w:themeColor="text1"/>
        </w:rPr>
        <w:t xml:space="preserve">verige 4 ouders (16,7%) zien het als </w:t>
      </w:r>
      <w:r w:rsidR="006151D9" w:rsidRPr="00040811">
        <w:rPr>
          <w:color w:val="7030A0"/>
        </w:rPr>
        <w:t>belangrijk</w:t>
      </w:r>
      <w:r w:rsidR="006151D9" w:rsidRPr="00040811">
        <w:rPr>
          <w:color w:val="000000" w:themeColor="text1"/>
        </w:rPr>
        <w:t xml:space="preserve">. </w:t>
      </w:r>
    </w:p>
    <w:p w14:paraId="412B728B" w14:textId="6231C033" w:rsidR="006F3DDA" w:rsidRPr="00040811" w:rsidRDefault="006F3DDA" w:rsidP="006F3DDA">
      <w:pPr>
        <w:ind w:firstLine="431"/>
      </w:pPr>
      <w:r w:rsidRPr="00040811">
        <w:t xml:space="preserve">Van de hulp- en zorgverleners achten de psychiater en psycholoog ontwikkelingsgericht onderwijs </w:t>
      </w:r>
      <w:r w:rsidRPr="00040811">
        <w:rPr>
          <w:color w:val="7030A0"/>
        </w:rPr>
        <w:t>belangrijk</w:t>
      </w:r>
      <w:r w:rsidRPr="00040811">
        <w:t xml:space="preserve"> en de pedagoog acht het </w:t>
      </w:r>
      <w:r w:rsidRPr="00040811">
        <w:rPr>
          <w:color w:val="00B0F0"/>
        </w:rPr>
        <w:t>heel belangrijk</w:t>
      </w:r>
      <w:r w:rsidRPr="00040811">
        <w:t>.</w:t>
      </w:r>
    </w:p>
    <w:p w14:paraId="252E3FB4" w14:textId="77777777" w:rsidR="006151D9" w:rsidRPr="00040811" w:rsidRDefault="006151D9" w:rsidP="00406A68"/>
    <w:p w14:paraId="5252C4D2" w14:textId="0B1933B9" w:rsidR="00F85B66" w:rsidRPr="00040811" w:rsidRDefault="00871C1B" w:rsidP="00F85B66">
      <w:pPr>
        <w:keepNext/>
      </w:pPr>
      <w:r w:rsidRPr="00040811">
        <w:rPr>
          <w:noProof/>
        </w:rPr>
        <w:drawing>
          <wp:inline distT="0" distB="0" distL="0" distR="0" wp14:anchorId="60E20716" wp14:editId="5E50F582">
            <wp:extent cx="5908876" cy="147526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6181" cy="1484579"/>
                    </a:xfrm>
                    <a:prstGeom prst="rect">
                      <a:avLst/>
                    </a:prstGeom>
                  </pic:spPr>
                </pic:pic>
              </a:graphicData>
            </a:graphic>
          </wp:inline>
        </w:drawing>
      </w:r>
    </w:p>
    <w:p w14:paraId="18CB488F" w14:textId="2259B411" w:rsidR="00EF2FC3" w:rsidRDefault="00F85B66"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60</w:t>
      </w:r>
      <w:r w:rsidR="00000000">
        <w:rPr>
          <w:noProof/>
        </w:rPr>
        <w:fldChar w:fldCharType="end"/>
      </w:r>
      <w:r w:rsidRPr="00040811">
        <w:t xml:space="preserve"> Ontwikkelingsgericht onderwijs</w:t>
      </w:r>
      <w:r w:rsidR="007A32C6" w:rsidRPr="00040811">
        <w:t xml:space="preserve"> volgens (1) ouders en (2) hulp- en zorgverleners</w:t>
      </w:r>
    </w:p>
    <w:p w14:paraId="7062CC72" w14:textId="77777777" w:rsidR="003342C4" w:rsidRPr="003342C4" w:rsidRDefault="003342C4" w:rsidP="003342C4"/>
    <w:p w14:paraId="49AB48C0" w14:textId="1A79E3C1" w:rsidR="00EF2FC3" w:rsidRPr="00040811" w:rsidRDefault="00D030F5" w:rsidP="00F92412">
      <w:pPr>
        <w:pBdr>
          <w:top w:val="wave" w:sz="6" w:space="1" w:color="auto"/>
          <w:left w:val="wave" w:sz="6" w:space="4" w:color="auto"/>
          <w:bottom w:val="wave" w:sz="6" w:space="1" w:color="auto"/>
          <w:right w:val="wave" w:sz="6" w:space="4" w:color="auto"/>
        </w:pBdr>
      </w:pPr>
      <w:r w:rsidRPr="00040811">
        <w:t>De focusgroep merkt op:</w:t>
      </w:r>
    </w:p>
    <w:p w14:paraId="51231C35" w14:textId="4AFE06D4" w:rsidR="00D030F5" w:rsidRPr="00040811" w:rsidRDefault="00D030F5" w:rsidP="00F92412">
      <w:pPr>
        <w:pBdr>
          <w:top w:val="wave" w:sz="6" w:space="1" w:color="auto"/>
          <w:left w:val="wave" w:sz="6" w:space="4" w:color="auto"/>
          <w:bottom w:val="wave" w:sz="6" w:space="1" w:color="auto"/>
          <w:right w:val="wave" w:sz="6" w:space="4" w:color="auto"/>
        </w:pBdr>
      </w:pPr>
    </w:p>
    <w:p w14:paraId="0E58CA3C" w14:textId="4CC6BF3F" w:rsidR="00D030F5" w:rsidRPr="00040811" w:rsidRDefault="0085383A" w:rsidP="00F92412">
      <w:pPr>
        <w:pBdr>
          <w:top w:val="wave" w:sz="6" w:space="1" w:color="auto"/>
          <w:left w:val="wave" w:sz="6" w:space="4" w:color="auto"/>
          <w:bottom w:val="wave" w:sz="6" w:space="1" w:color="auto"/>
          <w:right w:val="wave" w:sz="6" w:space="4" w:color="auto"/>
        </w:pBdr>
      </w:pPr>
      <w:r w:rsidRPr="00040811">
        <w:t>“</w:t>
      </w:r>
      <w:r w:rsidR="00D030F5" w:rsidRPr="00040811">
        <w:t xml:space="preserve">Hoe de vervolgstappen richting (meer) ontwikkelingsgericht onderwijs moeten worden genomen, wordt nog uitgezocht. </w:t>
      </w:r>
      <w:bookmarkStart w:id="68" w:name="OLE_LINK14"/>
      <w:r w:rsidR="00D030F5" w:rsidRPr="00040811">
        <w:t xml:space="preserve">Het swv </w:t>
      </w:r>
      <w:r w:rsidR="00354F94" w:rsidRPr="00040811">
        <w:t>wil</w:t>
      </w:r>
      <w:r w:rsidR="00D030F5" w:rsidRPr="00040811">
        <w:t xml:space="preserve"> dit</w:t>
      </w:r>
      <w:r w:rsidR="00354F94" w:rsidRPr="00040811">
        <w:t xml:space="preserve"> faciliteren</w:t>
      </w:r>
      <w:bookmarkEnd w:id="68"/>
      <w:r w:rsidR="00D030F5" w:rsidRPr="00040811">
        <w:t>.</w:t>
      </w:r>
      <w:r w:rsidRPr="00040811">
        <w:t>”</w:t>
      </w:r>
      <w:r w:rsidR="00D030F5" w:rsidRPr="00040811">
        <w:t xml:space="preserve"> </w:t>
      </w:r>
    </w:p>
    <w:p w14:paraId="3DA7D2F7" w14:textId="77777777" w:rsidR="00D73774" w:rsidRPr="00040811" w:rsidRDefault="00D73774" w:rsidP="00EF2FC3"/>
    <w:p w14:paraId="05EF035A" w14:textId="10E0F8D3" w:rsidR="004070DC" w:rsidRPr="00040811" w:rsidRDefault="004070DC" w:rsidP="004070DC">
      <w:r w:rsidRPr="00040811">
        <w:t xml:space="preserve">Van de 24 ouders geven 19 ouders (79,2%) aan dat een passend speel/leeraanbod voor hoogbegaafden op elke school </w:t>
      </w:r>
      <w:r w:rsidRPr="00040811">
        <w:rPr>
          <w:color w:val="00B0F0"/>
        </w:rPr>
        <w:t xml:space="preserve">heel belangrijk </w:t>
      </w:r>
      <w:r w:rsidRPr="00040811">
        <w:t xml:space="preserve">is en 4 (16,7%) dat dit </w:t>
      </w:r>
      <w:r w:rsidRPr="00040811">
        <w:rPr>
          <w:color w:val="7030A0"/>
        </w:rPr>
        <w:t xml:space="preserve">belangrijk </w:t>
      </w:r>
      <w:r w:rsidRPr="00040811">
        <w:t xml:space="preserve">is. 1 ouder (4,2%) vindt dit </w:t>
      </w:r>
      <w:r w:rsidRPr="00040811">
        <w:rPr>
          <w:color w:val="00B050"/>
        </w:rPr>
        <w:t>niet onbelangrijk, maar ook niet belangrijk</w:t>
      </w:r>
      <w:r w:rsidRPr="00040811">
        <w:t>.</w:t>
      </w:r>
    </w:p>
    <w:p w14:paraId="2959D21E" w14:textId="77777777" w:rsidR="004070DC" w:rsidRPr="00040811" w:rsidRDefault="004070DC" w:rsidP="004070DC"/>
    <w:p w14:paraId="75DE8390" w14:textId="2B7F0F8B" w:rsidR="004070DC" w:rsidRDefault="00FB48EC" w:rsidP="004070DC">
      <w:pPr>
        <w:rPr>
          <w:color w:val="7030A0"/>
        </w:rPr>
      </w:pPr>
      <w:r w:rsidRPr="00040811">
        <w:t>Van de h</w:t>
      </w:r>
      <w:r w:rsidR="004070DC" w:rsidRPr="00040811">
        <w:t>ulp- en zorgverleners</w:t>
      </w:r>
      <w:r w:rsidR="00667ABD" w:rsidRPr="00040811">
        <w:t xml:space="preserve"> </w:t>
      </w:r>
      <w:r w:rsidRPr="00040811">
        <w:t xml:space="preserve">achten </w:t>
      </w:r>
      <w:r w:rsidR="00750554" w:rsidRPr="00040811">
        <w:t>de psycholoog en de pedagoog</w:t>
      </w:r>
      <w:r w:rsidRPr="00040811">
        <w:t xml:space="preserve"> </w:t>
      </w:r>
      <w:r w:rsidR="00667ABD" w:rsidRPr="00040811">
        <w:t>een passend speel/leeraanbod voor hoogbegaafden op elke school</w:t>
      </w:r>
      <w:r w:rsidRPr="00040811">
        <w:rPr>
          <w:color w:val="00B050"/>
        </w:rPr>
        <w:t xml:space="preserve"> niet onbelangrijk, maar ook niet belangrijk</w:t>
      </w:r>
      <w:r w:rsidR="00750554" w:rsidRPr="00040811">
        <w:t>. De psychiater vindt het wel</w:t>
      </w:r>
      <w:r w:rsidRPr="00040811">
        <w:t xml:space="preserve"> </w:t>
      </w:r>
      <w:r w:rsidRPr="00040811">
        <w:rPr>
          <w:color w:val="7030A0"/>
        </w:rPr>
        <w:t>belangrijk.</w:t>
      </w:r>
    </w:p>
    <w:p w14:paraId="4484023D" w14:textId="77777777" w:rsidR="00467824" w:rsidRPr="00040811" w:rsidRDefault="00467824" w:rsidP="004070DC"/>
    <w:p w14:paraId="5C26545B" w14:textId="77777777" w:rsidR="007A32C6" w:rsidRPr="00040811" w:rsidRDefault="007C006D" w:rsidP="007A32C6">
      <w:pPr>
        <w:keepNext/>
      </w:pPr>
      <w:r w:rsidRPr="00040811">
        <w:rPr>
          <w:noProof/>
        </w:rPr>
        <w:drawing>
          <wp:inline distT="0" distB="0" distL="0" distR="0" wp14:anchorId="4C4C06BF" wp14:editId="706F12BE">
            <wp:extent cx="5932025" cy="1409117"/>
            <wp:effectExtent l="0" t="0" r="0" b="63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029760" cy="1432333"/>
                    </a:xfrm>
                    <a:prstGeom prst="rect">
                      <a:avLst/>
                    </a:prstGeom>
                  </pic:spPr>
                </pic:pic>
              </a:graphicData>
            </a:graphic>
          </wp:inline>
        </w:drawing>
      </w:r>
    </w:p>
    <w:p w14:paraId="790C5E08" w14:textId="17E74B31" w:rsidR="00FB48EC" w:rsidRPr="00040811" w:rsidRDefault="007A32C6"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61</w:t>
      </w:r>
      <w:r w:rsidR="00000000">
        <w:rPr>
          <w:noProof/>
        </w:rPr>
        <w:fldChar w:fldCharType="end"/>
      </w:r>
      <w:r w:rsidRPr="00040811">
        <w:t xml:space="preserve"> Een passend speel/leeraanbod voor hoogbegaafden op elke school volgens (1) ouders en (2) hulp- en zorgverleners</w:t>
      </w:r>
    </w:p>
    <w:p w14:paraId="685E6BFA" w14:textId="77777777" w:rsidR="003342C4" w:rsidRDefault="003342C4">
      <w:r>
        <w:br w:type="page"/>
      </w:r>
    </w:p>
    <w:p w14:paraId="1C38489D" w14:textId="6D336960" w:rsidR="00E1136F" w:rsidRPr="00040811" w:rsidRDefault="00B9197E" w:rsidP="00004600">
      <w:r w:rsidRPr="00040811">
        <w:lastRenderedPageBreak/>
        <w:t>Een</w:t>
      </w:r>
      <w:r w:rsidR="00E1136F" w:rsidRPr="00040811">
        <w:t xml:space="preserve"> hulp- en zorgverlener </w:t>
      </w:r>
      <w:r w:rsidR="004F6C3C" w:rsidRPr="00040811">
        <w:t>geeft aan:</w:t>
      </w:r>
    </w:p>
    <w:p w14:paraId="374160E2" w14:textId="68079E3B" w:rsidR="00290201" w:rsidRPr="00040811" w:rsidRDefault="0085383A" w:rsidP="00C56A55">
      <w:pPr>
        <w:pStyle w:val="Duidelijkcitaat"/>
      </w:pPr>
      <w:r w:rsidRPr="00040811">
        <w:t>“</w:t>
      </w:r>
      <w:r w:rsidR="00290201" w:rsidRPr="00040811">
        <w:t>Bij taalonderwijs accepteren dat kinderen met een grote woordenschat betere woorden kennen dan volgens het leerboek geleerd moeten worden. Verdiepende lessen om de exacte vakken te verbinden en om de zaakvakken te verdiepen, zodat er een overkoepelende blik gevoed kan worden.</w:t>
      </w:r>
      <w:r w:rsidRPr="00040811">
        <w:t>”</w:t>
      </w:r>
      <w:r w:rsidR="00290201" w:rsidRPr="00040811">
        <w:t xml:space="preserve">  </w:t>
      </w:r>
    </w:p>
    <w:p w14:paraId="66CAFDE0" w14:textId="77777777" w:rsidR="00BF419E" w:rsidRPr="00040811" w:rsidRDefault="00BF419E" w:rsidP="00BF419E">
      <w:r w:rsidRPr="00040811">
        <w:t xml:space="preserve">11 ouders van de 24 (45,8%) geven aan dat een plusgroep op elke school </w:t>
      </w:r>
      <w:r w:rsidRPr="00040811">
        <w:rPr>
          <w:color w:val="00B0F0"/>
        </w:rPr>
        <w:t xml:space="preserve">heel belangrijk </w:t>
      </w:r>
      <w:r w:rsidRPr="00040811">
        <w:t xml:space="preserve">is. 6 ouders (25,0%) vinden dit </w:t>
      </w:r>
      <w:r w:rsidRPr="00040811">
        <w:rPr>
          <w:color w:val="00B050"/>
        </w:rPr>
        <w:t>niet onbelangrijk, maar ook niet belangrijk</w:t>
      </w:r>
      <w:r w:rsidRPr="00040811">
        <w:t xml:space="preserve">. 3 ouders (12,5%) achten zo’n plusgroep </w:t>
      </w:r>
      <w:r w:rsidRPr="00040811">
        <w:rPr>
          <w:color w:val="0070C0"/>
        </w:rPr>
        <w:t xml:space="preserve">helemaal niet belangrijk </w:t>
      </w:r>
      <w:r w:rsidRPr="00040811">
        <w:t xml:space="preserve">en eveneens 3 ouders (12,5%) wel </w:t>
      </w:r>
      <w:r w:rsidRPr="00040811">
        <w:rPr>
          <w:color w:val="7030A0"/>
        </w:rPr>
        <w:t>belangrijk.</w:t>
      </w:r>
      <w:r w:rsidRPr="00040811">
        <w:t xml:space="preserve"> 1 (4,2%) vindt het </w:t>
      </w:r>
      <w:r w:rsidRPr="00040811">
        <w:rPr>
          <w:color w:val="FF0000"/>
        </w:rPr>
        <w:t>niet belangrijk</w:t>
      </w:r>
      <w:r w:rsidRPr="00040811">
        <w:t>.</w:t>
      </w:r>
    </w:p>
    <w:p w14:paraId="147A618E" w14:textId="09614970" w:rsidR="00BF419E" w:rsidRDefault="00BF419E" w:rsidP="00BF419E">
      <w:pPr>
        <w:ind w:firstLine="708"/>
        <w:rPr>
          <w:color w:val="7030A0"/>
        </w:rPr>
      </w:pPr>
      <w:r w:rsidRPr="00040811">
        <w:t xml:space="preserve">De hulp- en zorgverleners zijn verdeeld over het belang van een plusgroep op elke school. De psychiater vindt dit </w:t>
      </w:r>
      <w:r w:rsidRPr="00040811">
        <w:rPr>
          <w:color w:val="7030A0"/>
        </w:rPr>
        <w:t>belangrijk</w:t>
      </w:r>
      <w:r w:rsidRPr="00040811">
        <w:t xml:space="preserve">, de psycholoog </w:t>
      </w:r>
      <w:r w:rsidRPr="00040811">
        <w:rPr>
          <w:color w:val="00B050"/>
        </w:rPr>
        <w:t>niet onbelangrijk, maar ook niet belangrijk</w:t>
      </w:r>
      <w:r w:rsidRPr="00040811">
        <w:t xml:space="preserve"> en de pedagoog </w:t>
      </w:r>
      <w:r w:rsidRPr="00040811">
        <w:rPr>
          <w:color w:val="FF0000"/>
        </w:rPr>
        <w:t>niet belangrijk</w:t>
      </w:r>
      <w:r w:rsidRPr="00040811">
        <w:rPr>
          <w:color w:val="7030A0"/>
        </w:rPr>
        <w:t>.</w:t>
      </w:r>
    </w:p>
    <w:p w14:paraId="744B0B93" w14:textId="77777777" w:rsidR="003342C4" w:rsidRPr="00040811" w:rsidRDefault="003342C4" w:rsidP="00BF419E">
      <w:pPr>
        <w:ind w:firstLine="708"/>
      </w:pPr>
    </w:p>
    <w:p w14:paraId="35FD3CA2" w14:textId="77777777" w:rsidR="00BF419E" w:rsidRPr="00040811" w:rsidRDefault="00BF419E" w:rsidP="00BF419E"/>
    <w:p w14:paraId="04C3C9D0" w14:textId="79EB9071" w:rsidR="00AB1D48" w:rsidRPr="00040811" w:rsidRDefault="006C0532" w:rsidP="00AB1D48">
      <w:pPr>
        <w:keepNext/>
      </w:pPr>
      <w:r w:rsidRPr="00040811">
        <w:rPr>
          <w:noProof/>
        </w:rPr>
        <w:drawing>
          <wp:inline distT="0" distB="0" distL="0" distR="0" wp14:anchorId="5D11415A" wp14:editId="6AB5952F">
            <wp:extent cx="5918224" cy="1394749"/>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6167" cy="1401334"/>
                    </a:xfrm>
                    <a:prstGeom prst="rect">
                      <a:avLst/>
                    </a:prstGeom>
                  </pic:spPr>
                </pic:pic>
              </a:graphicData>
            </a:graphic>
          </wp:inline>
        </w:drawing>
      </w:r>
    </w:p>
    <w:p w14:paraId="16C09CC5" w14:textId="58061A15" w:rsidR="00BF419E" w:rsidRPr="00040811" w:rsidRDefault="00AB1D48"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62</w:t>
      </w:r>
      <w:r w:rsidR="00000000">
        <w:rPr>
          <w:noProof/>
        </w:rPr>
        <w:fldChar w:fldCharType="end"/>
      </w:r>
      <w:r w:rsidRPr="00040811">
        <w:t xml:space="preserve"> Een plusgroep op elke school volgens (1) ouders en (2) hulp- en zorgverleners</w:t>
      </w:r>
    </w:p>
    <w:p w14:paraId="5ECA2307" w14:textId="77777777" w:rsidR="00650C62" w:rsidRPr="00040811" w:rsidRDefault="00650C62" w:rsidP="00650C62">
      <w:r w:rsidRPr="00040811">
        <w:t xml:space="preserve">Van de 24 ouders geven 9 ouders (37,5%) aan dat een bovenschoolse plusgroep </w:t>
      </w:r>
      <w:r w:rsidRPr="00040811">
        <w:rPr>
          <w:color w:val="00B0F0"/>
        </w:rPr>
        <w:t xml:space="preserve">heel belangrijk </w:t>
      </w:r>
      <w:r w:rsidRPr="00040811">
        <w:t xml:space="preserve">is en 5 (20,8%) dat dit </w:t>
      </w:r>
      <w:r w:rsidRPr="00040811">
        <w:rPr>
          <w:color w:val="7030A0"/>
        </w:rPr>
        <w:t xml:space="preserve">belangrijk </w:t>
      </w:r>
      <w:r w:rsidRPr="00040811">
        <w:t xml:space="preserve">is. 5 ouders (20,8%) vinden dit </w:t>
      </w:r>
      <w:r w:rsidRPr="00040811">
        <w:rPr>
          <w:color w:val="00B050"/>
        </w:rPr>
        <w:t>niet onbelangrijk, maar ook niet belangrijk</w:t>
      </w:r>
      <w:r w:rsidRPr="00040811">
        <w:t xml:space="preserve">. 3 ouders (12,5%) vinden een bovenschoolse plusgroep </w:t>
      </w:r>
      <w:r w:rsidRPr="00040811">
        <w:rPr>
          <w:color w:val="0070C0"/>
        </w:rPr>
        <w:t xml:space="preserve">helemaal niet belangrijk </w:t>
      </w:r>
      <w:r w:rsidRPr="00040811">
        <w:t xml:space="preserve">en 2 (8,3%) vinden het </w:t>
      </w:r>
      <w:r w:rsidRPr="00040811">
        <w:rPr>
          <w:color w:val="FF0000"/>
        </w:rPr>
        <w:t>niet belangrijk</w:t>
      </w:r>
      <w:r w:rsidRPr="00040811">
        <w:t xml:space="preserve">. </w:t>
      </w:r>
    </w:p>
    <w:p w14:paraId="0BAEAEC5" w14:textId="77777777" w:rsidR="00650C62" w:rsidRPr="00040811" w:rsidRDefault="00650C62" w:rsidP="00650C62"/>
    <w:p w14:paraId="47736C45" w14:textId="77777777" w:rsidR="00650C62" w:rsidRPr="00040811" w:rsidRDefault="00650C62" w:rsidP="00650C62">
      <w:pPr>
        <w:rPr>
          <w:color w:val="000000" w:themeColor="text1"/>
        </w:rPr>
      </w:pPr>
      <w:r w:rsidRPr="00040811">
        <w:t xml:space="preserve">De hulp- en zorgverleners zijn zeer verdeeld over bovenschoolse plusgroepen. De psychiater vindt dit </w:t>
      </w:r>
      <w:r w:rsidRPr="00040811">
        <w:rPr>
          <w:color w:val="00B0F0"/>
        </w:rPr>
        <w:t>heel belangrijk</w:t>
      </w:r>
      <w:r w:rsidRPr="00040811">
        <w:rPr>
          <w:color w:val="000000" w:themeColor="text1"/>
        </w:rPr>
        <w:t xml:space="preserve">, de psycholoog </w:t>
      </w:r>
      <w:r w:rsidRPr="00040811">
        <w:rPr>
          <w:color w:val="7030A0"/>
        </w:rPr>
        <w:t>belangrijk</w:t>
      </w:r>
      <w:r w:rsidRPr="00040811">
        <w:rPr>
          <w:color w:val="000000" w:themeColor="text1"/>
        </w:rPr>
        <w:t xml:space="preserve"> en de pedagoog </w:t>
      </w:r>
      <w:r w:rsidRPr="00040811">
        <w:rPr>
          <w:color w:val="FF0000"/>
        </w:rPr>
        <w:t>niet belangrijk</w:t>
      </w:r>
      <w:r w:rsidRPr="00040811">
        <w:rPr>
          <w:color w:val="000000" w:themeColor="text1"/>
        </w:rPr>
        <w:t>.</w:t>
      </w:r>
    </w:p>
    <w:p w14:paraId="320D6F74" w14:textId="77777777" w:rsidR="00650C62" w:rsidRPr="00040811" w:rsidRDefault="00650C62" w:rsidP="00650C62"/>
    <w:p w14:paraId="20331FD2" w14:textId="5C9CC2B5" w:rsidR="00F34B12" w:rsidRPr="00040811" w:rsidRDefault="007D1586" w:rsidP="00F34B12">
      <w:pPr>
        <w:keepNext/>
      </w:pPr>
      <w:r w:rsidRPr="00040811">
        <w:rPr>
          <w:noProof/>
        </w:rPr>
        <w:drawing>
          <wp:inline distT="0" distB="0" distL="0" distR="0" wp14:anchorId="04E689DA" wp14:editId="59022BC6">
            <wp:extent cx="5891514" cy="1248830"/>
            <wp:effectExtent l="0" t="0" r="190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29669" cy="1256918"/>
                    </a:xfrm>
                    <a:prstGeom prst="rect">
                      <a:avLst/>
                    </a:prstGeom>
                  </pic:spPr>
                </pic:pic>
              </a:graphicData>
            </a:graphic>
          </wp:inline>
        </w:drawing>
      </w:r>
    </w:p>
    <w:p w14:paraId="7A38674F" w14:textId="6AC22697" w:rsidR="00650C62" w:rsidRPr="00040811" w:rsidRDefault="00F34B12"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63</w:t>
      </w:r>
      <w:r w:rsidR="00000000">
        <w:rPr>
          <w:noProof/>
        </w:rPr>
        <w:fldChar w:fldCharType="end"/>
      </w:r>
      <w:r w:rsidRPr="00040811">
        <w:t xml:space="preserve"> Bovenschoolse plusgroepen volgens (1) ouders en (2) hulp- en zorgverleners</w:t>
      </w:r>
    </w:p>
    <w:p w14:paraId="7A0F2F52" w14:textId="5A36B9C8" w:rsidR="005257F3" w:rsidRPr="00040811" w:rsidRDefault="00A95B10" w:rsidP="005257F3">
      <w:r w:rsidRPr="00040811">
        <w:t>16 v</w:t>
      </w:r>
      <w:r w:rsidR="005257F3" w:rsidRPr="00040811">
        <w:t xml:space="preserve">an de 24 ouders (66,7%) </w:t>
      </w:r>
      <w:r w:rsidRPr="00040811">
        <w:t xml:space="preserve">geven </w:t>
      </w:r>
      <w:r w:rsidR="005257F3" w:rsidRPr="00040811">
        <w:t xml:space="preserve">aan dat voltijds hoogbegaafdenonderwijs </w:t>
      </w:r>
      <w:r w:rsidR="005257F3" w:rsidRPr="00040811">
        <w:rPr>
          <w:color w:val="00B0F0"/>
        </w:rPr>
        <w:t xml:space="preserve">heel belangrijk </w:t>
      </w:r>
      <w:r w:rsidR="005257F3" w:rsidRPr="00040811">
        <w:t xml:space="preserve">is. 3 ouders (12,5%) vinden dit </w:t>
      </w:r>
      <w:r w:rsidR="005257F3" w:rsidRPr="00040811">
        <w:rPr>
          <w:color w:val="FF0000"/>
        </w:rPr>
        <w:t>niet belangrijk</w:t>
      </w:r>
      <w:r w:rsidR="005257F3" w:rsidRPr="00040811">
        <w:rPr>
          <w:color w:val="00B050"/>
        </w:rPr>
        <w:t xml:space="preserve"> </w:t>
      </w:r>
      <w:r w:rsidR="005257F3" w:rsidRPr="00040811">
        <w:t>en eveneens 3 ouders (12,5%) vinden het</w:t>
      </w:r>
      <w:r w:rsidR="005257F3" w:rsidRPr="00040811">
        <w:rPr>
          <w:color w:val="00B050"/>
        </w:rPr>
        <w:t xml:space="preserve"> niet onbelangrijk, maar ook niet belangrijk</w:t>
      </w:r>
      <w:r w:rsidR="005257F3" w:rsidRPr="00040811">
        <w:rPr>
          <w:color w:val="000000" w:themeColor="text1"/>
        </w:rPr>
        <w:t xml:space="preserve">. </w:t>
      </w:r>
      <w:r w:rsidR="005257F3" w:rsidRPr="00040811">
        <w:t>1 ouder (4,2%) beschouwt dit voltijds onderwijs</w:t>
      </w:r>
      <w:r w:rsidR="005257F3" w:rsidRPr="00040811">
        <w:rPr>
          <w:color w:val="0070C0"/>
        </w:rPr>
        <w:t xml:space="preserve"> als helemaal niet belangrijk</w:t>
      </w:r>
      <w:r w:rsidR="005257F3" w:rsidRPr="00040811">
        <w:t xml:space="preserve"> en 1 ouder (4,2%) als </w:t>
      </w:r>
      <w:r w:rsidR="005257F3" w:rsidRPr="00040811">
        <w:rPr>
          <w:color w:val="7030A0"/>
        </w:rPr>
        <w:t>belangrijk.</w:t>
      </w:r>
    </w:p>
    <w:p w14:paraId="339743D1" w14:textId="77777777" w:rsidR="005257F3" w:rsidRPr="00040811" w:rsidRDefault="005257F3" w:rsidP="003342C4">
      <w:r w:rsidRPr="00040811">
        <w:lastRenderedPageBreak/>
        <w:t xml:space="preserve">De hulp- en zorgverleners oordelen verdeeld over voltijds hoogbegaafdenonderwijs. De psychiater vindt het </w:t>
      </w:r>
      <w:r w:rsidRPr="00040811">
        <w:rPr>
          <w:color w:val="00B0F0"/>
        </w:rPr>
        <w:t>heel belangrijk</w:t>
      </w:r>
      <w:r w:rsidRPr="00040811">
        <w:rPr>
          <w:color w:val="7030A0"/>
        </w:rPr>
        <w:t xml:space="preserve">, </w:t>
      </w:r>
      <w:r w:rsidRPr="00040811">
        <w:t xml:space="preserve">de pedagoog </w:t>
      </w:r>
      <w:r w:rsidRPr="00040811">
        <w:rPr>
          <w:color w:val="7030A0"/>
        </w:rPr>
        <w:t>belangrijk</w:t>
      </w:r>
      <w:r w:rsidRPr="00040811">
        <w:t xml:space="preserve"> en de psycholoog </w:t>
      </w:r>
      <w:r w:rsidRPr="00040811">
        <w:rPr>
          <w:color w:val="00B050"/>
        </w:rPr>
        <w:t>niet onbelangrijk, maar ook niet belangrijk</w:t>
      </w:r>
      <w:r w:rsidRPr="00040811">
        <w:t>.</w:t>
      </w:r>
    </w:p>
    <w:p w14:paraId="4D117979" w14:textId="77777777" w:rsidR="005257F3" w:rsidRPr="00040811" w:rsidRDefault="005257F3" w:rsidP="005257F3"/>
    <w:p w14:paraId="186BA63B" w14:textId="42DC3D4D" w:rsidR="007C13FA" w:rsidRPr="00040811" w:rsidRDefault="006266CB" w:rsidP="007C13FA">
      <w:pPr>
        <w:keepNext/>
      </w:pPr>
      <w:r w:rsidRPr="00040811">
        <w:rPr>
          <w:noProof/>
        </w:rPr>
        <w:drawing>
          <wp:inline distT="0" distB="0" distL="0" distR="0" wp14:anchorId="16289342" wp14:editId="3ED1BE9F">
            <wp:extent cx="5905018" cy="1383175"/>
            <wp:effectExtent l="0" t="0" r="635" b="127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18642" cy="1386366"/>
                    </a:xfrm>
                    <a:prstGeom prst="rect">
                      <a:avLst/>
                    </a:prstGeom>
                  </pic:spPr>
                </pic:pic>
              </a:graphicData>
            </a:graphic>
          </wp:inline>
        </w:drawing>
      </w:r>
    </w:p>
    <w:p w14:paraId="403FA253" w14:textId="2255F661" w:rsidR="005257F3" w:rsidRDefault="007C13FA"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64</w:t>
      </w:r>
      <w:r w:rsidR="00000000">
        <w:rPr>
          <w:noProof/>
        </w:rPr>
        <w:fldChar w:fldCharType="end"/>
      </w:r>
      <w:r w:rsidRPr="00040811">
        <w:t xml:space="preserve"> Voltijdshoogbegaafdenonderwijs volgens (1) ouders en (2) hulp- en zorgverleners</w:t>
      </w:r>
    </w:p>
    <w:p w14:paraId="1525F7BB" w14:textId="77777777" w:rsidR="003342C4" w:rsidRPr="003342C4" w:rsidRDefault="003342C4" w:rsidP="003342C4"/>
    <w:p w14:paraId="7B92CAD2" w14:textId="0A9ACCEA" w:rsidR="00EE3674" w:rsidRPr="00040811" w:rsidRDefault="00755901" w:rsidP="001542C7">
      <w:pPr>
        <w:pBdr>
          <w:top w:val="dotDotDash" w:sz="4" w:space="1" w:color="auto"/>
          <w:left w:val="dotDotDash" w:sz="4" w:space="4" w:color="auto"/>
          <w:bottom w:val="dotDotDash" w:sz="4" w:space="1" w:color="auto"/>
          <w:right w:val="dotDotDash" w:sz="4" w:space="4" w:color="auto"/>
        </w:pBdr>
      </w:pPr>
      <w:r w:rsidRPr="00040811">
        <w:t>O</w:t>
      </w:r>
      <w:r w:rsidR="00EE3674" w:rsidRPr="00040811">
        <w:t>uder</w:t>
      </w:r>
      <w:r w:rsidR="00E34F65" w:rsidRPr="00040811">
        <w:t>s</w:t>
      </w:r>
      <w:r w:rsidR="00EE3674" w:rsidRPr="00040811">
        <w:t xml:space="preserve"> </w:t>
      </w:r>
      <w:r w:rsidRPr="00040811">
        <w:t>merken op</w:t>
      </w:r>
      <w:r w:rsidR="001542C7" w:rsidRPr="00040811">
        <w:t xml:space="preserve"> dat:</w:t>
      </w:r>
    </w:p>
    <w:p w14:paraId="2A803A70" w14:textId="0723FC82" w:rsidR="00755901" w:rsidRPr="00040811" w:rsidRDefault="00E34F65" w:rsidP="00C56A55">
      <w:pPr>
        <w:pStyle w:val="Duidelijkcitaat"/>
      </w:pPr>
      <w:r w:rsidRPr="00040811">
        <w:t>“</w:t>
      </w:r>
      <w:r w:rsidR="00EE3674" w:rsidRPr="00040811">
        <w:t>Mogelijkheden tot peer-contacten ouders en kinderen onderling</w:t>
      </w:r>
      <w:r w:rsidR="00755901" w:rsidRPr="00040811">
        <w:t>.</w:t>
      </w:r>
      <w:r w:rsidRPr="00040811">
        <w:t>”</w:t>
      </w:r>
    </w:p>
    <w:p w14:paraId="2F5D26D1" w14:textId="514BEEFA" w:rsidR="00EE3674" w:rsidRDefault="00E34F65" w:rsidP="00C56A55">
      <w:pPr>
        <w:pStyle w:val="Duidelijkcitaat"/>
      </w:pPr>
      <w:r w:rsidRPr="00040811">
        <w:t>“</w:t>
      </w:r>
      <w:r w:rsidR="00755901" w:rsidRPr="00040811">
        <w:t>Plusklas is 3 uur in de week jezelf mogen zijn. Dat is veel te weinig. Voltijd HB is alleen geschikt voor slim en gelukkig.</w:t>
      </w:r>
      <w:r w:rsidRPr="00040811">
        <w:t>”</w:t>
      </w:r>
      <w:r w:rsidR="00755901" w:rsidRPr="00040811">
        <w:t xml:space="preserve"> </w:t>
      </w:r>
    </w:p>
    <w:p w14:paraId="691BC276" w14:textId="77777777" w:rsidR="003342C4" w:rsidRPr="003342C4" w:rsidRDefault="003342C4" w:rsidP="003342C4"/>
    <w:p w14:paraId="7D3B68D6" w14:textId="63B6911B" w:rsidR="001542C7" w:rsidRPr="00040811" w:rsidRDefault="001542C7" w:rsidP="001542C7">
      <w:pPr>
        <w:pBdr>
          <w:top w:val="dotDotDash" w:sz="4" w:space="1" w:color="auto"/>
          <w:left w:val="dotDotDash" w:sz="4" w:space="4" w:color="auto"/>
          <w:bottom w:val="dotDotDash" w:sz="4" w:space="1" w:color="auto"/>
          <w:right w:val="dotDotDash" w:sz="4" w:space="4" w:color="auto"/>
        </w:pBdr>
      </w:pPr>
      <w:r w:rsidRPr="00040811">
        <w:t xml:space="preserve">1 ouder: </w:t>
      </w:r>
      <w:r w:rsidR="00E34F65" w:rsidRPr="00040811">
        <w:t>“</w:t>
      </w:r>
      <w:r w:rsidRPr="00040811">
        <w:t>20 miljard euro voor IQ &lt; 80 en 50 miljoen euro voor IQ &gt; 130 is absurd.</w:t>
      </w:r>
      <w:r w:rsidR="00E34F65" w:rsidRPr="00040811">
        <w:t>”</w:t>
      </w:r>
    </w:p>
    <w:p w14:paraId="7321039F" w14:textId="0FF90E23" w:rsidR="001542C7" w:rsidRDefault="001542C7" w:rsidP="00406A68"/>
    <w:p w14:paraId="609FFDD9" w14:textId="77777777" w:rsidR="00467824" w:rsidRPr="00040811" w:rsidRDefault="00467824" w:rsidP="00406A68"/>
    <w:p w14:paraId="4CD15EB6" w14:textId="14BABCA7" w:rsidR="00467ABD" w:rsidRPr="00040811" w:rsidRDefault="000E7838" w:rsidP="00AF130B">
      <w:pPr>
        <w:pStyle w:val="Kop3"/>
      </w:pPr>
      <w:bookmarkStart w:id="69" w:name="_Toc114093984"/>
      <w:r w:rsidRPr="00040811">
        <w:t xml:space="preserve">Emotionele </w:t>
      </w:r>
      <w:r w:rsidR="00140A94" w:rsidRPr="00040811">
        <w:t xml:space="preserve">en persoonlijke </w:t>
      </w:r>
      <w:r w:rsidRPr="00040811">
        <w:t>ondersteuning/begeleiding</w:t>
      </w:r>
      <w:bookmarkEnd w:id="69"/>
    </w:p>
    <w:p w14:paraId="435F9205" w14:textId="77777777" w:rsidR="00C97060" w:rsidRPr="00040811" w:rsidRDefault="00C97060" w:rsidP="00922357"/>
    <w:p w14:paraId="745B79B2" w14:textId="44719724" w:rsidR="00922357" w:rsidRPr="00040811" w:rsidRDefault="00922357" w:rsidP="00922357">
      <w:r w:rsidRPr="00040811">
        <w:t xml:space="preserve">19 van de 24 ouders (79,2%) geven aan dat een positieve houding en cultuur op scholen ten aanzien van hoogbegaafden </w:t>
      </w:r>
      <w:r w:rsidRPr="00040811">
        <w:rPr>
          <w:color w:val="00B0F0"/>
        </w:rPr>
        <w:t xml:space="preserve">heel belangrijk </w:t>
      </w:r>
      <w:r w:rsidRPr="00040811">
        <w:t xml:space="preserve">is en 4 (16,7%) dat dit </w:t>
      </w:r>
      <w:r w:rsidRPr="00040811">
        <w:rPr>
          <w:color w:val="7030A0"/>
        </w:rPr>
        <w:t xml:space="preserve">belangrijk </w:t>
      </w:r>
      <w:r w:rsidRPr="00040811">
        <w:t xml:space="preserve">is. 1 ouder (4,2%) vindt dit </w:t>
      </w:r>
      <w:r w:rsidRPr="00040811">
        <w:rPr>
          <w:color w:val="FF0000"/>
        </w:rPr>
        <w:t>niet belangrijk</w:t>
      </w:r>
      <w:r w:rsidRPr="00040811">
        <w:t>.</w:t>
      </w:r>
    </w:p>
    <w:p w14:paraId="74589859" w14:textId="77777777" w:rsidR="00922357" w:rsidRPr="00040811" w:rsidRDefault="00922357" w:rsidP="00922357">
      <w:pPr>
        <w:ind w:firstLine="431"/>
      </w:pPr>
      <w:r w:rsidRPr="00040811">
        <w:t xml:space="preserve">Van de hulp- en zorgverleners vinden de psychiater en de psycholoog zo’n positieve houding en cultuur </w:t>
      </w:r>
      <w:r w:rsidRPr="00040811">
        <w:rPr>
          <w:color w:val="00B0F0"/>
        </w:rPr>
        <w:t>heel belangrijk</w:t>
      </w:r>
      <w:r w:rsidRPr="00040811">
        <w:t xml:space="preserve"> en de pedagoog vindt dit </w:t>
      </w:r>
      <w:r w:rsidRPr="00040811">
        <w:rPr>
          <w:color w:val="7030A0"/>
        </w:rPr>
        <w:t>belangrijk</w:t>
      </w:r>
      <w:r w:rsidRPr="00040811">
        <w:rPr>
          <w:color w:val="00B050"/>
        </w:rPr>
        <w:t>.</w:t>
      </w:r>
    </w:p>
    <w:p w14:paraId="05D983C0" w14:textId="77777777" w:rsidR="00922357" w:rsidRPr="00040811" w:rsidRDefault="00922357" w:rsidP="00922357"/>
    <w:p w14:paraId="16848990" w14:textId="5C19C174" w:rsidR="00270660" w:rsidRPr="00040811" w:rsidRDefault="008624E2" w:rsidP="00270660">
      <w:pPr>
        <w:keepNext/>
      </w:pPr>
      <w:r w:rsidRPr="00040811">
        <w:rPr>
          <w:noProof/>
        </w:rPr>
        <w:drawing>
          <wp:inline distT="0" distB="0" distL="0" distR="0" wp14:anchorId="631F5814" wp14:editId="3537F698">
            <wp:extent cx="5955175" cy="1368666"/>
            <wp:effectExtent l="0" t="0" r="1270" b="317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029944" cy="1385850"/>
                    </a:xfrm>
                    <a:prstGeom prst="rect">
                      <a:avLst/>
                    </a:prstGeom>
                  </pic:spPr>
                </pic:pic>
              </a:graphicData>
            </a:graphic>
          </wp:inline>
        </w:drawing>
      </w:r>
    </w:p>
    <w:p w14:paraId="759E2271" w14:textId="5AA78BF1" w:rsidR="00270660" w:rsidRPr="00040811" w:rsidRDefault="00270660"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65</w:t>
      </w:r>
      <w:r w:rsidR="00000000">
        <w:rPr>
          <w:noProof/>
        </w:rPr>
        <w:fldChar w:fldCharType="end"/>
      </w:r>
      <w:r w:rsidRPr="00040811">
        <w:t xml:space="preserve"> Een positieve houding en cultuur op scholen ten aanzien van hoogbegaafden volgens (1) ouders en (2) hulp- en zorgverleners</w:t>
      </w:r>
    </w:p>
    <w:p w14:paraId="70E66209" w14:textId="77777777" w:rsidR="003342C4" w:rsidRDefault="003342C4">
      <w:r>
        <w:br w:type="page"/>
      </w:r>
    </w:p>
    <w:p w14:paraId="54A9B3F7" w14:textId="6C9D7D8C" w:rsidR="00922357" w:rsidRPr="00040811" w:rsidRDefault="00172924" w:rsidP="00406A68">
      <w:r w:rsidRPr="00040811">
        <w:lastRenderedPageBreak/>
        <w:t>Kanttekening ouder:</w:t>
      </w:r>
    </w:p>
    <w:p w14:paraId="318B3160" w14:textId="0597CC94" w:rsidR="00172924" w:rsidRDefault="00B109DC" w:rsidP="00C56A55">
      <w:pPr>
        <w:pStyle w:val="Duidelijkcitaat"/>
      </w:pPr>
      <w:r w:rsidRPr="00040811">
        <w:t>“</w:t>
      </w:r>
      <w:r w:rsidR="00172924" w:rsidRPr="00040811">
        <w:t>De weerstand vind ik het allerergste. Alles gaat om geld en constant wordt dat probleem bij ons als ouders neergelegd. Telkens overleggen met instanties zonder duidelijk doel. Het belang en welzijn van mijn kind zou bovenaan moeten staan, maar helaas is dat niet het geval. Wij vechten en kunnen gelukkig zelf (financieel) veel doen voor ons kind, maar ik vrees voor de ouders die dat niet kunnen. Wat gebeurt er met die kinderen?</w:t>
      </w:r>
      <w:r w:rsidRPr="00040811">
        <w:t>”</w:t>
      </w:r>
    </w:p>
    <w:p w14:paraId="2B900808" w14:textId="77777777" w:rsidR="003342C4" w:rsidRPr="003342C4" w:rsidRDefault="003342C4" w:rsidP="003342C4"/>
    <w:p w14:paraId="7262B1BB" w14:textId="7DFF2577" w:rsidR="00BF0A0E" w:rsidRPr="00040811" w:rsidRDefault="000E0B7A" w:rsidP="00BF0A0E">
      <w:r w:rsidRPr="00040811">
        <w:t>20 v</w:t>
      </w:r>
      <w:r w:rsidR="00BF0A0E" w:rsidRPr="00040811">
        <w:t xml:space="preserve">an de 24 ouders (83,3%) </w:t>
      </w:r>
      <w:r w:rsidRPr="00040811">
        <w:t xml:space="preserve">geven </w:t>
      </w:r>
      <w:r w:rsidR="00BF0A0E" w:rsidRPr="00040811">
        <w:t xml:space="preserve">aan dat voldoende extra ondersteuning / hulp voor hoogbegaafden </w:t>
      </w:r>
      <w:r w:rsidR="00BF0A0E" w:rsidRPr="00040811">
        <w:rPr>
          <w:color w:val="00B0F0"/>
        </w:rPr>
        <w:t>heel belangrijk</w:t>
      </w:r>
      <w:r w:rsidR="00BF0A0E" w:rsidRPr="00040811">
        <w:t xml:space="preserve"> is. 2 ouders (8,3%) beschouwen het als </w:t>
      </w:r>
      <w:r w:rsidR="00BF0A0E" w:rsidRPr="00040811">
        <w:rPr>
          <w:color w:val="7030A0"/>
        </w:rPr>
        <w:t>belangrijk</w:t>
      </w:r>
      <w:r w:rsidR="00BF0A0E" w:rsidRPr="00040811">
        <w:t xml:space="preserve"> en 2 (8,3%) als </w:t>
      </w:r>
      <w:r w:rsidR="00BF0A0E" w:rsidRPr="00040811">
        <w:rPr>
          <w:color w:val="00B050"/>
        </w:rPr>
        <w:t>niet onbelangrijk, maar ook niet belangrijk</w:t>
      </w:r>
      <w:r w:rsidR="00BF0A0E" w:rsidRPr="00040811">
        <w:t xml:space="preserve">. </w:t>
      </w:r>
    </w:p>
    <w:p w14:paraId="4F4944AD" w14:textId="1AAF1290" w:rsidR="00BF0A0E" w:rsidRPr="00040811" w:rsidRDefault="00BF0A0E" w:rsidP="00BF0A0E">
      <w:pPr>
        <w:ind w:firstLine="708"/>
      </w:pPr>
      <w:r w:rsidRPr="00040811">
        <w:t xml:space="preserve">Van de hulp- en zorgverleners achten </w:t>
      </w:r>
      <w:r w:rsidR="00213365" w:rsidRPr="00040811">
        <w:t>psychiater en de pedagoog</w:t>
      </w:r>
      <w:r w:rsidRPr="00040811">
        <w:t xml:space="preserve"> dit </w:t>
      </w:r>
      <w:r w:rsidRPr="00040811">
        <w:rPr>
          <w:color w:val="00B0F0"/>
        </w:rPr>
        <w:t>heel belangrijk</w:t>
      </w:r>
      <w:r w:rsidRPr="00040811">
        <w:t xml:space="preserve"> en </w:t>
      </w:r>
      <w:r w:rsidR="00213365" w:rsidRPr="00040811">
        <w:t>de psycholoog</w:t>
      </w:r>
      <w:r w:rsidRPr="00040811">
        <w:t xml:space="preserve"> dit </w:t>
      </w:r>
      <w:r w:rsidRPr="00040811">
        <w:rPr>
          <w:color w:val="00B050"/>
        </w:rPr>
        <w:t>niet onbelangrijk, maar ook niet belangrijk</w:t>
      </w:r>
      <w:r w:rsidRPr="00040811">
        <w:t xml:space="preserve">. </w:t>
      </w:r>
    </w:p>
    <w:p w14:paraId="4967D9CE" w14:textId="77777777" w:rsidR="00045E51" w:rsidRPr="00040811" w:rsidRDefault="00045E51" w:rsidP="00BF0A0E">
      <w:pPr>
        <w:ind w:firstLine="708"/>
      </w:pPr>
    </w:p>
    <w:p w14:paraId="31A57376" w14:textId="59C91C2D" w:rsidR="00167736" w:rsidRPr="00040811" w:rsidRDefault="008017B2" w:rsidP="00167736">
      <w:pPr>
        <w:keepNext/>
      </w:pPr>
      <w:r w:rsidRPr="00040811">
        <w:rPr>
          <w:noProof/>
        </w:rPr>
        <w:drawing>
          <wp:inline distT="0" distB="0" distL="0" distR="0" wp14:anchorId="134AC324" wp14:editId="5481CA3F">
            <wp:extent cx="6010033" cy="1226916"/>
            <wp:effectExtent l="0" t="0" r="0" b="508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023632" cy="1229692"/>
                    </a:xfrm>
                    <a:prstGeom prst="rect">
                      <a:avLst/>
                    </a:prstGeom>
                  </pic:spPr>
                </pic:pic>
              </a:graphicData>
            </a:graphic>
          </wp:inline>
        </w:drawing>
      </w:r>
    </w:p>
    <w:p w14:paraId="463CFCCE" w14:textId="1EF80D91" w:rsidR="00BF0A0E" w:rsidRDefault="00167736"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66</w:t>
      </w:r>
      <w:r w:rsidR="00000000">
        <w:rPr>
          <w:noProof/>
        </w:rPr>
        <w:fldChar w:fldCharType="end"/>
      </w:r>
      <w:r w:rsidRPr="00040811">
        <w:t xml:space="preserve"> Zorgdragen voor voldoende extra ondersteuning / hulp voor hoogbegaafden volgens (1) ouders en (2) hulp- en zorgverleners</w:t>
      </w:r>
    </w:p>
    <w:p w14:paraId="43FE22B0" w14:textId="77777777" w:rsidR="003342C4" w:rsidRPr="003342C4" w:rsidRDefault="003342C4" w:rsidP="003342C4"/>
    <w:p w14:paraId="6731541D" w14:textId="3DE89BC9" w:rsidR="004839F5" w:rsidRPr="00040811" w:rsidRDefault="00CD5B90" w:rsidP="004839F5">
      <w:r w:rsidRPr="00040811">
        <w:t>Een</w:t>
      </w:r>
      <w:r w:rsidR="004839F5" w:rsidRPr="00040811">
        <w:t xml:space="preserve"> ouder</w:t>
      </w:r>
      <w:r w:rsidRPr="00040811">
        <w:t xml:space="preserve"> schrijft:</w:t>
      </w:r>
      <w:r w:rsidR="004839F5" w:rsidRPr="00040811">
        <w:t xml:space="preserve"> </w:t>
      </w:r>
    </w:p>
    <w:p w14:paraId="0169FFF6" w14:textId="2B7658B4" w:rsidR="00C24BAD" w:rsidRDefault="00B109DC" w:rsidP="00C56A55">
      <w:pPr>
        <w:pStyle w:val="Duidelijkcitaat"/>
      </w:pPr>
      <w:r w:rsidRPr="00040811">
        <w:t>“</w:t>
      </w:r>
      <w:r w:rsidR="005F1438" w:rsidRPr="00040811">
        <w:t xml:space="preserve">Het allerbelangrijkste en vandaar ook mijn scores: hoor het kind en sluit aan bij de behoefte en het leerrecht. Niet elke </w:t>
      </w:r>
      <w:proofErr w:type="spellStart"/>
      <w:r w:rsidR="005F1438" w:rsidRPr="00040811">
        <w:t>hb’er</w:t>
      </w:r>
      <w:proofErr w:type="spellEnd"/>
      <w:r w:rsidR="005F1438" w:rsidRPr="00040811">
        <w:t xml:space="preserve"> wil leren op een gymnasium manier. Maar als er gezegd wordt ‘leren door de praktijk en door te doen’, dan kan dit niet.</w:t>
      </w:r>
      <w:r w:rsidRPr="00040811">
        <w:t>”</w:t>
      </w:r>
    </w:p>
    <w:p w14:paraId="7635B619" w14:textId="77777777" w:rsidR="003342C4" w:rsidRPr="003342C4" w:rsidRDefault="003342C4" w:rsidP="003342C4"/>
    <w:p w14:paraId="074FCC15" w14:textId="74DA6351" w:rsidR="002B0A8A" w:rsidRPr="00040811" w:rsidRDefault="002B0A8A" w:rsidP="002B0A8A">
      <w:r w:rsidRPr="00040811">
        <w:t>Opmerkingen van hulp- en zorgverleners:</w:t>
      </w:r>
    </w:p>
    <w:p w14:paraId="1B54F46F" w14:textId="491FD7EE" w:rsidR="002B0A8A" w:rsidRPr="00040811" w:rsidRDefault="00B109DC" w:rsidP="00C56A55">
      <w:pPr>
        <w:pStyle w:val="Duidelijkcitaat"/>
      </w:pPr>
      <w:r w:rsidRPr="00040811">
        <w:t>“</w:t>
      </w:r>
      <w:r w:rsidR="002B0A8A" w:rsidRPr="00040811">
        <w:t>Mogelijkheid om uren te missen en om opdrachten aan te passen om meer diepgang te creëren</w:t>
      </w:r>
      <w:r w:rsidRPr="00040811">
        <w:t>”</w:t>
      </w:r>
      <w:r w:rsidR="002B0A8A" w:rsidRPr="00040811">
        <w:t xml:space="preserve">. </w:t>
      </w:r>
    </w:p>
    <w:p w14:paraId="2531FFA5" w14:textId="0785998D" w:rsidR="002B0A8A" w:rsidRDefault="00B109DC" w:rsidP="00C56A55">
      <w:pPr>
        <w:pStyle w:val="Duidelijkcitaat"/>
      </w:pPr>
      <w:r w:rsidRPr="00040811">
        <w:t>“</w:t>
      </w:r>
      <w:r w:rsidR="002B0A8A" w:rsidRPr="00040811">
        <w:t>Vroegtijdig hulp zoeken bij emotionele problemen.</w:t>
      </w:r>
      <w:r w:rsidRPr="00040811">
        <w:t>”</w:t>
      </w:r>
    </w:p>
    <w:p w14:paraId="2B606102" w14:textId="77777777" w:rsidR="003342C4" w:rsidRPr="003342C4" w:rsidRDefault="003342C4" w:rsidP="003342C4"/>
    <w:p w14:paraId="06B6B8D0" w14:textId="77777777" w:rsidR="003342C4" w:rsidRDefault="003342C4">
      <w:r>
        <w:br w:type="page"/>
      </w:r>
    </w:p>
    <w:p w14:paraId="70FC56FF" w14:textId="4F90F292" w:rsidR="00A26A54" w:rsidRPr="00040811" w:rsidRDefault="00A26A54" w:rsidP="00A26A54">
      <w:pPr>
        <w:pBdr>
          <w:top w:val="dotDotDash" w:sz="4" w:space="1" w:color="auto"/>
          <w:left w:val="dotDotDash" w:sz="4" w:space="4" w:color="auto"/>
          <w:bottom w:val="dotDotDash" w:sz="4" w:space="1" w:color="auto"/>
          <w:right w:val="dotDotDash" w:sz="4" w:space="4" w:color="auto"/>
        </w:pBdr>
      </w:pPr>
      <w:r w:rsidRPr="00040811">
        <w:lastRenderedPageBreak/>
        <w:t xml:space="preserve">Een ouder vermeldt in de enquête: </w:t>
      </w:r>
    </w:p>
    <w:p w14:paraId="017320CE" w14:textId="77777777" w:rsidR="00A26A54" w:rsidRPr="00040811" w:rsidRDefault="00A26A54" w:rsidP="00A26A54">
      <w:pPr>
        <w:pBdr>
          <w:top w:val="dotDotDash" w:sz="4" w:space="1" w:color="auto"/>
          <w:left w:val="dotDotDash" w:sz="4" w:space="4" w:color="auto"/>
          <w:bottom w:val="dotDotDash" w:sz="4" w:space="1" w:color="auto"/>
          <w:right w:val="dotDotDash" w:sz="4" w:space="4" w:color="auto"/>
        </w:pBdr>
      </w:pPr>
    </w:p>
    <w:p w14:paraId="51361988" w14:textId="61B6B077" w:rsidR="00A26A54" w:rsidRPr="00040811" w:rsidRDefault="00A26A54" w:rsidP="00A26A54">
      <w:pPr>
        <w:pBdr>
          <w:top w:val="dotDotDash" w:sz="4" w:space="1" w:color="auto"/>
          <w:left w:val="dotDotDash" w:sz="4" w:space="4" w:color="auto"/>
          <w:bottom w:val="dotDotDash" w:sz="4" w:space="1" w:color="auto"/>
          <w:right w:val="dotDotDash" w:sz="4" w:space="4" w:color="auto"/>
        </w:pBdr>
      </w:pPr>
      <w:r w:rsidRPr="00040811">
        <w:t>“Sinds dit schooljaar schijnt het geld dat school mag inzetten om mensen in te ‘huren’ [om de leerling persoonlijke begeleiding te bieden] bij het bestuur zelf te liggen. Hierdoor wordt er voor ons kind geen HB specialist ingezet, deze krijgt niet betaald namelijk. Wij mogen dit als ouders zelf betalen, terwijl het SWV een specialist heeft. Schandalig. Alsof HB zijn een elite probleem is, met dito kosten.”</w:t>
      </w:r>
    </w:p>
    <w:p w14:paraId="389CB9F8" w14:textId="6F9738C8" w:rsidR="00A17EAD" w:rsidRPr="00040811" w:rsidRDefault="00A17EAD" w:rsidP="00A26A54">
      <w:pPr>
        <w:pBdr>
          <w:top w:val="dotDotDash" w:sz="4" w:space="1" w:color="auto"/>
          <w:left w:val="dotDotDash" w:sz="4" w:space="4" w:color="auto"/>
          <w:bottom w:val="dotDotDash" w:sz="4" w:space="1" w:color="auto"/>
          <w:right w:val="dotDotDash" w:sz="4" w:space="4" w:color="auto"/>
        </w:pBdr>
      </w:pPr>
    </w:p>
    <w:p w14:paraId="176A3AC2" w14:textId="5C6BF4EB" w:rsidR="00A17EAD" w:rsidRPr="00040811" w:rsidRDefault="00A17EAD" w:rsidP="00A26A54">
      <w:pPr>
        <w:pBdr>
          <w:top w:val="dotDotDash" w:sz="4" w:space="1" w:color="auto"/>
          <w:left w:val="dotDotDash" w:sz="4" w:space="4" w:color="auto"/>
          <w:bottom w:val="dotDotDash" w:sz="4" w:space="1" w:color="auto"/>
          <w:right w:val="dotDotDash" w:sz="4" w:space="4" w:color="auto"/>
        </w:pBdr>
      </w:pPr>
      <w:r w:rsidRPr="00040811">
        <w:t>Een hulp- en zorgverlener spoort aan:</w:t>
      </w:r>
    </w:p>
    <w:p w14:paraId="349FC10D" w14:textId="6FBDD5DA" w:rsidR="00A17EAD" w:rsidRPr="00040811" w:rsidRDefault="00A17EAD" w:rsidP="00A26A54">
      <w:pPr>
        <w:pBdr>
          <w:top w:val="dotDotDash" w:sz="4" w:space="1" w:color="auto"/>
          <w:left w:val="dotDotDash" w:sz="4" w:space="4" w:color="auto"/>
          <w:bottom w:val="dotDotDash" w:sz="4" w:space="1" w:color="auto"/>
          <w:right w:val="dotDotDash" w:sz="4" w:space="4" w:color="auto"/>
        </w:pBdr>
      </w:pPr>
    </w:p>
    <w:p w14:paraId="60C20CFF" w14:textId="0840D351" w:rsidR="00A17EAD" w:rsidRPr="00040811" w:rsidRDefault="00A17EAD" w:rsidP="00A26A54">
      <w:pPr>
        <w:pBdr>
          <w:top w:val="dotDotDash" w:sz="4" w:space="1" w:color="auto"/>
          <w:left w:val="dotDotDash" w:sz="4" w:space="4" w:color="auto"/>
          <w:bottom w:val="dotDotDash" w:sz="4" w:space="1" w:color="auto"/>
          <w:right w:val="dotDotDash" w:sz="4" w:space="4" w:color="auto"/>
        </w:pBdr>
      </w:pPr>
      <w:r w:rsidRPr="00040811">
        <w:t>“Stop met geharrewar over geld en ga kijken naar het kind. Hoe komt dit kind het best tot zijn ontwikkelrecht?”</w:t>
      </w:r>
    </w:p>
    <w:p w14:paraId="2A453E36" w14:textId="6D6EB0A6" w:rsidR="00A26A54" w:rsidRPr="00040811" w:rsidRDefault="00A26A54" w:rsidP="00A26A54"/>
    <w:p w14:paraId="56468EE4" w14:textId="74F46C0A" w:rsidR="00076532" w:rsidRPr="00040811" w:rsidRDefault="005C3D41" w:rsidP="002B0A8A">
      <w:pPr>
        <w:pStyle w:val="Kop3"/>
        <w:rPr>
          <w:rFonts w:eastAsia="Roboto"/>
        </w:rPr>
      </w:pPr>
      <w:bookmarkStart w:id="70" w:name="_Toc114093985"/>
      <w:r w:rsidRPr="00040811">
        <w:rPr>
          <w:rFonts w:eastAsia="Roboto"/>
        </w:rPr>
        <w:t>Ondersteuning o</w:t>
      </w:r>
      <w:r w:rsidR="00076532" w:rsidRPr="00040811">
        <w:rPr>
          <w:rFonts w:eastAsia="Roboto"/>
        </w:rPr>
        <w:t>uder</w:t>
      </w:r>
      <w:r w:rsidRPr="00040811">
        <w:rPr>
          <w:rFonts w:eastAsia="Roboto"/>
        </w:rPr>
        <w:t>s</w:t>
      </w:r>
      <w:bookmarkEnd w:id="70"/>
      <w:r w:rsidRPr="00040811">
        <w:rPr>
          <w:rFonts w:eastAsia="Roboto"/>
        </w:rPr>
        <w:t xml:space="preserve"> </w:t>
      </w:r>
    </w:p>
    <w:p w14:paraId="42A0C076" w14:textId="77777777" w:rsidR="002441B1" w:rsidRPr="00040811" w:rsidRDefault="002441B1" w:rsidP="0072053B"/>
    <w:p w14:paraId="552EA64B" w14:textId="58800731" w:rsidR="0072053B" w:rsidRPr="00040811" w:rsidRDefault="00104085" w:rsidP="0072053B">
      <w:pPr>
        <w:rPr>
          <w:color w:val="0070C0"/>
        </w:rPr>
      </w:pPr>
      <w:r w:rsidRPr="00040811">
        <w:t>15 v</w:t>
      </w:r>
      <w:r w:rsidR="0072053B" w:rsidRPr="00040811">
        <w:t xml:space="preserve">an de 24 ouders </w:t>
      </w:r>
      <w:r w:rsidRPr="00040811">
        <w:t xml:space="preserve">(62,5%) </w:t>
      </w:r>
      <w:r w:rsidR="0072053B" w:rsidRPr="00040811">
        <w:t xml:space="preserve">vinden het </w:t>
      </w:r>
      <w:r w:rsidR="0072053B" w:rsidRPr="00040811">
        <w:rPr>
          <w:color w:val="0070C0"/>
        </w:rPr>
        <w:t>heel belangrijk</w:t>
      </w:r>
      <w:r w:rsidR="0072053B" w:rsidRPr="00040811">
        <w:t xml:space="preserve"> dat het swv bemiddelt als er problemen zijn in de relatie tussen school, ouder en kind. 6 ouders (25%) vinden het </w:t>
      </w:r>
      <w:r w:rsidR="0072053B" w:rsidRPr="00040811">
        <w:rPr>
          <w:color w:val="7030A0"/>
        </w:rPr>
        <w:t>belangrijk.</w:t>
      </w:r>
      <w:r w:rsidR="0072053B" w:rsidRPr="00040811">
        <w:t xml:space="preserve"> 2 ouders (8,3%) beschouwen het als </w:t>
      </w:r>
      <w:r w:rsidR="0072053B" w:rsidRPr="00040811">
        <w:rPr>
          <w:color w:val="00B050"/>
        </w:rPr>
        <w:t xml:space="preserve">niet onbelangrijk, maar ook niet belangrijk </w:t>
      </w:r>
      <w:r w:rsidR="0072053B" w:rsidRPr="00040811">
        <w:t xml:space="preserve">en 1 ouder (4,2 %) als </w:t>
      </w:r>
      <w:r w:rsidR="0072053B" w:rsidRPr="00040811">
        <w:rPr>
          <w:color w:val="0070C0"/>
        </w:rPr>
        <w:t>helemaal niet belangrijk.</w:t>
      </w:r>
    </w:p>
    <w:p w14:paraId="79AE7185" w14:textId="77777777" w:rsidR="0072053B" w:rsidRPr="00040811" w:rsidRDefault="0072053B" w:rsidP="0072053B">
      <w:pPr>
        <w:ind w:firstLine="708"/>
      </w:pPr>
      <w:r w:rsidRPr="00040811">
        <w:t xml:space="preserve">Van de hulp- en zorgverleners achten de psychiater en de pedagoog de bemiddeling van het swv </w:t>
      </w:r>
      <w:r w:rsidRPr="00040811">
        <w:rPr>
          <w:color w:val="7030A0"/>
        </w:rPr>
        <w:t>belangrijk</w:t>
      </w:r>
      <w:r w:rsidRPr="00040811">
        <w:t xml:space="preserve">. De psycholoog acht dit </w:t>
      </w:r>
      <w:r w:rsidRPr="00040811">
        <w:rPr>
          <w:color w:val="FF0000"/>
        </w:rPr>
        <w:t>niet belangrijk</w:t>
      </w:r>
      <w:r w:rsidRPr="00040811">
        <w:t>.</w:t>
      </w:r>
    </w:p>
    <w:p w14:paraId="3445F932" w14:textId="77777777" w:rsidR="0072053B" w:rsidRPr="00040811" w:rsidRDefault="0072053B" w:rsidP="0072053B"/>
    <w:p w14:paraId="5AA267D7" w14:textId="32127AB7" w:rsidR="003C5FD1" w:rsidRPr="00040811" w:rsidRDefault="00464224" w:rsidP="003C5FD1">
      <w:pPr>
        <w:keepNext/>
      </w:pPr>
      <w:r w:rsidRPr="00040811">
        <w:rPr>
          <w:noProof/>
        </w:rPr>
        <w:drawing>
          <wp:inline distT="0" distB="0" distL="0" distR="0" wp14:anchorId="09FA8943" wp14:editId="4CDCA86A">
            <wp:extent cx="5932025" cy="1571281"/>
            <wp:effectExtent l="0" t="0" r="0" b="381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87566" cy="1585993"/>
                    </a:xfrm>
                    <a:prstGeom prst="rect">
                      <a:avLst/>
                    </a:prstGeom>
                  </pic:spPr>
                </pic:pic>
              </a:graphicData>
            </a:graphic>
          </wp:inline>
        </w:drawing>
      </w:r>
    </w:p>
    <w:p w14:paraId="722C66B0" w14:textId="5FB923EA" w:rsidR="0072053B" w:rsidRPr="00040811" w:rsidRDefault="003C5FD1"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67</w:t>
      </w:r>
      <w:r w:rsidR="00000000">
        <w:rPr>
          <w:noProof/>
        </w:rPr>
        <w:fldChar w:fldCharType="end"/>
      </w:r>
      <w:r w:rsidRPr="00040811">
        <w:t xml:space="preserve"> Bemiddeling bij problemen tussen school – ouder -kind volgens (1) ouders en (2) hulp- en zorgverleners</w:t>
      </w:r>
    </w:p>
    <w:p w14:paraId="70FF2573" w14:textId="77777777" w:rsidR="003342C4" w:rsidRDefault="003342C4" w:rsidP="00C4398D"/>
    <w:p w14:paraId="637C1B3B" w14:textId="2ADCBB03" w:rsidR="00C4398D" w:rsidRPr="00040811" w:rsidRDefault="00C4398D" w:rsidP="00C4398D">
      <w:r w:rsidRPr="00040811">
        <w:t>Ouders geven aan:</w:t>
      </w:r>
    </w:p>
    <w:p w14:paraId="0E5F0F6C" w14:textId="66EEA537" w:rsidR="00C4398D" w:rsidRPr="00040811" w:rsidRDefault="00B109DC" w:rsidP="00C56A55">
      <w:pPr>
        <w:pStyle w:val="Duidelijkcitaat"/>
      </w:pPr>
      <w:r w:rsidRPr="00040811">
        <w:t>“</w:t>
      </w:r>
      <w:r w:rsidR="00C4398D" w:rsidRPr="00040811">
        <w:t>Een duidelijk overzicht bieden van de te nemen stappen wanneer een kind dreigt vast te lopen/uitvalt.</w:t>
      </w:r>
      <w:r w:rsidRPr="00040811">
        <w:t>”</w:t>
      </w:r>
    </w:p>
    <w:p w14:paraId="6FDF490B" w14:textId="014E8E43" w:rsidR="00C4398D" w:rsidRPr="00040811" w:rsidRDefault="00B109DC" w:rsidP="00C56A55">
      <w:pPr>
        <w:pStyle w:val="Duidelijkcitaat"/>
      </w:pPr>
      <w:r w:rsidRPr="00040811">
        <w:t>“</w:t>
      </w:r>
      <w:r w:rsidR="00C4398D" w:rsidRPr="00040811">
        <w:t>Overzicht van therapieën die werkend zijn gebleken voor deze doelgroep.</w:t>
      </w:r>
      <w:r w:rsidRPr="00040811">
        <w:t>”</w:t>
      </w:r>
    </w:p>
    <w:p w14:paraId="381D598E" w14:textId="393935C2" w:rsidR="00E6384E" w:rsidRPr="00040811" w:rsidRDefault="00E6384E" w:rsidP="00E6384E">
      <w:r w:rsidRPr="00040811">
        <w:t xml:space="preserve">15 van de 24 ouders (62,5%) vinden het </w:t>
      </w:r>
      <w:r w:rsidRPr="00040811">
        <w:rPr>
          <w:color w:val="0070C0"/>
        </w:rPr>
        <w:t>heel belangrijk</w:t>
      </w:r>
      <w:r w:rsidRPr="00040811">
        <w:t xml:space="preserve"> als het swv bemiddelt bij problemen met leerplicht. 4 ouders (16,7%) beschouwen dat als </w:t>
      </w:r>
      <w:r w:rsidRPr="00040811">
        <w:rPr>
          <w:color w:val="00B050"/>
        </w:rPr>
        <w:t xml:space="preserve">niet onbelangrijk, maar ook niet belangrijk. </w:t>
      </w:r>
      <w:r w:rsidRPr="00040811">
        <w:t xml:space="preserve">3 ouders (12,5%) achten dit </w:t>
      </w:r>
      <w:r w:rsidRPr="00040811">
        <w:rPr>
          <w:color w:val="0070C0"/>
        </w:rPr>
        <w:t>helemaal niet belangrijk</w:t>
      </w:r>
      <w:r w:rsidRPr="00040811">
        <w:t xml:space="preserve"> en 2 ouders (8,3%) als </w:t>
      </w:r>
      <w:r w:rsidRPr="00040811">
        <w:rPr>
          <w:color w:val="7030A0"/>
        </w:rPr>
        <w:t>belangrijk.</w:t>
      </w:r>
    </w:p>
    <w:p w14:paraId="5901669D" w14:textId="77777777" w:rsidR="00E6384E" w:rsidRPr="00040811" w:rsidRDefault="00E6384E" w:rsidP="00E6384E">
      <w:r w:rsidRPr="00040811">
        <w:tab/>
        <w:t xml:space="preserve">De hulp- en zorgverleners achten bemiddeling bij problemen met leerplicht unaniem </w:t>
      </w:r>
      <w:r w:rsidRPr="00040811">
        <w:rPr>
          <w:color w:val="7030A0"/>
        </w:rPr>
        <w:t>belangrijk</w:t>
      </w:r>
      <w:r w:rsidRPr="00040811">
        <w:t>.</w:t>
      </w:r>
    </w:p>
    <w:p w14:paraId="25CA808F" w14:textId="77777777" w:rsidR="00E6384E" w:rsidRPr="00040811" w:rsidRDefault="00E6384E" w:rsidP="00E6384E"/>
    <w:p w14:paraId="5F2D5D55" w14:textId="31303C70" w:rsidR="00FE3C20" w:rsidRPr="00040811" w:rsidRDefault="00546080" w:rsidP="00FE3C20">
      <w:pPr>
        <w:keepNext/>
      </w:pPr>
      <w:r w:rsidRPr="00040811">
        <w:rPr>
          <w:noProof/>
        </w:rPr>
        <w:lastRenderedPageBreak/>
        <w:drawing>
          <wp:inline distT="0" distB="0" distL="0" distR="0" wp14:anchorId="228B5A00" wp14:editId="0E5C9C71">
            <wp:extent cx="5760720" cy="1558925"/>
            <wp:effectExtent l="0" t="0" r="5080" b="317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1558925"/>
                    </a:xfrm>
                    <a:prstGeom prst="rect">
                      <a:avLst/>
                    </a:prstGeom>
                  </pic:spPr>
                </pic:pic>
              </a:graphicData>
            </a:graphic>
          </wp:inline>
        </w:drawing>
      </w:r>
    </w:p>
    <w:p w14:paraId="37AA98F2" w14:textId="542EF0E9" w:rsidR="00E6384E" w:rsidRPr="00040811" w:rsidRDefault="00FE3C20"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68</w:t>
      </w:r>
      <w:r w:rsidR="00000000">
        <w:rPr>
          <w:noProof/>
        </w:rPr>
        <w:fldChar w:fldCharType="end"/>
      </w:r>
      <w:r w:rsidRPr="00040811">
        <w:t xml:space="preserve"> Bemiddeling bij problemen met leerplicht volgens (1) ouders en (2) hulp- en zorgverleners</w:t>
      </w:r>
    </w:p>
    <w:p w14:paraId="1F8739B2" w14:textId="77777777" w:rsidR="003342C4" w:rsidRDefault="003342C4" w:rsidP="0092624A">
      <w:pPr>
        <w:ind w:left="66"/>
      </w:pPr>
    </w:p>
    <w:p w14:paraId="69EE5525" w14:textId="074C91EF" w:rsidR="0092624A" w:rsidRPr="00040811" w:rsidRDefault="0092624A" w:rsidP="0092624A">
      <w:pPr>
        <w:ind w:left="66"/>
      </w:pPr>
      <w:r w:rsidRPr="00040811">
        <w:t xml:space="preserve">Een ouder geeft aan: </w:t>
      </w:r>
    </w:p>
    <w:p w14:paraId="6FB18558" w14:textId="623BF755" w:rsidR="0092624A" w:rsidRPr="00040811" w:rsidRDefault="00B109DC" w:rsidP="00C56A55">
      <w:pPr>
        <w:pStyle w:val="Duidelijkcitaat"/>
      </w:pPr>
      <w:r w:rsidRPr="00040811">
        <w:t>“</w:t>
      </w:r>
      <w:r w:rsidR="0092624A" w:rsidRPr="00040811">
        <w:t xml:space="preserve">Andere regelingen dan het standaard verzuim protocol invoeren speciaal voor </w:t>
      </w:r>
      <w:proofErr w:type="spellStart"/>
      <w:r w:rsidR="0092624A" w:rsidRPr="00040811">
        <w:t>Hb</w:t>
      </w:r>
      <w:r w:rsidR="002C1230">
        <w:t>’</w:t>
      </w:r>
      <w:r w:rsidR="0092624A" w:rsidRPr="00040811">
        <w:t>ers</w:t>
      </w:r>
      <w:proofErr w:type="spellEnd"/>
      <w:r w:rsidR="0092624A" w:rsidRPr="00040811">
        <w:t xml:space="preserve"> omdat de gesprekken alleen vanuit school gaan over voldoen aan de stappen uit het verzuim protocol. Dus niet gezocht naar een werkende oplossing vanwege de angst voor langdurig verzuim vanuit school. Gesprekken gaan dan niet over de inhoud maar over de vorm.</w:t>
      </w:r>
      <w:r w:rsidRPr="00040811">
        <w:t>”</w:t>
      </w:r>
    </w:p>
    <w:p w14:paraId="5494FF80" w14:textId="4ACB785E" w:rsidR="000B1115" w:rsidRPr="00040811" w:rsidRDefault="000B1115" w:rsidP="000B1115">
      <w:pPr>
        <w:rPr>
          <w:color w:val="000000" w:themeColor="text1"/>
        </w:rPr>
      </w:pPr>
      <w:r w:rsidRPr="00040811">
        <w:t xml:space="preserve">Van de 24 ouders vinden 15 (62,5%) het </w:t>
      </w:r>
      <w:r w:rsidRPr="00040811">
        <w:rPr>
          <w:color w:val="0070C0"/>
        </w:rPr>
        <w:t>heel belangrijk</w:t>
      </w:r>
      <w:r w:rsidRPr="00040811">
        <w:t xml:space="preserve"> als het swv de ouders ondersteunt bij terugkeer van het kind naar een passend onderwijsvoorziening. 5 ouders (20,8%) vinden dit </w:t>
      </w:r>
      <w:r w:rsidRPr="00040811">
        <w:rPr>
          <w:color w:val="7030A0"/>
        </w:rPr>
        <w:t>belangrijk.</w:t>
      </w:r>
      <w:r w:rsidRPr="00040811">
        <w:t xml:space="preserve"> 3 ouders (12,5%) zien dit als </w:t>
      </w:r>
      <w:r w:rsidRPr="00040811">
        <w:rPr>
          <w:color w:val="00B050"/>
        </w:rPr>
        <w:t xml:space="preserve">niet onbelangrijk, maar ook niet belangrijk </w:t>
      </w:r>
      <w:r w:rsidRPr="00040811">
        <w:t xml:space="preserve">en 1 ouder (4,2 %) als </w:t>
      </w:r>
      <w:r w:rsidRPr="00040811">
        <w:rPr>
          <w:color w:val="0070C0"/>
        </w:rPr>
        <w:t>helemaal niet belangrijk</w:t>
      </w:r>
      <w:r w:rsidRPr="00040811">
        <w:rPr>
          <w:color w:val="000000" w:themeColor="text1"/>
        </w:rPr>
        <w:t>.</w:t>
      </w:r>
    </w:p>
    <w:p w14:paraId="731AA890" w14:textId="77777777" w:rsidR="000B1115" w:rsidRPr="00040811" w:rsidRDefault="000B1115" w:rsidP="000B1115">
      <w:r w:rsidRPr="00040811">
        <w:rPr>
          <w:color w:val="000000" w:themeColor="text1"/>
        </w:rPr>
        <w:tab/>
        <w:t xml:space="preserve">Over ondersteuning van </w:t>
      </w:r>
      <w:r w:rsidRPr="00040811">
        <w:t xml:space="preserve">ouders wanneer hun kind terugkeert naar een passend onderwijsvoorziening zijn de hulp- en zorgverleners verdeeld. De pedagoog vindt dit </w:t>
      </w:r>
      <w:r w:rsidRPr="00040811">
        <w:rPr>
          <w:color w:val="0070C0"/>
        </w:rPr>
        <w:t>heel belangrijk</w:t>
      </w:r>
      <w:r w:rsidRPr="00040811">
        <w:t xml:space="preserve">, de psychiater </w:t>
      </w:r>
      <w:r w:rsidRPr="00040811">
        <w:rPr>
          <w:color w:val="7030A0"/>
        </w:rPr>
        <w:t>belangrijk</w:t>
      </w:r>
      <w:r w:rsidRPr="00040811">
        <w:t xml:space="preserve"> en de psycholoog </w:t>
      </w:r>
      <w:r w:rsidRPr="00040811">
        <w:rPr>
          <w:color w:val="00B050"/>
        </w:rPr>
        <w:t>niet onbelangrijk, maar ook niet belangrijk</w:t>
      </w:r>
      <w:r w:rsidRPr="00040811">
        <w:t>.</w:t>
      </w:r>
    </w:p>
    <w:p w14:paraId="60C19F10" w14:textId="77777777" w:rsidR="000B1115" w:rsidRPr="00040811" w:rsidRDefault="000B1115" w:rsidP="000B1115"/>
    <w:p w14:paraId="00540D28" w14:textId="23AE45E8" w:rsidR="00AC4C83" w:rsidRPr="00040811" w:rsidRDefault="00203997" w:rsidP="00AC4C83">
      <w:pPr>
        <w:keepNext/>
      </w:pPr>
      <w:r w:rsidRPr="00040811">
        <w:rPr>
          <w:noProof/>
        </w:rPr>
        <w:drawing>
          <wp:inline distT="0" distB="0" distL="0" distR="0" wp14:anchorId="6FBC95CB" wp14:editId="2EB34472">
            <wp:extent cx="6037704" cy="1522071"/>
            <wp:effectExtent l="0" t="0" r="0" b="254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045839" cy="1524122"/>
                    </a:xfrm>
                    <a:prstGeom prst="rect">
                      <a:avLst/>
                    </a:prstGeom>
                  </pic:spPr>
                </pic:pic>
              </a:graphicData>
            </a:graphic>
          </wp:inline>
        </w:drawing>
      </w:r>
    </w:p>
    <w:p w14:paraId="624877C6" w14:textId="26DE4A99" w:rsidR="000B1115" w:rsidRPr="00040811" w:rsidRDefault="00AC4C83" w:rsidP="00A71D35">
      <w:pPr>
        <w:pStyle w:val="Bijschrift"/>
        <w:rPr>
          <w:rFonts w:eastAsia="Roboto" w:cs="Roboto"/>
        </w:rPr>
      </w:pPr>
      <w:r w:rsidRPr="00040811">
        <w:t xml:space="preserve">Figuur </w:t>
      </w:r>
      <w:r w:rsidR="00000000">
        <w:fldChar w:fldCharType="begin"/>
      </w:r>
      <w:r w:rsidR="00000000">
        <w:instrText xml:space="preserve"> SEQ Figuur \* ARABIC </w:instrText>
      </w:r>
      <w:r w:rsidR="00000000">
        <w:fldChar w:fldCharType="separate"/>
      </w:r>
      <w:r w:rsidR="009273DE">
        <w:rPr>
          <w:noProof/>
        </w:rPr>
        <w:t>69</w:t>
      </w:r>
      <w:r w:rsidR="00000000">
        <w:rPr>
          <w:noProof/>
        </w:rPr>
        <w:fldChar w:fldCharType="end"/>
      </w:r>
      <w:r w:rsidRPr="00040811">
        <w:t xml:space="preserve"> Ondersteuning van ouders bij terugkeer kind naar een passend onderwijsvoorziening volgens (1) ouders en (2) hulp- en zorgverleners</w:t>
      </w:r>
    </w:p>
    <w:p w14:paraId="0A357CBB" w14:textId="1904DD43" w:rsidR="00467824" w:rsidRDefault="00467824"/>
    <w:p w14:paraId="342366FE" w14:textId="04F370A7" w:rsidR="001B55DA" w:rsidRPr="00040811" w:rsidRDefault="001B55DA" w:rsidP="001B55DA">
      <w:r w:rsidRPr="00040811">
        <w:t xml:space="preserve">11 van de 24 ouders (45,8%) achten vervoer naar een onderwijsinstelling voor hoogbegaafden </w:t>
      </w:r>
      <w:r w:rsidRPr="00040811">
        <w:rPr>
          <w:color w:val="0070C0"/>
        </w:rPr>
        <w:t>heel belangrijk</w:t>
      </w:r>
      <w:r w:rsidRPr="00040811">
        <w:t xml:space="preserve">. 6 ouders (25%) beschouwen dit als </w:t>
      </w:r>
      <w:r w:rsidRPr="00040811">
        <w:rPr>
          <w:color w:val="00B050"/>
        </w:rPr>
        <w:t xml:space="preserve">niet onbelangrijk, maar ook niet belangrijk </w:t>
      </w:r>
      <w:r w:rsidRPr="00040811">
        <w:t xml:space="preserve">en 3 (12,5%) als </w:t>
      </w:r>
      <w:r w:rsidRPr="00040811">
        <w:rPr>
          <w:color w:val="7030A0"/>
        </w:rPr>
        <w:t xml:space="preserve">belangrijk. </w:t>
      </w:r>
      <w:r w:rsidRPr="00040811">
        <w:t xml:space="preserve">2 ouders (8,3 %) vinden het vervoer </w:t>
      </w:r>
      <w:r w:rsidRPr="00040811">
        <w:rPr>
          <w:color w:val="0070C0"/>
        </w:rPr>
        <w:t xml:space="preserve">helemaal niet belangrijk </w:t>
      </w:r>
      <w:r w:rsidRPr="00040811">
        <w:t xml:space="preserve">en evenzoveel (8,3 %) vinden het </w:t>
      </w:r>
      <w:r w:rsidRPr="00040811">
        <w:rPr>
          <w:color w:val="FF0000"/>
        </w:rPr>
        <w:t>niet belangrijk</w:t>
      </w:r>
      <w:r w:rsidRPr="00040811">
        <w:t xml:space="preserve">. </w:t>
      </w:r>
    </w:p>
    <w:p w14:paraId="4D32E18F" w14:textId="77777777" w:rsidR="001B55DA" w:rsidRPr="00040811" w:rsidRDefault="001B55DA" w:rsidP="001B55DA">
      <w:pPr>
        <w:ind w:firstLine="431"/>
      </w:pPr>
      <w:r w:rsidRPr="00040811">
        <w:t>Van de hulp- en zorgverleners achten de psychiater en de psycholoog vervoer naar onderwijsinstelling voor hoogbegaafden</w:t>
      </w:r>
      <w:r w:rsidRPr="00040811">
        <w:rPr>
          <w:color w:val="00B0F0"/>
        </w:rPr>
        <w:t xml:space="preserve"> heel belangrijk</w:t>
      </w:r>
      <w:r w:rsidRPr="00040811">
        <w:t xml:space="preserve">. De pedagoog vindt dit </w:t>
      </w:r>
      <w:r w:rsidRPr="00040811">
        <w:rPr>
          <w:color w:val="00B050"/>
        </w:rPr>
        <w:t>niet onbelangrijk, maar ook niet belangrijk</w:t>
      </w:r>
      <w:r w:rsidRPr="00040811">
        <w:t>.</w:t>
      </w:r>
    </w:p>
    <w:p w14:paraId="15A22437" w14:textId="2F820C1E" w:rsidR="006A189B" w:rsidRPr="00040811" w:rsidRDefault="00B55741" w:rsidP="006A189B">
      <w:pPr>
        <w:keepNext/>
      </w:pPr>
      <w:r w:rsidRPr="00040811">
        <w:rPr>
          <w:noProof/>
        </w:rPr>
        <w:lastRenderedPageBreak/>
        <w:drawing>
          <wp:inline distT="0" distB="0" distL="0" distR="0" wp14:anchorId="2B17A4B4" wp14:editId="76800B42">
            <wp:extent cx="6019106" cy="1377388"/>
            <wp:effectExtent l="0" t="0" r="127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031744" cy="1380280"/>
                    </a:xfrm>
                    <a:prstGeom prst="rect">
                      <a:avLst/>
                    </a:prstGeom>
                  </pic:spPr>
                </pic:pic>
              </a:graphicData>
            </a:graphic>
          </wp:inline>
        </w:drawing>
      </w:r>
    </w:p>
    <w:p w14:paraId="252F6F23" w14:textId="3697F520" w:rsidR="001B55DA" w:rsidRPr="00040811" w:rsidRDefault="006A189B"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70</w:t>
      </w:r>
      <w:r w:rsidR="00000000">
        <w:rPr>
          <w:noProof/>
        </w:rPr>
        <w:fldChar w:fldCharType="end"/>
      </w:r>
      <w:r w:rsidRPr="00040811">
        <w:t xml:space="preserve"> Vervoer naar onderwijsinstelling voor hoogbegaafden volgens (1) ouders en (2) hulp- en zorgverleners</w:t>
      </w:r>
    </w:p>
    <w:p w14:paraId="6EA16F15" w14:textId="77777777" w:rsidR="003342C4" w:rsidRDefault="003342C4" w:rsidP="001323D3"/>
    <w:p w14:paraId="51E91194" w14:textId="21BD1A2A" w:rsidR="001323D3" w:rsidRPr="00040811" w:rsidRDefault="00D44CFB" w:rsidP="001323D3">
      <w:r w:rsidRPr="00040811">
        <w:t>E</w:t>
      </w:r>
      <w:r w:rsidR="001323D3" w:rsidRPr="00040811">
        <w:t>en hulp- en zorgverlener</w:t>
      </w:r>
      <w:r w:rsidRPr="00040811">
        <w:t xml:space="preserve"> </w:t>
      </w:r>
      <w:r w:rsidR="0003337F" w:rsidRPr="00040811">
        <w:t>geeft aan</w:t>
      </w:r>
      <w:r w:rsidR="001323D3" w:rsidRPr="00040811">
        <w:t>:</w:t>
      </w:r>
    </w:p>
    <w:p w14:paraId="39229F1D" w14:textId="3F399BC2" w:rsidR="001323D3" w:rsidRPr="00040811" w:rsidRDefault="00C56A55" w:rsidP="00C56A55">
      <w:pPr>
        <w:pStyle w:val="Duidelijkcitaat"/>
      </w:pPr>
      <w:r w:rsidRPr="00040811">
        <w:t>“</w:t>
      </w:r>
      <w:r w:rsidR="001323D3" w:rsidRPr="00040811">
        <w:t>Samenwerking met ouders veel directer maken, kom bij de mensen thuis, durf van je eigen eiland af te komen.</w:t>
      </w:r>
      <w:r w:rsidRPr="00040811">
        <w:t>”</w:t>
      </w:r>
      <w:r w:rsidR="001323D3" w:rsidRPr="00040811">
        <w:t xml:space="preserve"> </w:t>
      </w:r>
    </w:p>
    <w:p w14:paraId="78189BD2" w14:textId="201933D3" w:rsidR="00F55193" w:rsidRPr="00040811" w:rsidRDefault="00F55193" w:rsidP="00F92412">
      <w:pPr>
        <w:pBdr>
          <w:top w:val="wave" w:sz="6" w:space="1" w:color="auto"/>
          <w:left w:val="wave" w:sz="6" w:space="4" w:color="auto"/>
          <w:bottom w:val="wave" w:sz="6" w:space="1" w:color="auto"/>
          <w:right w:val="wave" w:sz="6" w:space="4" w:color="auto"/>
        </w:pBdr>
        <w:ind w:left="66"/>
      </w:pPr>
      <w:r w:rsidRPr="00040811">
        <w:t xml:space="preserve">De focusgroep formuleert </w:t>
      </w:r>
      <w:r w:rsidR="00D942F6" w:rsidRPr="00040811">
        <w:t>het verbeteren van de samenwerking met ouders als</w:t>
      </w:r>
      <w:r w:rsidRPr="00040811">
        <w:t xml:space="preserve"> aandachtspunt.</w:t>
      </w:r>
    </w:p>
    <w:p w14:paraId="02C26E92" w14:textId="422F70D0" w:rsidR="00F55193" w:rsidRDefault="00F55193" w:rsidP="00F55193"/>
    <w:p w14:paraId="3107C2E4" w14:textId="77777777" w:rsidR="003342C4" w:rsidRPr="00040811" w:rsidRDefault="003342C4" w:rsidP="00F55193"/>
    <w:p w14:paraId="1375D034" w14:textId="43926BED" w:rsidR="00076532" w:rsidRPr="00F832C7" w:rsidRDefault="00076532" w:rsidP="00AF130B">
      <w:pPr>
        <w:pStyle w:val="Kop3"/>
        <w:rPr>
          <w:rFonts w:eastAsia="Roboto"/>
        </w:rPr>
      </w:pPr>
      <w:bookmarkStart w:id="71" w:name="_Toc114093986"/>
      <w:r w:rsidRPr="00040811">
        <w:rPr>
          <w:rFonts w:eastAsia="Roboto"/>
        </w:rPr>
        <w:t>O</w:t>
      </w:r>
      <w:r w:rsidR="00133BC7" w:rsidRPr="00040811">
        <w:rPr>
          <w:rFonts w:eastAsia="Roboto"/>
        </w:rPr>
        <w:t>ndersteuning o</w:t>
      </w:r>
      <w:r w:rsidRPr="00040811">
        <w:rPr>
          <w:rFonts w:eastAsia="Roboto"/>
        </w:rPr>
        <w:t>nderwijsprofessional</w:t>
      </w:r>
      <w:r w:rsidR="00133BC7" w:rsidRPr="00040811">
        <w:rPr>
          <w:rFonts w:eastAsia="Roboto"/>
        </w:rPr>
        <w:t>s</w:t>
      </w:r>
      <w:bookmarkEnd w:id="71"/>
    </w:p>
    <w:p w14:paraId="1FC5B2DD" w14:textId="77777777" w:rsidR="007266C3" w:rsidRPr="00040811" w:rsidRDefault="007266C3" w:rsidP="00F63A96"/>
    <w:p w14:paraId="7027EFF3" w14:textId="09410E13" w:rsidR="00F63A96" w:rsidRPr="00040811" w:rsidRDefault="00F63A96" w:rsidP="00F63A96">
      <w:r w:rsidRPr="00040811">
        <w:t>20 van de 24 ouders (83,3%) beschouwt bijscholing van onderwijsprofessionals op het gebied van hoogbegaafdheid</w:t>
      </w:r>
      <w:bookmarkStart w:id="72" w:name="OLE_LINK36"/>
      <w:r w:rsidRPr="00040811">
        <w:t xml:space="preserve"> </w:t>
      </w:r>
      <w:r w:rsidRPr="00040811">
        <w:rPr>
          <w:color w:val="00B0F0"/>
        </w:rPr>
        <w:t xml:space="preserve">heel belangrijk </w:t>
      </w:r>
      <w:r w:rsidRPr="00040811">
        <w:t xml:space="preserve">en 3 ouders (12,5%) </w:t>
      </w:r>
      <w:r w:rsidRPr="00040811">
        <w:rPr>
          <w:color w:val="7030A0"/>
        </w:rPr>
        <w:t>belangrijk</w:t>
      </w:r>
      <w:r w:rsidRPr="00040811">
        <w:t xml:space="preserve">. Slechts 1 ouder (4,2%) acht het </w:t>
      </w:r>
      <w:bookmarkStart w:id="73" w:name="OLE_LINK23"/>
      <w:r w:rsidRPr="00040811">
        <w:rPr>
          <w:color w:val="00B050"/>
        </w:rPr>
        <w:t>niet onbelangrijk, maar ook niet belangrijk</w:t>
      </w:r>
      <w:bookmarkEnd w:id="72"/>
      <w:bookmarkEnd w:id="73"/>
      <w:r w:rsidRPr="00040811">
        <w:t xml:space="preserve">. </w:t>
      </w:r>
    </w:p>
    <w:p w14:paraId="2E76DF9A" w14:textId="77777777" w:rsidR="00F63A96" w:rsidRPr="00040811" w:rsidRDefault="00F63A96" w:rsidP="00F63A96"/>
    <w:p w14:paraId="216CF103" w14:textId="4E348D67" w:rsidR="00F63A96" w:rsidRPr="00040811" w:rsidRDefault="002D5374" w:rsidP="00F63A96">
      <w:r w:rsidRPr="00040811">
        <w:t>Van de h</w:t>
      </w:r>
      <w:r w:rsidR="00F63A96" w:rsidRPr="00040811">
        <w:t xml:space="preserve">ulp- en zorgverleners </w:t>
      </w:r>
      <w:r w:rsidRPr="00040811">
        <w:t xml:space="preserve">vinden </w:t>
      </w:r>
      <w:r w:rsidR="00440BE4" w:rsidRPr="00040811">
        <w:t>de psychiater en de pedagoog</w:t>
      </w:r>
      <w:r w:rsidRPr="00040811">
        <w:t xml:space="preserve"> dit </w:t>
      </w:r>
      <w:r w:rsidRPr="00040811">
        <w:rPr>
          <w:color w:val="7030A0"/>
        </w:rPr>
        <w:t>belangrijk</w:t>
      </w:r>
      <w:r w:rsidR="00440BE4" w:rsidRPr="00040811">
        <w:rPr>
          <w:color w:val="7030A0"/>
        </w:rPr>
        <w:t>.</w:t>
      </w:r>
      <w:r w:rsidRPr="00040811">
        <w:t xml:space="preserve"> </w:t>
      </w:r>
      <w:r w:rsidR="00440BE4" w:rsidRPr="00040811">
        <w:t>De psycholoog acht het</w:t>
      </w:r>
      <w:r w:rsidRPr="00040811">
        <w:t xml:space="preserve"> </w:t>
      </w:r>
      <w:r w:rsidRPr="00040811">
        <w:rPr>
          <w:color w:val="00B050"/>
        </w:rPr>
        <w:t>niet onbelangrijk, maar ook niet belangrijk</w:t>
      </w:r>
      <w:r w:rsidRPr="00040811">
        <w:t>;</w:t>
      </w:r>
    </w:p>
    <w:p w14:paraId="5ADB43CE" w14:textId="77777777" w:rsidR="00F63A96" w:rsidRPr="00040811" w:rsidRDefault="00F63A96" w:rsidP="00F63A96"/>
    <w:p w14:paraId="05808389" w14:textId="401D4349" w:rsidR="004F5D37" w:rsidRPr="00040811" w:rsidRDefault="0014033A" w:rsidP="004F5D37">
      <w:pPr>
        <w:keepNext/>
      </w:pPr>
      <w:r w:rsidRPr="00040811">
        <w:rPr>
          <w:noProof/>
        </w:rPr>
        <w:drawing>
          <wp:inline distT="0" distB="0" distL="0" distR="0" wp14:anchorId="3DAB2FF8" wp14:editId="509C58BE">
            <wp:extent cx="6042309" cy="1284790"/>
            <wp:effectExtent l="0" t="0" r="317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055423" cy="1287578"/>
                    </a:xfrm>
                    <a:prstGeom prst="rect">
                      <a:avLst/>
                    </a:prstGeom>
                  </pic:spPr>
                </pic:pic>
              </a:graphicData>
            </a:graphic>
          </wp:inline>
        </w:drawing>
      </w:r>
    </w:p>
    <w:p w14:paraId="2CDCFBAA" w14:textId="74FBDCA9" w:rsidR="00F63A96" w:rsidRPr="00040811" w:rsidRDefault="004F5D37"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71</w:t>
      </w:r>
      <w:r w:rsidR="00000000">
        <w:rPr>
          <w:noProof/>
        </w:rPr>
        <w:fldChar w:fldCharType="end"/>
      </w:r>
      <w:r w:rsidRPr="00040811">
        <w:t xml:space="preserve"> Bijscholing onderwijsprofessionals op het gebied van hoogbegaafdheid volgens (1) ouders en (2) hulp- en zorgverleners</w:t>
      </w:r>
    </w:p>
    <w:p w14:paraId="07F3C9D0" w14:textId="6AA92216" w:rsidR="00467824" w:rsidRDefault="00467824"/>
    <w:p w14:paraId="769441AA" w14:textId="40FEBF0A" w:rsidR="009D5CC1" w:rsidRPr="00040811" w:rsidRDefault="009D5CC1" w:rsidP="009D5CC1">
      <w:pPr>
        <w:pBdr>
          <w:top w:val="dotDotDash" w:sz="4" w:space="1" w:color="auto"/>
          <w:left w:val="dotDotDash" w:sz="4" w:space="4" w:color="auto"/>
          <w:bottom w:val="dotDotDash" w:sz="4" w:space="1" w:color="auto"/>
          <w:right w:val="dotDotDash" w:sz="4" w:space="4" w:color="auto"/>
        </w:pBdr>
      </w:pPr>
      <w:r w:rsidRPr="00040811">
        <w:t>Een ouder vermeldt in de enquête:</w:t>
      </w:r>
    </w:p>
    <w:p w14:paraId="3AD934E0" w14:textId="77777777" w:rsidR="009D5CC1" w:rsidRPr="00040811" w:rsidRDefault="009D5CC1" w:rsidP="009D5CC1">
      <w:pPr>
        <w:pBdr>
          <w:top w:val="dotDotDash" w:sz="4" w:space="1" w:color="auto"/>
          <w:left w:val="dotDotDash" w:sz="4" w:space="4" w:color="auto"/>
          <w:bottom w:val="dotDotDash" w:sz="4" w:space="1" w:color="auto"/>
          <w:right w:val="dotDotDash" w:sz="4" w:space="4" w:color="auto"/>
        </w:pBdr>
      </w:pPr>
    </w:p>
    <w:p w14:paraId="388B7C21" w14:textId="1CAAD148" w:rsidR="009D5CC1" w:rsidRPr="00040811" w:rsidRDefault="009D5CC1" w:rsidP="009D5CC1">
      <w:pPr>
        <w:pBdr>
          <w:top w:val="dotDotDash" w:sz="4" w:space="1" w:color="auto"/>
          <w:left w:val="dotDotDash" w:sz="4" w:space="4" w:color="auto"/>
          <w:bottom w:val="dotDotDash" w:sz="4" w:space="1" w:color="auto"/>
          <w:right w:val="dotDotDash" w:sz="4" w:space="4" w:color="auto"/>
        </w:pBdr>
      </w:pPr>
      <w:r w:rsidRPr="00040811">
        <w:t>“Allerlei cursussen en expertise vergroten binnen scholen heeft betrekkelijk weinig nut wanneer de leerkrachten niet echt feeling hebben met de doelgroep, er geen echte motivatie is om contact op te bouwen en aan te sluiten bij het kind of de vaste structuren binnen een onderwijsorganisatie los te laten als dat nodig is."</w:t>
      </w:r>
    </w:p>
    <w:p w14:paraId="79B307BA" w14:textId="77777777" w:rsidR="009D5CC1" w:rsidRPr="00040811" w:rsidRDefault="009D5CC1" w:rsidP="008F08DF"/>
    <w:p w14:paraId="5F7A1B9B" w14:textId="5A25DD98" w:rsidR="008F08DF" w:rsidRPr="00040811" w:rsidRDefault="008F08DF" w:rsidP="008F08DF">
      <w:r w:rsidRPr="00040811">
        <w:lastRenderedPageBreak/>
        <w:t xml:space="preserve">In totaal 18 van de 24 ouders (75%) beschouwen bijscholing van onderwijsprofessionals over samenwerking met ouders (educatief partnerschap) als </w:t>
      </w:r>
      <w:r w:rsidRPr="00040811">
        <w:rPr>
          <w:color w:val="00B0F0"/>
        </w:rPr>
        <w:t xml:space="preserve">heel belangrijk </w:t>
      </w:r>
      <w:r w:rsidRPr="00040811">
        <w:t xml:space="preserve">en 4 (16,7%) als </w:t>
      </w:r>
      <w:r w:rsidRPr="00040811">
        <w:rPr>
          <w:color w:val="7030A0"/>
        </w:rPr>
        <w:t>belangrijk</w:t>
      </w:r>
      <w:r w:rsidRPr="00040811">
        <w:t xml:space="preserve">. 2 ouders (8,3%) achten dit </w:t>
      </w:r>
      <w:r w:rsidRPr="00040811">
        <w:rPr>
          <w:color w:val="00B050"/>
        </w:rPr>
        <w:t>niet onbelangrijk, maar ook niet belangrijk</w:t>
      </w:r>
      <w:r w:rsidRPr="00040811">
        <w:t>.</w:t>
      </w:r>
    </w:p>
    <w:p w14:paraId="6A81F222" w14:textId="7BC5CA48" w:rsidR="008F08DF" w:rsidRPr="00040811" w:rsidRDefault="008F08DF" w:rsidP="008F08DF">
      <w:r w:rsidRPr="00040811">
        <w:tab/>
        <w:t xml:space="preserve">Van de hulp- en zorgverleners achten </w:t>
      </w:r>
      <w:r w:rsidR="00072133" w:rsidRPr="00040811">
        <w:t>de psychiater en de pedagoog</w:t>
      </w:r>
      <w:r w:rsidRPr="00040811">
        <w:t xml:space="preserve"> deze bijscholing </w:t>
      </w:r>
      <w:r w:rsidRPr="00040811">
        <w:rPr>
          <w:color w:val="7030A0"/>
        </w:rPr>
        <w:t>belangrijk</w:t>
      </w:r>
      <w:r w:rsidRPr="00040811">
        <w:t xml:space="preserve"> en </w:t>
      </w:r>
      <w:r w:rsidR="00072133" w:rsidRPr="00040811">
        <w:t>de psycholoog</w:t>
      </w:r>
      <w:r w:rsidRPr="00040811">
        <w:t xml:space="preserve"> </w:t>
      </w:r>
      <w:r w:rsidRPr="00040811">
        <w:rPr>
          <w:color w:val="00B050"/>
        </w:rPr>
        <w:t>niet onbelangrijk, maar ook niet belangrijk</w:t>
      </w:r>
      <w:r w:rsidRPr="00040811">
        <w:t>.</w:t>
      </w:r>
    </w:p>
    <w:p w14:paraId="1632E09D" w14:textId="77777777" w:rsidR="008F08DF" w:rsidRPr="00040811" w:rsidRDefault="008F08DF" w:rsidP="008F08DF"/>
    <w:p w14:paraId="1791CFDA" w14:textId="79EC9A33" w:rsidR="00045576" w:rsidRPr="00040811" w:rsidRDefault="00C73519" w:rsidP="00045576">
      <w:pPr>
        <w:keepNext/>
      </w:pPr>
      <w:r w:rsidRPr="00040811">
        <w:rPr>
          <w:noProof/>
        </w:rPr>
        <w:drawing>
          <wp:inline distT="0" distB="0" distL="0" distR="0" wp14:anchorId="04E4831A" wp14:editId="675B4D51">
            <wp:extent cx="5760720" cy="1181735"/>
            <wp:effectExtent l="0" t="0" r="508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94434" cy="1188651"/>
                    </a:xfrm>
                    <a:prstGeom prst="rect">
                      <a:avLst/>
                    </a:prstGeom>
                  </pic:spPr>
                </pic:pic>
              </a:graphicData>
            </a:graphic>
          </wp:inline>
        </w:drawing>
      </w:r>
    </w:p>
    <w:p w14:paraId="781D03E4" w14:textId="2819BCAE" w:rsidR="008F08DF" w:rsidRDefault="00045576"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72</w:t>
      </w:r>
      <w:r w:rsidR="00000000">
        <w:rPr>
          <w:noProof/>
        </w:rPr>
        <w:fldChar w:fldCharType="end"/>
      </w:r>
      <w:r w:rsidRPr="00040811">
        <w:t xml:space="preserve"> Bijscholing onderwijsprofessionals over samenwerken met ouders (educatief partnerschap) volgens (1) ouders en (2) hulp- en zorgverleners</w:t>
      </w:r>
    </w:p>
    <w:p w14:paraId="6A2A7A10" w14:textId="77777777" w:rsidR="003342C4" w:rsidRPr="003342C4" w:rsidRDefault="003342C4" w:rsidP="003342C4"/>
    <w:p w14:paraId="0EE4D19A" w14:textId="7E4AA0D7" w:rsidR="007E35D1" w:rsidRPr="00040811" w:rsidRDefault="00F27A4F" w:rsidP="00F447EE">
      <w:pPr>
        <w:pBdr>
          <w:top w:val="dotDotDash" w:sz="4" w:space="1" w:color="auto"/>
          <w:left w:val="dotDotDash" w:sz="4" w:space="4" w:color="auto"/>
          <w:bottom w:val="dotDotDash" w:sz="4" w:space="1" w:color="auto"/>
          <w:right w:val="dotDotDash" w:sz="4" w:space="4" w:color="auto"/>
        </w:pBdr>
      </w:pPr>
      <w:r w:rsidRPr="00040811">
        <w:t>O</w:t>
      </w:r>
      <w:r w:rsidR="007E35D1" w:rsidRPr="00040811">
        <w:t xml:space="preserve">uders </w:t>
      </w:r>
      <w:r w:rsidRPr="00040811">
        <w:t>melden</w:t>
      </w:r>
      <w:r w:rsidR="007E35D1" w:rsidRPr="00040811">
        <w:t>:</w:t>
      </w:r>
    </w:p>
    <w:p w14:paraId="0C2651BE" w14:textId="77777777" w:rsidR="005C7D3D" w:rsidRPr="00040811" w:rsidRDefault="005C7D3D" w:rsidP="007E35D1"/>
    <w:p w14:paraId="30F41DB3" w14:textId="53622B71" w:rsidR="00CF35E0" w:rsidRPr="00040811" w:rsidRDefault="007E35D1">
      <w:pPr>
        <w:pStyle w:val="Lijstalinea"/>
        <w:numPr>
          <w:ilvl w:val="0"/>
          <w:numId w:val="24"/>
        </w:numPr>
      </w:pPr>
      <w:r w:rsidRPr="00040811">
        <w:t>“</w:t>
      </w:r>
      <w:r w:rsidR="008B1C8B" w:rsidRPr="00040811">
        <w:t xml:space="preserve">Door de begeleiding van de bovenschoolse medewerker en hb medewerker van het swv is het traject naar </w:t>
      </w:r>
      <w:r w:rsidR="0092624A" w:rsidRPr="00040811">
        <w:t>v</w:t>
      </w:r>
      <w:r w:rsidR="008B1C8B" w:rsidRPr="00040811">
        <w:t>o gelukt en goed overgedragen. De school kende [ons kind] pas 1 jaar en heeft alles wat de vorige basisschool liet liggen opgepakt en doorgehakt. Onze dank is groot.</w:t>
      </w:r>
    </w:p>
    <w:p w14:paraId="2191CB01" w14:textId="1860735F" w:rsidR="004F5EB6" w:rsidRPr="00040811" w:rsidRDefault="004F5EB6">
      <w:pPr>
        <w:pStyle w:val="Lijstalinea"/>
        <w:numPr>
          <w:ilvl w:val="0"/>
          <w:numId w:val="24"/>
        </w:numPr>
      </w:pPr>
      <w:r w:rsidRPr="00040811">
        <w:t>Persoonlijke ontwikkeling leerkrachten, onderwijsprofessionals, hulpverleners. Met als insteek bovenal jezelf zijn en kennen. Dus zelfreflectie als absolute noodzaak. Van daaruit kinderen begeleiden. Alleen dan kun je kinderen, hoogbegaafde kinderen echt zien voor wie ze zijn en dus wat ze waard zijn en dan is het potentieel gigantisch! Bovenal gelukkige kinderen in het onderwijs, vrije geesten, jezelf zijn tot kunst verheven.</w:t>
      </w:r>
    </w:p>
    <w:p w14:paraId="472B4CCF" w14:textId="7CC478EF" w:rsidR="00F447EE" w:rsidRPr="00040811" w:rsidRDefault="00F447EE">
      <w:pPr>
        <w:pStyle w:val="Lijstalinea"/>
        <w:numPr>
          <w:ilvl w:val="0"/>
          <w:numId w:val="24"/>
        </w:numPr>
      </w:pPr>
      <w:r w:rsidRPr="00040811">
        <w:t>Vaker rapportoverleg per schooljaar met ouders om de leersituatie te monitoren.”</w:t>
      </w:r>
    </w:p>
    <w:p w14:paraId="4CE553D6" w14:textId="7A99A31B" w:rsidR="00F63A96" w:rsidRDefault="00F63A96" w:rsidP="00406A68"/>
    <w:p w14:paraId="73134734" w14:textId="77777777" w:rsidR="003342C4" w:rsidRPr="00040811" w:rsidRDefault="003342C4" w:rsidP="00406A68"/>
    <w:p w14:paraId="7E12177A" w14:textId="4B32AA51" w:rsidR="00004600" w:rsidRPr="00040811" w:rsidRDefault="00F27A4F" w:rsidP="00F447EE">
      <w:pPr>
        <w:pBdr>
          <w:top w:val="dotDotDash" w:sz="4" w:space="1" w:color="auto"/>
          <w:left w:val="dotDotDash" w:sz="4" w:space="4" w:color="auto"/>
          <w:bottom w:val="dotDotDash" w:sz="4" w:space="1" w:color="auto"/>
          <w:right w:val="dotDotDash" w:sz="4" w:space="4" w:color="auto"/>
        </w:pBdr>
      </w:pPr>
      <w:r w:rsidRPr="00040811">
        <w:t>O</w:t>
      </w:r>
      <w:r w:rsidR="00004600" w:rsidRPr="00040811">
        <w:t>pmerkingen van hulp- en zorgverleners:</w:t>
      </w:r>
    </w:p>
    <w:p w14:paraId="584EB75F" w14:textId="77777777" w:rsidR="005C7D3D" w:rsidRPr="00040811" w:rsidRDefault="005C7D3D" w:rsidP="00004600"/>
    <w:p w14:paraId="171B9B49" w14:textId="77777777" w:rsidR="00004600" w:rsidRPr="00040811" w:rsidRDefault="00004600">
      <w:pPr>
        <w:pStyle w:val="Lijstalinea"/>
        <w:numPr>
          <w:ilvl w:val="0"/>
          <w:numId w:val="25"/>
        </w:numPr>
        <w:ind w:left="284" w:hanging="284"/>
      </w:pPr>
      <w:r w:rsidRPr="00040811">
        <w:t>“Geldstromen vanuit zorg en onderwijs bundelen en zien dat het om het kind gaat en niet om het geld!</w:t>
      </w:r>
    </w:p>
    <w:p w14:paraId="5CB81364" w14:textId="77777777" w:rsidR="00E96D9C" w:rsidRPr="00040811" w:rsidRDefault="00004600">
      <w:pPr>
        <w:pStyle w:val="Lijstalinea"/>
        <w:numPr>
          <w:ilvl w:val="0"/>
          <w:numId w:val="25"/>
        </w:numPr>
        <w:ind w:left="284" w:hanging="284"/>
      </w:pPr>
      <w:r w:rsidRPr="00040811">
        <w:t xml:space="preserve">Directe passende ondersteuning bieden </w:t>
      </w:r>
      <w:proofErr w:type="spellStart"/>
      <w:r w:rsidRPr="00040811">
        <w:t>ipv</w:t>
      </w:r>
      <w:proofErr w:type="spellEnd"/>
      <w:r w:rsidRPr="00040811">
        <w:t xml:space="preserve"> van zorgoverleg naar zorgoverleg hoppen. </w:t>
      </w:r>
    </w:p>
    <w:p w14:paraId="6909737D" w14:textId="64DD46D9" w:rsidR="00DA1717" w:rsidRPr="00040811" w:rsidRDefault="00DA1717">
      <w:pPr>
        <w:pStyle w:val="Lijstalinea"/>
        <w:numPr>
          <w:ilvl w:val="0"/>
          <w:numId w:val="25"/>
        </w:numPr>
        <w:ind w:left="284" w:hanging="284"/>
      </w:pPr>
      <w:r w:rsidRPr="00040811">
        <w:t xml:space="preserve">Alert zijn op dyslexie bij gemiddelde taalscores bij hoogbegaafde kinderen. </w:t>
      </w:r>
      <w:proofErr w:type="spellStart"/>
      <w:r w:rsidRPr="00040811">
        <w:t>Onderstimulatie</w:t>
      </w:r>
      <w:proofErr w:type="spellEnd"/>
      <w:r w:rsidRPr="00040811">
        <w:t xml:space="preserve"> of ADHD overwegen bij </w:t>
      </w:r>
      <w:proofErr w:type="spellStart"/>
      <w:r w:rsidRPr="00040811">
        <w:t>externaliserend</w:t>
      </w:r>
      <w:proofErr w:type="spellEnd"/>
      <w:r w:rsidRPr="00040811">
        <w:t xml:space="preserve"> gedrag </w:t>
      </w:r>
      <w:proofErr w:type="spellStart"/>
      <w:r w:rsidRPr="00040811">
        <w:t>ipv</w:t>
      </w:r>
      <w:proofErr w:type="spellEnd"/>
      <w:r w:rsidRPr="00040811">
        <w:t xml:space="preserve"> gelijk ASS of gedragsproblematiek noemen naar ouders.”</w:t>
      </w:r>
    </w:p>
    <w:p w14:paraId="17F3E480" w14:textId="459F9498" w:rsidR="00F447EE" w:rsidRDefault="00F447EE" w:rsidP="00F447EE"/>
    <w:p w14:paraId="16146B0E" w14:textId="77777777" w:rsidR="003342C4" w:rsidRPr="00040811" w:rsidRDefault="003342C4" w:rsidP="00F447EE"/>
    <w:p w14:paraId="61A60FE7" w14:textId="77777777" w:rsidR="003342C4" w:rsidRDefault="003342C4">
      <w:r>
        <w:br w:type="page"/>
      </w:r>
    </w:p>
    <w:p w14:paraId="4B31F0A9" w14:textId="285BB7C7" w:rsidR="002B2911" w:rsidRPr="00040811" w:rsidRDefault="002B2911" w:rsidP="002B2911">
      <w:pPr>
        <w:pBdr>
          <w:top w:val="wave" w:sz="6" w:space="1" w:color="auto"/>
          <w:left w:val="wave" w:sz="6" w:space="4" w:color="auto"/>
          <w:bottom w:val="wave" w:sz="6" w:space="1" w:color="auto"/>
          <w:right w:val="wave" w:sz="6" w:space="4" w:color="auto"/>
        </w:pBdr>
      </w:pPr>
      <w:r w:rsidRPr="00040811">
        <w:lastRenderedPageBreak/>
        <w:t xml:space="preserve">De focusgroep: </w:t>
      </w:r>
    </w:p>
    <w:p w14:paraId="55EA5032" w14:textId="0C80FC32" w:rsidR="002B2911" w:rsidRPr="00040811" w:rsidRDefault="00C56A55" w:rsidP="00C56A55">
      <w:pPr>
        <w:pStyle w:val="Duidelijkcitaat"/>
        <w:ind w:left="284"/>
      </w:pPr>
      <w:r w:rsidRPr="00040811">
        <w:t>“</w:t>
      </w:r>
      <w:r w:rsidR="002B2911" w:rsidRPr="00040811">
        <w:t>Scholen moeten de aanwezige expertise skills beter benutten. Tevens moeten experts meer naar voren treden en de school informeren wat zij voor de leerlingen kunnen doen. De school moet zich inzetten om mogelijkheden te zoeken voor leerlingen die niet de hele dag naar school kunnen</w:t>
      </w:r>
      <w:r w:rsidRPr="00040811">
        <w:t>.”</w:t>
      </w:r>
    </w:p>
    <w:p w14:paraId="19136EF9" w14:textId="77777777" w:rsidR="002B2911" w:rsidRPr="00040811" w:rsidRDefault="002B2911" w:rsidP="002B2911">
      <w:pPr>
        <w:pBdr>
          <w:top w:val="single" w:sz="4" w:space="1" w:color="auto"/>
          <w:left w:val="single" w:sz="4" w:space="4" w:color="auto"/>
          <w:bottom w:val="single" w:sz="4" w:space="1" w:color="auto"/>
          <w:right w:val="single" w:sz="4" w:space="4" w:color="auto"/>
        </w:pBdr>
      </w:pPr>
      <w:r w:rsidRPr="00040811">
        <w:t>De geïnterviewden over de benutting van de expertise over hoogbegaafdheid binnen het swv :</w:t>
      </w:r>
    </w:p>
    <w:p w14:paraId="19951403" w14:textId="77777777" w:rsidR="002B2911" w:rsidRPr="00040811" w:rsidRDefault="002B2911" w:rsidP="002B2911"/>
    <w:p w14:paraId="072D6A7F" w14:textId="77777777" w:rsidR="002B2911" w:rsidRPr="00040811" w:rsidRDefault="002B2911">
      <w:pPr>
        <w:pStyle w:val="Lijstalinea"/>
        <w:numPr>
          <w:ilvl w:val="0"/>
          <w:numId w:val="56"/>
        </w:numPr>
        <w:ind w:left="426"/>
      </w:pPr>
      <w:r w:rsidRPr="00040811">
        <w:t>“School maakt weinig gebruik van de experts binnen het swv. De intern begeleider moest er door de ouders expliciet op gewezen worden.</w:t>
      </w:r>
    </w:p>
    <w:p w14:paraId="745B2E79" w14:textId="57D4BD9E" w:rsidR="002B2911" w:rsidRDefault="002B2911">
      <w:pPr>
        <w:pStyle w:val="Lijstalinea"/>
        <w:numPr>
          <w:ilvl w:val="0"/>
          <w:numId w:val="56"/>
        </w:numPr>
        <w:ind w:left="426"/>
      </w:pPr>
      <w:r w:rsidRPr="00040811">
        <w:t>Schoolbesturen èn het swv betalen niet voor de inzet van de swv-experts hoogbegaafdheid</w:t>
      </w:r>
      <w:r w:rsidR="00693DEE">
        <w:t xml:space="preserve"> voor mijn kind</w:t>
      </w:r>
      <w:r w:rsidRPr="00040811">
        <w:t>.</w:t>
      </w:r>
    </w:p>
    <w:p w14:paraId="177B36FC" w14:textId="315B045A" w:rsidR="00693DEE" w:rsidRPr="00040811" w:rsidRDefault="00693DEE">
      <w:pPr>
        <w:pStyle w:val="Lijstalinea"/>
        <w:numPr>
          <w:ilvl w:val="0"/>
          <w:numId w:val="56"/>
        </w:numPr>
        <w:ind w:left="426"/>
      </w:pPr>
      <w:r>
        <w:t xml:space="preserve">Nee, ik ken geen experts op het gebied van hoogbegaafdheid van het swv en de school raadpleegt ook geen experts. </w:t>
      </w:r>
    </w:p>
    <w:p w14:paraId="6912DBD4" w14:textId="07410B29" w:rsidR="002B2911" w:rsidRPr="00040811" w:rsidRDefault="002B2911">
      <w:pPr>
        <w:pStyle w:val="Lijstalinea"/>
        <w:numPr>
          <w:ilvl w:val="0"/>
          <w:numId w:val="56"/>
        </w:numPr>
        <w:ind w:left="426"/>
      </w:pPr>
      <w:r w:rsidRPr="00040811">
        <w:t xml:space="preserve">Een expert van het swv helpt </w:t>
      </w:r>
      <w:r w:rsidR="00133642">
        <w:t xml:space="preserve">mijn kind </w:t>
      </w:r>
      <w:r w:rsidR="00693DEE" w:rsidRPr="00040811">
        <w:t>op vrijwillige basis</w:t>
      </w:r>
      <w:r w:rsidR="00693DEE">
        <w:t xml:space="preserve">, onbetaald </w:t>
      </w:r>
      <w:r w:rsidR="00693DEE" w:rsidRPr="00040811">
        <w:t>door swv of schoolbesturen</w:t>
      </w:r>
      <w:r w:rsidRPr="00040811">
        <w:t>.”</w:t>
      </w:r>
    </w:p>
    <w:p w14:paraId="1388483C" w14:textId="3ABCFD1D" w:rsidR="002B2911" w:rsidRDefault="002B2911" w:rsidP="002B2911"/>
    <w:p w14:paraId="7F472676" w14:textId="77777777" w:rsidR="003342C4" w:rsidRPr="00040811" w:rsidRDefault="003342C4" w:rsidP="002B2911"/>
    <w:p w14:paraId="6E47CEB5" w14:textId="2B34F4E4" w:rsidR="002B2911" w:rsidRPr="00040811" w:rsidRDefault="002B2911" w:rsidP="002B2911">
      <w:pPr>
        <w:pBdr>
          <w:top w:val="single" w:sz="4" w:space="1" w:color="auto"/>
          <w:left w:val="single" w:sz="4" w:space="2" w:color="auto"/>
          <w:bottom w:val="single" w:sz="4" w:space="1" w:color="auto"/>
          <w:right w:val="single" w:sz="4" w:space="4" w:color="auto"/>
        </w:pBdr>
      </w:pPr>
      <w:r w:rsidRPr="00040811">
        <w:t xml:space="preserve">Van de </w:t>
      </w:r>
      <w:r w:rsidR="00235253">
        <w:t>8</w:t>
      </w:r>
      <w:r w:rsidRPr="00040811">
        <w:t xml:space="preserve"> geïnterviewden kennen er </w:t>
      </w:r>
      <w:r w:rsidR="00235253">
        <w:t>5</w:t>
      </w:r>
      <w:r w:rsidRPr="00040811">
        <w:t xml:space="preserve"> (</w:t>
      </w:r>
      <w:r w:rsidR="00235253">
        <w:t>62</w:t>
      </w:r>
      <w:r w:rsidRPr="00040811">
        <w:t>,</w:t>
      </w:r>
      <w:r w:rsidR="00235253">
        <w:t>5</w:t>
      </w:r>
      <w:r w:rsidRPr="00040811">
        <w:t>%) geen experts hoogbegaafdheid binnen het swv. Opvallend is dat ook de professional tot deze groep behoort. 2 geïnterviewden (2</w:t>
      </w:r>
      <w:r w:rsidR="00235253">
        <w:t>5</w:t>
      </w:r>
      <w:r w:rsidRPr="00040811">
        <w:t>,</w:t>
      </w:r>
      <w:r w:rsidR="00235253">
        <w:t>0</w:t>
      </w:r>
      <w:r w:rsidRPr="00040811">
        <w:t>%) kennen er 1 en 1 (1</w:t>
      </w:r>
      <w:r w:rsidR="00235253">
        <w:t>2</w:t>
      </w:r>
      <w:r w:rsidRPr="00040811">
        <w:t>,</w:t>
      </w:r>
      <w:r w:rsidR="00235253">
        <w:t>5</w:t>
      </w:r>
      <w:r w:rsidRPr="00040811">
        <w:t xml:space="preserve">%) kent er 3. </w:t>
      </w:r>
    </w:p>
    <w:p w14:paraId="53D1D656" w14:textId="77777777" w:rsidR="002B2911" w:rsidRPr="00040811" w:rsidRDefault="002B2911" w:rsidP="002B2911"/>
    <w:p w14:paraId="34188054" w14:textId="49C965F3" w:rsidR="002B2911" w:rsidRPr="00040811" w:rsidRDefault="006D265F" w:rsidP="002B2911">
      <w:pPr>
        <w:keepNext/>
      </w:pPr>
      <w:r>
        <w:rPr>
          <w:noProof/>
        </w:rPr>
        <w:drawing>
          <wp:inline distT="0" distB="0" distL="0" distR="0" wp14:anchorId="4BDA8B4E" wp14:editId="4C6A241A">
            <wp:extent cx="5760720" cy="1601470"/>
            <wp:effectExtent l="0" t="0" r="508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1601470"/>
                    </a:xfrm>
                    <a:prstGeom prst="rect">
                      <a:avLst/>
                    </a:prstGeom>
                  </pic:spPr>
                </pic:pic>
              </a:graphicData>
            </a:graphic>
          </wp:inline>
        </w:drawing>
      </w:r>
    </w:p>
    <w:p w14:paraId="2AFFDD40" w14:textId="451F88EE" w:rsidR="002B2911" w:rsidRDefault="002B2911"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73</w:t>
      </w:r>
      <w:r w:rsidR="00000000">
        <w:rPr>
          <w:noProof/>
        </w:rPr>
        <w:fldChar w:fldCharType="end"/>
      </w:r>
      <w:r w:rsidRPr="00040811">
        <w:t xml:space="preserve"> Kent u hoogbegaafden experts binnen het swv?</w:t>
      </w:r>
    </w:p>
    <w:p w14:paraId="1CEB570D" w14:textId="77777777" w:rsidR="00200202" w:rsidRPr="00200202" w:rsidRDefault="00200202" w:rsidP="00200202"/>
    <w:p w14:paraId="34D7A5B6" w14:textId="77777777" w:rsidR="002B2911" w:rsidRPr="00040811" w:rsidRDefault="002B2911" w:rsidP="002B2911">
      <w:pPr>
        <w:pBdr>
          <w:top w:val="single" w:sz="4" w:space="1" w:color="auto"/>
          <w:left w:val="single" w:sz="4" w:space="4" w:color="auto"/>
          <w:bottom w:val="single" w:sz="4" w:space="1" w:color="auto"/>
          <w:right w:val="single" w:sz="4" w:space="4" w:color="auto"/>
        </w:pBdr>
      </w:pPr>
      <w:r w:rsidRPr="00040811">
        <w:t>De geïnterviewden noemen de volgende experts hoogbegaafdheid binnen het swv:</w:t>
      </w:r>
    </w:p>
    <w:p w14:paraId="4FFCF934" w14:textId="77777777" w:rsidR="002B2911" w:rsidRPr="00040811" w:rsidRDefault="002B2911" w:rsidP="002B2911"/>
    <w:p w14:paraId="36F121AC" w14:textId="77777777" w:rsidR="002B2911" w:rsidRPr="00040811" w:rsidRDefault="002B2911">
      <w:pPr>
        <w:pStyle w:val="Lijstalinea"/>
        <w:numPr>
          <w:ilvl w:val="0"/>
          <w:numId w:val="56"/>
        </w:numPr>
        <w:ind w:left="426"/>
      </w:pPr>
      <w:r w:rsidRPr="00040811">
        <w:t>Heleen Hommes;</w:t>
      </w:r>
    </w:p>
    <w:p w14:paraId="5BA59EE5" w14:textId="04226C51" w:rsidR="002B2911" w:rsidRPr="00040811" w:rsidRDefault="002B2911" w:rsidP="002B2911">
      <w:pPr>
        <w:ind w:left="426"/>
      </w:pPr>
      <w:r w:rsidRPr="00040811">
        <w:t>Door 1 geïnterviewde ‘expert hoogbegaafdheid’ genoemd en door 1 ‘expert meerbegaafdheid, niet hoogbegaafdheid’</w:t>
      </w:r>
    </w:p>
    <w:p w14:paraId="7BCDA81B" w14:textId="77777777" w:rsidR="002B2911" w:rsidRPr="00040811" w:rsidRDefault="002B2911">
      <w:pPr>
        <w:pStyle w:val="Lijstalinea"/>
        <w:numPr>
          <w:ilvl w:val="0"/>
          <w:numId w:val="56"/>
        </w:numPr>
        <w:ind w:left="426"/>
      </w:pPr>
      <w:r w:rsidRPr="00040811">
        <w:t>Roos Roffel;</w:t>
      </w:r>
    </w:p>
    <w:p w14:paraId="1BB709C0" w14:textId="1205D0A8" w:rsidR="002B2911" w:rsidRPr="00040811" w:rsidRDefault="002B2911" w:rsidP="002B2911">
      <w:pPr>
        <w:ind w:left="426"/>
      </w:pPr>
      <w:r w:rsidRPr="00040811">
        <w:t>“Zij heeft ons kind met maatwerk gered.”</w:t>
      </w:r>
    </w:p>
    <w:p w14:paraId="57FDBAA1" w14:textId="77777777" w:rsidR="002B2911" w:rsidRPr="00040811" w:rsidRDefault="002B2911">
      <w:pPr>
        <w:pStyle w:val="Lijstalinea"/>
        <w:numPr>
          <w:ilvl w:val="0"/>
          <w:numId w:val="56"/>
        </w:numPr>
        <w:ind w:left="426"/>
      </w:pPr>
      <w:r w:rsidRPr="00040811">
        <w:t>Pim Holsappel;</w:t>
      </w:r>
    </w:p>
    <w:p w14:paraId="3BED8EF3" w14:textId="5F7A31C8" w:rsidR="002B2911" w:rsidRPr="00040811" w:rsidRDefault="002B2911" w:rsidP="002B2911">
      <w:pPr>
        <w:ind w:left="426"/>
      </w:pPr>
      <w:r w:rsidRPr="00040811">
        <w:t>Door 1 geïnterviewde genoemd</w:t>
      </w:r>
      <w:r w:rsidR="00307901" w:rsidRPr="00040811">
        <w:t>.</w:t>
      </w:r>
    </w:p>
    <w:p w14:paraId="2391DFAA" w14:textId="13B569A9" w:rsidR="002B2911" w:rsidRPr="00040811" w:rsidRDefault="002B2911">
      <w:pPr>
        <w:pStyle w:val="Lijstalinea"/>
        <w:numPr>
          <w:ilvl w:val="0"/>
          <w:numId w:val="56"/>
        </w:numPr>
        <w:ind w:left="426"/>
      </w:pPr>
      <w:r w:rsidRPr="00040811">
        <w:t>Petra Spithorst</w:t>
      </w:r>
      <w:r w:rsidR="00307901" w:rsidRPr="00040811">
        <w:t>.</w:t>
      </w:r>
      <w:r w:rsidRPr="00040811">
        <w:t xml:space="preserve"> </w:t>
      </w:r>
    </w:p>
    <w:p w14:paraId="2E957D6B" w14:textId="78F3345C" w:rsidR="00467824" w:rsidRDefault="002B2911" w:rsidP="00200202">
      <w:pPr>
        <w:ind w:left="426"/>
        <w:rPr>
          <w:rFonts w:eastAsiaTheme="majorEastAsia" w:cstheme="majorBidi"/>
          <w:color w:val="1F3763" w:themeColor="accent1" w:themeShade="7F"/>
        </w:rPr>
      </w:pPr>
      <w:r w:rsidRPr="00040811">
        <w:t>Door 2 geïnterviewden genoemd.</w:t>
      </w:r>
      <w:r w:rsidR="00467824">
        <w:br w:type="page"/>
      </w:r>
    </w:p>
    <w:p w14:paraId="15BD4445" w14:textId="2E91E89C" w:rsidR="003460C1" w:rsidRPr="00040811" w:rsidRDefault="002F7F3A" w:rsidP="00AF130B">
      <w:pPr>
        <w:pStyle w:val="Kop3"/>
      </w:pPr>
      <w:bookmarkStart w:id="74" w:name="_Toc114093987"/>
      <w:r w:rsidRPr="00040811">
        <w:lastRenderedPageBreak/>
        <w:t>Hoofdpunten</w:t>
      </w:r>
      <w:bookmarkEnd w:id="74"/>
    </w:p>
    <w:p w14:paraId="42CE8E97" w14:textId="77777777" w:rsidR="007266C3" w:rsidRPr="00040811" w:rsidRDefault="007266C3" w:rsidP="00770B21"/>
    <w:p w14:paraId="65A58924" w14:textId="0B399870" w:rsidR="002F7F3A" w:rsidRPr="00040811" w:rsidRDefault="002F7F3A" w:rsidP="002F7F3A">
      <w:pPr>
        <w:spacing w:line="276" w:lineRule="auto"/>
        <w:rPr>
          <w:rFonts w:eastAsia="Roboto" w:cs="Roboto"/>
        </w:rPr>
      </w:pPr>
      <w:r w:rsidRPr="00040811">
        <w:rPr>
          <w:rFonts w:eastAsia="Roboto" w:cs="Roboto"/>
        </w:rPr>
        <w:t>Het swv biedt extra ondersteuning in capaciteit en financiën die nodig is om alle leerlingen een ononderbroken ontwikkelingsproces</w:t>
      </w:r>
      <w:r w:rsidRPr="00040811">
        <w:rPr>
          <w:rFonts w:eastAsia="Roboto" w:cs="Roboto"/>
          <w:i/>
          <w:iCs/>
        </w:rPr>
        <w:t xml:space="preserve"> </w:t>
      </w:r>
      <w:r w:rsidRPr="00040811">
        <w:rPr>
          <w:rFonts w:eastAsia="Roboto" w:cs="Roboto"/>
        </w:rPr>
        <w:t>te laten doorlopen. Uit het onderzoek komt naar voren dat de</w:t>
      </w:r>
      <w:r w:rsidR="00AA06DB" w:rsidRPr="00040811">
        <w:rPr>
          <w:rFonts w:eastAsia="Roboto" w:cs="Roboto"/>
        </w:rPr>
        <w:t>ze</w:t>
      </w:r>
      <w:r w:rsidRPr="00040811">
        <w:rPr>
          <w:rFonts w:eastAsia="Roboto" w:cs="Roboto"/>
        </w:rPr>
        <w:t xml:space="preserve"> extra ondersteuning </w:t>
      </w:r>
      <w:r w:rsidR="00AA06DB" w:rsidRPr="00040811">
        <w:rPr>
          <w:rFonts w:eastAsia="Roboto" w:cs="Roboto"/>
        </w:rPr>
        <w:t>echter lang niet altijd terecht komt bij (hoog)begaafde kinderen.</w:t>
      </w:r>
    </w:p>
    <w:p w14:paraId="7B87518C" w14:textId="77777777" w:rsidR="00AA06DB" w:rsidRPr="00040811" w:rsidRDefault="00AA06DB" w:rsidP="002F7F3A">
      <w:pPr>
        <w:spacing w:line="276" w:lineRule="auto"/>
        <w:rPr>
          <w:rFonts w:eastAsia="Roboto" w:cs="Roboto"/>
        </w:rPr>
      </w:pPr>
    </w:p>
    <w:p w14:paraId="1EB36235" w14:textId="77777777" w:rsidR="0089603F" w:rsidRPr="00040811" w:rsidRDefault="00085267" w:rsidP="00AA06DB">
      <w:pPr>
        <w:spacing w:line="276" w:lineRule="auto"/>
        <w:rPr>
          <w:rFonts w:eastAsia="Roboto" w:cs="Roboto"/>
        </w:rPr>
      </w:pPr>
      <w:r w:rsidRPr="00040811">
        <w:t xml:space="preserve">De </w:t>
      </w:r>
      <w:r w:rsidR="00AA06DB" w:rsidRPr="00040811">
        <w:t>respondenten</w:t>
      </w:r>
      <w:r w:rsidR="0049227E" w:rsidRPr="00040811">
        <w:t xml:space="preserve"> zijn </w:t>
      </w:r>
      <w:r w:rsidR="00536D62" w:rsidRPr="00040811">
        <w:t>op onderdelen</w:t>
      </w:r>
      <w:r w:rsidR="0049227E" w:rsidRPr="00040811">
        <w:t xml:space="preserve"> verdeeld over de gewenste </w:t>
      </w:r>
      <w:r w:rsidR="00AA06DB" w:rsidRPr="00040811">
        <w:t xml:space="preserve">c.q. benodigde </w:t>
      </w:r>
      <w:r w:rsidR="0049227E" w:rsidRPr="00040811">
        <w:t>extra ondersteuning</w:t>
      </w:r>
      <w:r w:rsidR="0049227E" w:rsidRPr="00040811">
        <w:rPr>
          <w:rFonts w:eastAsia="Roboto" w:cs="Roboto"/>
        </w:rPr>
        <w:t xml:space="preserve"> </w:t>
      </w:r>
      <w:r w:rsidR="00E31B59" w:rsidRPr="00040811">
        <w:rPr>
          <w:rFonts w:eastAsia="Roboto" w:cs="Roboto"/>
        </w:rPr>
        <w:t>van het swv</w:t>
      </w:r>
      <w:r w:rsidR="00AA06DB" w:rsidRPr="00040811">
        <w:t xml:space="preserve"> die ervoor kan zorgen dat de (hoog)begaafde kinderen weer naar school kunnen of willen</w:t>
      </w:r>
      <w:r w:rsidR="00D90CD0" w:rsidRPr="00040811">
        <w:rPr>
          <w:rFonts w:eastAsia="Roboto" w:cs="Roboto"/>
        </w:rPr>
        <w:t>.</w:t>
      </w:r>
      <w:r w:rsidR="00844D7C" w:rsidRPr="00040811">
        <w:rPr>
          <w:rFonts w:eastAsia="Roboto" w:cs="Roboto"/>
        </w:rPr>
        <w:t xml:space="preserve"> </w:t>
      </w:r>
    </w:p>
    <w:p w14:paraId="4AB35107" w14:textId="53E89FF8" w:rsidR="00BD7071" w:rsidRPr="00040811" w:rsidRDefault="00844D7C" w:rsidP="0089603F">
      <w:pPr>
        <w:spacing w:line="276" w:lineRule="auto"/>
        <w:ind w:firstLine="709"/>
      </w:pPr>
      <w:r w:rsidRPr="00040811">
        <w:rPr>
          <w:rFonts w:eastAsia="Roboto" w:cs="Roboto"/>
        </w:rPr>
        <w:t xml:space="preserve">Het verschil in </w:t>
      </w:r>
      <w:r w:rsidR="0089603F" w:rsidRPr="00040811">
        <w:rPr>
          <w:rFonts w:eastAsia="Roboto" w:cs="Roboto"/>
        </w:rPr>
        <w:t>de zienswijze van</w:t>
      </w:r>
      <w:r w:rsidRPr="00040811">
        <w:rPr>
          <w:rFonts w:eastAsia="Roboto" w:cs="Roboto"/>
        </w:rPr>
        <w:t xml:space="preserve"> de ouders </w:t>
      </w:r>
      <w:r w:rsidR="007E560A" w:rsidRPr="00040811">
        <w:rPr>
          <w:rFonts w:eastAsia="Roboto" w:cs="Roboto"/>
        </w:rPr>
        <w:t xml:space="preserve">kan </w:t>
      </w:r>
      <w:r w:rsidR="00BD7071" w:rsidRPr="00040811">
        <w:rPr>
          <w:rFonts w:eastAsia="Roboto" w:cs="Roboto"/>
        </w:rPr>
        <w:t>verklaard worden door:</w:t>
      </w:r>
    </w:p>
    <w:p w14:paraId="152889DF" w14:textId="77777777" w:rsidR="00BD7071" w:rsidRPr="00040811" w:rsidRDefault="00BD7071" w:rsidP="00770B21">
      <w:pPr>
        <w:rPr>
          <w:rFonts w:eastAsia="Roboto" w:cs="Roboto"/>
        </w:rPr>
      </w:pPr>
    </w:p>
    <w:p w14:paraId="5B1AC765" w14:textId="1A684C3B" w:rsidR="005F1C69" w:rsidRPr="00040811" w:rsidRDefault="005F1C69">
      <w:pPr>
        <w:pStyle w:val="Lijstalinea"/>
        <w:numPr>
          <w:ilvl w:val="0"/>
          <w:numId w:val="48"/>
        </w:numPr>
        <w:ind w:left="426"/>
      </w:pPr>
      <w:r w:rsidRPr="00040811">
        <w:rPr>
          <w:rFonts w:eastAsia="Roboto" w:cs="Roboto"/>
        </w:rPr>
        <w:t>D</w:t>
      </w:r>
      <w:r w:rsidR="00536D62" w:rsidRPr="00040811">
        <w:rPr>
          <w:rFonts w:eastAsia="Roboto" w:cs="Roboto"/>
        </w:rPr>
        <w:t xml:space="preserve">e mate van begaafdheid van </w:t>
      </w:r>
      <w:r w:rsidR="00AC7CF7" w:rsidRPr="00040811">
        <w:rPr>
          <w:rFonts w:eastAsia="Roboto" w:cs="Roboto"/>
        </w:rPr>
        <w:t xml:space="preserve">het </w:t>
      </w:r>
      <w:r w:rsidR="00536D62" w:rsidRPr="00040811">
        <w:rPr>
          <w:rFonts w:eastAsia="Roboto" w:cs="Roboto"/>
        </w:rPr>
        <w:t>kind</w:t>
      </w:r>
      <w:r w:rsidR="00844D7C" w:rsidRPr="00040811">
        <w:rPr>
          <w:rFonts w:eastAsia="Roboto" w:cs="Roboto"/>
        </w:rPr>
        <w:t>, immers n</w:t>
      </w:r>
      <w:r w:rsidR="00536D62" w:rsidRPr="00040811">
        <w:t xml:space="preserve">aarmate </w:t>
      </w:r>
      <w:r w:rsidRPr="00040811">
        <w:t>een kind</w:t>
      </w:r>
      <w:r w:rsidR="00536D62" w:rsidRPr="00040811">
        <w:t xml:space="preserve"> hoger begaafd </w:t>
      </w:r>
      <w:r w:rsidRPr="00040811">
        <w:t>is</w:t>
      </w:r>
      <w:r w:rsidR="00536D62" w:rsidRPr="00040811">
        <w:t>, kamp</w:t>
      </w:r>
      <w:r w:rsidRPr="00040811">
        <w:t>t het</w:t>
      </w:r>
      <w:r w:rsidR="00536D62" w:rsidRPr="00040811">
        <w:t xml:space="preserve"> met meer problemen</w:t>
      </w:r>
      <w:r w:rsidR="00536D62" w:rsidRPr="00040811">
        <w:rPr>
          <w:rFonts w:eastAsia="Roboto" w:cs="Roboto"/>
        </w:rPr>
        <w:t xml:space="preserve"> </w:t>
      </w:r>
      <w:r w:rsidR="00536D62" w:rsidRPr="00040811">
        <w:t>in het onderwijs</w:t>
      </w:r>
      <w:r w:rsidR="006431D8" w:rsidRPr="00040811">
        <w:t xml:space="preserve"> (§ 4.2.</w:t>
      </w:r>
      <w:r w:rsidR="00AC7CF7" w:rsidRPr="00040811">
        <w:t>6</w:t>
      </w:r>
      <w:r w:rsidR="006431D8" w:rsidRPr="00040811">
        <w:t>)</w:t>
      </w:r>
      <w:r w:rsidR="00536D62" w:rsidRPr="00040811">
        <w:t>.</w:t>
      </w:r>
      <w:r w:rsidR="00642C92" w:rsidRPr="00040811">
        <w:t xml:space="preserve"> </w:t>
      </w:r>
    </w:p>
    <w:p w14:paraId="40676A48" w14:textId="3D236A98" w:rsidR="00C27507" w:rsidRPr="00040811" w:rsidRDefault="005F1C69">
      <w:pPr>
        <w:pStyle w:val="Lijstalinea"/>
        <w:numPr>
          <w:ilvl w:val="0"/>
          <w:numId w:val="48"/>
        </w:numPr>
        <w:ind w:left="426"/>
      </w:pPr>
      <w:r w:rsidRPr="00040811">
        <w:t>D</w:t>
      </w:r>
      <w:r w:rsidR="00642C92" w:rsidRPr="00040811">
        <w:t xml:space="preserve">e mate waarin het kind reeds problemen heeft ontwikkeld en er </w:t>
      </w:r>
      <w:r w:rsidR="00C27507" w:rsidRPr="00040811">
        <w:t xml:space="preserve">naast hoogbegaafdheid </w:t>
      </w:r>
      <w:r w:rsidR="00642C92" w:rsidRPr="00040811">
        <w:t xml:space="preserve">andere </w:t>
      </w:r>
      <w:r w:rsidR="00BF2BB5" w:rsidRPr="00040811">
        <w:t>(mis)</w:t>
      </w:r>
      <w:r w:rsidR="00642C92" w:rsidRPr="00040811">
        <w:t>diagnoses zijn gesteld</w:t>
      </w:r>
      <w:r w:rsidR="00AC7CF7" w:rsidRPr="00040811">
        <w:t xml:space="preserve"> (</w:t>
      </w:r>
      <w:r w:rsidR="00292801" w:rsidRPr="00040811">
        <w:t xml:space="preserve">§ </w:t>
      </w:r>
      <w:r w:rsidR="00AC7CF7" w:rsidRPr="00040811">
        <w:t>4</w:t>
      </w:r>
      <w:r w:rsidR="00292801" w:rsidRPr="00040811">
        <w:t>.</w:t>
      </w:r>
      <w:r w:rsidR="00AC7CF7" w:rsidRPr="00040811">
        <w:t>2</w:t>
      </w:r>
      <w:r w:rsidR="00292801" w:rsidRPr="00040811">
        <w:t>.</w:t>
      </w:r>
      <w:r w:rsidR="00AC7CF7" w:rsidRPr="00040811">
        <w:t>7)</w:t>
      </w:r>
      <w:r w:rsidR="00C27507" w:rsidRPr="00040811">
        <w:t>;</w:t>
      </w:r>
      <w:r w:rsidR="00642C92" w:rsidRPr="00040811">
        <w:t xml:space="preserve"> </w:t>
      </w:r>
    </w:p>
    <w:p w14:paraId="204CE2AB" w14:textId="6E680F57" w:rsidR="00C27507" w:rsidRPr="00040811" w:rsidRDefault="00C27507">
      <w:pPr>
        <w:pStyle w:val="Lijstalinea"/>
        <w:numPr>
          <w:ilvl w:val="0"/>
          <w:numId w:val="48"/>
        </w:numPr>
        <w:ind w:left="426"/>
      </w:pPr>
      <w:r w:rsidRPr="00040811">
        <w:t>De aard van de</w:t>
      </w:r>
      <w:r w:rsidR="00F6326D" w:rsidRPr="00040811">
        <w:t xml:space="preserve"> relatie tussen school, ouder en kind</w:t>
      </w:r>
      <w:r w:rsidR="00292801" w:rsidRPr="00040811">
        <w:t xml:space="preserve"> (§ 4.2.8);</w:t>
      </w:r>
    </w:p>
    <w:p w14:paraId="36EB6054" w14:textId="0BC95533" w:rsidR="00095FD4" w:rsidRPr="00040811" w:rsidRDefault="00C27507">
      <w:pPr>
        <w:pStyle w:val="Lijstalinea"/>
        <w:numPr>
          <w:ilvl w:val="0"/>
          <w:numId w:val="48"/>
        </w:numPr>
        <w:ind w:left="426"/>
      </w:pPr>
      <w:r w:rsidRPr="00040811">
        <w:t>De kennis over hoogbegaafdheid en de vaardigheid om hiermee om te gaan op de school van het kind</w:t>
      </w:r>
      <w:r w:rsidR="00292801" w:rsidRPr="00040811">
        <w:t xml:space="preserve"> (§ 4.2.4)</w:t>
      </w:r>
      <w:r w:rsidRPr="00040811">
        <w:t>.</w:t>
      </w:r>
      <w:r w:rsidR="00F6326D" w:rsidRPr="00040811">
        <w:t xml:space="preserve"> </w:t>
      </w:r>
    </w:p>
    <w:p w14:paraId="29650406" w14:textId="77777777" w:rsidR="00770B21" w:rsidRPr="00040811" w:rsidRDefault="00770B21" w:rsidP="00770B21"/>
    <w:p w14:paraId="7A685BCD" w14:textId="5AF22222" w:rsidR="00C1217C" w:rsidRPr="00040811" w:rsidRDefault="00844D7C" w:rsidP="00F6326D">
      <w:r w:rsidRPr="00040811">
        <w:t>Bij de</w:t>
      </w:r>
      <w:r w:rsidR="002E367D" w:rsidRPr="00040811">
        <w:t xml:space="preserve"> </w:t>
      </w:r>
      <w:r w:rsidR="006465CA" w:rsidRPr="00040811">
        <w:t>hulp- en zorgverleners</w:t>
      </w:r>
      <w:r w:rsidR="00586C3F" w:rsidRPr="00040811">
        <w:t xml:space="preserve"> </w:t>
      </w:r>
      <w:r w:rsidR="005076AE" w:rsidRPr="00040811">
        <w:t xml:space="preserve">kan </w:t>
      </w:r>
      <w:r w:rsidR="0089603F" w:rsidRPr="00040811">
        <w:t xml:space="preserve">het verschil </w:t>
      </w:r>
      <w:r w:rsidR="00C03A55" w:rsidRPr="00040811">
        <w:t xml:space="preserve">in </w:t>
      </w:r>
      <w:r w:rsidR="0089603F" w:rsidRPr="00040811">
        <w:t>zienswijze worden verklaard door</w:t>
      </w:r>
      <w:r w:rsidR="00C1217C" w:rsidRPr="00040811">
        <w:t xml:space="preserve">: </w:t>
      </w:r>
    </w:p>
    <w:p w14:paraId="04CFFA14" w14:textId="77777777" w:rsidR="00C1217C" w:rsidRPr="00040811" w:rsidRDefault="00C1217C" w:rsidP="00F6326D"/>
    <w:p w14:paraId="1B86B908" w14:textId="45D635EE" w:rsidR="00C1217C" w:rsidRPr="00040811" w:rsidRDefault="00BF2BB5">
      <w:pPr>
        <w:pStyle w:val="Lijstalinea"/>
        <w:numPr>
          <w:ilvl w:val="0"/>
          <w:numId w:val="48"/>
        </w:numPr>
        <w:ind w:left="426"/>
      </w:pPr>
      <w:r w:rsidRPr="00040811">
        <w:t>De</w:t>
      </w:r>
      <w:r w:rsidR="00C1217C" w:rsidRPr="00040811">
        <w:t xml:space="preserve"> psychiater, psycholoog en pedagoog </w:t>
      </w:r>
      <w:r w:rsidR="00844D7C" w:rsidRPr="00040811">
        <w:t xml:space="preserve">ondersteunen en </w:t>
      </w:r>
      <w:r w:rsidR="00C1217C" w:rsidRPr="00040811">
        <w:t>begeleiden leerlingen met verschillende problematiek</w:t>
      </w:r>
      <w:r w:rsidR="00844D7C" w:rsidRPr="00040811">
        <w:t xml:space="preserve"> en in uiteenlopende soorten scholen (§ 3.2.2)</w:t>
      </w:r>
      <w:r w:rsidR="00C1217C" w:rsidRPr="00040811">
        <w:t xml:space="preserve">; </w:t>
      </w:r>
    </w:p>
    <w:p w14:paraId="5B5AC84D" w14:textId="24F7315E" w:rsidR="00D524C1" w:rsidRPr="00040811" w:rsidRDefault="00C1217C">
      <w:pPr>
        <w:pStyle w:val="Lijstalinea"/>
        <w:numPr>
          <w:ilvl w:val="0"/>
          <w:numId w:val="48"/>
        </w:numPr>
        <w:ind w:left="426"/>
      </w:pPr>
      <w:r w:rsidRPr="00040811">
        <w:t>De</w:t>
      </w:r>
      <w:r w:rsidR="00F6326D" w:rsidRPr="00040811">
        <w:t xml:space="preserve"> pedagoog </w:t>
      </w:r>
      <w:r w:rsidRPr="00040811">
        <w:t xml:space="preserve">kan </w:t>
      </w:r>
      <w:r w:rsidR="00F6326D" w:rsidRPr="00040811">
        <w:t xml:space="preserve">bepaald oplossingen, zoals een plusklas, in de praktijk </w:t>
      </w:r>
      <w:r w:rsidRPr="00040811">
        <w:t>hebben</w:t>
      </w:r>
      <w:r w:rsidR="00F6326D" w:rsidRPr="00040811">
        <w:t xml:space="preserve"> meegemaakt</w:t>
      </w:r>
      <w:r w:rsidR="007266C3" w:rsidRPr="00040811">
        <w:t xml:space="preserve"> waa</w:t>
      </w:r>
      <w:r w:rsidRPr="00040811">
        <w:t xml:space="preserve">rdoor </w:t>
      </w:r>
      <w:r w:rsidR="007266C3" w:rsidRPr="00040811">
        <w:t>deze</w:t>
      </w:r>
      <w:r w:rsidRPr="00040811">
        <w:t xml:space="preserve"> tot een ander </w:t>
      </w:r>
      <w:r w:rsidR="00F6326D" w:rsidRPr="00040811">
        <w:t xml:space="preserve">oordeel </w:t>
      </w:r>
      <w:r w:rsidR="00D524C1" w:rsidRPr="00040811">
        <w:t>kom</w:t>
      </w:r>
      <w:r w:rsidR="007266C3" w:rsidRPr="00040811">
        <w:t>t</w:t>
      </w:r>
      <w:r w:rsidR="00F6326D" w:rsidRPr="00040811">
        <w:t xml:space="preserve"> dan de psycholoog en de psychiater. </w:t>
      </w:r>
    </w:p>
    <w:p w14:paraId="5CAD36AA" w14:textId="0BBFBA2B" w:rsidR="00D524C1" w:rsidRPr="00040811" w:rsidRDefault="00D524C1" w:rsidP="00A345D7"/>
    <w:p w14:paraId="5555AA6F" w14:textId="285C90E4" w:rsidR="00D942F6" w:rsidRPr="00040811" w:rsidRDefault="00C03A55" w:rsidP="00A345D7">
      <w:r w:rsidRPr="00040811">
        <w:t>Bij de professionals wordt he</w:t>
      </w:r>
      <w:r w:rsidR="007266C3" w:rsidRPr="00040811">
        <w:t xml:space="preserve">t verschil in de beoordeling van de in </w:t>
      </w:r>
      <w:r w:rsidRPr="00040811">
        <w:t>deze paragraaf behandelde</w:t>
      </w:r>
      <w:r w:rsidR="007266C3" w:rsidRPr="00040811">
        <w:t xml:space="preserve"> </w:t>
      </w:r>
      <w:r w:rsidR="007266C3" w:rsidRPr="00040811">
        <w:rPr>
          <w:rFonts w:eastAsia="Roboto" w:cs="Roboto"/>
        </w:rPr>
        <w:t xml:space="preserve">extra ondersteuningsvormen </w:t>
      </w:r>
      <w:r w:rsidRPr="00040811">
        <w:rPr>
          <w:rFonts w:eastAsia="Roboto" w:cs="Roboto"/>
        </w:rPr>
        <w:t>zichtbaar</w:t>
      </w:r>
      <w:r w:rsidR="007266C3" w:rsidRPr="00040811">
        <w:rPr>
          <w:rFonts w:eastAsia="Roboto" w:cs="Roboto"/>
        </w:rPr>
        <w:t xml:space="preserve"> in Tabel 9.</w:t>
      </w:r>
    </w:p>
    <w:p w14:paraId="1AF6DE6D" w14:textId="77777777" w:rsidR="00D942F6" w:rsidRPr="00040811" w:rsidRDefault="00D942F6" w:rsidP="00A345D7"/>
    <w:p w14:paraId="23B3DC0E" w14:textId="43A58D37" w:rsidR="0068213B" w:rsidRPr="00040811" w:rsidRDefault="0068213B" w:rsidP="00A71D35">
      <w:pPr>
        <w:pStyle w:val="Bijschrift"/>
      </w:pPr>
      <w:r w:rsidRPr="00040811">
        <w:t xml:space="preserve">Tabel </w:t>
      </w:r>
      <w:r w:rsidR="00000000">
        <w:fldChar w:fldCharType="begin"/>
      </w:r>
      <w:r w:rsidR="00000000">
        <w:instrText xml:space="preserve"> SEQ Tabel \* ARABIC </w:instrText>
      </w:r>
      <w:r w:rsidR="00000000">
        <w:fldChar w:fldCharType="separate"/>
      </w:r>
      <w:r w:rsidR="009273DE">
        <w:rPr>
          <w:noProof/>
        </w:rPr>
        <w:t>9</w:t>
      </w:r>
      <w:r w:rsidR="00000000">
        <w:rPr>
          <w:noProof/>
        </w:rPr>
        <w:fldChar w:fldCharType="end"/>
      </w:r>
      <w:r w:rsidRPr="00040811">
        <w:t xml:space="preserve"> Verschil in </w:t>
      </w:r>
      <w:r w:rsidR="007266C3" w:rsidRPr="00040811">
        <w:t>beoordeling extra ondersteuning</w:t>
      </w:r>
      <w:r w:rsidR="00E316E6" w:rsidRPr="00040811">
        <w:t>svormen</w:t>
      </w:r>
      <w:r w:rsidR="007266C3" w:rsidRPr="00040811">
        <w:t xml:space="preserve"> swv</w:t>
      </w:r>
    </w:p>
    <w:tbl>
      <w:tblPr>
        <w:tblStyle w:val="Rastertabel1licht-Accent5"/>
        <w:tblW w:w="0" w:type="auto"/>
        <w:tblLayout w:type="fixed"/>
        <w:tblLook w:val="04A0" w:firstRow="1" w:lastRow="0" w:firstColumn="1" w:lastColumn="0" w:noHBand="0" w:noVBand="1"/>
      </w:tblPr>
      <w:tblGrid>
        <w:gridCol w:w="2547"/>
        <w:gridCol w:w="1276"/>
        <w:gridCol w:w="1417"/>
        <w:gridCol w:w="1276"/>
      </w:tblGrid>
      <w:tr w:rsidR="00D214D7" w:rsidRPr="00040811" w14:paraId="3B7C0663" w14:textId="77777777" w:rsidTr="00766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5EF9E79" w14:textId="045D8AF4" w:rsidR="00D214D7" w:rsidRPr="00040811" w:rsidRDefault="007266C3" w:rsidP="00A345D7">
            <w:pPr>
              <w:rPr>
                <w:sz w:val="18"/>
                <w:szCs w:val="18"/>
              </w:rPr>
            </w:pPr>
            <w:r w:rsidRPr="00040811">
              <w:rPr>
                <w:sz w:val="18"/>
                <w:szCs w:val="18"/>
              </w:rPr>
              <w:t>Beoordeling</w:t>
            </w:r>
          </w:p>
        </w:tc>
        <w:tc>
          <w:tcPr>
            <w:tcW w:w="1276" w:type="dxa"/>
          </w:tcPr>
          <w:p w14:paraId="149F744E" w14:textId="78B088E5" w:rsidR="00D214D7" w:rsidRPr="00040811" w:rsidRDefault="00D214D7" w:rsidP="00A345D7">
            <w:pPr>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Psychiater</w:t>
            </w:r>
          </w:p>
        </w:tc>
        <w:tc>
          <w:tcPr>
            <w:tcW w:w="1417" w:type="dxa"/>
          </w:tcPr>
          <w:p w14:paraId="443DA0D6" w14:textId="6DCBCCE8" w:rsidR="00D214D7" w:rsidRPr="00040811" w:rsidRDefault="00D214D7" w:rsidP="00A345D7">
            <w:pPr>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Psycholoog</w:t>
            </w:r>
          </w:p>
        </w:tc>
        <w:tc>
          <w:tcPr>
            <w:tcW w:w="1276" w:type="dxa"/>
          </w:tcPr>
          <w:p w14:paraId="0B501D0B" w14:textId="6EB4115A" w:rsidR="00D214D7" w:rsidRPr="00040811" w:rsidRDefault="00D214D7" w:rsidP="00A345D7">
            <w:pPr>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Pedagoog</w:t>
            </w:r>
          </w:p>
        </w:tc>
      </w:tr>
      <w:tr w:rsidR="00D214D7" w:rsidRPr="00040811" w14:paraId="5381EC06" w14:textId="77777777" w:rsidTr="00766C4F">
        <w:tc>
          <w:tcPr>
            <w:cnfStyle w:val="001000000000" w:firstRow="0" w:lastRow="0" w:firstColumn="1" w:lastColumn="0" w:oddVBand="0" w:evenVBand="0" w:oddHBand="0" w:evenHBand="0" w:firstRowFirstColumn="0" w:firstRowLastColumn="0" w:lastRowFirstColumn="0" w:lastRowLastColumn="0"/>
            <w:tcW w:w="2547" w:type="dxa"/>
          </w:tcPr>
          <w:p w14:paraId="200DDCC2" w14:textId="18A72DA8" w:rsidR="00D214D7" w:rsidRPr="00040811" w:rsidRDefault="00D214D7" w:rsidP="00A345D7">
            <w:pPr>
              <w:rPr>
                <w:b w:val="0"/>
                <w:bCs w:val="0"/>
                <w:sz w:val="18"/>
                <w:szCs w:val="18"/>
              </w:rPr>
            </w:pPr>
            <w:r w:rsidRPr="00040811">
              <w:rPr>
                <w:b w:val="0"/>
                <w:bCs w:val="0"/>
                <w:color w:val="00B0F0"/>
                <w:sz w:val="18"/>
                <w:szCs w:val="18"/>
              </w:rPr>
              <w:t>Heel belangrijk</w:t>
            </w:r>
          </w:p>
        </w:tc>
        <w:tc>
          <w:tcPr>
            <w:tcW w:w="1276" w:type="dxa"/>
          </w:tcPr>
          <w:p w14:paraId="4EDABB51" w14:textId="43343CC3" w:rsidR="00D214D7" w:rsidRPr="00040811" w:rsidRDefault="00D214D7" w:rsidP="00A345D7">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6</w:t>
            </w:r>
          </w:p>
        </w:tc>
        <w:tc>
          <w:tcPr>
            <w:tcW w:w="1417" w:type="dxa"/>
          </w:tcPr>
          <w:p w14:paraId="3850FF26" w14:textId="456EAD1F" w:rsidR="00D214D7" w:rsidRPr="00040811" w:rsidRDefault="00D214D7" w:rsidP="00A345D7">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3</w:t>
            </w:r>
          </w:p>
        </w:tc>
        <w:tc>
          <w:tcPr>
            <w:tcW w:w="1276" w:type="dxa"/>
          </w:tcPr>
          <w:p w14:paraId="16591DCA" w14:textId="497FC328" w:rsidR="00D214D7" w:rsidRPr="00040811" w:rsidRDefault="00D214D7" w:rsidP="00A345D7">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4</w:t>
            </w:r>
          </w:p>
        </w:tc>
      </w:tr>
      <w:tr w:rsidR="00D214D7" w:rsidRPr="00040811" w14:paraId="043359B0" w14:textId="77777777" w:rsidTr="00766C4F">
        <w:tc>
          <w:tcPr>
            <w:cnfStyle w:val="001000000000" w:firstRow="0" w:lastRow="0" w:firstColumn="1" w:lastColumn="0" w:oddVBand="0" w:evenVBand="0" w:oddHBand="0" w:evenHBand="0" w:firstRowFirstColumn="0" w:firstRowLastColumn="0" w:lastRowFirstColumn="0" w:lastRowLastColumn="0"/>
            <w:tcW w:w="2547" w:type="dxa"/>
          </w:tcPr>
          <w:p w14:paraId="3A488F33" w14:textId="3C5E68F8" w:rsidR="00D214D7" w:rsidRPr="00040811" w:rsidRDefault="00D214D7" w:rsidP="00A345D7">
            <w:pPr>
              <w:rPr>
                <w:b w:val="0"/>
                <w:bCs w:val="0"/>
                <w:sz w:val="18"/>
                <w:szCs w:val="18"/>
              </w:rPr>
            </w:pPr>
            <w:r w:rsidRPr="00040811">
              <w:rPr>
                <w:b w:val="0"/>
                <w:bCs w:val="0"/>
                <w:color w:val="7030A0"/>
                <w:sz w:val="18"/>
                <w:szCs w:val="18"/>
              </w:rPr>
              <w:t>Belangrijk</w:t>
            </w:r>
          </w:p>
        </w:tc>
        <w:tc>
          <w:tcPr>
            <w:tcW w:w="1276" w:type="dxa"/>
          </w:tcPr>
          <w:p w14:paraId="0CAA7C62" w14:textId="460BD3E4" w:rsidR="00D214D7" w:rsidRPr="00040811" w:rsidRDefault="00D214D7" w:rsidP="00A345D7">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8</w:t>
            </w:r>
          </w:p>
        </w:tc>
        <w:tc>
          <w:tcPr>
            <w:tcW w:w="1417" w:type="dxa"/>
          </w:tcPr>
          <w:p w14:paraId="037281D0" w14:textId="41F46510" w:rsidR="00D214D7" w:rsidRPr="00040811" w:rsidRDefault="00D214D7" w:rsidP="00A345D7">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3</w:t>
            </w:r>
          </w:p>
        </w:tc>
        <w:tc>
          <w:tcPr>
            <w:tcW w:w="1276" w:type="dxa"/>
          </w:tcPr>
          <w:p w14:paraId="5AEAC39B" w14:textId="54869144" w:rsidR="00D214D7" w:rsidRPr="00040811" w:rsidRDefault="00D214D7" w:rsidP="00A345D7">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6</w:t>
            </w:r>
          </w:p>
        </w:tc>
      </w:tr>
      <w:tr w:rsidR="00D214D7" w:rsidRPr="00040811" w14:paraId="6D40A61B" w14:textId="77777777" w:rsidTr="00766C4F">
        <w:tc>
          <w:tcPr>
            <w:cnfStyle w:val="001000000000" w:firstRow="0" w:lastRow="0" w:firstColumn="1" w:lastColumn="0" w:oddVBand="0" w:evenVBand="0" w:oddHBand="0" w:evenHBand="0" w:firstRowFirstColumn="0" w:firstRowLastColumn="0" w:lastRowFirstColumn="0" w:lastRowLastColumn="0"/>
            <w:tcW w:w="2547" w:type="dxa"/>
          </w:tcPr>
          <w:p w14:paraId="41045C6D" w14:textId="6037DC84" w:rsidR="00D214D7" w:rsidRPr="00040811" w:rsidRDefault="00D214D7" w:rsidP="00A345D7">
            <w:pPr>
              <w:rPr>
                <w:b w:val="0"/>
                <w:bCs w:val="0"/>
                <w:sz w:val="18"/>
                <w:szCs w:val="18"/>
              </w:rPr>
            </w:pPr>
            <w:r w:rsidRPr="00040811">
              <w:rPr>
                <w:b w:val="0"/>
                <w:bCs w:val="0"/>
                <w:color w:val="00B050"/>
                <w:sz w:val="18"/>
                <w:szCs w:val="18"/>
              </w:rPr>
              <w:t>Niet onbelangrijk, maar ook niet belangrijk</w:t>
            </w:r>
          </w:p>
        </w:tc>
        <w:tc>
          <w:tcPr>
            <w:tcW w:w="1276" w:type="dxa"/>
          </w:tcPr>
          <w:p w14:paraId="5F5A90DF" w14:textId="4ECC9D81" w:rsidR="00D214D7" w:rsidRPr="00040811" w:rsidRDefault="00D214D7" w:rsidP="00A345D7">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0</w:t>
            </w:r>
          </w:p>
        </w:tc>
        <w:tc>
          <w:tcPr>
            <w:tcW w:w="1417" w:type="dxa"/>
          </w:tcPr>
          <w:p w14:paraId="30749B98" w14:textId="57D5F8BE" w:rsidR="00D214D7" w:rsidRPr="00040811" w:rsidRDefault="00D214D7" w:rsidP="00A345D7">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7</w:t>
            </w:r>
          </w:p>
        </w:tc>
        <w:tc>
          <w:tcPr>
            <w:tcW w:w="1276" w:type="dxa"/>
          </w:tcPr>
          <w:p w14:paraId="0481F53B" w14:textId="65E31AC3" w:rsidR="00D214D7" w:rsidRPr="00040811" w:rsidRDefault="00D214D7" w:rsidP="00A345D7">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2</w:t>
            </w:r>
          </w:p>
        </w:tc>
      </w:tr>
      <w:tr w:rsidR="00D214D7" w:rsidRPr="00040811" w14:paraId="44340D39" w14:textId="77777777" w:rsidTr="00766C4F">
        <w:tc>
          <w:tcPr>
            <w:cnfStyle w:val="001000000000" w:firstRow="0" w:lastRow="0" w:firstColumn="1" w:lastColumn="0" w:oddVBand="0" w:evenVBand="0" w:oddHBand="0" w:evenHBand="0" w:firstRowFirstColumn="0" w:firstRowLastColumn="0" w:lastRowFirstColumn="0" w:lastRowLastColumn="0"/>
            <w:tcW w:w="2547" w:type="dxa"/>
          </w:tcPr>
          <w:p w14:paraId="643141E2" w14:textId="35BBF323" w:rsidR="00D214D7" w:rsidRPr="00040811" w:rsidRDefault="00D214D7" w:rsidP="00A345D7">
            <w:pPr>
              <w:rPr>
                <w:b w:val="0"/>
                <w:bCs w:val="0"/>
                <w:sz w:val="18"/>
                <w:szCs w:val="18"/>
              </w:rPr>
            </w:pPr>
            <w:r w:rsidRPr="00040811">
              <w:rPr>
                <w:b w:val="0"/>
                <w:bCs w:val="0"/>
                <w:color w:val="FF0000"/>
                <w:sz w:val="18"/>
                <w:szCs w:val="18"/>
              </w:rPr>
              <w:t>Niet belangrijk</w:t>
            </w:r>
          </w:p>
        </w:tc>
        <w:tc>
          <w:tcPr>
            <w:tcW w:w="1276" w:type="dxa"/>
          </w:tcPr>
          <w:p w14:paraId="50B9607B" w14:textId="1AC3493D" w:rsidR="00D214D7" w:rsidRPr="00040811" w:rsidRDefault="00D214D7" w:rsidP="00A345D7">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0</w:t>
            </w:r>
          </w:p>
        </w:tc>
        <w:tc>
          <w:tcPr>
            <w:tcW w:w="1417" w:type="dxa"/>
          </w:tcPr>
          <w:p w14:paraId="72B71F4E" w14:textId="46B47A5F" w:rsidR="00D214D7" w:rsidRPr="00040811" w:rsidRDefault="00D214D7" w:rsidP="00A345D7">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w:t>
            </w:r>
          </w:p>
        </w:tc>
        <w:tc>
          <w:tcPr>
            <w:tcW w:w="1276" w:type="dxa"/>
          </w:tcPr>
          <w:p w14:paraId="7638DE41" w14:textId="34E59071" w:rsidR="00D214D7" w:rsidRPr="00040811" w:rsidRDefault="00D214D7" w:rsidP="00A345D7">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2</w:t>
            </w:r>
          </w:p>
        </w:tc>
      </w:tr>
      <w:tr w:rsidR="00D214D7" w:rsidRPr="00040811" w14:paraId="3DCE1F9D" w14:textId="77777777" w:rsidTr="00766C4F">
        <w:tc>
          <w:tcPr>
            <w:cnfStyle w:val="001000000000" w:firstRow="0" w:lastRow="0" w:firstColumn="1" w:lastColumn="0" w:oddVBand="0" w:evenVBand="0" w:oddHBand="0" w:evenHBand="0" w:firstRowFirstColumn="0" w:firstRowLastColumn="0" w:lastRowFirstColumn="0" w:lastRowLastColumn="0"/>
            <w:tcW w:w="2547" w:type="dxa"/>
          </w:tcPr>
          <w:p w14:paraId="1BEC1D8C" w14:textId="31F2A555" w:rsidR="00D214D7" w:rsidRPr="00040811" w:rsidRDefault="00D214D7" w:rsidP="00A345D7">
            <w:pPr>
              <w:rPr>
                <w:b w:val="0"/>
                <w:bCs w:val="0"/>
                <w:sz w:val="18"/>
                <w:szCs w:val="18"/>
              </w:rPr>
            </w:pPr>
            <w:r w:rsidRPr="00040811">
              <w:rPr>
                <w:b w:val="0"/>
                <w:bCs w:val="0"/>
                <w:color w:val="0070C0"/>
                <w:sz w:val="18"/>
                <w:szCs w:val="18"/>
              </w:rPr>
              <w:t>Helemaal niet belangrijk</w:t>
            </w:r>
          </w:p>
        </w:tc>
        <w:tc>
          <w:tcPr>
            <w:tcW w:w="1276" w:type="dxa"/>
          </w:tcPr>
          <w:p w14:paraId="4C365588" w14:textId="50DD67CD" w:rsidR="00D214D7" w:rsidRPr="00040811" w:rsidRDefault="00D214D7" w:rsidP="00A345D7">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0</w:t>
            </w:r>
          </w:p>
        </w:tc>
        <w:tc>
          <w:tcPr>
            <w:tcW w:w="1417" w:type="dxa"/>
          </w:tcPr>
          <w:p w14:paraId="5B7C1BCB" w14:textId="14C77731" w:rsidR="00D214D7" w:rsidRPr="00040811" w:rsidRDefault="00D214D7" w:rsidP="00A345D7">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0</w:t>
            </w:r>
          </w:p>
        </w:tc>
        <w:tc>
          <w:tcPr>
            <w:tcW w:w="1276" w:type="dxa"/>
          </w:tcPr>
          <w:p w14:paraId="43432F56" w14:textId="2557D07A" w:rsidR="00D214D7" w:rsidRPr="00040811" w:rsidRDefault="00D214D7" w:rsidP="00A345D7">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0</w:t>
            </w:r>
          </w:p>
        </w:tc>
      </w:tr>
      <w:tr w:rsidR="00D214D7" w:rsidRPr="00040811" w14:paraId="38645B1A" w14:textId="77777777" w:rsidTr="00766C4F">
        <w:tc>
          <w:tcPr>
            <w:cnfStyle w:val="001000000000" w:firstRow="0" w:lastRow="0" w:firstColumn="1" w:lastColumn="0" w:oddVBand="0" w:evenVBand="0" w:oddHBand="0" w:evenHBand="0" w:firstRowFirstColumn="0" w:firstRowLastColumn="0" w:lastRowFirstColumn="0" w:lastRowLastColumn="0"/>
            <w:tcW w:w="2547" w:type="dxa"/>
          </w:tcPr>
          <w:p w14:paraId="47A15CF7" w14:textId="5F5FF4E3" w:rsidR="00D214D7" w:rsidRPr="00040811" w:rsidRDefault="00D214D7" w:rsidP="00A345D7">
            <w:pPr>
              <w:rPr>
                <w:b w:val="0"/>
                <w:bCs w:val="0"/>
                <w:color w:val="0070C0"/>
                <w:sz w:val="18"/>
                <w:szCs w:val="18"/>
              </w:rPr>
            </w:pPr>
            <w:r w:rsidRPr="00040811">
              <w:rPr>
                <w:b w:val="0"/>
                <w:bCs w:val="0"/>
                <w:color w:val="000000" w:themeColor="text1"/>
                <w:sz w:val="18"/>
                <w:szCs w:val="18"/>
              </w:rPr>
              <w:t>Totaal</w:t>
            </w:r>
          </w:p>
        </w:tc>
        <w:tc>
          <w:tcPr>
            <w:tcW w:w="1276" w:type="dxa"/>
          </w:tcPr>
          <w:p w14:paraId="14785B2E" w14:textId="3908D3EB" w:rsidR="00D214D7" w:rsidRPr="00040811" w:rsidRDefault="00D214D7" w:rsidP="00A345D7">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14</w:t>
            </w:r>
          </w:p>
        </w:tc>
        <w:tc>
          <w:tcPr>
            <w:tcW w:w="1417" w:type="dxa"/>
          </w:tcPr>
          <w:p w14:paraId="684EB951" w14:textId="54F9D5FB" w:rsidR="00D214D7" w:rsidRPr="00040811" w:rsidRDefault="00D214D7" w:rsidP="00A345D7">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14</w:t>
            </w:r>
          </w:p>
        </w:tc>
        <w:tc>
          <w:tcPr>
            <w:tcW w:w="1276" w:type="dxa"/>
          </w:tcPr>
          <w:p w14:paraId="2F284ED0" w14:textId="1078E437" w:rsidR="00D214D7" w:rsidRPr="00040811" w:rsidRDefault="00D214D7" w:rsidP="00A345D7">
            <w:pPr>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14</w:t>
            </w:r>
          </w:p>
        </w:tc>
      </w:tr>
    </w:tbl>
    <w:p w14:paraId="075D01EC" w14:textId="77777777" w:rsidR="00085267" w:rsidRPr="00040811" w:rsidRDefault="00085267" w:rsidP="00A345D7"/>
    <w:p w14:paraId="139A471A" w14:textId="51462D91" w:rsidR="00DD2E14" w:rsidRPr="00040811" w:rsidRDefault="00F97B97" w:rsidP="00833592">
      <w:pPr>
        <w:rPr>
          <w:rFonts w:eastAsia="Roboto" w:cs="Roboto"/>
        </w:rPr>
      </w:pPr>
      <w:r w:rsidRPr="00040811">
        <w:t xml:space="preserve">Om te komen tot </w:t>
      </w:r>
      <w:r w:rsidR="00B47DB4" w:rsidRPr="00040811">
        <w:t xml:space="preserve">gewogen </w:t>
      </w:r>
      <w:r w:rsidRPr="00040811">
        <w:t>beoordeling</w:t>
      </w:r>
      <w:r w:rsidR="00FD1245" w:rsidRPr="00040811">
        <w:t xml:space="preserve"> welke extra ondersteuning</w:t>
      </w:r>
      <w:r w:rsidR="00FD1245" w:rsidRPr="00040811">
        <w:rPr>
          <w:rFonts w:eastAsia="Roboto" w:cs="Roboto"/>
        </w:rPr>
        <w:t xml:space="preserve"> </w:t>
      </w:r>
      <w:r w:rsidR="00535B85" w:rsidRPr="00040811">
        <w:rPr>
          <w:rFonts w:eastAsia="Roboto" w:cs="Roboto"/>
        </w:rPr>
        <w:t xml:space="preserve">van het swv </w:t>
      </w:r>
      <w:r w:rsidR="00833592" w:rsidRPr="00040811">
        <w:rPr>
          <w:rFonts w:eastAsia="Roboto" w:cs="Roboto"/>
        </w:rPr>
        <w:t>gewenst</w:t>
      </w:r>
      <w:r w:rsidR="00B47DB4" w:rsidRPr="00040811">
        <w:rPr>
          <w:rFonts w:eastAsia="Roboto" w:cs="Roboto"/>
        </w:rPr>
        <w:t xml:space="preserve"> is</w:t>
      </w:r>
      <w:r w:rsidRPr="00040811">
        <w:rPr>
          <w:rFonts w:eastAsia="Roboto" w:cs="Roboto"/>
        </w:rPr>
        <w:t xml:space="preserve">, </w:t>
      </w:r>
      <w:r w:rsidR="00833592" w:rsidRPr="00040811">
        <w:rPr>
          <w:rFonts w:eastAsia="Roboto" w:cs="Roboto"/>
        </w:rPr>
        <w:t>wordt uitgegaan van de volgende</w:t>
      </w:r>
      <w:r w:rsidRPr="00040811">
        <w:rPr>
          <w:rFonts w:eastAsia="Roboto" w:cs="Roboto"/>
        </w:rPr>
        <w:t xml:space="preserve"> 2 </w:t>
      </w:r>
      <w:r w:rsidR="00033295" w:rsidRPr="00040811">
        <w:rPr>
          <w:rFonts w:eastAsia="Roboto" w:cs="Roboto"/>
        </w:rPr>
        <w:t>criteria</w:t>
      </w:r>
      <w:r w:rsidR="00DD2E14" w:rsidRPr="00040811">
        <w:t>:</w:t>
      </w:r>
    </w:p>
    <w:p w14:paraId="20A66785" w14:textId="77777777" w:rsidR="00DD2E14" w:rsidRPr="00040811" w:rsidRDefault="00DD2E14" w:rsidP="00DD2E14">
      <w:pPr>
        <w:ind w:firstLine="708"/>
      </w:pPr>
      <w:r w:rsidRPr="00040811">
        <w:t xml:space="preserve"> </w:t>
      </w:r>
    </w:p>
    <w:p w14:paraId="2ADE2033" w14:textId="71623858" w:rsidR="00DD2E14" w:rsidRPr="00040811" w:rsidRDefault="00C40169">
      <w:pPr>
        <w:pStyle w:val="Lijstalinea"/>
        <w:numPr>
          <w:ilvl w:val="0"/>
          <w:numId w:val="26"/>
        </w:numPr>
        <w:ind w:left="426"/>
      </w:pPr>
      <w:r>
        <w:t xml:space="preserve">7 </w:t>
      </w:r>
      <w:r w:rsidR="00DD2E14" w:rsidRPr="00040811">
        <w:t xml:space="preserve">van de </w:t>
      </w:r>
      <w:r>
        <w:t xml:space="preserve">10 </w:t>
      </w:r>
      <w:r w:rsidR="00DD2E14" w:rsidRPr="00040811">
        <w:t xml:space="preserve">ouders èn tenminste </w:t>
      </w:r>
      <w:r>
        <w:t xml:space="preserve">2 </w:t>
      </w:r>
      <w:r w:rsidR="00DD2E14" w:rsidRPr="00040811">
        <w:t xml:space="preserve">van de </w:t>
      </w:r>
      <w:r>
        <w:t xml:space="preserve">3 </w:t>
      </w:r>
      <w:r w:rsidR="00DD2E14" w:rsidRPr="00040811">
        <w:t>professionals</w:t>
      </w:r>
      <w:r w:rsidR="00DD2E14" w:rsidRPr="00040811">
        <w:rPr>
          <w:color w:val="000000" w:themeColor="text1"/>
        </w:rPr>
        <w:t xml:space="preserve"> </w:t>
      </w:r>
      <w:r w:rsidR="00833592" w:rsidRPr="00040811">
        <w:t xml:space="preserve">achten </w:t>
      </w:r>
      <w:r w:rsidR="00DD2E14" w:rsidRPr="00040811">
        <w:t>de</w:t>
      </w:r>
      <w:r w:rsidR="00833592" w:rsidRPr="00040811">
        <w:t xml:space="preserve"> extra ondersteuning</w:t>
      </w:r>
      <w:r w:rsidR="00DD2E14" w:rsidRPr="00040811">
        <w:t xml:space="preserve"> (zeer) belangrijk, </w:t>
      </w:r>
      <w:r w:rsidR="00DD2E14" w:rsidRPr="00040811">
        <w:rPr>
          <w:color w:val="000000" w:themeColor="text1"/>
        </w:rPr>
        <w:t xml:space="preserve">of </w:t>
      </w:r>
    </w:p>
    <w:p w14:paraId="015098F2" w14:textId="6251B49E" w:rsidR="00DD2E14" w:rsidRPr="00040811" w:rsidRDefault="00C40169">
      <w:pPr>
        <w:pStyle w:val="Lijstalinea"/>
        <w:numPr>
          <w:ilvl w:val="0"/>
          <w:numId w:val="26"/>
        </w:numPr>
        <w:tabs>
          <w:tab w:val="left" w:pos="426"/>
        </w:tabs>
        <w:ind w:left="426"/>
      </w:pPr>
      <w:r>
        <w:rPr>
          <w:color w:val="000000" w:themeColor="text1"/>
        </w:rPr>
        <w:t xml:space="preserve">8,5 van de 10 </w:t>
      </w:r>
      <w:r w:rsidR="00DD2E14" w:rsidRPr="00040811">
        <w:t xml:space="preserve">ouders èn </w:t>
      </w:r>
      <w:r>
        <w:t xml:space="preserve">1 </w:t>
      </w:r>
      <w:r w:rsidR="00ED1F2E" w:rsidRPr="00040811">
        <w:t>van de</w:t>
      </w:r>
      <w:r w:rsidR="00DD2E14" w:rsidRPr="00040811">
        <w:t xml:space="preserve"> </w:t>
      </w:r>
      <w:r>
        <w:t xml:space="preserve">3 </w:t>
      </w:r>
      <w:r w:rsidR="00DD2E14" w:rsidRPr="00040811">
        <w:t>professionals</w:t>
      </w:r>
      <w:r w:rsidR="00DD2E14" w:rsidRPr="00040811">
        <w:rPr>
          <w:color w:val="000000" w:themeColor="text1"/>
        </w:rPr>
        <w:t xml:space="preserve"> </w:t>
      </w:r>
      <w:r w:rsidR="00833592" w:rsidRPr="00040811">
        <w:t xml:space="preserve">achten de extra ondersteuning </w:t>
      </w:r>
      <w:r w:rsidR="00DD2E14" w:rsidRPr="00040811">
        <w:t>(zeer) belangrijk</w:t>
      </w:r>
      <w:r w:rsidR="002226DF" w:rsidRPr="00040811">
        <w:t>.</w:t>
      </w:r>
    </w:p>
    <w:p w14:paraId="5BE1728D" w14:textId="31A7B9B8" w:rsidR="005B4255" w:rsidRPr="00040811" w:rsidRDefault="005B4255" w:rsidP="00A345D7"/>
    <w:p w14:paraId="7332451D" w14:textId="65EAC394" w:rsidR="00C0367E" w:rsidRPr="00040811" w:rsidRDefault="00833592" w:rsidP="00A345D7">
      <w:r w:rsidRPr="00040811">
        <w:lastRenderedPageBreak/>
        <w:t>In</w:t>
      </w:r>
      <w:r w:rsidR="00A56B9D" w:rsidRPr="00040811">
        <w:t xml:space="preserve"> </w:t>
      </w:r>
      <w:r w:rsidR="00C0367E" w:rsidRPr="00040811">
        <w:t xml:space="preserve">Tabel </w:t>
      </w:r>
      <w:r w:rsidR="00E316E6" w:rsidRPr="00040811">
        <w:t>10</w:t>
      </w:r>
      <w:r w:rsidR="00393C33" w:rsidRPr="00040811">
        <w:t xml:space="preserve"> </w:t>
      </w:r>
      <w:r w:rsidR="00C0367E" w:rsidRPr="00040811">
        <w:t>zijn de</w:t>
      </w:r>
      <w:r w:rsidRPr="00040811">
        <w:t xml:space="preserve"> </w:t>
      </w:r>
      <w:r w:rsidR="00C0367E" w:rsidRPr="00040811">
        <w:t>extra ondersteuningsvormen</w:t>
      </w:r>
      <w:r w:rsidR="00C0367E" w:rsidRPr="00040811">
        <w:rPr>
          <w:rFonts w:eastAsia="Roboto" w:cs="Roboto"/>
        </w:rPr>
        <w:t xml:space="preserve"> van het swv opgenomen in volgorde van behandeling in </w:t>
      </w:r>
      <w:r w:rsidR="002F7F3A" w:rsidRPr="00040811">
        <w:rPr>
          <w:rFonts w:eastAsia="Roboto" w:cs="Roboto"/>
        </w:rPr>
        <w:t>§ 5.2</w:t>
      </w:r>
      <w:r w:rsidR="00E316E6" w:rsidRPr="00040811">
        <w:rPr>
          <w:rFonts w:eastAsia="Roboto" w:cs="Roboto"/>
        </w:rPr>
        <w:t>.</w:t>
      </w:r>
      <w:r w:rsidR="00C0367E" w:rsidRPr="00040811">
        <w:rPr>
          <w:rFonts w:eastAsia="Roboto" w:cs="Roboto"/>
        </w:rPr>
        <w:t xml:space="preserve"> </w:t>
      </w:r>
      <w:r w:rsidR="0090334B" w:rsidRPr="00040811">
        <w:t xml:space="preserve">De </w:t>
      </w:r>
      <w:r w:rsidR="008D58B8" w:rsidRPr="00040811">
        <w:t xml:space="preserve">vetgedrukte </w:t>
      </w:r>
      <w:r w:rsidR="0090334B" w:rsidRPr="00040811">
        <w:t xml:space="preserve">percentages </w:t>
      </w:r>
      <w:r w:rsidR="008D58B8" w:rsidRPr="00040811">
        <w:t>behoren bij de extra ondersteuningsvormen</w:t>
      </w:r>
      <w:r w:rsidR="008D58B8" w:rsidRPr="00040811">
        <w:rPr>
          <w:rFonts w:eastAsia="Roboto" w:cs="Roboto"/>
        </w:rPr>
        <w:t xml:space="preserve"> </w:t>
      </w:r>
      <w:r w:rsidR="0090334B" w:rsidRPr="00040811">
        <w:t xml:space="preserve">die voldoen aan de 2 criteria. </w:t>
      </w:r>
    </w:p>
    <w:p w14:paraId="1C2B6C85" w14:textId="4E46C4B8" w:rsidR="00A56B9D" w:rsidRPr="00040811" w:rsidRDefault="00A56B9D" w:rsidP="00A345D7"/>
    <w:p w14:paraId="1EC93B4E" w14:textId="7EFCC354" w:rsidR="006A6F45" w:rsidRPr="00040811" w:rsidRDefault="006A6F45" w:rsidP="00A71D35">
      <w:pPr>
        <w:pStyle w:val="Bijschrift"/>
      </w:pPr>
      <w:r w:rsidRPr="00040811">
        <w:t xml:space="preserve">Tabel </w:t>
      </w:r>
      <w:r w:rsidR="00000000">
        <w:fldChar w:fldCharType="begin"/>
      </w:r>
      <w:r w:rsidR="00000000">
        <w:instrText xml:space="preserve"> SEQ Tabel \* ARABIC </w:instrText>
      </w:r>
      <w:r w:rsidR="00000000">
        <w:fldChar w:fldCharType="separate"/>
      </w:r>
      <w:r w:rsidR="009273DE">
        <w:rPr>
          <w:noProof/>
        </w:rPr>
        <w:t>10</w:t>
      </w:r>
      <w:r w:rsidR="00000000">
        <w:rPr>
          <w:noProof/>
        </w:rPr>
        <w:fldChar w:fldCharType="end"/>
      </w:r>
      <w:r w:rsidRPr="00040811">
        <w:t xml:space="preserve"> </w:t>
      </w:r>
      <w:r w:rsidR="00E21FE2" w:rsidRPr="00040811">
        <w:t>De extra ondersteuning van</w:t>
      </w:r>
      <w:r w:rsidRPr="00040811">
        <w:t xml:space="preserve"> het swv </w:t>
      </w:r>
      <w:r w:rsidR="00E21FE2" w:rsidRPr="00040811">
        <w:t>die door</w:t>
      </w:r>
      <w:r w:rsidRPr="00040811">
        <w:t xml:space="preserve"> de ouders (O) en hulp- en zorgverleners (H&amp;Z) </w:t>
      </w:r>
      <w:r w:rsidR="00E21FE2" w:rsidRPr="00040811">
        <w:t>wordt gewaardeerd als zeer belangrijk of belangrijk</w:t>
      </w:r>
    </w:p>
    <w:tbl>
      <w:tblPr>
        <w:tblStyle w:val="Rastertabel4-Accent5"/>
        <w:tblW w:w="8676" w:type="dxa"/>
        <w:tblLook w:val="04A0" w:firstRow="1" w:lastRow="0" w:firstColumn="1" w:lastColumn="0" w:noHBand="0" w:noVBand="1"/>
      </w:tblPr>
      <w:tblGrid>
        <w:gridCol w:w="6374"/>
        <w:gridCol w:w="666"/>
        <w:gridCol w:w="833"/>
        <w:gridCol w:w="803"/>
      </w:tblGrid>
      <w:tr w:rsidR="00393C33" w:rsidRPr="00040811" w14:paraId="50B5EAAD" w14:textId="77777777" w:rsidTr="006D10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4" w:type="dxa"/>
            <w:shd w:val="clear" w:color="auto" w:fill="5B9BD5"/>
          </w:tcPr>
          <w:p w14:paraId="3CB79F76" w14:textId="764D19E1" w:rsidR="00393C33" w:rsidRPr="00040811" w:rsidRDefault="00896B47" w:rsidP="00393C33">
            <w:pPr>
              <w:tabs>
                <w:tab w:val="left" w:pos="426"/>
              </w:tabs>
              <w:rPr>
                <w:sz w:val="18"/>
                <w:szCs w:val="18"/>
              </w:rPr>
            </w:pPr>
            <w:r w:rsidRPr="00040811">
              <w:rPr>
                <w:sz w:val="18"/>
                <w:szCs w:val="18"/>
              </w:rPr>
              <w:t>Extra ondersteuning gewaardeerd als (zeer) belangrijk</w:t>
            </w:r>
          </w:p>
        </w:tc>
        <w:tc>
          <w:tcPr>
            <w:tcW w:w="666" w:type="dxa"/>
            <w:shd w:val="clear" w:color="auto" w:fill="5B9BD5"/>
          </w:tcPr>
          <w:p w14:paraId="4F817EA1" w14:textId="2B775464" w:rsidR="00393C33" w:rsidRPr="00040811" w:rsidRDefault="00393C33" w:rsidP="006D10F6">
            <w:pPr>
              <w:tabs>
                <w:tab w:val="left" w:pos="426"/>
              </w:tabs>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O%</w:t>
            </w:r>
          </w:p>
        </w:tc>
        <w:tc>
          <w:tcPr>
            <w:tcW w:w="833" w:type="dxa"/>
            <w:shd w:val="clear" w:color="auto" w:fill="5B9BD5"/>
          </w:tcPr>
          <w:p w14:paraId="6B6D52D2" w14:textId="1BED52FA" w:rsidR="00393C33" w:rsidRPr="00040811" w:rsidRDefault="00393C33" w:rsidP="006D10F6">
            <w:pPr>
              <w:tabs>
                <w:tab w:val="left" w:pos="426"/>
              </w:tabs>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H&amp;Z%</w:t>
            </w:r>
          </w:p>
        </w:tc>
        <w:tc>
          <w:tcPr>
            <w:tcW w:w="803" w:type="dxa"/>
            <w:shd w:val="clear" w:color="auto" w:fill="5B9BD5"/>
          </w:tcPr>
          <w:p w14:paraId="5C0F4423" w14:textId="7A9501B4" w:rsidR="00393C33" w:rsidRPr="00040811" w:rsidRDefault="00393C33" w:rsidP="006D10F6">
            <w:pPr>
              <w:tabs>
                <w:tab w:val="left" w:pos="426"/>
              </w:tabs>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Tot%</w:t>
            </w:r>
          </w:p>
        </w:tc>
      </w:tr>
      <w:tr w:rsidR="00124B4C" w:rsidRPr="00040811" w14:paraId="455FB9E6" w14:textId="77777777" w:rsidTr="006D1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B88605D" w14:textId="1696FD96" w:rsidR="00124B4C" w:rsidRPr="00040811" w:rsidRDefault="00124B4C" w:rsidP="00124B4C">
            <w:pPr>
              <w:tabs>
                <w:tab w:val="left" w:pos="426"/>
              </w:tabs>
              <w:rPr>
                <w:b w:val="0"/>
                <w:bCs w:val="0"/>
                <w:sz w:val="18"/>
                <w:szCs w:val="18"/>
              </w:rPr>
            </w:pPr>
            <w:r w:rsidRPr="00040811">
              <w:rPr>
                <w:b w:val="0"/>
                <w:bCs w:val="0"/>
                <w:sz w:val="18"/>
                <w:szCs w:val="18"/>
              </w:rPr>
              <w:t>Scholen die handelen vanuit het leerrecht van het kind</w:t>
            </w:r>
          </w:p>
        </w:tc>
        <w:tc>
          <w:tcPr>
            <w:tcW w:w="666" w:type="dxa"/>
          </w:tcPr>
          <w:p w14:paraId="29E5A8F4" w14:textId="398B1BB0" w:rsidR="00124B4C" w:rsidRPr="00040811" w:rsidRDefault="00124B4C" w:rsidP="00124B4C">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95,8</w:t>
            </w:r>
          </w:p>
        </w:tc>
        <w:tc>
          <w:tcPr>
            <w:tcW w:w="833" w:type="dxa"/>
          </w:tcPr>
          <w:p w14:paraId="6A8F51F5" w14:textId="28B2119F" w:rsidR="00124B4C" w:rsidRPr="00040811" w:rsidRDefault="00124B4C" w:rsidP="00124B4C">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100</w:t>
            </w:r>
          </w:p>
        </w:tc>
        <w:tc>
          <w:tcPr>
            <w:tcW w:w="803" w:type="dxa"/>
          </w:tcPr>
          <w:p w14:paraId="1748227C" w14:textId="525ABCB4" w:rsidR="00124B4C" w:rsidRPr="00040811" w:rsidRDefault="00124B4C" w:rsidP="00124B4C">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195,8</w:t>
            </w:r>
          </w:p>
        </w:tc>
      </w:tr>
      <w:tr w:rsidR="00124B4C" w:rsidRPr="00040811" w14:paraId="5375382A" w14:textId="77777777" w:rsidTr="006D10F6">
        <w:tc>
          <w:tcPr>
            <w:cnfStyle w:val="001000000000" w:firstRow="0" w:lastRow="0" w:firstColumn="1" w:lastColumn="0" w:oddVBand="0" w:evenVBand="0" w:oddHBand="0" w:evenHBand="0" w:firstRowFirstColumn="0" w:firstRowLastColumn="0" w:lastRowFirstColumn="0" w:lastRowLastColumn="0"/>
            <w:tcW w:w="6374" w:type="dxa"/>
          </w:tcPr>
          <w:p w14:paraId="008479B8" w14:textId="77777777" w:rsidR="00124B4C" w:rsidRPr="00040811" w:rsidRDefault="00124B4C" w:rsidP="00124B4C">
            <w:pPr>
              <w:tabs>
                <w:tab w:val="left" w:pos="426"/>
              </w:tabs>
              <w:rPr>
                <w:b w:val="0"/>
                <w:bCs w:val="0"/>
                <w:sz w:val="18"/>
                <w:szCs w:val="18"/>
              </w:rPr>
            </w:pPr>
            <w:r w:rsidRPr="00040811">
              <w:rPr>
                <w:b w:val="0"/>
                <w:bCs w:val="0"/>
                <w:sz w:val="18"/>
                <w:szCs w:val="18"/>
              </w:rPr>
              <w:t>Ontwikkelingsgericht onderwijs</w:t>
            </w:r>
          </w:p>
        </w:tc>
        <w:tc>
          <w:tcPr>
            <w:tcW w:w="666" w:type="dxa"/>
          </w:tcPr>
          <w:p w14:paraId="7E58DC8B" w14:textId="67430171" w:rsidR="00124B4C" w:rsidRPr="00040811" w:rsidRDefault="00124B4C" w:rsidP="00124B4C">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100</w:t>
            </w:r>
          </w:p>
        </w:tc>
        <w:tc>
          <w:tcPr>
            <w:tcW w:w="833" w:type="dxa"/>
          </w:tcPr>
          <w:p w14:paraId="753E2EBB" w14:textId="756893A4" w:rsidR="00124B4C" w:rsidRPr="00040811" w:rsidRDefault="00124B4C" w:rsidP="00124B4C">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100</w:t>
            </w:r>
          </w:p>
        </w:tc>
        <w:tc>
          <w:tcPr>
            <w:tcW w:w="803" w:type="dxa"/>
          </w:tcPr>
          <w:p w14:paraId="6D93A030" w14:textId="77777777" w:rsidR="00124B4C" w:rsidRPr="00040811" w:rsidRDefault="00124B4C" w:rsidP="00124B4C">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200</w:t>
            </w:r>
          </w:p>
        </w:tc>
      </w:tr>
      <w:tr w:rsidR="004D34B8" w:rsidRPr="00040811" w14:paraId="34B3C7D9" w14:textId="77777777" w:rsidTr="006D1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8BB04D3" w14:textId="20832901" w:rsidR="004D34B8" w:rsidRPr="00040811" w:rsidRDefault="004D34B8" w:rsidP="004D34B8">
            <w:pPr>
              <w:tabs>
                <w:tab w:val="left" w:pos="426"/>
              </w:tabs>
              <w:rPr>
                <w:b w:val="0"/>
                <w:bCs w:val="0"/>
                <w:sz w:val="18"/>
                <w:szCs w:val="18"/>
              </w:rPr>
            </w:pPr>
            <w:r w:rsidRPr="00040811">
              <w:rPr>
                <w:b w:val="0"/>
                <w:bCs w:val="0"/>
                <w:sz w:val="18"/>
                <w:szCs w:val="18"/>
              </w:rPr>
              <w:t>Passend speel/leeraanbod voor hoogbegaafden op elke school</w:t>
            </w:r>
          </w:p>
        </w:tc>
        <w:tc>
          <w:tcPr>
            <w:tcW w:w="666" w:type="dxa"/>
          </w:tcPr>
          <w:p w14:paraId="79B4D9FB" w14:textId="62C8D2EB" w:rsidR="004D34B8" w:rsidRPr="00040811" w:rsidRDefault="004D34B8" w:rsidP="004D34B8">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95,9</w:t>
            </w:r>
          </w:p>
        </w:tc>
        <w:tc>
          <w:tcPr>
            <w:tcW w:w="833" w:type="dxa"/>
          </w:tcPr>
          <w:p w14:paraId="2A1B6F64" w14:textId="4D506D1E" w:rsidR="004D34B8" w:rsidRPr="00040811" w:rsidRDefault="004D34B8" w:rsidP="004D34B8">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33,3</w:t>
            </w:r>
          </w:p>
        </w:tc>
        <w:tc>
          <w:tcPr>
            <w:tcW w:w="803" w:type="dxa"/>
          </w:tcPr>
          <w:p w14:paraId="798D16E2" w14:textId="2176F962" w:rsidR="004D34B8" w:rsidRPr="00040811" w:rsidRDefault="004D34B8" w:rsidP="004D34B8">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129,2</w:t>
            </w:r>
          </w:p>
        </w:tc>
      </w:tr>
      <w:tr w:rsidR="00222530" w:rsidRPr="00040811" w14:paraId="4934F503" w14:textId="77777777" w:rsidTr="006D10F6">
        <w:tc>
          <w:tcPr>
            <w:cnfStyle w:val="001000000000" w:firstRow="0" w:lastRow="0" w:firstColumn="1" w:lastColumn="0" w:oddVBand="0" w:evenVBand="0" w:oddHBand="0" w:evenHBand="0" w:firstRowFirstColumn="0" w:firstRowLastColumn="0" w:lastRowFirstColumn="0" w:lastRowLastColumn="0"/>
            <w:tcW w:w="6374" w:type="dxa"/>
          </w:tcPr>
          <w:p w14:paraId="2211F7B0" w14:textId="1382E59E" w:rsidR="00222530" w:rsidRPr="00040811" w:rsidRDefault="00222530" w:rsidP="00222530">
            <w:pPr>
              <w:tabs>
                <w:tab w:val="left" w:pos="426"/>
              </w:tabs>
              <w:rPr>
                <w:b w:val="0"/>
                <w:bCs w:val="0"/>
                <w:sz w:val="18"/>
                <w:szCs w:val="18"/>
              </w:rPr>
            </w:pPr>
            <w:r w:rsidRPr="00040811">
              <w:rPr>
                <w:b w:val="0"/>
                <w:bCs w:val="0"/>
                <w:sz w:val="18"/>
                <w:szCs w:val="18"/>
              </w:rPr>
              <w:t>Plusgroep op elke school</w:t>
            </w:r>
          </w:p>
        </w:tc>
        <w:tc>
          <w:tcPr>
            <w:tcW w:w="666" w:type="dxa"/>
          </w:tcPr>
          <w:p w14:paraId="6FF1CF90" w14:textId="1FAF9519" w:rsidR="00222530" w:rsidRPr="00040811" w:rsidRDefault="00222530" w:rsidP="00222530">
            <w:pPr>
              <w:tabs>
                <w:tab w:val="left" w:pos="426"/>
              </w:tabs>
              <w:jc w:val="right"/>
              <w:cnfStyle w:val="000000000000" w:firstRow="0" w:lastRow="0" w:firstColumn="0" w:lastColumn="0" w:oddVBand="0" w:evenVBand="0" w:oddHBand="0" w:evenHBand="0" w:firstRowFirstColumn="0" w:firstRowLastColumn="0" w:lastRowFirstColumn="0" w:lastRowLastColumn="0"/>
              <w:rPr>
                <w:i/>
                <w:iCs/>
                <w:sz w:val="18"/>
                <w:szCs w:val="18"/>
              </w:rPr>
            </w:pPr>
            <w:r w:rsidRPr="00040811">
              <w:rPr>
                <w:sz w:val="18"/>
                <w:szCs w:val="18"/>
              </w:rPr>
              <w:t>58,3</w:t>
            </w:r>
          </w:p>
        </w:tc>
        <w:tc>
          <w:tcPr>
            <w:tcW w:w="833" w:type="dxa"/>
          </w:tcPr>
          <w:p w14:paraId="2657D8C1" w14:textId="2DF7AA7D" w:rsidR="00222530" w:rsidRPr="00040811" w:rsidRDefault="00222530" w:rsidP="00222530">
            <w:pPr>
              <w:tabs>
                <w:tab w:val="left" w:pos="426"/>
              </w:tabs>
              <w:jc w:val="right"/>
              <w:cnfStyle w:val="000000000000" w:firstRow="0" w:lastRow="0" w:firstColumn="0" w:lastColumn="0" w:oddVBand="0" w:evenVBand="0" w:oddHBand="0" w:evenHBand="0" w:firstRowFirstColumn="0" w:firstRowLastColumn="0" w:lastRowFirstColumn="0" w:lastRowLastColumn="0"/>
              <w:rPr>
                <w:i/>
                <w:iCs/>
                <w:sz w:val="18"/>
                <w:szCs w:val="18"/>
              </w:rPr>
            </w:pPr>
            <w:r w:rsidRPr="00040811">
              <w:rPr>
                <w:sz w:val="18"/>
                <w:szCs w:val="18"/>
              </w:rPr>
              <w:t>33,3</w:t>
            </w:r>
          </w:p>
        </w:tc>
        <w:tc>
          <w:tcPr>
            <w:tcW w:w="803" w:type="dxa"/>
          </w:tcPr>
          <w:p w14:paraId="13233856" w14:textId="11543F0D" w:rsidR="00222530" w:rsidRPr="00040811" w:rsidRDefault="00222530" w:rsidP="00222530">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91,6</w:t>
            </w:r>
          </w:p>
        </w:tc>
      </w:tr>
      <w:tr w:rsidR="00222530" w:rsidRPr="00040811" w14:paraId="3D4A097D" w14:textId="77777777" w:rsidTr="006D1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7049228" w14:textId="15761112" w:rsidR="00222530" w:rsidRPr="00040811" w:rsidRDefault="00222530" w:rsidP="00222530">
            <w:pPr>
              <w:tabs>
                <w:tab w:val="left" w:pos="426"/>
              </w:tabs>
              <w:rPr>
                <w:b w:val="0"/>
                <w:bCs w:val="0"/>
                <w:sz w:val="18"/>
                <w:szCs w:val="18"/>
              </w:rPr>
            </w:pPr>
            <w:r w:rsidRPr="00040811">
              <w:rPr>
                <w:b w:val="0"/>
                <w:bCs w:val="0"/>
                <w:sz w:val="18"/>
                <w:szCs w:val="18"/>
              </w:rPr>
              <w:t>Bovenschoolse plusgroepen</w:t>
            </w:r>
          </w:p>
        </w:tc>
        <w:tc>
          <w:tcPr>
            <w:tcW w:w="666" w:type="dxa"/>
          </w:tcPr>
          <w:p w14:paraId="71C4A263" w14:textId="6D79A79E" w:rsidR="00222530" w:rsidRPr="00040811" w:rsidRDefault="00222530" w:rsidP="00222530">
            <w:pPr>
              <w:tabs>
                <w:tab w:val="left" w:pos="426"/>
              </w:tabs>
              <w:jc w:val="right"/>
              <w:cnfStyle w:val="000000100000" w:firstRow="0" w:lastRow="0" w:firstColumn="0" w:lastColumn="0" w:oddVBand="0" w:evenVBand="0" w:oddHBand="1" w:evenHBand="0" w:firstRowFirstColumn="0" w:firstRowLastColumn="0" w:lastRowFirstColumn="0" w:lastRowLastColumn="0"/>
              <w:rPr>
                <w:i/>
                <w:iCs/>
                <w:sz w:val="18"/>
                <w:szCs w:val="18"/>
              </w:rPr>
            </w:pPr>
            <w:r w:rsidRPr="00040811">
              <w:rPr>
                <w:sz w:val="18"/>
                <w:szCs w:val="18"/>
              </w:rPr>
              <w:t>58,3</w:t>
            </w:r>
          </w:p>
        </w:tc>
        <w:tc>
          <w:tcPr>
            <w:tcW w:w="833" w:type="dxa"/>
          </w:tcPr>
          <w:p w14:paraId="1567F63B" w14:textId="6F204E8F" w:rsidR="00222530" w:rsidRPr="00040811" w:rsidRDefault="00222530" w:rsidP="00222530">
            <w:pPr>
              <w:tabs>
                <w:tab w:val="left" w:pos="426"/>
              </w:tabs>
              <w:jc w:val="right"/>
              <w:cnfStyle w:val="000000100000" w:firstRow="0" w:lastRow="0" w:firstColumn="0" w:lastColumn="0" w:oddVBand="0" w:evenVBand="0" w:oddHBand="1" w:evenHBand="0" w:firstRowFirstColumn="0" w:firstRowLastColumn="0" w:lastRowFirstColumn="0" w:lastRowLastColumn="0"/>
              <w:rPr>
                <w:i/>
                <w:iCs/>
                <w:sz w:val="18"/>
                <w:szCs w:val="18"/>
              </w:rPr>
            </w:pPr>
            <w:r w:rsidRPr="00040811">
              <w:rPr>
                <w:sz w:val="18"/>
                <w:szCs w:val="18"/>
              </w:rPr>
              <w:t>66,6</w:t>
            </w:r>
          </w:p>
        </w:tc>
        <w:tc>
          <w:tcPr>
            <w:tcW w:w="803" w:type="dxa"/>
          </w:tcPr>
          <w:p w14:paraId="505DE5E9" w14:textId="4572AF06" w:rsidR="00222530" w:rsidRPr="00040811" w:rsidRDefault="00222530" w:rsidP="00222530">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124,9</w:t>
            </w:r>
          </w:p>
        </w:tc>
      </w:tr>
      <w:tr w:rsidR="00BA1201" w:rsidRPr="00040811" w14:paraId="440B10D2" w14:textId="77777777" w:rsidTr="006D10F6">
        <w:tc>
          <w:tcPr>
            <w:cnfStyle w:val="001000000000" w:firstRow="0" w:lastRow="0" w:firstColumn="1" w:lastColumn="0" w:oddVBand="0" w:evenVBand="0" w:oddHBand="0" w:evenHBand="0" w:firstRowFirstColumn="0" w:firstRowLastColumn="0" w:lastRowFirstColumn="0" w:lastRowLastColumn="0"/>
            <w:tcW w:w="6374" w:type="dxa"/>
          </w:tcPr>
          <w:p w14:paraId="2617480B" w14:textId="7D8F53E4" w:rsidR="00BA1201" w:rsidRPr="00040811" w:rsidRDefault="00BA1201" w:rsidP="00BA1201">
            <w:pPr>
              <w:tabs>
                <w:tab w:val="left" w:pos="426"/>
              </w:tabs>
              <w:rPr>
                <w:b w:val="0"/>
                <w:bCs w:val="0"/>
                <w:sz w:val="18"/>
                <w:szCs w:val="18"/>
              </w:rPr>
            </w:pPr>
            <w:r w:rsidRPr="00040811">
              <w:rPr>
                <w:b w:val="0"/>
                <w:bCs w:val="0"/>
                <w:sz w:val="18"/>
                <w:szCs w:val="18"/>
              </w:rPr>
              <w:t>Voltijds</w:t>
            </w:r>
            <w:r w:rsidR="00C248BB" w:rsidRPr="00040811">
              <w:rPr>
                <w:b w:val="0"/>
                <w:bCs w:val="0"/>
                <w:sz w:val="18"/>
                <w:szCs w:val="18"/>
              </w:rPr>
              <w:t xml:space="preserve"> </w:t>
            </w:r>
            <w:r w:rsidRPr="00040811">
              <w:rPr>
                <w:b w:val="0"/>
                <w:bCs w:val="0"/>
                <w:sz w:val="18"/>
                <w:szCs w:val="18"/>
              </w:rPr>
              <w:t>hoogbegaafdenonderwijs</w:t>
            </w:r>
          </w:p>
        </w:tc>
        <w:tc>
          <w:tcPr>
            <w:tcW w:w="666" w:type="dxa"/>
          </w:tcPr>
          <w:p w14:paraId="72A956AC" w14:textId="29F260BC" w:rsidR="00BA1201" w:rsidRPr="00040811" w:rsidRDefault="00BA1201" w:rsidP="00BA1201">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70,9</w:t>
            </w:r>
          </w:p>
        </w:tc>
        <w:tc>
          <w:tcPr>
            <w:tcW w:w="833" w:type="dxa"/>
          </w:tcPr>
          <w:p w14:paraId="66338D29" w14:textId="5275C684" w:rsidR="00BA1201" w:rsidRPr="00040811" w:rsidRDefault="00BA1201" w:rsidP="00BA1201">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66,6</w:t>
            </w:r>
          </w:p>
        </w:tc>
        <w:tc>
          <w:tcPr>
            <w:tcW w:w="803" w:type="dxa"/>
          </w:tcPr>
          <w:p w14:paraId="62BB3C74" w14:textId="0B4D94F7" w:rsidR="00BA1201" w:rsidRPr="00040811" w:rsidRDefault="00BA1201" w:rsidP="00BA1201">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137,5</w:t>
            </w:r>
          </w:p>
        </w:tc>
      </w:tr>
      <w:tr w:rsidR="00C248BB" w:rsidRPr="00040811" w14:paraId="5B1DAF2F" w14:textId="77777777" w:rsidTr="006D1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F16AE64" w14:textId="5C9A0641" w:rsidR="00C248BB" w:rsidRPr="00040811" w:rsidRDefault="00C248BB" w:rsidP="00C248BB">
            <w:pPr>
              <w:tabs>
                <w:tab w:val="left" w:pos="426"/>
              </w:tabs>
              <w:rPr>
                <w:b w:val="0"/>
                <w:bCs w:val="0"/>
                <w:sz w:val="18"/>
                <w:szCs w:val="18"/>
              </w:rPr>
            </w:pPr>
            <w:r w:rsidRPr="00040811">
              <w:rPr>
                <w:b w:val="0"/>
                <w:bCs w:val="0"/>
                <w:sz w:val="18"/>
                <w:szCs w:val="18"/>
              </w:rPr>
              <w:t>Een positieve houding en cultuur op scholen ten aanzien van hoogbegaafden</w:t>
            </w:r>
          </w:p>
        </w:tc>
        <w:tc>
          <w:tcPr>
            <w:tcW w:w="666" w:type="dxa"/>
          </w:tcPr>
          <w:p w14:paraId="142CFFE2" w14:textId="1BEECA07" w:rsidR="00C248BB" w:rsidRPr="00040811" w:rsidRDefault="00C248BB" w:rsidP="00C248BB">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95,9</w:t>
            </w:r>
          </w:p>
        </w:tc>
        <w:tc>
          <w:tcPr>
            <w:tcW w:w="833" w:type="dxa"/>
          </w:tcPr>
          <w:p w14:paraId="1D613481" w14:textId="32C91CED" w:rsidR="00C248BB" w:rsidRPr="00040811" w:rsidRDefault="00C248BB" w:rsidP="00C248BB">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100</w:t>
            </w:r>
          </w:p>
        </w:tc>
        <w:tc>
          <w:tcPr>
            <w:tcW w:w="803" w:type="dxa"/>
          </w:tcPr>
          <w:p w14:paraId="35280391" w14:textId="68677448" w:rsidR="00C248BB" w:rsidRPr="00040811" w:rsidRDefault="00C248BB" w:rsidP="00C248BB">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195,9</w:t>
            </w:r>
          </w:p>
        </w:tc>
      </w:tr>
      <w:tr w:rsidR="00C248BB" w:rsidRPr="00040811" w14:paraId="6A71ED39" w14:textId="77777777" w:rsidTr="006D10F6">
        <w:tc>
          <w:tcPr>
            <w:cnfStyle w:val="001000000000" w:firstRow="0" w:lastRow="0" w:firstColumn="1" w:lastColumn="0" w:oddVBand="0" w:evenVBand="0" w:oddHBand="0" w:evenHBand="0" w:firstRowFirstColumn="0" w:firstRowLastColumn="0" w:lastRowFirstColumn="0" w:lastRowLastColumn="0"/>
            <w:tcW w:w="6374" w:type="dxa"/>
          </w:tcPr>
          <w:p w14:paraId="171BEF0D" w14:textId="77687154" w:rsidR="00C248BB" w:rsidRPr="00040811" w:rsidRDefault="00C248BB" w:rsidP="00C248BB">
            <w:pPr>
              <w:tabs>
                <w:tab w:val="left" w:pos="426"/>
              </w:tabs>
              <w:rPr>
                <w:b w:val="0"/>
                <w:bCs w:val="0"/>
                <w:sz w:val="18"/>
                <w:szCs w:val="18"/>
              </w:rPr>
            </w:pPr>
            <w:r w:rsidRPr="00040811">
              <w:rPr>
                <w:b w:val="0"/>
                <w:bCs w:val="0"/>
                <w:sz w:val="18"/>
                <w:szCs w:val="18"/>
              </w:rPr>
              <w:t>Zorgdragen voor voldoende extra ondersteuning / hulp voor hoogbegaafden</w:t>
            </w:r>
          </w:p>
        </w:tc>
        <w:tc>
          <w:tcPr>
            <w:tcW w:w="666" w:type="dxa"/>
          </w:tcPr>
          <w:p w14:paraId="6F4A434D" w14:textId="7CD0AC55" w:rsidR="00C248BB" w:rsidRPr="00040811" w:rsidRDefault="00C248BB" w:rsidP="00C248BB">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91,6</w:t>
            </w:r>
          </w:p>
        </w:tc>
        <w:tc>
          <w:tcPr>
            <w:tcW w:w="833" w:type="dxa"/>
          </w:tcPr>
          <w:p w14:paraId="25AE7381" w14:textId="6C702CCA" w:rsidR="00C248BB" w:rsidRPr="00040811" w:rsidRDefault="00C248BB" w:rsidP="00C248BB">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66,6</w:t>
            </w:r>
          </w:p>
        </w:tc>
        <w:tc>
          <w:tcPr>
            <w:tcW w:w="803" w:type="dxa"/>
          </w:tcPr>
          <w:p w14:paraId="26734196" w14:textId="77777777" w:rsidR="00C248BB" w:rsidRPr="00040811" w:rsidRDefault="00C248BB" w:rsidP="00C248BB">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158,2</w:t>
            </w:r>
          </w:p>
          <w:p w14:paraId="3091F507" w14:textId="7FC68BBE" w:rsidR="00C248BB" w:rsidRPr="00040811" w:rsidRDefault="00C248BB" w:rsidP="00C248BB">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p>
        </w:tc>
      </w:tr>
      <w:tr w:rsidR="00C248BB" w:rsidRPr="00040811" w14:paraId="447F856F" w14:textId="77777777" w:rsidTr="006D1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6A8D64B" w14:textId="4ED1DD15" w:rsidR="00C248BB" w:rsidRPr="00040811" w:rsidRDefault="00C248BB" w:rsidP="00C248BB">
            <w:pPr>
              <w:tabs>
                <w:tab w:val="left" w:pos="426"/>
              </w:tabs>
              <w:rPr>
                <w:b w:val="0"/>
                <w:bCs w:val="0"/>
                <w:sz w:val="18"/>
                <w:szCs w:val="18"/>
              </w:rPr>
            </w:pPr>
            <w:r w:rsidRPr="00040811">
              <w:rPr>
                <w:b w:val="0"/>
                <w:bCs w:val="0"/>
                <w:sz w:val="18"/>
                <w:szCs w:val="18"/>
              </w:rPr>
              <w:t>Bemiddeling tussen school – ouder - kind als er problemen zijn</w:t>
            </w:r>
          </w:p>
        </w:tc>
        <w:tc>
          <w:tcPr>
            <w:tcW w:w="666" w:type="dxa"/>
          </w:tcPr>
          <w:p w14:paraId="45489AD2" w14:textId="641B465E" w:rsidR="00C248BB" w:rsidRPr="00040811" w:rsidRDefault="00C248BB" w:rsidP="00C248BB">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87,5</w:t>
            </w:r>
          </w:p>
        </w:tc>
        <w:tc>
          <w:tcPr>
            <w:tcW w:w="833" w:type="dxa"/>
          </w:tcPr>
          <w:p w14:paraId="3631C055" w14:textId="056778E4" w:rsidR="00C248BB" w:rsidRPr="00040811" w:rsidRDefault="00C248BB" w:rsidP="00C248BB">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66,6</w:t>
            </w:r>
          </w:p>
        </w:tc>
        <w:tc>
          <w:tcPr>
            <w:tcW w:w="803" w:type="dxa"/>
          </w:tcPr>
          <w:p w14:paraId="2DAC427D" w14:textId="6D957627" w:rsidR="00C248BB" w:rsidRPr="00040811" w:rsidRDefault="00C248BB" w:rsidP="00C248BB">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154,1</w:t>
            </w:r>
          </w:p>
        </w:tc>
      </w:tr>
      <w:tr w:rsidR="00C248BB" w:rsidRPr="00040811" w14:paraId="2262625E" w14:textId="77777777" w:rsidTr="00282A1C">
        <w:tc>
          <w:tcPr>
            <w:cnfStyle w:val="001000000000" w:firstRow="0" w:lastRow="0" w:firstColumn="1" w:lastColumn="0" w:oddVBand="0" w:evenVBand="0" w:oddHBand="0" w:evenHBand="0" w:firstRowFirstColumn="0" w:firstRowLastColumn="0" w:lastRowFirstColumn="0" w:lastRowLastColumn="0"/>
            <w:tcW w:w="6374" w:type="dxa"/>
          </w:tcPr>
          <w:p w14:paraId="59FF1DC1" w14:textId="77777777" w:rsidR="00C248BB" w:rsidRPr="00040811" w:rsidRDefault="00C248BB" w:rsidP="00C248BB">
            <w:pPr>
              <w:tabs>
                <w:tab w:val="left" w:pos="426"/>
              </w:tabs>
              <w:rPr>
                <w:b w:val="0"/>
                <w:bCs w:val="0"/>
                <w:sz w:val="18"/>
                <w:szCs w:val="18"/>
              </w:rPr>
            </w:pPr>
            <w:r w:rsidRPr="00040811">
              <w:rPr>
                <w:b w:val="0"/>
                <w:bCs w:val="0"/>
                <w:sz w:val="18"/>
                <w:szCs w:val="18"/>
              </w:rPr>
              <w:t>Bemiddeling bij problemen met leerplicht</w:t>
            </w:r>
          </w:p>
        </w:tc>
        <w:tc>
          <w:tcPr>
            <w:tcW w:w="666" w:type="dxa"/>
          </w:tcPr>
          <w:p w14:paraId="2B255F37" w14:textId="77777777" w:rsidR="00C248BB" w:rsidRPr="00040811" w:rsidRDefault="00C248BB" w:rsidP="00C248BB">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70,8</w:t>
            </w:r>
          </w:p>
        </w:tc>
        <w:tc>
          <w:tcPr>
            <w:tcW w:w="833" w:type="dxa"/>
          </w:tcPr>
          <w:p w14:paraId="53C27C3F" w14:textId="77777777" w:rsidR="00C248BB" w:rsidRPr="00040811" w:rsidRDefault="00C248BB" w:rsidP="00C248BB">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100</w:t>
            </w:r>
          </w:p>
        </w:tc>
        <w:tc>
          <w:tcPr>
            <w:tcW w:w="803" w:type="dxa"/>
          </w:tcPr>
          <w:p w14:paraId="672570B9" w14:textId="77777777" w:rsidR="00C248BB" w:rsidRPr="00040811" w:rsidRDefault="00C248BB" w:rsidP="00C248BB">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170,8</w:t>
            </w:r>
          </w:p>
        </w:tc>
      </w:tr>
      <w:tr w:rsidR="00C248BB" w:rsidRPr="00040811" w14:paraId="662CBB8F" w14:textId="77777777" w:rsidTr="006D1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D761672" w14:textId="3234CDAB" w:rsidR="00C248BB" w:rsidRPr="00040811" w:rsidRDefault="00C248BB" w:rsidP="00C248BB">
            <w:pPr>
              <w:tabs>
                <w:tab w:val="left" w:pos="426"/>
              </w:tabs>
              <w:rPr>
                <w:b w:val="0"/>
                <w:bCs w:val="0"/>
                <w:sz w:val="18"/>
                <w:szCs w:val="18"/>
              </w:rPr>
            </w:pPr>
            <w:r w:rsidRPr="00040811">
              <w:rPr>
                <w:b w:val="0"/>
                <w:bCs w:val="0"/>
                <w:sz w:val="18"/>
                <w:szCs w:val="18"/>
              </w:rPr>
              <w:t>Ondersteuning van ouders bij terugkeer kind naar een passend onderwijsvoorziening</w:t>
            </w:r>
          </w:p>
        </w:tc>
        <w:tc>
          <w:tcPr>
            <w:tcW w:w="666" w:type="dxa"/>
          </w:tcPr>
          <w:p w14:paraId="759A05AE" w14:textId="2EC2E5C6" w:rsidR="00C248BB" w:rsidRPr="00040811" w:rsidRDefault="00C248BB" w:rsidP="00C248BB">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83,3</w:t>
            </w:r>
          </w:p>
        </w:tc>
        <w:tc>
          <w:tcPr>
            <w:tcW w:w="833" w:type="dxa"/>
          </w:tcPr>
          <w:p w14:paraId="3647FD70" w14:textId="05F5AFCE" w:rsidR="00C248BB" w:rsidRPr="00040811" w:rsidRDefault="00C248BB" w:rsidP="00C248BB">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66,6</w:t>
            </w:r>
          </w:p>
        </w:tc>
        <w:tc>
          <w:tcPr>
            <w:tcW w:w="803" w:type="dxa"/>
          </w:tcPr>
          <w:p w14:paraId="62620A29" w14:textId="3D662144" w:rsidR="00C248BB" w:rsidRPr="00040811" w:rsidRDefault="00C248BB" w:rsidP="00C248BB">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149,9</w:t>
            </w:r>
          </w:p>
        </w:tc>
      </w:tr>
      <w:tr w:rsidR="00C248BB" w:rsidRPr="00040811" w14:paraId="6862A9D6" w14:textId="77777777" w:rsidTr="006D10F6">
        <w:tc>
          <w:tcPr>
            <w:cnfStyle w:val="001000000000" w:firstRow="0" w:lastRow="0" w:firstColumn="1" w:lastColumn="0" w:oddVBand="0" w:evenVBand="0" w:oddHBand="0" w:evenHBand="0" w:firstRowFirstColumn="0" w:firstRowLastColumn="0" w:lastRowFirstColumn="0" w:lastRowLastColumn="0"/>
            <w:tcW w:w="6374" w:type="dxa"/>
          </w:tcPr>
          <w:p w14:paraId="53B819A3" w14:textId="5E5DE113" w:rsidR="00C248BB" w:rsidRPr="00040811" w:rsidRDefault="00C248BB" w:rsidP="00C248BB">
            <w:pPr>
              <w:tabs>
                <w:tab w:val="left" w:pos="426"/>
              </w:tabs>
              <w:rPr>
                <w:b w:val="0"/>
                <w:bCs w:val="0"/>
                <w:sz w:val="18"/>
                <w:szCs w:val="18"/>
              </w:rPr>
            </w:pPr>
            <w:r w:rsidRPr="00040811">
              <w:rPr>
                <w:b w:val="0"/>
                <w:bCs w:val="0"/>
                <w:sz w:val="18"/>
                <w:szCs w:val="18"/>
              </w:rPr>
              <w:t>Vervoer naar onderwijsinstelling voor hoogbegaafden</w:t>
            </w:r>
          </w:p>
        </w:tc>
        <w:tc>
          <w:tcPr>
            <w:tcW w:w="666" w:type="dxa"/>
          </w:tcPr>
          <w:p w14:paraId="0C12E46F" w14:textId="52908013" w:rsidR="00C248BB" w:rsidRPr="00040811" w:rsidRDefault="00C248BB" w:rsidP="00C248BB">
            <w:pPr>
              <w:tabs>
                <w:tab w:val="left" w:pos="426"/>
              </w:tabs>
              <w:jc w:val="right"/>
              <w:cnfStyle w:val="000000000000" w:firstRow="0" w:lastRow="0" w:firstColumn="0" w:lastColumn="0" w:oddVBand="0" w:evenVBand="0" w:oddHBand="0" w:evenHBand="0" w:firstRowFirstColumn="0" w:firstRowLastColumn="0" w:lastRowFirstColumn="0" w:lastRowLastColumn="0"/>
              <w:rPr>
                <w:i/>
                <w:iCs/>
                <w:sz w:val="18"/>
                <w:szCs w:val="18"/>
              </w:rPr>
            </w:pPr>
            <w:r w:rsidRPr="00040811">
              <w:rPr>
                <w:sz w:val="18"/>
                <w:szCs w:val="18"/>
              </w:rPr>
              <w:t>58,3</w:t>
            </w:r>
          </w:p>
        </w:tc>
        <w:tc>
          <w:tcPr>
            <w:tcW w:w="833" w:type="dxa"/>
          </w:tcPr>
          <w:p w14:paraId="58BC644B" w14:textId="0C8E4181" w:rsidR="00C248BB" w:rsidRPr="00040811" w:rsidRDefault="00C248BB" w:rsidP="00C248BB">
            <w:pPr>
              <w:tabs>
                <w:tab w:val="left" w:pos="426"/>
              </w:tabs>
              <w:jc w:val="right"/>
              <w:cnfStyle w:val="000000000000" w:firstRow="0" w:lastRow="0" w:firstColumn="0" w:lastColumn="0" w:oddVBand="0" w:evenVBand="0" w:oddHBand="0" w:evenHBand="0" w:firstRowFirstColumn="0" w:firstRowLastColumn="0" w:lastRowFirstColumn="0" w:lastRowLastColumn="0"/>
              <w:rPr>
                <w:i/>
                <w:iCs/>
                <w:sz w:val="18"/>
                <w:szCs w:val="18"/>
              </w:rPr>
            </w:pPr>
            <w:r w:rsidRPr="00040811">
              <w:rPr>
                <w:sz w:val="18"/>
                <w:szCs w:val="18"/>
              </w:rPr>
              <w:t>66,6</w:t>
            </w:r>
          </w:p>
        </w:tc>
        <w:tc>
          <w:tcPr>
            <w:tcW w:w="803" w:type="dxa"/>
          </w:tcPr>
          <w:p w14:paraId="4E608888" w14:textId="4873BB38" w:rsidR="00C248BB" w:rsidRPr="00040811" w:rsidRDefault="00C248BB" w:rsidP="00C248BB">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124,9</w:t>
            </w:r>
          </w:p>
        </w:tc>
      </w:tr>
      <w:tr w:rsidR="00C248BB" w:rsidRPr="00040811" w14:paraId="47885A18" w14:textId="77777777" w:rsidTr="006D1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D01A2B8" w14:textId="56D236E3" w:rsidR="00C248BB" w:rsidRPr="00040811" w:rsidRDefault="00C248BB" w:rsidP="00C248BB">
            <w:pPr>
              <w:tabs>
                <w:tab w:val="left" w:pos="1770"/>
              </w:tabs>
              <w:rPr>
                <w:b w:val="0"/>
                <w:bCs w:val="0"/>
                <w:sz w:val="18"/>
                <w:szCs w:val="18"/>
              </w:rPr>
            </w:pPr>
            <w:r w:rsidRPr="00040811">
              <w:rPr>
                <w:b w:val="0"/>
                <w:bCs w:val="0"/>
                <w:sz w:val="18"/>
                <w:szCs w:val="18"/>
              </w:rPr>
              <w:t>Bijscholing van onderwijsprofessionals op het gebied van hoogbegaafdheid</w:t>
            </w:r>
          </w:p>
        </w:tc>
        <w:tc>
          <w:tcPr>
            <w:tcW w:w="666" w:type="dxa"/>
          </w:tcPr>
          <w:p w14:paraId="57DF978D" w14:textId="599089CA" w:rsidR="00C248BB" w:rsidRPr="00040811" w:rsidRDefault="00C248BB" w:rsidP="00C248BB">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95,8</w:t>
            </w:r>
          </w:p>
        </w:tc>
        <w:tc>
          <w:tcPr>
            <w:tcW w:w="833" w:type="dxa"/>
          </w:tcPr>
          <w:p w14:paraId="12CC35AD" w14:textId="1902F6BB" w:rsidR="00C248BB" w:rsidRPr="00040811" w:rsidRDefault="00C248BB" w:rsidP="00C248BB">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66,6</w:t>
            </w:r>
          </w:p>
        </w:tc>
        <w:tc>
          <w:tcPr>
            <w:tcW w:w="803" w:type="dxa"/>
          </w:tcPr>
          <w:p w14:paraId="3F33F69A" w14:textId="21C03070" w:rsidR="00C248BB" w:rsidRPr="00040811" w:rsidRDefault="00C248BB" w:rsidP="00C248BB">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162,4</w:t>
            </w:r>
          </w:p>
        </w:tc>
      </w:tr>
      <w:tr w:rsidR="00C248BB" w:rsidRPr="00040811" w14:paraId="3E1BA538" w14:textId="77777777" w:rsidTr="006D10F6">
        <w:tc>
          <w:tcPr>
            <w:cnfStyle w:val="001000000000" w:firstRow="0" w:lastRow="0" w:firstColumn="1" w:lastColumn="0" w:oddVBand="0" w:evenVBand="0" w:oddHBand="0" w:evenHBand="0" w:firstRowFirstColumn="0" w:firstRowLastColumn="0" w:lastRowFirstColumn="0" w:lastRowLastColumn="0"/>
            <w:tcW w:w="6374" w:type="dxa"/>
          </w:tcPr>
          <w:p w14:paraId="5E4B73CE" w14:textId="0F604CBD" w:rsidR="00C248BB" w:rsidRPr="00040811" w:rsidRDefault="00C248BB" w:rsidP="00C248BB">
            <w:pPr>
              <w:tabs>
                <w:tab w:val="left" w:pos="1770"/>
              </w:tabs>
              <w:rPr>
                <w:b w:val="0"/>
                <w:bCs w:val="0"/>
                <w:sz w:val="18"/>
                <w:szCs w:val="18"/>
              </w:rPr>
            </w:pPr>
            <w:r w:rsidRPr="00040811">
              <w:rPr>
                <w:b w:val="0"/>
                <w:bCs w:val="0"/>
                <w:sz w:val="18"/>
                <w:szCs w:val="18"/>
              </w:rPr>
              <w:t>Bijscholing van onderwijsprofessionals over samenwerking met ouders (educatief partnerschap)</w:t>
            </w:r>
          </w:p>
        </w:tc>
        <w:tc>
          <w:tcPr>
            <w:tcW w:w="666" w:type="dxa"/>
          </w:tcPr>
          <w:p w14:paraId="3B86D76D" w14:textId="7C6CACD9" w:rsidR="00C248BB" w:rsidRPr="00040811" w:rsidRDefault="00C248BB" w:rsidP="00C248BB">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91,7</w:t>
            </w:r>
          </w:p>
        </w:tc>
        <w:tc>
          <w:tcPr>
            <w:tcW w:w="833" w:type="dxa"/>
          </w:tcPr>
          <w:p w14:paraId="0FA69542" w14:textId="702FF7E4" w:rsidR="00C248BB" w:rsidRPr="00040811" w:rsidRDefault="00C248BB" w:rsidP="00C248BB">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66,6</w:t>
            </w:r>
          </w:p>
        </w:tc>
        <w:tc>
          <w:tcPr>
            <w:tcW w:w="803" w:type="dxa"/>
          </w:tcPr>
          <w:p w14:paraId="04B8BC47" w14:textId="7B45D7CA" w:rsidR="00C248BB" w:rsidRPr="00040811" w:rsidRDefault="00C248BB" w:rsidP="00C248BB">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158,3</w:t>
            </w:r>
          </w:p>
        </w:tc>
      </w:tr>
    </w:tbl>
    <w:p w14:paraId="5DC3FB1E" w14:textId="77777777" w:rsidR="00AD68AD" w:rsidRPr="00040811" w:rsidRDefault="00AD68AD" w:rsidP="006C41DE">
      <w:pPr>
        <w:tabs>
          <w:tab w:val="left" w:pos="426"/>
        </w:tabs>
      </w:pPr>
    </w:p>
    <w:p w14:paraId="6E9B9C29" w14:textId="77777777" w:rsidR="00467824" w:rsidRDefault="00467824">
      <w:pPr>
        <w:rPr>
          <w:rFonts w:eastAsiaTheme="majorEastAsia" w:cstheme="majorBidi"/>
          <w:color w:val="2F5496" w:themeColor="accent1" w:themeShade="BF"/>
          <w:sz w:val="26"/>
          <w:szCs w:val="26"/>
        </w:rPr>
      </w:pPr>
      <w:r>
        <w:br w:type="page"/>
      </w:r>
    </w:p>
    <w:p w14:paraId="553DACC6" w14:textId="37F9360F" w:rsidR="003460C1" w:rsidRPr="00040811" w:rsidRDefault="003460C1" w:rsidP="003460C1">
      <w:pPr>
        <w:pStyle w:val="Kop2"/>
      </w:pPr>
      <w:bookmarkStart w:id="75" w:name="_Toc114093988"/>
      <w:r w:rsidRPr="00040811">
        <w:lastRenderedPageBreak/>
        <w:t>Beantwoording tweede deelvraag</w:t>
      </w:r>
      <w:bookmarkEnd w:id="75"/>
    </w:p>
    <w:p w14:paraId="22CE2287" w14:textId="590F59E7" w:rsidR="003460C1" w:rsidRPr="00040811" w:rsidRDefault="003460C1" w:rsidP="003460C1"/>
    <w:p w14:paraId="48DF33E3" w14:textId="2A8B15B7" w:rsidR="003460C1" w:rsidRPr="00040811" w:rsidRDefault="003460C1" w:rsidP="003460C1">
      <w:pPr>
        <w:rPr>
          <w:color w:val="000000" w:themeColor="text1"/>
        </w:rPr>
      </w:pPr>
      <w:r w:rsidRPr="00040811">
        <w:rPr>
          <w:color w:val="000000" w:themeColor="text1"/>
        </w:rPr>
        <w:t xml:space="preserve">De tweede deelvraag in dit onderzoek naar de witte vlekken in het dekkend aanbod van het swv </w:t>
      </w:r>
      <w:r w:rsidR="00921404" w:rsidRPr="00040811">
        <w:rPr>
          <w:color w:val="000000" w:themeColor="text1"/>
        </w:rPr>
        <w:t>betreft</w:t>
      </w:r>
      <w:r w:rsidRPr="00040811">
        <w:rPr>
          <w:color w:val="000000" w:themeColor="text1"/>
        </w:rPr>
        <w:t xml:space="preserve"> de volgende: </w:t>
      </w:r>
    </w:p>
    <w:p w14:paraId="35D6666E" w14:textId="77777777" w:rsidR="003460C1" w:rsidRPr="00040811" w:rsidRDefault="003460C1" w:rsidP="003460C1"/>
    <w:p w14:paraId="62A32624" w14:textId="77777777" w:rsidR="00B635EA" w:rsidRPr="00040811" w:rsidRDefault="00B635EA" w:rsidP="00B635EA">
      <w:pPr>
        <w:spacing w:line="276" w:lineRule="auto"/>
        <w:rPr>
          <w:rStyle w:val="Subtielebenadrukking"/>
        </w:rPr>
      </w:pPr>
      <w:r w:rsidRPr="00040811">
        <w:rPr>
          <w:rStyle w:val="Subtielebenadrukking"/>
        </w:rPr>
        <w:t xml:space="preserve">In welke onderwijs- en ondersteuningsbehoeften moet worden voorzien om de leerlingen (weer) te laten participeren in het onderwijs? </w:t>
      </w:r>
    </w:p>
    <w:p w14:paraId="3CF8C9FC" w14:textId="553AA847" w:rsidR="003460C1" w:rsidRPr="00040811" w:rsidRDefault="003460C1" w:rsidP="003460C1">
      <w:pPr>
        <w:rPr>
          <w:rStyle w:val="Subtielebenadrukking"/>
        </w:rPr>
      </w:pPr>
    </w:p>
    <w:p w14:paraId="08530974" w14:textId="62E3398B" w:rsidR="00C54143" w:rsidRPr="00040811" w:rsidRDefault="009D6BCE" w:rsidP="00C54143">
      <w:pPr>
        <w:tabs>
          <w:tab w:val="left" w:pos="426"/>
        </w:tabs>
        <w:rPr>
          <w:color w:val="4152C6"/>
        </w:rPr>
      </w:pPr>
      <w:r w:rsidRPr="00040811">
        <w:rPr>
          <w:color w:val="4152C6"/>
        </w:rPr>
        <w:t>Om te</w:t>
      </w:r>
      <w:r w:rsidR="00C54143" w:rsidRPr="00040811">
        <w:rPr>
          <w:color w:val="4152C6"/>
        </w:rPr>
        <w:t xml:space="preserve"> voorzien in de cognitieve, sociale, emotionele en persoonlijke leer- en onderwijsbehoeften van </w:t>
      </w:r>
      <w:r w:rsidR="00E33B09" w:rsidRPr="00040811">
        <w:rPr>
          <w:color w:val="4152C6"/>
        </w:rPr>
        <w:t>(hoog)begaafde</w:t>
      </w:r>
      <w:r w:rsidR="00C54143" w:rsidRPr="00040811">
        <w:rPr>
          <w:color w:val="4152C6"/>
        </w:rPr>
        <w:t xml:space="preserve"> leerlingen</w:t>
      </w:r>
      <w:r w:rsidRPr="00040811">
        <w:rPr>
          <w:color w:val="4152C6"/>
        </w:rPr>
        <w:t xml:space="preserve"> zullen scholen</w:t>
      </w:r>
      <w:r w:rsidR="00E33B09" w:rsidRPr="00040811">
        <w:rPr>
          <w:color w:val="4152C6"/>
        </w:rPr>
        <w:t xml:space="preserve"> in ieder geval het volgende moeten bieden (</w:t>
      </w:r>
      <w:r w:rsidR="00C54143" w:rsidRPr="00040811">
        <w:rPr>
          <w:color w:val="4152C6"/>
        </w:rPr>
        <w:t>prioriteit</w:t>
      </w:r>
      <w:r w:rsidR="00E33B09" w:rsidRPr="00040811">
        <w:rPr>
          <w:color w:val="4152C6"/>
        </w:rPr>
        <w:t>svolgorde)</w:t>
      </w:r>
      <w:r w:rsidR="00C54143" w:rsidRPr="00040811">
        <w:rPr>
          <w:color w:val="4152C6"/>
        </w:rPr>
        <w:t xml:space="preserve">: </w:t>
      </w:r>
    </w:p>
    <w:p w14:paraId="749E6F12" w14:textId="77777777" w:rsidR="00C54143" w:rsidRPr="00040811" w:rsidRDefault="00C54143" w:rsidP="00C54143">
      <w:pPr>
        <w:tabs>
          <w:tab w:val="left" w:pos="426"/>
        </w:tabs>
        <w:rPr>
          <w:color w:val="4152C6"/>
        </w:rPr>
      </w:pPr>
    </w:p>
    <w:p w14:paraId="7D17EDC3" w14:textId="77777777" w:rsidR="00C54143" w:rsidRPr="00040811" w:rsidRDefault="00C54143">
      <w:pPr>
        <w:pStyle w:val="Lijstalinea"/>
        <w:numPr>
          <w:ilvl w:val="0"/>
          <w:numId w:val="27"/>
        </w:numPr>
        <w:tabs>
          <w:tab w:val="left" w:pos="426"/>
        </w:tabs>
        <w:rPr>
          <w:color w:val="4152C6"/>
        </w:rPr>
      </w:pPr>
      <w:r w:rsidRPr="00040811">
        <w:rPr>
          <w:color w:val="4152C6"/>
        </w:rPr>
        <w:t>De ontwikkeling van het kind centraal en niet het onderwijssysteem;</w:t>
      </w:r>
    </w:p>
    <w:p w14:paraId="1A094528" w14:textId="77777777" w:rsidR="00C54143" w:rsidRPr="00040811" w:rsidRDefault="00C54143">
      <w:pPr>
        <w:pStyle w:val="Lijstalinea"/>
        <w:numPr>
          <w:ilvl w:val="0"/>
          <w:numId w:val="27"/>
        </w:numPr>
        <w:tabs>
          <w:tab w:val="left" w:pos="426"/>
        </w:tabs>
        <w:rPr>
          <w:color w:val="4152C6"/>
        </w:rPr>
      </w:pPr>
      <w:r w:rsidRPr="00040811">
        <w:rPr>
          <w:color w:val="4152C6"/>
        </w:rPr>
        <w:t>Erkenning, begrip en oprechte aandacht voor het kind;</w:t>
      </w:r>
    </w:p>
    <w:p w14:paraId="70AED7FC" w14:textId="77777777" w:rsidR="00C54143" w:rsidRPr="00040811" w:rsidRDefault="00C54143">
      <w:pPr>
        <w:pStyle w:val="Lijstalinea"/>
        <w:numPr>
          <w:ilvl w:val="0"/>
          <w:numId w:val="27"/>
        </w:numPr>
        <w:tabs>
          <w:tab w:val="left" w:pos="426"/>
        </w:tabs>
        <w:rPr>
          <w:color w:val="4152C6"/>
        </w:rPr>
      </w:pPr>
      <w:r w:rsidRPr="00040811">
        <w:rPr>
          <w:color w:val="4152C6"/>
        </w:rPr>
        <w:t>Mogelijkheid een dag(deel) niet naar school te gaan;</w:t>
      </w:r>
    </w:p>
    <w:p w14:paraId="7EA0D12F" w14:textId="77777777" w:rsidR="00C54143" w:rsidRPr="00040811" w:rsidRDefault="00C54143">
      <w:pPr>
        <w:pStyle w:val="Lijstalinea"/>
        <w:numPr>
          <w:ilvl w:val="0"/>
          <w:numId w:val="27"/>
        </w:numPr>
        <w:tabs>
          <w:tab w:val="left" w:pos="426"/>
        </w:tabs>
        <w:rPr>
          <w:color w:val="4152C6"/>
        </w:rPr>
      </w:pPr>
      <w:r w:rsidRPr="00040811">
        <w:rPr>
          <w:color w:val="4152C6"/>
        </w:rPr>
        <w:t>Ontwikkelingsgelijken voor het kind;</w:t>
      </w:r>
    </w:p>
    <w:p w14:paraId="7A85F4FA" w14:textId="77777777" w:rsidR="00C54143" w:rsidRPr="00040811" w:rsidRDefault="00C54143">
      <w:pPr>
        <w:pStyle w:val="Lijstalinea"/>
        <w:numPr>
          <w:ilvl w:val="0"/>
          <w:numId w:val="27"/>
        </w:numPr>
        <w:tabs>
          <w:tab w:val="left" w:pos="426"/>
        </w:tabs>
        <w:rPr>
          <w:color w:val="4152C6"/>
        </w:rPr>
      </w:pPr>
      <w:r w:rsidRPr="00040811">
        <w:rPr>
          <w:color w:val="4152C6"/>
        </w:rPr>
        <w:t>Samenwerking met de ouders om het kind te begeleiden en te ondersteunen.</w:t>
      </w:r>
    </w:p>
    <w:p w14:paraId="0014133C" w14:textId="77777777" w:rsidR="00C54143" w:rsidRPr="00040811" w:rsidRDefault="00C54143" w:rsidP="00C54143"/>
    <w:p w14:paraId="19871EEC" w14:textId="72C0F8F8" w:rsidR="00C54143" w:rsidRPr="00040811" w:rsidRDefault="00AF2FEF" w:rsidP="006310D6">
      <w:pPr>
        <w:tabs>
          <w:tab w:val="left" w:pos="426"/>
        </w:tabs>
        <w:rPr>
          <w:color w:val="000000" w:themeColor="text1"/>
        </w:rPr>
      </w:pPr>
      <w:r w:rsidRPr="00040811">
        <w:rPr>
          <w:color w:val="000000" w:themeColor="text1"/>
        </w:rPr>
        <w:t>Het centraal zetten van de ontwikkeling van het kind wordt beschouwd als veruit de belangrijkste wijziging om ervoor te zorgen dat (hoog)begaafde kinderen weer naar school kunnen of willen</w:t>
      </w:r>
    </w:p>
    <w:p w14:paraId="701C41EB" w14:textId="77777777" w:rsidR="00AF2FEF" w:rsidRPr="00040811" w:rsidRDefault="00AF2FEF" w:rsidP="006310D6">
      <w:pPr>
        <w:tabs>
          <w:tab w:val="left" w:pos="426"/>
        </w:tabs>
        <w:rPr>
          <w:color w:val="4152C6"/>
        </w:rPr>
      </w:pPr>
    </w:p>
    <w:p w14:paraId="46568DE0" w14:textId="407C5FB3" w:rsidR="00BF6224" w:rsidRPr="00040811" w:rsidRDefault="0075594E" w:rsidP="003460C1">
      <w:pPr>
        <w:rPr>
          <w:color w:val="4152C6"/>
        </w:rPr>
      </w:pPr>
      <w:r w:rsidRPr="00040811">
        <w:rPr>
          <w:color w:val="4152C6"/>
        </w:rPr>
        <w:t xml:space="preserve">Om alle leerlingen </w:t>
      </w:r>
      <w:r w:rsidR="00C83299" w:rsidRPr="00040811">
        <w:rPr>
          <w:color w:val="4152C6"/>
        </w:rPr>
        <w:t>een ononderbroken ontwikkelingsproces te laten doorlopen</w:t>
      </w:r>
      <w:r w:rsidRPr="00040811">
        <w:rPr>
          <w:color w:val="4152C6"/>
        </w:rPr>
        <w:t xml:space="preserve">, is </w:t>
      </w:r>
      <w:r w:rsidR="00D84584" w:rsidRPr="00040811">
        <w:rPr>
          <w:color w:val="4152C6"/>
        </w:rPr>
        <w:t>de</w:t>
      </w:r>
      <w:r w:rsidR="004D3632" w:rsidRPr="00040811">
        <w:rPr>
          <w:color w:val="4152C6"/>
        </w:rPr>
        <w:t xml:space="preserve"> volgende extra ondersteuning van het </w:t>
      </w:r>
      <w:r w:rsidR="00D51461" w:rsidRPr="00040811">
        <w:rPr>
          <w:color w:val="4152C6"/>
        </w:rPr>
        <w:t>swv</w:t>
      </w:r>
      <w:r w:rsidR="00132B0C" w:rsidRPr="00040811">
        <w:rPr>
          <w:color w:val="4152C6"/>
        </w:rPr>
        <w:t xml:space="preserve"> </w:t>
      </w:r>
      <w:r w:rsidR="00D84584" w:rsidRPr="00040811">
        <w:rPr>
          <w:color w:val="4152C6"/>
        </w:rPr>
        <w:t xml:space="preserve">essentieel </w:t>
      </w:r>
      <w:r w:rsidR="0095090B" w:rsidRPr="00040811">
        <w:rPr>
          <w:color w:val="4152C6"/>
        </w:rPr>
        <w:t>(in volgorde van prioriteit):</w:t>
      </w:r>
    </w:p>
    <w:p w14:paraId="166DC1C5" w14:textId="77777777" w:rsidR="00132B0C" w:rsidRPr="00040811" w:rsidRDefault="00132B0C" w:rsidP="003460C1">
      <w:pPr>
        <w:rPr>
          <w:color w:val="4152C6"/>
        </w:rPr>
      </w:pPr>
    </w:p>
    <w:p w14:paraId="2576A2E6" w14:textId="53541211" w:rsidR="0095090B" w:rsidRPr="00040811" w:rsidRDefault="0095090B">
      <w:pPr>
        <w:pStyle w:val="Lijstalinea"/>
        <w:numPr>
          <w:ilvl w:val="0"/>
          <w:numId w:val="28"/>
        </w:numPr>
        <w:rPr>
          <w:color w:val="4152C6"/>
        </w:rPr>
      </w:pPr>
      <w:r w:rsidRPr="00040811">
        <w:rPr>
          <w:color w:val="4152C6"/>
        </w:rPr>
        <w:t>Ontwikkelingsgericht onderwijs;</w:t>
      </w:r>
    </w:p>
    <w:p w14:paraId="307811D4" w14:textId="0950C770" w:rsidR="0095090B" w:rsidRPr="00040811" w:rsidRDefault="0095090B">
      <w:pPr>
        <w:pStyle w:val="Lijstalinea"/>
        <w:numPr>
          <w:ilvl w:val="0"/>
          <w:numId w:val="28"/>
        </w:numPr>
        <w:rPr>
          <w:color w:val="4152C6"/>
        </w:rPr>
      </w:pPr>
      <w:r w:rsidRPr="00040811">
        <w:rPr>
          <w:color w:val="4152C6"/>
        </w:rPr>
        <w:t>Een positieve houding en cultuur op scholen ten aanzien van hoogbegaafden;</w:t>
      </w:r>
    </w:p>
    <w:p w14:paraId="27BBB14F" w14:textId="66913102" w:rsidR="0095090B" w:rsidRPr="00040811" w:rsidRDefault="0095090B">
      <w:pPr>
        <w:pStyle w:val="Lijstalinea"/>
        <w:numPr>
          <w:ilvl w:val="0"/>
          <w:numId w:val="28"/>
        </w:numPr>
        <w:rPr>
          <w:color w:val="4152C6"/>
        </w:rPr>
      </w:pPr>
      <w:r w:rsidRPr="00040811">
        <w:rPr>
          <w:color w:val="4152C6"/>
        </w:rPr>
        <w:t>Scholen die handelen vanuit het leerrecht van het kind;</w:t>
      </w:r>
    </w:p>
    <w:p w14:paraId="1BFD1ED3" w14:textId="333D17F0" w:rsidR="0095090B" w:rsidRPr="00040811" w:rsidRDefault="0095090B">
      <w:pPr>
        <w:pStyle w:val="Lijstalinea"/>
        <w:numPr>
          <w:ilvl w:val="0"/>
          <w:numId w:val="28"/>
        </w:numPr>
        <w:rPr>
          <w:color w:val="4152C6"/>
        </w:rPr>
      </w:pPr>
      <w:r w:rsidRPr="00040811">
        <w:rPr>
          <w:color w:val="4152C6"/>
        </w:rPr>
        <w:t>Bemiddeling bij problemen met leerplicht;</w:t>
      </w:r>
    </w:p>
    <w:p w14:paraId="339A38A1" w14:textId="3E7B47FD" w:rsidR="001956B8" w:rsidRPr="00040811" w:rsidRDefault="001956B8">
      <w:pPr>
        <w:pStyle w:val="Lijstalinea"/>
        <w:numPr>
          <w:ilvl w:val="0"/>
          <w:numId w:val="28"/>
        </w:numPr>
        <w:rPr>
          <w:color w:val="4152C6"/>
        </w:rPr>
      </w:pPr>
      <w:r w:rsidRPr="00040811">
        <w:rPr>
          <w:color w:val="4152C6"/>
        </w:rPr>
        <w:t>Bijscholing van onderwijsprofessionals op het gebied van hoogbegaafdheid;</w:t>
      </w:r>
    </w:p>
    <w:p w14:paraId="377CDA00" w14:textId="4BC3FB21" w:rsidR="001956B8" w:rsidRPr="00040811" w:rsidRDefault="001956B8">
      <w:pPr>
        <w:pStyle w:val="Lijstalinea"/>
        <w:numPr>
          <w:ilvl w:val="0"/>
          <w:numId w:val="28"/>
        </w:numPr>
        <w:rPr>
          <w:color w:val="4152C6"/>
        </w:rPr>
      </w:pPr>
      <w:r w:rsidRPr="00040811">
        <w:rPr>
          <w:color w:val="4152C6"/>
        </w:rPr>
        <w:t>Bijscholing van onderwijsprofessionals over samenwerking met ouders (educatief partnerschap);</w:t>
      </w:r>
    </w:p>
    <w:p w14:paraId="199030D7" w14:textId="4C5DD13C" w:rsidR="001956B8" w:rsidRPr="00040811" w:rsidRDefault="001956B8">
      <w:pPr>
        <w:pStyle w:val="Lijstalinea"/>
        <w:numPr>
          <w:ilvl w:val="0"/>
          <w:numId w:val="28"/>
        </w:numPr>
        <w:rPr>
          <w:color w:val="4152C6"/>
        </w:rPr>
      </w:pPr>
      <w:r w:rsidRPr="00040811">
        <w:rPr>
          <w:color w:val="4152C6"/>
        </w:rPr>
        <w:t>Zorgdragen voor voldoende extra ondersteuning / hulp voor hoogbegaafden;</w:t>
      </w:r>
    </w:p>
    <w:p w14:paraId="1690F1E8" w14:textId="7B58DDAC" w:rsidR="001956B8" w:rsidRPr="00040811" w:rsidRDefault="001956B8">
      <w:pPr>
        <w:pStyle w:val="Lijstalinea"/>
        <w:numPr>
          <w:ilvl w:val="0"/>
          <w:numId w:val="28"/>
        </w:numPr>
        <w:rPr>
          <w:color w:val="4152C6"/>
        </w:rPr>
      </w:pPr>
      <w:r w:rsidRPr="00040811">
        <w:rPr>
          <w:color w:val="4152C6"/>
        </w:rPr>
        <w:t>Bemiddeling bij een school als er problemen zijn;</w:t>
      </w:r>
    </w:p>
    <w:p w14:paraId="6BC97C67" w14:textId="0170529A" w:rsidR="0095090B" w:rsidRPr="00040811" w:rsidRDefault="001956B8">
      <w:pPr>
        <w:pStyle w:val="Lijstalinea"/>
        <w:numPr>
          <w:ilvl w:val="0"/>
          <w:numId w:val="28"/>
        </w:numPr>
        <w:rPr>
          <w:color w:val="4152C6"/>
        </w:rPr>
      </w:pPr>
      <w:r w:rsidRPr="00040811">
        <w:rPr>
          <w:color w:val="4152C6"/>
        </w:rPr>
        <w:t>Ondersteuning van ouders bij terugkeer kind naar een passend onderwijsvoorziening;</w:t>
      </w:r>
    </w:p>
    <w:p w14:paraId="3AD98B59" w14:textId="46C3A19C" w:rsidR="001956B8" w:rsidRPr="00040811" w:rsidRDefault="001956B8">
      <w:pPr>
        <w:pStyle w:val="Lijstalinea"/>
        <w:numPr>
          <w:ilvl w:val="0"/>
          <w:numId w:val="28"/>
        </w:numPr>
        <w:rPr>
          <w:color w:val="4152C6"/>
        </w:rPr>
      </w:pPr>
      <w:r w:rsidRPr="00040811">
        <w:rPr>
          <w:color w:val="4152C6"/>
        </w:rPr>
        <w:t>Voltijdshoogbegaafdenonderwijs;</w:t>
      </w:r>
    </w:p>
    <w:p w14:paraId="043B869D" w14:textId="5A1BB410" w:rsidR="00132B0C" w:rsidRPr="00040811" w:rsidRDefault="00132B0C">
      <w:pPr>
        <w:pStyle w:val="Lijstalinea"/>
        <w:numPr>
          <w:ilvl w:val="0"/>
          <w:numId w:val="28"/>
        </w:numPr>
        <w:rPr>
          <w:color w:val="4152C6"/>
        </w:rPr>
      </w:pPr>
      <w:r w:rsidRPr="00040811">
        <w:rPr>
          <w:color w:val="4152C6"/>
        </w:rPr>
        <w:t>Passend speel/leeraanbod voor hoogbegaafden op elke school</w:t>
      </w:r>
      <w:r w:rsidR="001956B8" w:rsidRPr="00040811">
        <w:rPr>
          <w:color w:val="4152C6"/>
        </w:rPr>
        <w:t>.</w:t>
      </w:r>
    </w:p>
    <w:p w14:paraId="352952C3" w14:textId="38299DAB" w:rsidR="001956B8" w:rsidRPr="00040811" w:rsidRDefault="001956B8" w:rsidP="00F61074"/>
    <w:p w14:paraId="211BDB89" w14:textId="16979D34" w:rsidR="005B0BF8" w:rsidRPr="00040811" w:rsidRDefault="005B0BF8" w:rsidP="005B0BF8">
      <w:pPr>
        <w:spacing w:line="276" w:lineRule="auto"/>
        <w:rPr>
          <w:rFonts w:eastAsia="Roboto" w:cs="Roboto"/>
        </w:rPr>
      </w:pPr>
      <w:r w:rsidRPr="00040811">
        <w:rPr>
          <w:rFonts w:eastAsia="Roboto" w:cs="Roboto"/>
        </w:rPr>
        <w:t xml:space="preserve">Het is van belang dat het swv ervoor zorgdraagt </w:t>
      </w:r>
      <w:r w:rsidR="00A129FC" w:rsidRPr="00040811">
        <w:rPr>
          <w:rFonts w:eastAsia="Roboto" w:cs="Roboto"/>
        </w:rPr>
        <w:t xml:space="preserve">c.q. erop toeziet </w:t>
      </w:r>
      <w:r w:rsidRPr="00040811">
        <w:rPr>
          <w:rFonts w:eastAsia="Roboto" w:cs="Roboto"/>
        </w:rPr>
        <w:t>dat deze extra ondersteuning ook terecht komt bij (hoog)begaafde kinderen.</w:t>
      </w:r>
    </w:p>
    <w:p w14:paraId="2F92783F" w14:textId="77777777" w:rsidR="005B0BF8" w:rsidRPr="00040811" w:rsidRDefault="005B0BF8" w:rsidP="00F61074"/>
    <w:p w14:paraId="631C4267" w14:textId="77777777" w:rsidR="00BF6224" w:rsidRPr="00040811" w:rsidRDefault="00BF6224">
      <w:pPr>
        <w:rPr>
          <w:rFonts w:eastAsia="Roboto" w:cstheme="majorBidi"/>
          <w:b/>
          <w:bCs/>
          <w:color w:val="2F5496" w:themeColor="accent1" w:themeShade="BF"/>
          <w:sz w:val="32"/>
          <w:szCs w:val="32"/>
        </w:rPr>
      </w:pPr>
      <w:r w:rsidRPr="00040811">
        <w:rPr>
          <w:rFonts w:eastAsia="Roboto"/>
        </w:rPr>
        <w:br w:type="page"/>
      </w:r>
    </w:p>
    <w:p w14:paraId="4BA4EBD5" w14:textId="013194A7" w:rsidR="00406A68" w:rsidRPr="00040811" w:rsidRDefault="00406A68" w:rsidP="00406A68">
      <w:pPr>
        <w:pStyle w:val="Kop1"/>
      </w:pPr>
      <w:bookmarkStart w:id="76" w:name="_Toc114093989"/>
      <w:r w:rsidRPr="00040811">
        <w:rPr>
          <w:rFonts w:eastAsia="Roboto"/>
        </w:rPr>
        <w:lastRenderedPageBreak/>
        <w:t>Dekkend netwerk</w:t>
      </w:r>
      <w:bookmarkEnd w:id="76"/>
      <w:r w:rsidRPr="00040811">
        <w:rPr>
          <w:rFonts w:eastAsia="Roboto"/>
        </w:rPr>
        <w:t xml:space="preserve"> </w:t>
      </w:r>
    </w:p>
    <w:p w14:paraId="10F8287E" w14:textId="2A296D3E" w:rsidR="00406A68" w:rsidRPr="00040811" w:rsidRDefault="00406A68" w:rsidP="00406A68"/>
    <w:p w14:paraId="3B4D0F30" w14:textId="3ADF3746" w:rsidR="00740522" w:rsidRPr="00040811" w:rsidRDefault="00740522" w:rsidP="00740522">
      <w:pPr>
        <w:rPr>
          <w:color w:val="000000" w:themeColor="text1"/>
        </w:rPr>
      </w:pPr>
      <w:r w:rsidRPr="00040811">
        <w:rPr>
          <w:color w:val="000000" w:themeColor="text1"/>
        </w:rPr>
        <w:t xml:space="preserve">De derde deelvraag in dit onderzoek </w:t>
      </w:r>
      <w:r w:rsidR="005D3ADB" w:rsidRPr="00040811">
        <w:rPr>
          <w:color w:val="000000" w:themeColor="text1"/>
        </w:rPr>
        <w:t>is</w:t>
      </w:r>
      <w:r w:rsidRPr="00040811">
        <w:rPr>
          <w:color w:val="000000" w:themeColor="text1"/>
        </w:rPr>
        <w:t xml:space="preserve">: </w:t>
      </w:r>
    </w:p>
    <w:p w14:paraId="164C6AF3" w14:textId="77777777" w:rsidR="00740522" w:rsidRPr="00040811" w:rsidRDefault="00740522" w:rsidP="00740522"/>
    <w:p w14:paraId="0CAF9CD6" w14:textId="66ABA12A" w:rsidR="00740522" w:rsidRPr="00040811" w:rsidRDefault="00740522" w:rsidP="00740522">
      <w:pPr>
        <w:spacing w:line="276" w:lineRule="auto"/>
        <w:rPr>
          <w:rStyle w:val="Subtielebenadrukking"/>
        </w:rPr>
      </w:pPr>
      <w:r w:rsidRPr="00040811">
        <w:rPr>
          <w:rStyle w:val="Subtielebenadrukking"/>
        </w:rPr>
        <w:t xml:space="preserve">Wat is nodig om een dekkend netwerk te realiseren voor leerlingen met een hoogbegaafdheidsprofiel? </w:t>
      </w:r>
    </w:p>
    <w:p w14:paraId="482065D4" w14:textId="416BE0C6" w:rsidR="00740522" w:rsidRPr="00040811" w:rsidRDefault="00740522" w:rsidP="00740522">
      <w:pPr>
        <w:rPr>
          <w:rFonts w:ascii="Montserrat Medium" w:hAnsi="Montserrat Medium"/>
        </w:rPr>
      </w:pPr>
    </w:p>
    <w:p w14:paraId="1644C0F8" w14:textId="77777777" w:rsidR="005E61AA" w:rsidRPr="00040811" w:rsidRDefault="005E61AA" w:rsidP="00D6057F">
      <w:pPr>
        <w:spacing w:line="276" w:lineRule="auto"/>
        <w:rPr>
          <w:rFonts w:eastAsia="Roboto" w:cs="Roboto"/>
        </w:rPr>
      </w:pPr>
      <w:r w:rsidRPr="00040811">
        <w:rPr>
          <w:rFonts w:eastAsia="Roboto" w:cs="Roboto"/>
        </w:rPr>
        <w:t>Het swv verstaat onder e</w:t>
      </w:r>
      <w:r w:rsidR="00D6057F" w:rsidRPr="00040811">
        <w:rPr>
          <w:rFonts w:eastAsia="Roboto" w:cs="Roboto"/>
        </w:rPr>
        <w:t xml:space="preserve">en dekkend netwerk een aanbod aan basis- en extra ondersteuning waardoor alle leerlingen een ononderbroken ontwikkeling kunnen doormaken (§ 2.5). </w:t>
      </w:r>
    </w:p>
    <w:p w14:paraId="493D1F95" w14:textId="7C8BB251" w:rsidR="00D6057F" w:rsidRPr="00040811" w:rsidRDefault="00D6057F" w:rsidP="005E61AA">
      <w:pPr>
        <w:spacing w:line="276" w:lineRule="auto"/>
        <w:ind w:firstLine="576"/>
      </w:pPr>
      <w:r w:rsidRPr="00040811">
        <w:rPr>
          <w:rFonts w:eastAsia="Roboto" w:cs="Roboto"/>
        </w:rPr>
        <w:t>D</w:t>
      </w:r>
      <w:r w:rsidRPr="00040811">
        <w:t xml:space="preserve">e ouders en hulp- en zorgverleners is gevraagd </w:t>
      </w:r>
      <w:r w:rsidR="00E62BE5" w:rsidRPr="00040811">
        <w:t>wat zij hieronder verstaan</w:t>
      </w:r>
      <w:r w:rsidRPr="00040811">
        <w:t xml:space="preserve"> (§ </w:t>
      </w:r>
      <w:r w:rsidR="00E62BE5" w:rsidRPr="00040811">
        <w:t>6</w:t>
      </w:r>
      <w:r w:rsidRPr="00040811">
        <w:t xml:space="preserve">.1) en </w:t>
      </w:r>
      <w:r w:rsidR="00E62BE5" w:rsidRPr="00040811">
        <w:t xml:space="preserve">of </w:t>
      </w:r>
      <w:r w:rsidRPr="00040811">
        <w:t xml:space="preserve">het swv </w:t>
      </w:r>
      <w:r w:rsidR="00E62BE5" w:rsidRPr="00040811">
        <w:t xml:space="preserve">een dekkend netwerk voor </w:t>
      </w:r>
      <w:r w:rsidR="00D4634B" w:rsidRPr="00040811">
        <w:t>(</w:t>
      </w:r>
      <w:r w:rsidRPr="00040811">
        <w:t xml:space="preserve">hoog)begaafde leerlingen </w:t>
      </w:r>
      <w:r w:rsidR="00E62BE5" w:rsidRPr="00040811">
        <w:t xml:space="preserve">biedt </w:t>
      </w:r>
      <w:r w:rsidRPr="00040811">
        <w:t>(</w:t>
      </w:r>
      <w:r w:rsidR="00E62BE5" w:rsidRPr="00040811">
        <w:t>§ 6.2)</w:t>
      </w:r>
      <w:r w:rsidRPr="00040811">
        <w:t xml:space="preserve">. Op basis van de antwoorden van de respondenten op deze vragen, is de </w:t>
      </w:r>
      <w:r w:rsidR="00E62BE5" w:rsidRPr="00040811">
        <w:t>derde</w:t>
      </w:r>
      <w:r w:rsidRPr="00040811">
        <w:t xml:space="preserve"> deelvraag beantwoord (§ </w:t>
      </w:r>
      <w:r w:rsidR="00E62BE5" w:rsidRPr="00040811">
        <w:t>6</w:t>
      </w:r>
      <w:r w:rsidRPr="00040811">
        <w:t>.3).</w:t>
      </w:r>
    </w:p>
    <w:p w14:paraId="1250A816" w14:textId="17A25E1A" w:rsidR="00740522" w:rsidRPr="00040811" w:rsidRDefault="00740522" w:rsidP="00406A68">
      <w:pPr>
        <w:rPr>
          <w:rFonts w:ascii="Montserrat Medium" w:hAnsi="Montserrat Medium"/>
        </w:rPr>
      </w:pPr>
    </w:p>
    <w:p w14:paraId="42B6E378" w14:textId="5A8B6A39" w:rsidR="00D4634B" w:rsidRPr="00040811" w:rsidRDefault="00D4634B" w:rsidP="006003B0">
      <w:pPr>
        <w:pStyle w:val="Kop2"/>
      </w:pPr>
      <w:bookmarkStart w:id="77" w:name="_Toc114093990"/>
      <w:r w:rsidRPr="00040811">
        <w:t>Definitie</w:t>
      </w:r>
      <w:bookmarkEnd w:id="77"/>
    </w:p>
    <w:p w14:paraId="4DF2C66D" w14:textId="77777777" w:rsidR="00D4634B" w:rsidRPr="00040811" w:rsidRDefault="00D4634B" w:rsidP="00406A68"/>
    <w:p w14:paraId="16214A40" w14:textId="4EB4DBEA" w:rsidR="004656AF" w:rsidRPr="00040811" w:rsidRDefault="00624865" w:rsidP="00406A68">
      <w:r w:rsidRPr="00040811">
        <w:t xml:space="preserve">De ouders en de hulp- en zorgverleners </w:t>
      </w:r>
      <w:r w:rsidR="004656AF" w:rsidRPr="00040811">
        <w:t xml:space="preserve">is aangegeven  dat de overheid moet voorzien in een dekkend netwerk van voorzieningen. Hun is de vraag voorgelegd </w:t>
      </w:r>
      <w:r w:rsidR="006B3A0B" w:rsidRPr="00040811">
        <w:t xml:space="preserve">wat zij </w:t>
      </w:r>
      <w:r w:rsidRPr="00040811">
        <w:t xml:space="preserve">onder een </w:t>
      </w:r>
      <w:r w:rsidR="004656AF" w:rsidRPr="00040811">
        <w:t>‘</w:t>
      </w:r>
      <w:r w:rsidRPr="00040811">
        <w:t>dekkend netwerk</w:t>
      </w:r>
      <w:r w:rsidR="004656AF" w:rsidRPr="00040811">
        <w:t>’</w:t>
      </w:r>
      <w:r w:rsidRPr="00040811">
        <w:t xml:space="preserve"> </w:t>
      </w:r>
      <w:r w:rsidR="004656AF" w:rsidRPr="00040811">
        <w:t>verstaan</w:t>
      </w:r>
      <w:r w:rsidRPr="00040811">
        <w:t>.</w:t>
      </w:r>
      <w:r w:rsidR="00653E0B" w:rsidRPr="00040811">
        <w:t xml:space="preserve"> </w:t>
      </w:r>
    </w:p>
    <w:p w14:paraId="531B94A8" w14:textId="6422E624" w:rsidR="004656AF" w:rsidRPr="00040811" w:rsidRDefault="004656AF" w:rsidP="00406A68"/>
    <w:p w14:paraId="3CF94D0F" w14:textId="77777777" w:rsidR="00D24D48" w:rsidRPr="00040811" w:rsidRDefault="004656AF" w:rsidP="004656AF">
      <w:r w:rsidRPr="00040811">
        <w:t xml:space="preserve">Van de 24 ouders </w:t>
      </w:r>
      <w:r w:rsidR="00D261E6" w:rsidRPr="00040811">
        <w:t>zien</w:t>
      </w:r>
      <w:r w:rsidRPr="00040811">
        <w:t xml:space="preserve"> er 17 (70,8%) basiskennis van hoogbegaafdheid</w:t>
      </w:r>
      <w:r w:rsidR="00D261E6" w:rsidRPr="00040811">
        <w:t xml:space="preserve"> bij elke leraar als onderdeel van een dekkend netwerk. G</w:t>
      </w:r>
      <w:r w:rsidR="00B82B60" w:rsidRPr="00040811">
        <w:t>een enkele (0%) van de professionals</w:t>
      </w:r>
      <w:r w:rsidR="00D261E6" w:rsidRPr="00040811">
        <w:t xml:space="preserve"> </w:t>
      </w:r>
      <w:r w:rsidR="00AD5349" w:rsidRPr="00040811">
        <w:t>onderschrijft dit</w:t>
      </w:r>
      <w:r w:rsidR="00B82B60" w:rsidRPr="00040811">
        <w:t xml:space="preserve">. </w:t>
      </w:r>
    </w:p>
    <w:p w14:paraId="0AD5759B" w14:textId="77777777" w:rsidR="00D24D48" w:rsidRPr="00040811" w:rsidRDefault="00B82B60" w:rsidP="00D24D48">
      <w:pPr>
        <w:ind w:firstLine="708"/>
      </w:pPr>
      <w:r w:rsidRPr="00040811">
        <w:t xml:space="preserve">15 ouders (62,5%) en 1 professional (33,3%) </w:t>
      </w:r>
      <w:r w:rsidR="00D261E6" w:rsidRPr="00040811">
        <w:t>verstaan onder een dekkend netwerk ook, dat</w:t>
      </w:r>
      <w:r w:rsidRPr="00040811">
        <w:t xml:space="preserve"> in elke basisschool tenminste 1 fulltime leraar (of 2 parttime onderwijsprofessionals) met een specialisatie hoogbegaafdheid</w:t>
      </w:r>
      <w:r w:rsidR="00D261E6" w:rsidRPr="00040811">
        <w:t xml:space="preserve"> is</w:t>
      </w:r>
      <w:r w:rsidRPr="00040811">
        <w:t xml:space="preserve">. </w:t>
      </w:r>
    </w:p>
    <w:p w14:paraId="223410A4" w14:textId="03240F0A" w:rsidR="00D24D48" w:rsidRPr="00040811" w:rsidRDefault="00B82B60" w:rsidP="00D24D48">
      <w:pPr>
        <w:ind w:firstLine="708"/>
      </w:pPr>
      <w:r w:rsidRPr="00040811">
        <w:t xml:space="preserve">14 ouders (58,3% ) en 2 professionals (66,7%) </w:t>
      </w:r>
      <w:r w:rsidR="00D261E6" w:rsidRPr="00040811">
        <w:t xml:space="preserve">achten </w:t>
      </w:r>
      <w:r w:rsidRPr="00040811">
        <w:t xml:space="preserve">1 voltijds hoogbegaafdenschool in elk </w:t>
      </w:r>
      <w:r w:rsidR="000B3F6B">
        <w:t>deelverband</w:t>
      </w:r>
      <w:r w:rsidR="00D261E6" w:rsidRPr="00040811">
        <w:t xml:space="preserve"> als onderdeel van een dekkend netwerk</w:t>
      </w:r>
      <w:r w:rsidRPr="00040811">
        <w:t xml:space="preserve">. </w:t>
      </w:r>
      <w:r w:rsidR="00D24D48" w:rsidRPr="00040811">
        <w:t xml:space="preserve">Hierbij wordt opgemerkt dat </w:t>
      </w:r>
      <w:r w:rsidR="006B4287" w:rsidRPr="00040811">
        <w:t xml:space="preserve">dit </w:t>
      </w:r>
      <w:r w:rsidR="00D24D48" w:rsidRPr="00040811">
        <w:t>aangepaste onderwijs vanaf groep 1 moet worden aangeboden</w:t>
      </w:r>
      <w:r w:rsidR="006B4287" w:rsidRPr="00040811">
        <w:t xml:space="preserve"> om te voorkomen dat de kinderen vastlopen</w:t>
      </w:r>
      <w:r w:rsidR="00D24D48" w:rsidRPr="00040811">
        <w:t xml:space="preserve"> (De Heer 2021). </w:t>
      </w:r>
    </w:p>
    <w:p w14:paraId="78C012D4" w14:textId="77777777" w:rsidR="00D24D48" w:rsidRPr="00040811" w:rsidRDefault="0095050C" w:rsidP="00D24D48">
      <w:pPr>
        <w:ind w:firstLine="708"/>
      </w:pPr>
      <w:r w:rsidRPr="00040811">
        <w:t>7 ouders</w:t>
      </w:r>
      <w:r w:rsidR="00A41E1F" w:rsidRPr="00040811">
        <w:t xml:space="preserve"> (29,2%) en 1 professional (33,3%) </w:t>
      </w:r>
      <w:r w:rsidR="00D261E6" w:rsidRPr="00040811">
        <w:t>beschouwen</w:t>
      </w:r>
      <w:r w:rsidR="00A41E1F" w:rsidRPr="00040811">
        <w:t xml:space="preserve"> 1 groep voor hoogbegaafden</w:t>
      </w:r>
      <w:r w:rsidR="00D261E6" w:rsidRPr="00040811">
        <w:t xml:space="preserve"> in </w:t>
      </w:r>
      <w:r w:rsidR="00715167" w:rsidRPr="00040811">
        <w:t>elke instelling voor</w:t>
      </w:r>
      <w:r w:rsidR="00D261E6" w:rsidRPr="00040811">
        <w:t xml:space="preserve"> speciaal(basis</w:t>
      </w:r>
      <w:r w:rsidR="00715167" w:rsidRPr="00040811">
        <w:t>)</w:t>
      </w:r>
      <w:r w:rsidR="00D261E6" w:rsidRPr="00040811">
        <w:t>onderwijs</w:t>
      </w:r>
      <w:r w:rsidR="00715167" w:rsidRPr="00040811">
        <w:t xml:space="preserve"> als deel van het netwerk</w:t>
      </w:r>
      <w:r w:rsidR="00A41E1F" w:rsidRPr="00040811">
        <w:t xml:space="preserve">. </w:t>
      </w:r>
    </w:p>
    <w:p w14:paraId="099CED66" w14:textId="77777777" w:rsidR="00D24D48" w:rsidRPr="00040811" w:rsidRDefault="00696A4D" w:rsidP="00D24D48">
      <w:pPr>
        <w:ind w:firstLine="708"/>
      </w:pPr>
      <w:r w:rsidRPr="00040811">
        <w:t xml:space="preserve">6 ouders (25,0%) en 2 professionals (66,7%) </w:t>
      </w:r>
      <w:r w:rsidR="00AD5349" w:rsidRPr="00040811">
        <w:t>zien</w:t>
      </w:r>
      <w:r w:rsidRPr="00040811">
        <w:t xml:space="preserve"> in elke basisschool 1 plusklas</w:t>
      </w:r>
      <w:r w:rsidR="00AD5349" w:rsidRPr="00040811">
        <w:t xml:space="preserve"> als deel van een dekkend netwerk</w:t>
      </w:r>
      <w:r w:rsidRPr="00040811">
        <w:t xml:space="preserve">. </w:t>
      </w:r>
    </w:p>
    <w:p w14:paraId="4A8AFA75" w14:textId="77777777" w:rsidR="00D24D48" w:rsidRPr="00040811" w:rsidRDefault="00AB26AC" w:rsidP="00D24D48">
      <w:pPr>
        <w:ind w:firstLine="708"/>
      </w:pPr>
      <w:r w:rsidRPr="00040811">
        <w:t xml:space="preserve">5 ouders (20,8%) en geen enkele professional (0%) geeft </w:t>
      </w:r>
      <w:r w:rsidR="00715167" w:rsidRPr="00040811">
        <w:t xml:space="preserve">ditzelfde </w:t>
      </w:r>
      <w:r w:rsidRPr="00040811">
        <w:t xml:space="preserve">aan </w:t>
      </w:r>
      <w:r w:rsidR="00715167" w:rsidRPr="00040811">
        <w:t xml:space="preserve">voor </w:t>
      </w:r>
      <w:r w:rsidRPr="00040811">
        <w:t>1 voltijds</w:t>
      </w:r>
      <w:r w:rsidR="009464B0" w:rsidRPr="00040811">
        <w:t xml:space="preserve"> </w:t>
      </w:r>
      <w:r w:rsidRPr="00040811">
        <w:t xml:space="preserve">hoogbegaafdenschool in het gehele swv. </w:t>
      </w:r>
    </w:p>
    <w:p w14:paraId="26EF413B" w14:textId="65F030BF" w:rsidR="004656AF" w:rsidRPr="00040811" w:rsidRDefault="009464B0" w:rsidP="00D24D48">
      <w:pPr>
        <w:ind w:firstLine="708"/>
      </w:pPr>
      <w:r w:rsidRPr="00040811">
        <w:t>Ten slotte hebben 7 ouders (29,2%) en 1 professional (33,3%) een toelichting gegeven bij Anders</w:t>
      </w:r>
      <w:r w:rsidR="00CE1CBD" w:rsidRPr="00040811">
        <w:rPr>
          <w:i/>
          <w:iCs/>
        </w:rPr>
        <w:t xml:space="preserve"> </w:t>
      </w:r>
      <w:r w:rsidR="00CE1CBD" w:rsidRPr="00040811">
        <w:t>(Figuur 74)</w:t>
      </w:r>
      <w:r w:rsidRPr="00040811">
        <w:t>.</w:t>
      </w:r>
    </w:p>
    <w:p w14:paraId="6C0EC227" w14:textId="10A7511E" w:rsidR="00B82B60" w:rsidRPr="00040811" w:rsidRDefault="00B82B60" w:rsidP="004656AF"/>
    <w:p w14:paraId="458239AF" w14:textId="77777777" w:rsidR="00B832B1" w:rsidRPr="00040811" w:rsidRDefault="0030145A" w:rsidP="00CE1CBD">
      <w:r w:rsidRPr="00040811">
        <w:t>In Figuur 75 is</w:t>
      </w:r>
      <w:r w:rsidR="00CE1CBD" w:rsidRPr="00040811">
        <w:t xml:space="preserve"> de groep ouders wordt opgesplitst in </w:t>
      </w:r>
      <w:r w:rsidRPr="00040811">
        <w:t>3</w:t>
      </w:r>
      <w:r w:rsidR="00CE1CBD" w:rsidRPr="00040811">
        <w:t xml:space="preserve"> begaafdheidsgroepen, </w:t>
      </w:r>
      <w:r w:rsidRPr="00040811">
        <w:t xml:space="preserve">namelijk begaafd, hoogbegaafd en zeer &amp; exceptioneel hoogbegaafd. </w:t>
      </w:r>
    </w:p>
    <w:p w14:paraId="068A7C35" w14:textId="506B0626" w:rsidR="00CE1CBD" w:rsidRPr="00040811" w:rsidRDefault="0030145A" w:rsidP="00B832B1">
      <w:pPr>
        <w:ind w:firstLine="708"/>
      </w:pPr>
      <w:r w:rsidRPr="00040811">
        <w:t>Hieruit</w:t>
      </w:r>
      <w:r w:rsidR="00CE1CBD" w:rsidRPr="00040811">
        <w:t xml:space="preserve"> komt het beeld naar voren dat </w:t>
      </w:r>
      <w:r w:rsidRPr="00040811">
        <w:t xml:space="preserve">vooral </w:t>
      </w:r>
      <w:r w:rsidR="00CE1CBD" w:rsidRPr="00040811">
        <w:t xml:space="preserve">de ouders van hoger begaafde kinderen 1 voltijds hoogbegaafdenschool in elk </w:t>
      </w:r>
      <w:r w:rsidR="000B3F6B">
        <w:t>deelverband</w:t>
      </w:r>
      <w:r w:rsidR="00CE1CBD" w:rsidRPr="00040811">
        <w:t xml:space="preserve"> van het swv</w:t>
      </w:r>
      <w:r w:rsidR="00AD5349" w:rsidRPr="00040811">
        <w:t xml:space="preserve"> als </w:t>
      </w:r>
      <w:r w:rsidR="00FB7203" w:rsidRPr="00040811">
        <w:t>onderdeel van een dekkend netwerk zien</w:t>
      </w:r>
      <w:r w:rsidR="00CE1CBD" w:rsidRPr="00040811">
        <w:t>.</w:t>
      </w:r>
    </w:p>
    <w:p w14:paraId="09CBAB57" w14:textId="77777777" w:rsidR="00CE1CBD" w:rsidRPr="00040811" w:rsidRDefault="00CE1CBD" w:rsidP="00CE1CBD"/>
    <w:p w14:paraId="24CD7091" w14:textId="77777777" w:rsidR="0030145A" w:rsidRPr="00040811" w:rsidRDefault="0030145A" w:rsidP="004656AF">
      <w:pPr>
        <w:sectPr w:rsidR="0030145A" w:rsidRPr="00040811" w:rsidSect="008C5716">
          <w:pgSz w:w="11906" w:h="16838"/>
          <w:pgMar w:top="1417" w:right="1417" w:bottom="1417" w:left="1417" w:header="708" w:footer="708" w:gutter="0"/>
          <w:cols w:space="708"/>
          <w:docGrid w:linePitch="360"/>
        </w:sectPr>
      </w:pPr>
    </w:p>
    <w:p w14:paraId="7DDF9CAC" w14:textId="77777777" w:rsidR="00CE1CBD" w:rsidRPr="00040811" w:rsidRDefault="00CE1CBD" w:rsidP="004656AF"/>
    <w:p w14:paraId="3F990EC0" w14:textId="7E08CA9A" w:rsidR="00564B72" w:rsidRPr="00040811" w:rsidRDefault="004B2DE1" w:rsidP="00564B72">
      <w:pPr>
        <w:keepNext/>
      </w:pPr>
      <w:r w:rsidRPr="00040811">
        <w:rPr>
          <w:noProof/>
        </w:rPr>
        <w:drawing>
          <wp:inline distT="0" distB="0" distL="0" distR="0" wp14:anchorId="325163B7" wp14:editId="31D9E6E1">
            <wp:extent cx="8881110" cy="4874895"/>
            <wp:effectExtent l="0" t="0" r="0" b="19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881110" cy="4874895"/>
                    </a:xfrm>
                    <a:prstGeom prst="rect">
                      <a:avLst/>
                    </a:prstGeom>
                  </pic:spPr>
                </pic:pic>
              </a:graphicData>
            </a:graphic>
          </wp:inline>
        </w:drawing>
      </w:r>
    </w:p>
    <w:p w14:paraId="79280B46" w14:textId="58EB3C1A" w:rsidR="0076433C" w:rsidRPr="00040811" w:rsidRDefault="00564B72"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74</w:t>
      </w:r>
      <w:r w:rsidR="00000000">
        <w:rPr>
          <w:noProof/>
        </w:rPr>
        <w:fldChar w:fldCharType="end"/>
      </w:r>
      <w:r w:rsidRPr="00040811">
        <w:t xml:space="preserve"> Wat de (1) 24 ouders en (2) 3 hulp- en zorgverleners verstaan onder een dekkend netwerk</w:t>
      </w:r>
      <w:r w:rsidR="006F0CDB" w:rsidRPr="00040811">
        <w:t xml:space="preserve"> (in aantal respondenten)</w:t>
      </w:r>
    </w:p>
    <w:p w14:paraId="06FB1C80" w14:textId="77777777" w:rsidR="00F7515D" w:rsidRPr="00040811" w:rsidRDefault="00F7515D" w:rsidP="00CC4EC6"/>
    <w:p w14:paraId="0C999F4B" w14:textId="7C80A52F" w:rsidR="00F56003" w:rsidRPr="00040811" w:rsidRDefault="00F56003" w:rsidP="00CC4EC6"/>
    <w:p w14:paraId="2B52B7D8" w14:textId="77777777" w:rsidR="00715228" w:rsidRPr="00040811" w:rsidRDefault="00EA738D" w:rsidP="00715228">
      <w:pPr>
        <w:keepNext/>
      </w:pPr>
      <w:r w:rsidRPr="00040811">
        <w:rPr>
          <w:noProof/>
        </w:rPr>
        <w:lastRenderedPageBreak/>
        <w:drawing>
          <wp:inline distT="0" distB="0" distL="0" distR="0" wp14:anchorId="564DD8D0" wp14:editId="654C9722">
            <wp:extent cx="8738886" cy="3071044"/>
            <wp:effectExtent l="0" t="0" r="0" b="254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8738886" cy="3071044"/>
                    </a:xfrm>
                    <a:prstGeom prst="rect">
                      <a:avLst/>
                    </a:prstGeom>
                  </pic:spPr>
                </pic:pic>
              </a:graphicData>
            </a:graphic>
          </wp:inline>
        </w:drawing>
      </w:r>
    </w:p>
    <w:p w14:paraId="6A34CEDE" w14:textId="16CA27DD" w:rsidR="00F56003" w:rsidRPr="00040811" w:rsidRDefault="00715228"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75</w:t>
      </w:r>
      <w:r w:rsidR="00000000">
        <w:rPr>
          <w:noProof/>
        </w:rPr>
        <w:fldChar w:fldCharType="end"/>
      </w:r>
      <w:r w:rsidRPr="00040811">
        <w:t xml:space="preserve"> Wat verstaan de ouders van (1) de 4 begaafden, (2) de 10 hoogbegaafden, (3) de 10 zeer &amp; exceptioneel hoogbegaafden onder een 'dekkend netwerk' (in percentages)</w:t>
      </w:r>
    </w:p>
    <w:p w14:paraId="5B23B590" w14:textId="2D6A827C" w:rsidR="00F7515D" w:rsidRPr="00040811" w:rsidRDefault="00F7515D" w:rsidP="00CC4EC6"/>
    <w:p w14:paraId="78642EEF" w14:textId="77777777" w:rsidR="0030145A" w:rsidRPr="00040811" w:rsidRDefault="0030145A" w:rsidP="00CC4EC6">
      <w:pPr>
        <w:sectPr w:rsidR="0030145A" w:rsidRPr="00040811" w:rsidSect="00DE083A">
          <w:pgSz w:w="16820" w:h="11900" w:orient="landscape"/>
          <w:pgMar w:top="1417" w:right="1417" w:bottom="1417" w:left="1417" w:header="708" w:footer="708" w:gutter="0"/>
          <w:cols w:space="708"/>
          <w:docGrid w:linePitch="360"/>
        </w:sectPr>
      </w:pPr>
    </w:p>
    <w:p w14:paraId="7D6B3F67" w14:textId="56220815" w:rsidR="00CC4EC6" w:rsidRPr="00040811" w:rsidRDefault="00CC4EC6" w:rsidP="00CC4EC6">
      <w:r w:rsidRPr="00040811">
        <w:lastRenderedPageBreak/>
        <w:t xml:space="preserve">In Tabel </w:t>
      </w:r>
      <w:r w:rsidR="00122F3D" w:rsidRPr="00040811">
        <w:t xml:space="preserve">10 </w:t>
      </w:r>
      <w:r w:rsidRPr="00040811">
        <w:t xml:space="preserve">zijn </w:t>
      </w:r>
      <w:r w:rsidR="00122F3D" w:rsidRPr="00040811">
        <w:t xml:space="preserve">de </w:t>
      </w:r>
      <w:r w:rsidRPr="00040811">
        <w:t>percentage</w:t>
      </w:r>
      <w:r w:rsidR="00CB7E47" w:rsidRPr="00040811">
        <w:t>s bij elkaar opgeteld (totaal 200%)</w:t>
      </w:r>
      <w:r w:rsidRPr="00040811">
        <w:t xml:space="preserve"> die de ouders en professionals toekennen aan </w:t>
      </w:r>
      <w:r w:rsidR="00122F3D" w:rsidRPr="00040811">
        <w:t xml:space="preserve">de </w:t>
      </w:r>
      <w:r w:rsidR="0041566A" w:rsidRPr="00040811">
        <w:t xml:space="preserve">onderscheiden </w:t>
      </w:r>
      <w:r w:rsidR="00122F3D" w:rsidRPr="00040811">
        <w:t>voorzieningen</w:t>
      </w:r>
      <w:r w:rsidRPr="00040811">
        <w:t xml:space="preserve"> </w:t>
      </w:r>
      <w:r w:rsidR="00CB7E47" w:rsidRPr="00040811">
        <w:t>als onderdeel van een dekkend netwerk</w:t>
      </w:r>
      <w:r w:rsidR="00122F3D" w:rsidRPr="00040811">
        <w:t xml:space="preserve">. De voorzieningen </w:t>
      </w:r>
      <w:r w:rsidR="00AB3525" w:rsidRPr="00040811">
        <w:t xml:space="preserve">met het </w:t>
      </w:r>
      <w:r w:rsidR="0053571B" w:rsidRPr="00040811">
        <w:t xml:space="preserve">vetgedrukte </w:t>
      </w:r>
      <w:r w:rsidR="00AB3525" w:rsidRPr="00040811">
        <w:t xml:space="preserve">hoogste gezamenlijke percentage zijn voor de respondenten van belang </w:t>
      </w:r>
      <w:r w:rsidR="002F22FE" w:rsidRPr="00040811">
        <w:t>voor een dekkend netwerk</w:t>
      </w:r>
      <w:r w:rsidRPr="00040811">
        <w:t xml:space="preserve">. </w:t>
      </w:r>
    </w:p>
    <w:p w14:paraId="729CE212" w14:textId="0799C195" w:rsidR="0053571B" w:rsidRPr="00040811" w:rsidRDefault="0053571B" w:rsidP="00CC4EC6"/>
    <w:p w14:paraId="28002E3E" w14:textId="6F397A51" w:rsidR="0053571B" w:rsidRPr="00040811" w:rsidRDefault="0053571B" w:rsidP="0053571B">
      <w:pPr>
        <w:rPr>
          <w:rFonts w:eastAsia="Roboto" w:cs="Roboto"/>
        </w:rPr>
      </w:pPr>
      <w:r w:rsidRPr="00040811">
        <w:t>Om te komen tot gewogen beoordeling welke voorzieningen deel uitmaken van een dekkend netwerk</w:t>
      </w:r>
      <w:r w:rsidRPr="00040811">
        <w:rPr>
          <w:rFonts w:eastAsia="Roboto" w:cs="Roboto"/>
        </w:rPr>
        <w:t>, wordt uitgegaan van de volgende 2 criteria</w:t>
      </w:r>
      <w:r w:rsidRPr="00040811">
        <w:t>:</w:t>
      </w:r>
    </w:p>
    <w:p w14:paraId="29FAC695" w14:textId="77777777" w:rsidR="0053571B" w:rsidRPr="00040811" w:rsidRDefault="0053571B" w:rsidP="0053571B">
      <w:pPr>
        <w:ind w:firstLine="708"/>
      </w:pPr>
      <w:r w:rsidRPr="00040811">
        <w:t xml:space="preserve"> </w:t>
      </w:r>
    </w:p>
    <w:p w14:paraId="14A1159A" w14:textId="06E7F452" w:rsidR="0053571B" w:rsidRPr="00040811" w:rsidRDefault="00272777">
      <w:pPr>
        <w:pStyle w:val="Lijstalinea"/>
        <w:numPr>
          <w:ilvl w:val="0"/>
          <w:numId w:val="26"/>
        </w:numPr>
        <w:ind w:left="426"/>
      </w:pPr>
      <w:r>
        <w:t xml:space="preserve">7 </w:t>
      </w:r>
      <w:r w:rsidRPr="00040811">
        <w:t xml:space="preserve">van de </w:t>
      </w:r>
      <w:r>
        <w:t xml:space="preserve">10 </w:t>
      </w:r>
      <w:r w:rsidRPr="00040811">
        <w:t xml:space="preserve">ouders </w:t>
      </w:r>
      <w:proofErr w:type="spellStart"/>
      <w:r w:rsidR="0053571B" w:rsidRPr="00040811">
        <w:t>ouders</w:t>
      </w:r>
      <w:proofErr w:type="spellEnd"/>
      <w:r w:rsidR="0053571B" w:rsidRPr="00040811">
        <w:t xml:space="preserve"> en/of tenminste </w:t>
      </w:r>
      <w:r>
        <w:t>1</w:t>
      </w:r>
      <w:r w:rsidR="00F348FF" w:rsidRPr="00040811">
        <w:t xml:space="preserve"> </w:t>
      </w:r>
      <w:r w:rsidR="0053571B" w:rsidRPr="00040811">
        <w:t xml:space="preserve">van de </w:t>
      </w:r>
      <w:r>
        <w:t xml:space="preserve">3 </w:t>
      </w:r>
      <w:r w:rsidR="0053571B" w:rsidRPr="00040811">
        <w:t>professionals</w:t>
      </w:r>
      <w:r w:rsidR="0053571B" w:rsidRPr="00040811">
        <w:rPr>
          <w:color w:val="000000" w:themeColor="text1"/>
        </w:rPr>
        <w:t xml:space="preserve"> </w:t>
      </w:r>
      <w:r w:rsidR="0053571B" w:rsidRPr="00040811">
        <w:t xml:space="preserve">achten de </w:t>
      </w:r>
      <w:r w:rsidR="00F348FF" w:rsidRPr="00040811">
        <w:t>voorziening</w:t>
      </w:r>
      <w:r w:rsidR="0053571B" w:rsidRPr="00040811">
        <w:t xml:space="preserve"> </w:t>
      </w:r>
      <w:r w:rsidR="00F348FF" w:rsidRPr="00040811">
        <w:t>onder</w:t>
      </w:r>
      <w:r w:rsidR="0053571B" w:rsidRPr="00040811">
        <w:t xml:space="preserve">deel van een dekkend netwerk, </w:t>
      </w:r>
      <w:r w:rsidR="0053571B" w:rsidRPr="00040811">
        <w:rPr>
          <w:color w:val="000000" w:themeColor="text1"/>
        </w:rPr>
        <w:t xml:space="preserve">of </w:t>
      </w:r>
    </w:p>
    <w:p w14:paraId="02C675C3" w14:textId="03F78BEE" w:rsidR="0053571B" w:rsidRPr="00040811" w:rsidRDefault="00272777">
      <w:pPr>
        <w:pStyle w:val="Lijstalinea"/>
        <w:numPr>
          <w:ilvl w:val="0"/>
          <w:numId w:val="26"/>
        </w:numPr>
        <w:tabs>
          <w:tab w:val="left" w:pos="426"/>
        </w:tabs>
        <w:ind w:left="426"/>
      </w:pPr>
      <w:r>
        <w:t>6</w:t>
      </w:r>
      <w:r>
        <w:t xml:space="preserve"> </w:t>
      </w:r>
      <w:r w:rsidRPr="00040811">
        <w:t xml:space="preserve">van de </w:t>
      </w:r>
      <w:r>
        <w:t xml:space="preserve">10 </w:t>
      </w:r>
      <w:r w:rsidRPr="00040811">
        <w:t xml:space="preserve">ouders </w:t>
      </w:r>
      <w:r w:rsidR="0053571B" w:rsidRPr="00040811">
        <w:t xml:space="preserve">van de ouders èn </w:t>
      </w:r>
      <w:r>
        <w:t>1</w:t>
      </w:r>
      <w:r w:rsidR="00F348FF" w:rsidRPr="00040811">
        <w:t xml:space="preserve"> van de</w:t>
      </w:r>
      <w:r w:rsidR="0053571B" w:rsidRPr="00040811">
        <w:t xml:space="preserve"> </w:t>
      </w:r>
      <w:r>
        <w:t xml:space="preserve">3 </w:t>
      </w:r>
      <w:r w:rsidR="0053571B" w:rsidRPr="00040811">
        <w:t>professionals</w:t>
      </w:r>
      <w:r w:rsidR="0053571B" w:rsidRPr="00040811">
        <w:rPr>
          <w:color w:val="000000" w:themeColor="text1"/>
        </w:rPr>
        <w:t xml:space="preserve"> </w:t>
      </w:r>
      <w:r w:rsidR="0053571B" w:rsidRPr="00040811">
        <w:t>achten de extra ondersteuning (zeer) belangrijk.</w:t>
      </w:r>
    </w:p>
    <w:p w14:paraId="12A071E4" w14:textId="77777777" w:rsidR="0053571B" w:rsidRPr="00040811" w:rsidRDefault="0053571B" w:rsidP="0053571B"/>
    <w:p w14:paraId="3DDED0E1" w14:textId="69541E55" w:rsidR="0053571B" w:rsidRPr="00040811" w:rsidRDefault="0053571B" w:rsidP="00CC4EC6">
      <w:r w:rsidRPr="00040811">
        <w:t xml:space="preserve">In Tabel 11 zijn </w:t>
      </w:r>
      <w:r w:rsidR="00F348FF" w:rsidRPr="00040811">
        <w:t>onderdelen</w:t>
      </w:r>
      <w:r w:rsidRPr="00040811">
        <w:rPr>
          <w:rFonts w:eastAsia="Roboto" w:cs="Roboto"/>
        </w:rPr>
        <w:t xml:space="preserve"> van het </w:t>
      </w:r>
      <w:r w:rsidR="00F348FF" w:rsidRPr="00040811">
        <w:rPr>
          <w:rFonts w:eastAsia="Roboto" w:cs="Roboto"/>
        </w:rPr>
        <w:t xml:space="preserve">dekkend netwerk van het </w:t>
      </w:r>
      <w:r w:rsidRPr="00040811">
        <w:rPr>
          <w:rFonts w:eastAsia="Roboto" w:cs="Roboto"/>
        </w:rPr>
        <w:t xml:space="preserve">swv opgenomen. </w:t>
      </w:r>
      <w:r w:rsidRPr="00040811">
        <w:t xml:space="preserve">De vetgedrukte percentages </w:t>
      </w:r>
      <w:r w:rsidR="00F348FF" w:rsidRPr="00040811">
        <w:t xml:space="preserve">voldoen aan de 2 criteria en worden daarom gerekend tot de definitie van een dekkend netwerk. </w:t>
      </w:r>
    </w:p>
    <w:p w14:paraId="721F7823" w14:textId="03C70154" w:rsidR="00B5206D" w:rsidRDefault="00B5206D"/>
    <w:p w14:paraId="048AB11C" w14:textId="77777777" w:rsidR="003C5A32" w:rsidRPr="00040811" w:rsidRDefault="003C5A32"/>
    <w:p w14:paraId="56DBB783" w14:textId="7E4EC2A2" w:rsidR="00F54194" w:rsidRPr="00040811" w:rsidRDefault="00F54194" w:rsidP="00A71D35">
      <w:pPr>
        <w:pStyle w:val="Bijschrift"/>
      </w:pPr>
      <w:r w:rsidRPr="00040811">
        <w:t xml:space="preserve">Tabel </w:t>
      </w:r>
      <w:r w:rsidR="00000000">
        <w:fldChar w:fldCharType="begin"/>
      </w:r>
      <w:r w:rsidR="00000000">
        <w:instrText xml:space="preserve"> SEQ Tabel \* ARABIC </w:instrText>
      </w:r>
      <w:r w:rsidR="00000000">
        <w:fldChar w:fldCharType="separate"/>
      </w:r>
      <w:r w:rsidR="009273DE">
        <w:rPr>
          <w:noProof/>
        </w:rPr>
        <w:t>11</w:t>
      </w:r>
      <w:r w:rsidR="00000000">
        <w:rPr>
          <w:noProof/>
        </w:rPr>
        <w:fldChar w:fldCharType="end"/>
      </w:r>
      <w:r w:rsidRPr="00040811">
        <w:t xml:space="preserve"> Definitie dekkend netwerk</w:t>
      </w:r>
    </w:p>
    <w:tbl>
      <w:tblPr>
        <w:tblStyle w:val="Rastertabel4-Accent5"/>
        <w:tblW w:w="8731" w:type="dxa"/>
        <w:tblLook w:val="04A0" w:firstRow="1" w:lastRow="0" w:firstColumn="1" w:lastColumn="0" w:noHBand="0" w:noVBand="1"/>
      </w:tblPr>
      <w:tblGrid>
        <w:gridCol w:w="6432"/>
        <w:gridCol w:w="721"/>
        <w:gridCol w:w="833"/>
        <w:gridCol w:w="745"/>
      </w:tblGrid>
      <w:tr w:rsidR="00CC4EC6" w:rsidRPr="00040811" w14:paraId="6F757B61" w14:textId="77777777" w:rsidTr="00B96D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32" w:type="dxa"/>
            <w:shd w:val="clear" w:color="auto" w:fill="5B9BD5"/>
          </w:tcPr>
          <w:p w14:paraId="6AB65AD4" w14:textId="0D682BE5" w:rsidR="00CC4EC6" w:rsidRPr="00040811" w:rsidRDefault="00653E0B" w:rsidP="00282A1C">
            <w:pPr>
              <w:tabs>
                <w:tab w:val="left" w:pos="426"/>
              </w:tabs>
              <w:rPr>
                <w:sz w:val="18"/>
                <w:szCs w:val="18"/>
              </w:rPr>
            </w:pPr>
            <w:r w:rsidRPr="00040811">
              <w:rPr>
                <w:sz w:val="18"/>
                <w:szCs w:val="18"/>
              </w:rPr>
              <w:t>Definitie dekkend netwerk</w:t>
            </w:r>
          </w:p>
        </w:tc>
        <w:tc>
          <w:tcPr>
            <w:tcW w:w="721" w:type="dxa"/>
            <w:shd w:val="clear" w:color="auto" w:fill="5B9BD5"/>
          </w:tcPr>
          <w:p w14:paraId="70C763E2" w14:textId="77777777" w:rsidR="00CC4EC6" w:rsidRPr="00040811" w:rsidRDefault="00CC4EC6" w:rsidP="00282A1C">
            <w:pPr>
              <w:tabs>
                <w:tab w:val="left" w:pos="426"/>
              </w:tabs>
              <w:jc w:val="right"/>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O%</w:t>
            </w:r>
          </w:p>
        </w:tc>
        <w:tc>
          <w:tcPr>
            <w:tcW w:w="833" w:type="dxa"/>
            <w:shd w:val="clear" w:color="auto" w:fill="5B9BD5"/>
          </w:tcPr>
          <w:p w14:paraId="2C4FD262" w14:textId="77777777" w:rsidR="00CC4EC6" w:rsidRPr="00040811" w:rsidRDefault="00CC4EC6" w:rsidP="00282A1C">
            <w:pPr>
              <w:tabs>
                <w:tab w:val="left" w:pos="426"/>
              </w:tabs>
              <w:jc w:val="right"/>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H&amp;Z%</w:t>
            </w:r>
          </w:p>
        </w:tc>
        <w:tc>
          <w:tcPr>
            <w:tcW w:w="745" w:type="dxa"/>
            <w:shd w:val="clear" w:color="auto" w:fill="5B9BD5"/>
          </w:tcPr>
          <w:p w14:paraId="0D46C80E" w14:textId="77777777" w:rsidR="00CC4EC6" w:rsidRPr="00040811" w:rsidRDefault="00CC4EC6" w:rsidP="00282A1C">
            <w:pPr>
              <w:tabs>
                <w:tab w:val="left" w:pos="426"/>
              </w:tabs>
              <w:jc w:val="right"/>
              <w:cnfStyle w:val="100000000000" w:firstRow="1" w:lastRow="0" w:firstColumn="0" w:lastColumn="0" w:oddVBand="0" w:evenVBand="0" w:oddHBand="0" w:evenHBand="0" w:firstRowFirstColumn="0" w:firstRowLastColumn="0" w:lastRowFirstColumn="0" w:lastRowLastColumn="0"/>
              <w:rPr>
                <w:sz w:val="18"/>
                <w:szCs w:val="18"/>
              </w:rPr>
            </w:pPr>
            <w:r w:rsidRPr="00040811">
              <w:rPr>
                <w:sz w:val="18"/>
                <w:szCs w:val="18"/>
              </w:rPr>
              <w:t>Tot%</w:t>
            </w:r>
          </w:p>
        </w:tc>
      </w:tr>
      <w:tr w:rsidR="00CC4EC6" w:rsidRPr="00040811" w14:paraId="5838B701" w14:textId="77777777" w:rsidTr="00861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2" w:type="dxa"/>
          </w:tcPr>
          <w:p w14:paraId="090B1E38" w14:textId="20FF6E93" w:rsidR="00CC4EC6" w:rsidRPr="00040811" w:rsidRDefault="00653E0B" w:rsidP="00282A1C">
            <w:pPr>
              <w:tabs>
                <w:tab w:val="left" w:pos="426"/>
              </w:tabs>
              <w:rPr>
                <w:b w:val="0"/>
                <w:bCs w:val="0"/>
                <w:sz w:val="18"/>
                <w:szCs w:val="18"/>
              </w:rPr>
            </w:pPr>
            <w:r w:rsidRPr="00040811">
              <w:rPr>
                <w:b w:val="0"/>
                <w:bCs w:val="0"/>
                <w:sz w:val="18"/>
                <w:szCs w:val="18"/>
              </w:rPr>
              <w:t xml:space="preserve">1 voltijdshoogbegaafdenschool in het gehele swv </w:t>
            </w:r>
          </w:p>
        </w:tc>
        <w:tc>
          <w:tcPr>
            <w:tcW w:w="721" w:type="dxa"/>
          </w:tcPr>
          <w:p w14:paraId="0A930611" w14:textId="6AB56A67" w:rsidR="00CC4EC6" w:rsidRPr="00040811" w:rsidRDefault="00653E0B" w:rsidP="00282A1C">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sz w:val="18"/>
                <w:szCs w:val="18"/>
              </w:rPr>
              <w:t>20,8</w:t>
            </w:r>
          </w:p>
        </w:tc>
        <w:tc>
          <w:tcPr>
            <w:tcW w:w="833" w:type="dxa"/>
          </w:tcPr>
          <w:p w14:paraId="455C64BC" w14:textId="7C7BC1FC" w:rsidR="00CC4EC6" w:rsidRPr="00040811" w:rsidRDefault="00DC58C5" w:rsidP="00282A1C">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0</w:t>
            </w:r>
            <w:r w:rsidR="00537066" w:rsidRPr="00040811">
              <w:rPr>
                <w:sz w:val="18"/>
                <w:szCs w:val="18"/>
              </w:rPr>
              <w:t>,0</w:t>
            </w:r>
          </w:p>
        </w:tc>
        <w:tc>
          <w:tcPr>
            <w:tcW w:w="745" w:type="dxa"/>
          </w:tcPr>
          <w:p w14:paraId="049160BC" w14:textId="721A14D7" w:rsidR="00CC4EC6" w:rsidRPr="00040811" w:rsidRDefault="000B327C" w:rsidP="00282A1C">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20,8</w:t>
            </w:r>
          </w:p>
        </w:tc>
      </w:tr>
      <w:tr w:rsidR="00CC4EC6" w:rsidRPr="00040811" w14:paraId="3E925342" w14:textId="77777777" w:rsidTr="008617DF">
        <w:tc>
          <w:tcPr>
            <w:cnfStyle w:val="001000000000" w:firstRow="0" w:lastRow="0" w:firstColumn="1" w:lastColumn="0" w:oddVBand="0" w:evenVBand="0" w:oddHBand="0" w:evenHBand="0" w:firstRowFirstColumn="0" w:firstRowLastColumn="0" w:lastRowFirstColumn="0" w:lastRowLastColumn="0"/>
            <w:tcW w:w="6432" w:type="dxa"/>
          </w:tcPr>
          <w:p w14:paraId="12D18FBC" w14:textId="34D7CB07" w:rsidR="00CC4EC6" w:rsidRPr="00040811" w:rsidRDefault="00653E0B" w:rsidP="00282A1C">
            <w:pPr>
              <w:tabs>
                <w:tab w:val="left" w:pos="426"/>
              </w:tabs>
              <w:rPr>
                <w:b w:val="0"/>
                <w:bCs w:val="0"/>
                <w:sz w:val="18"/>
                <w:szCs w:val="18"/>
              </w:rPr>
            </w:pPr>
            <w:r w:rsidRPr="00040811">
              <w:rPr>
                <w:b w:val="0"/>
                <w:bCs w:val="0"/>
                <w:sz w:val="18"/>
                <w:szCs w:val="18"/>
              </w:rPr>
              <w:t xml:space="preserve">1 voltijds hoogbegaafdenschool in </w:t>
            </w:r>
            <w:r w:rsidR="000B3F6B">
              <w:rPr>
                <w:b w:val="0"/>
                <w:bCs w:val="0"/>
                <w:sz w:val="18"/>
                <w:szCs w:val="18"/>
              </w:rPr>
              <w:t>elk deelverband</w:t>
            </w:r>
            <w:r w:rsidRPr="00040811">
              <w:rPr>
                <w:b w:val="0"/>
                <w:bCs w:val="0"/>
                <w:sz w:val="18"/>
                <w:szCs w:val="18"/>
              </w:rPr>
              <w:t xml:space="preserve"> van het samenwerkingsverband (er zijn er 4)</w:t>
            </w:r>
          </w:p>
        </w:tc>
        <w:tc>
          <w:tcPr>
            <w:tcW w:w="721" w:type="dxa"/>
          </w:tcPr>
          <w:p w14:paraId="0C83E821" w14:textId="13BEAE96" w:rsidR="00CC4EC6" w:rsidRPr="00040811" w:rsidRDefault="004B522A" w:rsidP="00282A1C">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sz w:val="18"/>
                <w:szCs w:val="18"/>
              </w:rPr>
              <w:t>58,3</w:t>
            </w:r>
          </w:p>
        </w:tc>
        <w:tc>
          <w:tcPr>
            <w:tcW w:w="833" w:type="dxa"/>
          </w:tcPr>
          <w:p w14:paraId="3B6D02BF" w14:textId="76FE06FB" w:rsidR="00CC4EC6" w:rsidRPr="00040811" w:rsidRDefault="004B522A" w:rsidP="00282A1C">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66,7</w:t>
            </w:r>
          </w:p>
        </w:tc>
        <w:tc>
          <w:tcPr>
            <w:tcW w:w="745" w:type="dxa"/>
          </w:tcPr>
          <w:p w14:paraId="4799398F" w14:textId="77777777" w:rsidR="00CC4EC6" w:rsidRPr="00040811" w:rsidRDefault="000B327C" w:rsidP="00282A1C">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125</w:t>
            </w:r>
          </w:p>
          <w:p w14:paraId="600F1B2C" w14:textId="3B3A5344" w:rsidR="000B327C" w:rsidRPr="00040811" w:rsidRDefault="000B327C" w:rsidP="00282A1C">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p>
        </w:tc>
      </w:tr>
      <w:tr w:rsidR="00CC4EC6" w:rsidRPr="00040811" w14:paraId="670B3754" w14:textId="77777777" w:rsidTr="00861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2" w:type="dxa"/>
          </w:tcPr>
          <w:p w14:paraId="0E90D083" w14:textId="12793476" w:rsidR="00CC4EC6" w:rsidRPr="00040811" w:rsidRDefault="00653E0B" w:rsidP="00282A1C">
            <w:pPr>
              <w:tabs>
                <w:tab w:val="left" w:pos="426"/>
              </w:tabs>
              <w:rPr>
                <w:b w:val="0"/>
                <w:bCs w:val="0"/>
                <w:sz w:val="18"/>
                <w:szCs w:val="18"/>
              </w:rPr>
            </w:pPr>
            <w:r w:rsidRPr="00040811">
              <w:rPr>
                <w:b w:val="0"/>
                <w:bCs w:val="0"/>
                <w:sz w:val="18"/>
                <w:szCs w:val="18"/>
              </w:rPr>
              <w:t>In elke basisschool een plusklas</w:t>
            </w:r>
          </w:p>
        </w:tc>
        <w:tc>
          <w:tcPr>
            <w:tcW w:w="721" w:type="dxa"/>
          </w:tcPr>
          <w:p w14:paraId="649BFAA5" w14:textId="196B7470" w:rsidR="00CC4EC6" w:rsidRPr="00040811" w:rsidRDefault="004B522A" w:rsidP="00282A1C">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sz w:val="18"/>
                <w:szCs w:val="18"/>
              </w:rPr>
              <w:t>25</w:t>
            </w:r>
            <w:r w:rsidR="00537066" w:rsidRPr="00040811">
              <w:rPr>
                <w:sz w:val="18"/>
                <w:szCs w:val="18"/>
              </w:rPr>
              <w:t>,0</w:t>
            </w:r>
          </w:p>
        </w:tc>
        <w:tc>
          <w:tcPr>
            <w:tcW w:w="833" w:type="dxa"/>
          </w:tcPr>
          <w:p w14:paraId="4EEB699A" w14:textId="457CBB86" w:rsidR="00CC4EC6" w:rsidRPr="00040811" w:rsidRDefault="004B522A" w:rsidP="00282A1C">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66,7</w:t>
            </w:r>
          </w:p>
        </w:tc>
        <w:tc>
          <w:tcPr>
            <w:tcW w:w="745" w:type="dxa"/>
          </w:tcPr>
          <w:p w14:paraId="383F14BC" w14:textId="7B6EB2BC" w:rsidR="00CC4EC6" w:rsidRPr="00040811" w:rsidRDefault="000B327C" w:rsidP="00282A1C">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91,7</w:t>
            </w:r>
          </w:p>
        </w:tc>
      </w:tr>
      <w:tr w:rsidR="00CC4EC6" w:rsidRPr="00040811" w14:paraId="57CA91C3" w14:textId="77777777" w:rsidTr="008617DF">
        <w:tc>
          <w:tcPr>
            <w:cnfStyle w:val="001000000000" w:firstRow="0" w:lastRow="0" w:firstColumn="1" w:lastColumn="0" w:oddVBand="0" w:evenVBand="0" w:oddHBand="0" w:evenHBand="0" w:firstRowFirstColumn="0" w:firstRowLastColumn="0" w:lastRowFirstColumn="0" w:lastRowLastColumn="0"/>
            <w:tcW w:w="6432" w:type="dxa"/>
          </w:tcPr>
          <w:p w14:paraId="345672D9" w14:textId="52399E8B" w:rsidR="00CC4EC6" w:rsidRPr="00040811" w:rsidRDefault="00653E0B" w:rsidP="00282A1C">
            <w:pPr>
              <w:tabs>
                <w:tab w:val="left" w:pos="426"/>
              </w:tabs>
              <w:rPr>
                <w:b w:val="0"/>
                <w:bCs w:val="0"/>
                <w:sz w:val="18"/>
                <w:szCs w:val="18"/>
              </w:rPr>
            </w:pPr>
            <w:r w:rsidRPr="00040811">
              <w:rPr>
                <w:b w:val="0"/>
                <w:bCs w:val="0"/>
                <w:sz w:val="18"/>
                <w:szCs w:val="18"/>
              </w:rPr>
              <w:t>Elke leraar beschikt over basiskennis van hoogbegaafdheid</w:t>
            </w:r>
          </w:p>
        </w:tc>
        <w:tc>
          <w:tcPr>
            <w:tcW w:w="721" w:type="dxa"/>
          </w:tcPr>
          <w:p w14:paraId="7380C6CC" w14:textId="612004FB" w:rsidR="00CC4EC6" w:rsidRPr="00040811" w:rsidRDefault="00537066" w:rsidP="00282A1C">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70,8</w:t>
            </w:r>
          </w:p>
        </w:tc>
        <w:tc>
          <w:tcPr>
            <w:tcW w:w="833" w:type="dxa"/>
          </w:tcPr>
          <w:p w14:paraId="2E576364" w14:textId="2FBDAAC4" w:rsidR="00CC4EC6" w:rsidRPr="00040811" w:rsidRDefault="00254B80" w:rsidP="00282A1C">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0</w:t>
            </w:r>
            <w:r w:rsidR="00537066" w:rsidRPr="00040811">
              <w:rPr>
                <w:sz w:val="18"/>
                <w:szCs w:val="18"/>
              </w:rPr>
              <w:t>,0</w:t>
            </w:r>
          </w:p>
        </w:tc>
        <w:tc>
          <w:tcPr>
            <w:tcW w:w="745" w:type="dxa"/>
          </w:tcPr>
          <w:p w14:paraId="698CC0BA" w14:textId="5784EC5D" w:rsidR="00CC4EC6" w:rsidRPr="00040811" w:rsidRDefault="000B327C" w:rsidP="00282A1C">
            <w:pPr>
              <w:tabs>
                <w:tab w:val="left" w:pos="426"/>
              </w:tabs>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40811">
              <w:rPr>
                <w:b/>
                <w:bCs/>
                <w:sz w:val="18"/>
                <w:szCs w:val="18"/>
              </w:rPr>
              <w:t>70,8</w:t>
            </w:r>
          </w:p>
        </w:tc>
      </w:tr>
      <w:tr w:rsidR="00CC4EC6" w:rsidRPr="00040811" w14:paraId="6D2867CD" w14:textId="77777777" w:rsidTr="00861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2" w:type="dxa"/>
          </w:tcPr>
          <w:p w14:paraId="1146B8CA" w14:textId="07796FAD" w:rsidR="00CC4EC6" w:rsidRPr="00040811" w:rsidRDefault="00653E0B" w:rsidP="008617DF">
            <w:pPr>
              <w:tabs>
                <w:tab w:val="left" w:pos="426"/>
              </w:tabs>
              <w:rPr>
                <w:b w:val="0"/>
                <w:bCs w:val="0"/>
                <w:sz w:val="18"/>
                <w:szCs w:val="18"/>
              </w:rPr>
            </w:pPr>
            <w:r w:rsidRPr="00040811">
              <w:rPr>
                <w:b w:val="0"/>
                <w:bCs w:val="0"/>
                <w:sz w:val="18"/>
                <w:szCs w:val="18"/>
              </w:rPr>
              <w:t>In elke basisschool is tenminste 1 fulltime leraar (of 2 parttime onderwijsprofessional</w:t>
            </w:r>
            <w:r w:rsidR="00016200">
              <w:rPr>
                <w:b w:val="0"/>
                <w:bCs w:val="0"/>
                <w:sz w:val="18"/>
                <w:szCs w:val="18"/>
              </w:rPr>
              <w:t>s</w:t>
            </w:r>
            <w:r w:rsidRPr="00040811">
              <w:rPr>
                <w:b w:val="0"/>
                <w:bCs w:val="0"/>
                <w:sz w:val="18"/>
                <w:szCs w:val="18"/>
              </w:rPr>
              <w:t>) met een specialisatie hoogbegaafdheid</w:t>
            </w:r>
          </w:p>
        </w:tc>
        <w:tc>
          <w:tcPr>
            <w:tcW w:w="721" w:type="dxa"/>
          </w:tcPr>
          <w:p w14:paraId="612BD3C7" w14:textId="4AA29FA1" w:rsidR="00CC4EC6" w:rsidRPr="00040811" w:rsidRDefault="008617DF" w:rsidP="00282A1C">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62,5</w:t>
            </w:r>
          </w:p>
        </w:tc>
        <w:tc>
          <w:tcPr>
            <w:tcW w:w="833" w:type="dxa"/>
          </w:tcPr>
          <w:p w14:paraId="6968748C" w14:textId="20EA6B76" w:rsidR="00CC4EC6" w:rsidRPr="00040811" w:rsidRDefault="008617DF" w:rsidP="00282A1C">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33,3</w:t>
            </w:r>
          </w:p>
        </w:tc>
        <w:tc>
          <w:tcPr>
            <w:tcW w:w="745" w:type="dxa"/>
          </w:tcPr>
          <w:p w14:paraId="6EF51EBC" w14:textId="77777777" w:rsidR="00CC4EC6" w:rsidRPr="00040811" w:rsidRDefault="000B327C" w:rsidP="00282A1C">
            <w:pPr>
              <w:tabs>
                <w:tab w:val="left" w:pos="426"/>
              </w:tabs>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040811">
              <w:rPr>
                <w:b/>
                <w:bCs/>
                <w:sz w:val="18"/>
                <w:szCs w:val="18"/>
              </w:rPr>
              <w:t>95,8</w:t>
            </w:r>
          </w:p>
          <w:p w14:paraId="674C1758" w14:textId="35E36060" w:rsidR="000B327C" w:rsidRPr="00040811" w:rsidRDefault="000B327C" w:rsidP="000B327C">
            <w:pPr>
              <w:tabs>
                <w:tab w:val="left" w:pos="426"/>
              </w:tabs>
              <w:jc w:val="center"/>
              <w:cnfStyle w:val="000000100000" w:firstRow="0" w:lastRow="0" w:firstColumn="0" w:lastColumn="0" w:oddVBand="0" w:evenVBand="0" w:oddHBand="1" w:evenHBand="0" w:firstRowFirstColumn="0" w:firstRowLastColumn="0" w:lastRowFirstColumn="0" w:lastRowLastColumn="0"/>
              <w:rPr>
                <w:b/>
                <w:bCs/>
                <w:sz w:val="18"/>
                <w:szCs w:val="18"/>
              </w:rPr>
            </w:pPr>
          </w:p>
        </w:tc>
      </w:tr>
      <w:tr w:rsidR="00CC4EC6" w:rsidRPr="00040811" w14:paraId="000E614F" w14:textId="77777777" w:rsidTr="008617DF">
        <w:tc>
          <w:tcPr>
            <w:cnfStyle w:val="001000000000" w:firstRow="0" w:lastRow="0" w:firstColumn="1" w:lastColumn="0" w:oddVBand="0" w:evenVBand="0" w:oddHBand="0" w:evenHBand="0" w:firstRowFirstColumn="0" w:firstRowLastColumn="0" w:lastRowFirstColumn="0" w:lastRowLastColumn="0"/>
            <w:tcW w:w="6432" w:type="dxa"/>
          </w:tcPr>
          <w:p w14:paraId="422325B3" w14:textId="486FEA0D" w:rsidR="00CC4EC6" w:rsidRPr="00040811" w:rsidRDefault="00653E0B" w:rsidP="00653E0B">
            <w:pPr>
              <w:tabs>
                <w:tab w:val="left" w:pos="1373"/>
              </w:tabs>
              <w:rPr>
                <w:b w:val="0"/>
                <w:bCs w:val="0"/>
                <w:sz w:val="18"/>
                <w:szCs w:val="18"/>
              </w:rPr>
            </w:pPr>
            <w:r w:rsidRPr="00040811">
              <w:rPr>
                <w:b w:val="0"/>
                <w:bCs w:val="0"/>
                <w:sz w:val="18"/>
                <w:szCs w:val="18"/>
              </w:rPr>
              <w:t>In elke instelling voor speciaal (basis)onderwijs is er 1 groep voor hoogbegaafden</w:t>
            </w:r>
          </w:p>
        </w:tc>
        <w:tc>
          <w:tcPr>
            <w:tcW w:w="721" w:type="dxa"/>
          </w:tcPr>
          <w:p w14:paraId="596A122D" w14:textId="6E9A9359" w:rsidR="00CC4EC6" w:rsidRPr="00040811" w:rsidRDefault="008617DF" w:rsidP="00282A1C">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29,2</w:t>
            </w:r>
          </w:p>
        </w:tc>
        <w:tc>
          <w:tcPr>
            <w:tcW w:w="833" w:type="dxa"/>
          </w:tcPr>
          <w:p w14:paraId="5548337E" w14:textId="77E7D934" w:rsidR="00CC4EC6" w:rsidRPr="00040811" w:rsidRDefault="008617DF" w:rsidP="00282A1C">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33,3</w:t>
            </w:r>
          </w:p>
        </w:tc>
        <w:tc>
          <w:tcPr>
            <w:tcW w:w="745" w:type="dxa"/>
          </w:tcPr>
          <w:p w14:paraId="4DEC5F3C" w14:textId="109B81F5" w:rsidR="00CC4EC6" w:rsidRPr="00040811" w:rsidRDefault="000B327C" w:rsidP="00282A1C">
            <w:pPr>
              <w:tabs>
                <w:tab w:val="left" w:pos="426"/>
              </w:tabs>
              <w:jc w:val="right"/>
              <w:cnfStyle w:val="000000000000" w:firstRow="0" w:lastRow="0" w:firstColumn="0" w:lastColumn="0" w:oddVBand="0" w:evenVBand="0" w:oddHBand="0" w:evenHBand="0" w:firstRowFirstColumn="0" w:firstRowLastColumn="0" w:lastRowFirstColumn="0" w:lastRowLastColumn="0"/>
              <w:rPr>
                <w:sz w:val="18"/>
                <w:szCs w:val="18"/>
              </w:rPr>
            </w:pPr>
            <w:r w:rsidRPr="00040811">
              <w:rPr>
                <w:sz w:val="18"/>
                <w:szCs w:val="18"/>
              </w:rPr>
              <w:t>62,5</w:t>
            </w:r>
          </w:p>
        </w:tc>
      </w:tr>
      <w:tr w:rsidR="00CC4EC6" w:rsidRPr="00040811" w14:paraId="049C1CAF" w14:textId="77777777" w:rsidTr="00861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2" w:type="dxa"/>
          </w:tcPr>
          <w:p w14:paraId="42B7C560" w14:textId="42FC244F" w:rsidR="00CC4EC6" w:rsidRPr="00040811" w:rsidRDefault="00653E0B" w:rsidP="00282A1C">
            <w:pPr>
              <w:tabs>
                <w:tab w:val="left" w:pos="426"/>
              </w:tabs>
              <w:rPr>
                <w:b w:val="0"/>
                <w:bCs w:val="0"/>
                <w:sz w:val="18"/>
                <w:szCs w:val="18"/>
              </w:rPr>
            </w:pPr>
            <w:r w:rsidRPr="00040811">
              <w:rPr>
                <w:b w:val="0"/>
                <w:bCs w:val="0"/>
                <w:sz w:val="18"/>
                <w:szCs w:val="18"/>
              </w:rPr>
              <w:t>Anders</w:t>
            </w:r>
            <w:r w:rsidR="00CB6DBB" w:rsidRPr="00040811">
              <w:rPr>
                <w:b w:val="0"/>
                <w:bCs w:val="0"/>
                <w:sz w:val="18"/>
                <w:szCs w:val="18"/>
              </w:rPr>
              <w:t>, nl</w:t>
            </w:r>
            <w:r w:rsidRPr="00040811">
              <w:rPr>
                <w:b w:val="0"/>
                <w:bCs w:val="0"/>
                <w:sz w:val="18"/>
                <w:szCs w:val="18"/>
              </w:rPr>
              <w:t>:</w:t>
            </w:r>
          </w:p>
        </w:tc>
        <w:tc>
          <w:tcPr>
            <w:tcW w:w="721" w:type="dxa"/>
          </w:tcPr>
          <w:p w14:paraId="1F1BDE21" w14:textId="2F1EF0CC" w:rsidR="00CC4EC6" w:rsidRPr="00040811" w:rsidRDefault="008617DF" w:rsidP="00282A1C">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29,2</w:t>
            </w:r>
          </w:p>
        </w:tc>
        <w:tc>
          <w:tcPr>
            <w:tcW w:w="833" w:type="dxa"/>
          </w:tcPr>
          <w:p w14:paraId="0B254878" w14:textId="06864E5B" w:rsidR="00CC4EC6" w:rsidRPr="00040811" w:rsidRDefault="008617DF" w:rsidP="00282A1C">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33,3</w:t>
            </w:r>
          </w:p>
        </w:tc>
        <w:tc>
          <w:tcPr>
            <w:tcW w:w="745" w:type="dxa"/>
          </w:tcPr>
          <w:p w14:paraId="3059EB14" w14:textId="37EC3836" w:rsidR="00CC4EC6" w:rsidRPr="00040811" w:rsidRDefault="000B327C" w:rsidP="00282A1C">
            <w:pPr>
              <w:tabs>
                <w:tab w:val="left" w:pos="426"/>
              </w:tabs>
              <w:jc w:val="right"/>
              <w:cnfStyle w:val="000000100000" w:firstRow="0" w:lastRow="0" w:firstColumn="0" w:lastColumn="0" w:oddVBand="0" w:evenVBand="0" w:oddHBand="1" w:evenHBand="0" w:firstRowFirstColumn="0" w:firstRowLastColumn="0" w:lastRowFirstColumn="0" w:lastRowLastColumn="0"/>
              <w:rPr>
                <w:sz w:val="18"/>
                <w:szCs w:val="18"/>
              </w:rPr>
            </w:pPr>
            <w:r w:rsidRPr="00040811">
              <w:rPr>
                <w:sz w:val="18"/>
                <w:szCs w:val="18"/>
              </w:rPr>
              <w:t>62,5</w:t>
            </w:r>
          </w:p>
        </w:tc>
      </w:tr>
      <w:tr w:rsidR="0044057B" w:rsidRPr="00040811" w14:paraId="129A2AEA" w14:textId="77777777" w:rsidTr="007C594D">
        <w:tc>
          <w:tcPr>
            <w:cnfStyle w:val="001000000000" w:firstRow="0" w:lastRow="0" w:firstColumn="1" w:lastColumn="0" w:oddVBand="0" w:evenVBand="0" w:oddHBand="0" w:evenHBand="0" w:firstRowFirstColumn="0" w:firstRowLastColumn="0" w:lastRowFirstColumn="0" w:lastRowLastColumn="0"/>
            <w:tcW w:w="8731" w:type="dxa"/>
            <w:gridSpan w:val="4"/>
          </w:tcPr>
          <w:p w14:paraId="054A6891" w14:textId="5C18CABF" w:rsidR="0044057B" w:rsidRPr="00040811" w:rsidRDefault="0044057B">
            <w:pPr>
              <w:pStyle w:val="Lijstalinea"/>
              <w:numPr>
                <w:ilvl w:val="0"/>
                <w:numId w:val="49"/>
              </w:numPr>
              <w:tabs>
                <w:tab w:val="left" w:pos="426"/>
              </w:tabs>
              <w:ind w:left="458"/>
              <w:rPr>
                <w:b w:val="0"/>
                <w:bCs w:val="0"/>
                <w:sz w:val="18"/>
                <w:szCs w:val="18"/>
              </w:rPr>
            </w:pPr>
            <w:r w:rsidRPr="00040811">
              <w:rPr>
                <w:b w:val="0"/>
                <w:bCs w:val="0"/>
                <w:sz w:val="18"/>
                <w:szCs w:val="18"/>
              </w:rPr>
              <w:t>Al deze punten zijn belangrijk en nodig. Neurodiversiteit in zijn algemeenheid moet veel beter op de kaart, los van hb. Dat zou al heel erg helpen voor een grote groep kinderen</w:t>
            </w:r>
          </w:p>
        </w:tc>
      </w:tr>
      <w:tr w:rsidR="0044057B" w:rsidRPr="00040811" w14:paraId="1F7B8725" w14:textId="77777777" w:rsidTr="00180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gridSpan w:val="4"/>
          </w:tcPr>
          <w:p w14:paraId="7A26042F" w14:textId="28D225F0" w:rsidR="0044057B" w:rsidRPr="00040811" w:rsidRDefault="0044057B">
            <w:pPr>
              <w:pStyle w:val="Lijstalinea"/>
              <w:numPr>
                <w:ilvl w:val="0"/>
                <w:numId w:val="49"/>
              </w:numPr>
              <w:tabs>
                <w:tab w:val="left" w:pos="426"/>
              </w:tabs>
              <w:ind w:left="458"/>
              <w:rPr>
                <w:b w:val="0"/>
                <w:bCs w:val="0"/>
                <w:sz w:val="18"/>
                <w:szCs w:val="18"/>
              </w:rPr>
            </w:pPr>
            <w:r w:rsidRPr="00040811">
              <w:rPr>
                <w:b w:val="0"/>
                <w:bCs w:val="0"/>
                <w:sz w:val="18"/>
                <w:szCs w:val="18"/>
              </w:rPr>
              <w:t>Er is ook hb-onderwijs vanaf de onderbouw nodig</w:t>
            </w:r>
          </w:p>
        </w:tc>
      </w:tr>
      <w:tr w:rsidR="0044057B" w:rsidRPr="00040811" w14:paraId="6F5C5EE9" w14:textId="77777777" w:rsidTr="00A126A5">
        <w:tc>
          <w:tcPr>
            <w:cnfStyle w:val="001000000000" w:firstRow="0" w:lastRow="0" w:firstColumn="1" w:lastColumn="0" w:oddVBand="0" w:evenVBand="0" w:oddHBand="0" w:evenHBand="0" w:firstRowFirstColumn="0" w:firstRowLastColumn="0" w:lastRowFirstColumn="0" w:lastRowLastColumn="0"/>
            <w:tcW w:w="8731" w:type="dxa"/>
            <w:gridSpan w:val="4"/>
          </w:tcPr>
          <w:p w14:paraId="70B51E68" w14:textId="266F4EB3" w:rsidR="0044057B" w:rsidRPr="00040811" w:rsidRDefault="0044057B">
            <w:pPr>
              <w:pStyle w:val="Lijstalinea"/>
              <w:numPr>
                <w:ilvl w:val="0"/>
                <w:numId w:val="49"/>
              </w:numPr>
              <w:tabs>
                <w:tab w:val="left" w:pos="426"/>
              </w:tabs>
              <w:ind w:left="458"/>
              <w:rPr>
                <w:b w:val="0"/>
                <w:bCs w:val="0"/>
                <w:sz w:val="18"/>
                <w:szCs w:val="18"/>
              </w:rPr>
            </w:pPr>
            <w:r w:rsidRPr="00040811">
              <w:rPr>
                <w:b w:val="0"/>
                <w:bCs w:val="0"/>
                <w:sz w:val="18"/>
                <w:szCs w:val="18"/>
              </w:rPr>
              <w:t xml:space="preserve">Een kleinschalige setting voor prikkelgevoelige UHB kinderen met echt bevlogen, flexibele leerkrachten die het curriculum durven los te laten en out of </w:t>
            </w:r>
            <w:proofErr w:type="spellStart"/>
            <w:r w:rsidRPr="00040811">
              <w:rPr>
                <w:b w:val="0"/>
                <w:bCs w:val="0"/>
                <w:sz w:val="18"/>
                <w:szCs w:val="18"/>
              </w:rPr>
              <w:t>the</w:t>
            </w:r>
            <w:proofErr w:type="spellEnd"/>
            <w:r w:rsidRPr="00040811">
              <w:rPr>
                <w:b w:val="0"/>
                <w:bCs w:val="0"/>
                <w:sz w:val="18"/>
                <w:szCs w:val="18"/>
              </w:rPr>
              <w:t xml:space="preserve"> box kunnen aansluiten bij de leerbehoeften van de kinderen</w:t>
            </w:r>
          </w:p>
        </w:tc>
      </w:tr>
      <w:tr w:rsidR="0044057B" w:rsidRPr="00040811" w14:paraId="713F8D2C" w14:textId="77777777" w:rsidTr="007A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gridSpan w:val="4"/>
          </w:tcPr>
          <w:p w14:paraId="44043A5B" w14:textId="4A54E62C" w:rsidR="0044057B" w:rsidRPr="00040811" w:rsidRDefault="0044057B">
            <w:pPr>
              <w:pStyle w:val="Lijstalinea"/>
              <w:numPr>
                <w:ilvl w:val="0"/>
                <w:numId w:val="49"/>
              </w:numPr>
              <w:tabs>
                <w:tab w:val="left" w:pos="426"/>
              </w:tabs>
              <w:ind w:left="458"/>
              <w:rPr>
                <w:b w:val="0"/>
                <w:bCs w:val="0"/>
                <w:sz w:val="18"/>
                <w:szCs w:val="18"/>
              </w:rPr>
            </w:pPr>
            <w:r w:rsidRPr="00040811">
              <w:rPr>
                <w:b w:val="0"/>
                <w:bCs w:val="0"/>
                <w:sz w:val="18"/>
                <w:szCs w:val="18"/>
              </w:rPr>
              <w:t>Mogelijkheid voor gedifferentieerd en gepersonaliseerd onderwijs op iedere basisschool passend bij het kind. Het durven loslaten van de standaard structuur van scholen (inspectie en financiering op eindresultaten zouden daarvoor aangepast moeten worden)</w:t>
            </w:r>
          </w:p>
        </w:tc>
      </w:tr>
      <w:tr w:rsidR="00435482" w:rsidRPr="00040811" w14:paraId="6A94755D" w14:textId="77777777" w:rsidTr="00D30F52">
        <w:tc>
          <w:tcPr>
            <w:cnfStyle w:val="001000000000" w:firstRow="0" w:lastRow="0" w:firstColumn="1" w:lastColumn="0" w:oddVBand="0" w:evenVBand="0" w:oddHBand="0" w:evenHBand="0" w:firstRowFirstColumn="0" w:firstRowLastColumn="0" w:lastRowFirstColumn="0" w:lastRowLastColumn="0"/>
            <w:tcW w:w="8731" w:type="dxa"/>
            <w:gridSpan w:val="4"/>
          </w:tcPr>
          <w:p w14:paraId="5D4992E0" w14:textId="172AF41C" w:rsidR="00435482" w:rsidRPr="00040811" w:rsidRDefault="00435482">
            <w:pPr>
              <w:pStyle w:val="Lijstalinea"/>
              <w:numPr>
                <w:ilvl w:val="0"/>
                <w:numId w:val="49"/>
              </w:numPr>
              <w:tabs>
                <w:tab w:val="left" w:pos="426"/>
              </w:tabs>
              <w:ind w:left="458"/>
              <w:rPr>
                <w:b w:val="0"/>
                <w:bCs w:val="0"/>
                <w:sz w:val="18"/>
                <w:szCs w:val="18"/>
              </w:rPr>
            </w:pPr>
            <w:r w:rsidRPr="00040811">
              <w:rPr>
                <w:b w:val="0"/>
                <w:bCs w:val="0"/>
                <w:sz w:val="18"/>
                <w:szCs w:val="18"/>
              </w:rPr>
              <w:t>Onderwijs moet mogelijk zijn op een andere locatie dan op school. Onderwijsmatige dagbesteding thuis of op locatie met begeleiding vanuit pgb</w:t>
            </w:r>
          </w:p>
        </w:tc>
      </w:tr>
      <w:tr w:rsidR="00435482" w:rsidRPr="00040811" w14:paraId="420F79BD" w14:textId="77777777" w:rsidTr="00EC6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gridSpan w:val="4"/>
          </w:tcPr>
          <w:p w14:paraId="5652D057" w14:textId="65E389CC" w:rsidR="00435482" w:rsidRPr="00040811" w:rsidRDefault="00435482">
            <w:pPr>
              <w:pStyle w:val="Lijstalinea"/>
              <w:numPr>
                <w:ilvl w:val="0"/>
                <w:numId w:val="49"/>
              </w:numPr>
              <w:tabs>
                <w:tab w:val="left" w:pos="426"/>
              </w:tabs>
              <w:ind w:left="458"/>
              <w:rPr>
                <w:b w:val="0"/>
                <w:bCs w:val="0"/>
                <w:sz w:val="18"/>
                <w:szCs w:val="18"/>
              </w:rPr>
            </w:pPr>
            <w:r w:rsidRPr="00040811">
              <w:rPr>
                <w:b w:val="0"/>
                <w:bCs w:val="0"/>
                <w:sz w:val="18"/>
                <w:szCs w:val="18"/>
              </w:rPr>
              <w:t xml:space="preserve">De mogelijkheid om thuis onderwijs te verzorgen. Er zijn niet genoeg hb leerkrachten voor deze kinderen. Ik ben zelf </w:t>
            </w:r>
            <w:proofErr w:type="spellStart"/>
            <w:r w:rsidRPr="00040811">
              <w:rPr>
                <w:b w:val="0"/>
                <w:bCs w:val="0"/>
                <w:sz w:val="18"/>
                <w:szCs w:val="18"/>
              </w:rPr>
              <w:t>hb’er</w:t>
            </w:r>
            <w:proofErr w:type="spellEnd"/>
            <w:r w:rsidRPr="00040811">
              <w:rPr>
                <w:b w:val="0"/>
                <w:bCs w:val="0"/>
                <w:sz w:val="18"/>
                <w:szCs w:val="18"/>
              </w:rPr>
              <w:t xml:space="preserve"> en heb heel lang in het onderwijs gewerkt. Ben gestopt vanwege het gebrek aan </w:t>
            </w:r>
            <w:proofErr w:type="spellStart"/>
            <w:r w:rsidRPr="00040811">
              <w:rPr>
                <w:b w:val="0"/>
                <w:bCs w:val="0"/>
                <w:sz w:val="18"/>
                <w:szCs w:val="18"/>
              </w:rPr>
              <w:t>peers</w:t>
            </w:r>
            <w:proofErr w:type="spellEnd"/>
          </w:p>
        </w:tc>
      </w:tr>
      <w:tr w:rsidR="00435482" w:rsidRPr="00040811" w14:paraId="4459C73A" w14:textId="77777777" w:rsidTr="00275206">
        <w:tc>
          <w:tcPr>
            <w:cnfStyle w:val="001000000000" w:firstRow="0" w:lastRow="0" w:firstColumn="1" w:lastColumn="0" w:oddVBand="0" w:evenVBand="0" w:oddHBand="0" w:evenHBand="0" w:firstRowFirstColumn="0" w:firstRowLastColumn="0" w:lastRowFirstColumn="0" w:lastRowLastColumn="0"/>
            <w:tcW w:w="8731" w:type="dxa"/>
            <w:gridSpan w:val="4"/>
          </w:tcPr>
          <w:p w14:paraId="0F18C567" w14:textId="6E00F34B" w:rsidR="00435482" w:rsidRPr="00040811" w:rsidRDefault="00435482">
            <w:pPr>
              <w:pStyle w:val="Lijstalinea"/>
              <w:numPr>
                <w:ilvl w:val="0"/>
                <w:numId w:val="49"/>
              </w:numPr>
              <w:tabs>
                <w:tab w:val="left" w:pos="426"/>
              </w:tabs>
              <w:ind w:left="458"/>
              <w:rPr>
                <w:b w:val="0"/>
                <w:bCs w:val="0"/>
                <w:sz w:val="18"/>
                <w:szCs w:val="18"/>
              </w:rPr>
            </w:pPr>
            <w:r w:rsidRPr="00040811">
              <w:rPr>
                <w:b w:val="0"/>
                <w:bCs w:val="0"/>
                <w:sz w:val="18"/>
                <w:szCs w:val="18"/>
              </w:rPr>
              <w:t>Opzetten van een expertisecentrum dubbel bijzonder</w:t>
            </w:r>
          </w:p>
        </w:tc>
      </w:tr>
      <w:tr w:rsidR="00435482" w:rsidRPr="00040811" w14:paraId="663919DE" w14:textId="77777777" w:rsidTr="009D1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gridSpan w:val="4"/>
          </w:tcPr>
          <w:p w14:paraId="1A2A5CDC" w14:textId="7E925442" w:rsidR="00435482" w:rsidRPr="00040811" w:rsidRDefault="00435482">
            <w:pPr>
              <w:pStyle w:val="Lijstalinea"/>
              <w:numPr>
                <w:ilvl w:val="0"/>
                <w:numId w:val="49"/>
              </w:numPr>
              <w:tabs>
                <w:tab w:val="left" w:pos="426"/>
              </w:tabs>
              <w:ind w:left="458"/>
              <w:rPr>
                <w:b w:val="0"/>
                <w:bCs w:val="0"/>
                <w:sz w:val="18"/>
                <w:szCs w:val="18"/>
              </w:rPr>
            </w:pPr>
            <w:r w:rsidRPr="00040811">
              <w:rPr>
                <w:b w:val="0"/>
                <w:bCs w:val="0"/>
                <w:sz w:val="18"/>
                <w:szCs w:val="18"/>
              </w:rPr>
              <w:t>Ambulante begeleiders erop zetten met kennis van zaken</w:t>
            </w:r>
          </w:p>
        </w:tc>
      </w:tr>
      <w:tr w:rsidR="00435482" w:rsidRPr="00040811" w14:paraId="0FE8265A" w14:textId="77777777" w:rsidTr="002F3A39">
        <w:tc>
          <w:tcPr>
            <w:cnfStyle w:val="001000000000" w:firstRow="0" w:lastRow="0" w:firstColumn="1" w:lastColumn="0" w:oddVBand="0" w:evenVBand="0" w:oddHBand="0" w:evenHBand="0" w:firstRowFirstColumn="0" w:firstRowLastColumn="0" w:lastRowFirstColumn="0" w:lastRowLastColumn="0"/>
            <w:tcW w:w="8731" w:type="dxa"/>
            <w:gridSpan w:val="4"/>
          </w:tcPr>
          <w:p w14:paraId="17D63627" w14:textId="5E16E6B6" w:rsidR="00435482" w:rsidRPr="00040811" w:rsidRDefault="00435482">
            <w:pPr>
              <w:pStyle w:val="Lijstalinea"/>
              <w:numPr>
                <w:ilvl w:val="0"/>
                <w:numId w:val="49"/>
              </w:numPr>
              <w:tabs>
                <w:tab w:val="left" w:pos="426"/>
              </w:tabs>
              <w:ind w:left="458"/>
              <w:rPr>
                <w:b w:val="0"/>
                <w:bCs w:val="0"/>
                <w:sz w:val="18"/>
                <w:szCs w:val="18"/>
              </w:rPr>
            </w:pPr>
            <w:r w:rsidRPr="00040811">
              <w:rPr>
                <w:b w:val="0"/>
                <w:bCs w:val="0"/>
                <w:sz w:val="18"/>
                <w:szCs w:val="18"/>
              </w:rPr>
              <w:t xml:space="preserve">Zoeken naar “wat heeft dit kind nodig van ons </w:t>
            </w:r>
            <w:proofErr w:type="spellStart"/>
            <w:r w:rsidRPr="00040811">
              <w:rPr>
                <w:b w:val="0"/>
                <w:bCs w:val="0"/>
                <w:sz w:val="18"/>
                <w:szCs w:val="18"/>
              </w:rPr>
              <w:t>ipv</w:t>
            </w:r>
            <w:proofErr w:type="spellEnd"/>
            <w:r w:rsidRPr="00040811">
              <w:rPr>
                <w:b w:val="0"/>
                <w:bCs w:val="0"/>
                <w:sz w:val="18"/>
                <w:szCs w:val="18"/>
              </w:rPr>
              <w:t xml:space="preserve"> hoe krijgen we het kind zo passend mogelijk in het systeem” (dat is waar het fout gaat!!)</w:t>
            </w:r>
          </w:p>
        </w:tc>
      </w:tr>
    </w:tbl>
    <w:p w14:paraId="329E2E7D" w14:textId="77EDF586" w:rsidR="00CC4EC6" w:rsidRPr="00040811" w:rsidRDefault="00CC4EC6" w:rsidP="00CC4EC6"/>
    <w:p w14:paraId="7EF11FFE" w14:textId="080B63F8" w:rsidR="004A5EAE" w:rsidRPr="00040811" w:rsidRDefault="004A5EAE" w:rsidP="00CC4EC6">
      <w:r w:rsidRPr="00040811">
        <w:t xml:space="preserve">In aanvulling op de opmerkingen </w:t>
      </w:r>
    </w:p>
    <w:p w14:paraId="630C2C60" w14:textId="77777777" w:rsidR="004A5EAE" w:rsidRPr="00040811" w:rsidRDefault="004A5EAE" w:rsidP="00CC4EC6"/>
    <w:p w14:paraId="670D5B8E" w14:textId="77777777" w:rsidR="00467824" w:rsidRDefault="00467824">
      <w:r>
        <w:br w:type="page"/>
      </w:r>
    </w:p>
    <w:p w14:paraId="66B033FF" w14:textId="62C2D25E" w:rsidR="00470C5C" w:rsidRPr="00040811" w:rsidRDefault="00470C5C" w:rsidP="00470C5C">
      <w:pPr>
        <w:pBdr>
          <w:top w:val="single" w:sz="4" w:space="1" w:color="auto"/>
          <w:left w:val="single" w:sz="4" w:space="4" w:color="auto"/>
          <w:bottom w:val="single" w:sz="4" w:space="1" w:color="auto"/>
          <w:right w:val="single" w:sz="4" w:space="4" w:color="auto"/>
        </w:pBdr>
      </w:pPr>
      <w:r w:rsidRPr="00040811">
        <w:lastRenderedPageBreak/>
        <w:t>In het diepte-interview merkt 1 ouder op:</w:t>
      </w:r>
    </w:p>
    <w:p w14:paraId="102DA095" w14:textId="5594A29C" w:rsidR="00470C5C" w:rsidRDefault="00CF7944" w:rsidP="00C56A55">
      <w:pPr>
        <w:pStyle w:val="Duidelijkcitaat"/>
      </w:pPr>
      <w:r w:rsidRPr="00040811">
        <w:t>“</w:t>
      </w:r>
      <w:r w:rsidR="00470C5C" w:rsidRPr="00040811">
        <w:t xml:space="preserve">Het huidige aanbod zit in de stad. Het is niet te doen om hiernaar toe te rijden. Er zou in ieder geval in </w:t>
      </w:r>
      <w:r w:rsidR="000B3F6B">
        <w:t>elk deelverband</w:t>
      </w:r>
      <w:r w:rsidR="00470C5C" w:rsidRPr="00040811">
        <w:t xml:space="preserve"> voltijds hb-onderwijs moeten zijn.</w:t>
      </w:r>
      <w:r w:rsidRPr="00040811">
        <w:t>”</w:t>
      </w:r>
    </w:p>
    <w:p w14:paraId="33032C89" w14:textId="77777777" w:rsidR="00467824" w:rsidRPr="00467824" w:rsidRDefault="00467824" w:rsidP="00467824"/>
    <w:p w14:paraId="709C7A97" w14:textId="3DA330D7" w:rsidR="002E57F5" w:rsidRPr="00040811" w:rsidRDefault="003D3A05" w:rsidP="006003B0">
      <w:pPr>
        <w:pStyle w:val="Kop2"/>
      </w:pPr>
      <w:bookmarkStart w:id="78" w:name="_Toc114093991"/>
      <w:r w:rsidRPr="00040811">
        <w:t>Hui</w:t>
      </w:r>
      <w:r w:rsidR="00E2057E" w:rsidRPr="00040811">
        <w:t xml:space="preserve">dige </w:t>
      </w:r>
      <w:r w:rsidR="006003B0" w:rsidRPr="00040811">
        <w:t>netwerk</w:t>
      </w:r>
      <w:bookmarkEnd w:id="78"/>
    </w:p>
    <w:p w14:paraId="3EB37B34" w14:textId="77777777" w:rsidR="006003B0" w:rsidRPr="00040811" w:rsidRDefault="006003B0" w:rsidP="00406A68"/>
    <w:p w14:paraId="358432D7" w14:textId="6AD78457" w:rsidR="002E57F5" w:rsidRPr="00040811" w:rsidRDefault="00E6379B" w:rsidP="00406A68">
      <w:r w:rsidRPr="00040811">
        <w:t xml:space="preserve">14 ouders (58,3%) en 1 professional (33,3%) </w:t>
      </w:r>
      <w:r w:rsidR="001271FB" w:rsidRPr="00040811">
        <w:t xml:space="preserve">geven aan dat het swv </w:t>
      </w:r>
      <w:r w:rsidRPr="00040811">
        <w:t xml:space="preserve">helemaal </w:t>
      </w:r>
      <w:r w:rsidR="001271FB" w:rsidRPr="00040811">
        <w:t>geen dekkend netwerk biedt.</w:t>
      </w:r>
      <w:r w:rsidRPr="00040811">
        <w:t xml:space="preserve"> 3 ouders (12,5%) en 2 professional (66,7%) </w:t>
      </w:r>
      <w:r w:rsidR="001271FB" w:rsidRPr="00040811">
        <w:t xml:space="preserve">beoordelen het netwerk als </w:t>
      </w:r>
      <w:r w:rsidRPr="00040811">
        <w:t>niet</w:t>
      </w:r>
      <w:r w:rsidR="001271FB" w:rsidRPr="00040811">
        <w:t xml:space="preserve"> dekkend</w:t>
      </w:r>
      <w:r w:rsidRPr="00040811">
        <w:t xml:space="preserve">. </w:t>
      </w:r>
      <w:r w:rsidR="00B01B1A" w:rsidRPr="00040811">
        <w:t xml:space="preserve">5 ouders (20,8%) zijn neutraal. </w:t>
      </w:r>
      <w:bookmarkStart w:id="79" w:name="OLE_LINK9"/>
      <w:r w:rsidR="00B01B1A" w:rsidRPr="00040811">
        <w:t xml:space="preserve">1 ouder (4,2%) </w:t>
      </w:r>
      <w:bookmarkEnd w:id="79"/>
      <w:r w:rsidR="00B01B1A" w:rsidRPr="00040811">
        <w:t xml:space="preserve">geeft aan dat het swv wel een dekkend netwerk biedt en eveneens 1 ouder (4,2%) </w:t>
      </w:r>
      <w:r w:rsidR="0025007C" w:rsidRPr="00040811">
        <w:t xml:space="preserve">dat </w:t>
      </w:r>
      <w:r w:rsidR="00B01B1A" w:rsidRPr="00040811">
        <w:t xml:space="preserve">het swv </w:t>
      </w:r>
      <w:r w:rsidR="0025007C" w:rsidRPr="00040811">
        <w:t xml:space="preserve">dit </w:t>
      </w:r>
      <w:r w:rsidR="00B01B1A" w:rsidRPr="00040811">
        <w:t xml:space="preserve">helemaal wel </w:t>
      </w:r>
      <w:r w:rsidR="0025007C" w:rsidRPr="00040811">
        <w:t xml:space="preserve">biedt. </w:t>
      </w:r>
    </w:p>
    <w:p w14:paraId="70E6CFF8" w14:textId="61C56217" w:rsidR="00BB3E30" w:rsidRPr="00040811" w:rsidRDefault="00BB3E30" w:rsidP="00406A68"/>
    <w:p w14:paraId="6C50F614" w14:textId="0A3F9CDF" w:rsidR="00BB3E30" w:rsidRPr="00040811" w:rsidRDefault="00BB3E30" w:rsidP="00406A68">
      <w:r w:rsidRPr="00040811">
        <w:t xml:space="preserve">Het kind van de ouder die aangeeft dat het swv helemaal wel een dekkend netwerk biedt, bezoekt het voltijds hoogbegaafdenonderwijs. </w:t>
      </w:r>
    </w:p>
    <w:p w14:paraId="7E6ECC6B" w14:textId="1B4A00E0" w:rsidR="00744A97" w:rsidRPr="00040811" w:rsidRDefault="00BB3E30" w:rsidP="00406A68">
      <w:r w:rsidRPr="00040811">
        <w:tab/>
        <w:t xml:space="preserve">De ouders van de overige 8 kinderen op het voltijds hoogbegaafdenonderwijs zijn niet zo positief. </w:t>
      </w:r>
      <w:r w:rsidR="001C1D7E" w:rsidRPr="00040811">
        <w:t xml:space="preserve">7 hiervan hebben gekozen voor de optie helemaal niet en </w:t>
      </w:r>
      <w:r w:rsidRPr="00040811">
        <w:t xml:space="preserve">1 voor de optie niet. </w:t>
      </w:r>
    </w:p>
    <w:p w14:paraId="58946AF6" w14:textId="77777777" w:rsidR="008062BC" w:rsidRPr="00040811" w:rsidRDefault="008062BC" w:rsidP="00406A68"/>
    <w:p w14:paraId="2CC7D6EA" w14:textId="77777777" w:rsidR="008062BC" w:rsidRPr="00040811" w:rsidRDefault="0096571D" w:rsidP="008062BC">
      <w:pPr>
        <w:keepNext/>
      </w:pPr>
      <w:r w:rsidRPr="00040811">
        <w:rPr>
          <w:noProof/>
        </w:rPr>
        <w:drawing>
          <wp:inline distT="0" distB="0" distL="0" distR="0" wp14:anchorId="00F2642D" wp14:editId="3C8E6DB5">
            <wp:extent cx="5836258" cy="1889450"/>
            <wp:effectExtent l="0" t="0" r="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06909" cy="1912323"/>
                    </a:xfrm>
                    <a:prstGeom prst="rect">
                      <a:avLst/>
                    </a:prstGeom>
                  </pic:spPr>
                </pic:pic>
              </a:graphicData>
            </a:graphic>
          </wp:inline>
        </w:drawing>
      </w:r>
    </w:p>
    <w:p w14:paraId="1996AF75" w14:textId="5FAC8673" w:rsidR="00744A97" w:rsidRPr="00040811" w:rsidRDefault="008062BC"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76</w:t>
      </w:r>
      <w:r w:rsidR="00000000">
        <w:rPr>
          <w:noProof/>
        </w:rPr>
        <w:fldChar w:fldCharType="end"/>
      </w:r>
      <w:r w:rsidRPr="00040811">
        <w:t xml:space="preserve"> Biedt het swv PO 20.01 een dekkend netwerk volgens (1) ouders en (2) hulp- en zorgverleners</w:t>
      </w:r>
    </w:p>
    <w:p w14:paraId="6E84A0C1" w14:textId="6EC4ABD1" w:rsidR="00DF0C9A" w:rsidRPr="00040811" w:rsidRDefault="00DF0C9A" w:rsidP="00DF0C9A">
      <w:pPr>
        <w:pBdr>
          <w:top w:val="single" w:sz="4" w:space="1" w:color="auto"/>
          <w:left w:val="single" w:sz="4" w:space="4" w:color="auto"/>
          <w:bottom w:val="single" w:sz="4" w:space="1" w:color="auto"/>
          <w:right w:val="single" w:sz="4" w:space="4" w:color="auto"/>
        </w:pBdr>
      </w:pPr>
      <w:r w:rsidRPr="00040811">
        <w:t>In het diepte-interview merkt 1 ouder op:</w:t>
      </w:r>
    </w:p>
    <w:p w14:paraId="4B1D24BC" w14:textId="278084E6" w:rsidR="00966FE4" w:rsidRPr="00040811" w:rsidRDefault="00CF7944" w:rsidP="00C56A55">
      <w:pPr>
        <w:pStyle w:val="Duidelijkcitaat"/>
      </w:pPr>
      <w:r w:rsidRPr="00040811">
        <w:t>“</w:t>
      </w:r>
      <w:r w:rsidR="00DC7BC5" w:rsidRPr="00040811">
        <w:t xml:space="preserve">Het swv zou een </w:t>
      </w:r>
      <w:r w:rsidR="00055BC2" w:rsidRPr="00040811">
        <w:t xml:space="preserve">onafhankelijke positie </w:t>
      </w:r>
      <w:r w:rsidR="00DC7BC5" w:rsidRPr="00040811">
        <w:t>moeten hebben,</w:t>
      </w:r>
      <w:r w:rsidR="00055BC2" w:rsidRPr="00040811">
        <w:t xml:space="preserve"> zodat ouders </w:t>
      </w:r>
      <w:r w:rsidR="00A11260" w:rsidRPr="00040811">
        <w:t xml:space="preserve">voor het onderwijs van hun kind </w:t>
      </w:r>
      <w:r w:rsidR="00055BC2" w:rsidRPr="00040811">
        <w:t>niet afhankelijk zijn van de goodwill van een schoolbestuur</w:t>
      </w:r>
      <w:r w:rsidR="00DC7BC5" w:rsidRPr="00040811">
        <w:t>.</w:t>
      </w:r>
      <w:r w:rsidRPr="00040811">
        <w:t>”</w:t>
      </w:r>
    </w:p>
    <w:p w14:paraId="37B2FA8F" w14:textId="1697DC10" w:rsidR="00E12F12" w:rsidRPr="00040811" w:rsidRDefault="00E12F12" w:rsidP="00E12F12">
      <w:r w:rsidRPr="00040811">
        <w:t>Hoewel scholen een zorgplicht hebben dat kinderen een passende</w:t>
      </w:r>
      <w:r w:rsidR="00F74DD6" w:rsidRPr="00040811">
        <w:t xml:space="preserve"> onderwijsplek in de regio krijgen</w:t>
      </w:r>
      <w:r w:rsidR="00063CA3" w:rsidRPr="00040811">
        <w:t>(Rijksoverheid, z.d.)</w:t>
      </w:r>
      <w:r w:rsidR="00F74DD6" w:rsidRPr="00040811">
        <w:t>, blijkt dat niet altijd te lukken</w:t>
      </w:r>
      <w:r w:rsidR="007047BF" w:rsidRPr="00040811">
        <w:t>.</w:t>
      </w:r>
    </w:p>
    <w:p w14:paraId="145AD6BB" w14:textId="77777777" w:rsidR="00E12F12" w:rsidRPr="00040811" w:rsidRDefault="00E12F12" w:rsidP="00E12F12"/>
    <w:p w14:paraId="240E5690" w14:textId="77777777" w:rsidR="00467824" w:rsidRDefault="00467824">
      <w:r>
        <w:br w:type="page"/>
      </w:r>
    </w:p>
    <w:p w14:paraId="5BAC246C" w14:textId="1BD06062" w:rsidR="00F924EE" w:rsidRPr="00040811" w:rsidRDefault="00291233" w:rsidP="00AE6C41">
      <w:pPr>
        <w:pBdr>
          <w:top w:val="dotDotDash" w:sz="4" w:space="1" w:color="auto"/>
          <w:left w:val="dotDotDash" w:sz="4" w:space="4" w:color="auto"/>
          <w:bottom w:val="dotDotDash" w:sz="4" w:space="1" w:color="auto"/>
          <w:right w:val="dotDotDash" w:sz="4" w:space="4" w:color="auto"/>
        </w:pBdr>
      </w:pPr>
      <w:r w:rsidRPr="00040811">
        <w:lastRenderedPageBreak/>
        <w:t>Twee</w:t>
      </w:r>
      <w:r w:rsidR="00AE6C41" w:rsidRPr="00040811">
        <w:t xml:space="preserve"> ouder</w:t>
      </w:r>
      <w:r w:rsidRPr="00040811">
        <w:t>s</w:t>
      </w:r>
      <w:r w:rsidR="00AE6C41" w:rsidRPr="00040811">
        <w:t xml:space="preserve"> merk</w:t>
      </w:r>
      <w:r w:rsidRPr="00040811">
        <w:t>en</w:t>
      </w:r>
      <w:r w:rsidR="00AE6C41" w:rsidRPr="00040811">
        <w:t xml:space="preserve"> in de enquête op: </w:t>
      </w:r>
    </w:p>
    <w:p w14:paraId="6304BC8A" w14:textId="77777777" w:rsidR="00AE6C41" w:rsidRPr="00040811" w:rsidRDefault="00AE6C41" w:rsidP="00AE6C41">
      <w:pPr>
        <w:pBdr>
          <w:top w:val="dotDotDash" w:sz="4" w:space="1" w:color="auto"/>
          <w:left w:val="dotDotDash" w:sz="4" w:space="4" w:color="auto"/>
          <w:bottom w:val="dotDotDash" w:sz="4" w:space="1" w:color="auto"/>
          <w:right w:val="dotDotDash" w:sz="4" w:space="4" w:color="auto"/>
        </w:pBdr>
      </w:pPr>
    </w:p>
    <w:p w14:paraId="60A67F07" w14:textId="7D7AE38D" w:rsidR="00F924EE" w:rsidRPr="00040811" w:rsidRDefault="00F924EE" w:rsidP="00AE6C41">
      <w:pPr>
        <w:pBdr>
          <w:top w:val="dotDotDash" w:sz="4" w:space="1" w:color="auto"/>
          <w:left w:val="dotDotDash" w:sz="4" w:space="4" w:color="auto"/>
          <w:bottom w:val="dotDotDash" w:sz="4" w:space="1" w:color="auto"/>
          <w:right w:val="dotDotDash" w:sz="4" w:space="4" w:color="auto"/>
        </w:pBdr>
      </w:pPr>
      <w:r w:rsidRPr="00040811">
        <w:t>“Ik heb het nu voor 1 van mijn 2 kinderen ingevuld. De andere is eerder tegen problemen aangelopen en vindt nu langzaam zijn draai op de Gaffel.”</w:t>
      </w:r>
    </w:p>
    <w:p w14:paraId="6E789769" w14:textId="2355910E" w:rsidR="00291233" w:rsidRPr="00040811" w:rsidRDefault="00291233" w:rsidP="00AE6C41">
      <w:pPr>
        <w:pBdr>
          <w:top w:val="dotDotDash" w:sz="4" w:space="1" w:color="auto"/>
          <w:left w:val="dotDotDash" w:sz="4" w:space="4" w:color="auto"/>
          <w:bottom w:val="dotDotDash" w:sz="4" w:space="1" w:color="auto"/>
          <w:right w:val="dotDotDash" w:sz="4" w:space="4" w:color="auto"/>
        </w:pBdr>
      </w:pPr>
    </w:p>
    <w:p w14:paraId="24AA8DF2" w14:textId="1C2E3037" w:rsidR="00291233" w:rsidRPr="00040811" w:rsidRDefault="00291233" w:rsidP="00AE6C41">
      <w:pPr>
        <w:pBdr>
          <w:top w:val="dotDotDash" w:sz="4" w:space="1" w:color="auto"/>
          <w:left w:val="dotDotDash" w:sz="4" w:space="4" w:color="auto"/>
          <w:bottom w:val="dotDotDash" w:sz="4" w:space="1" w:color="auto"/>
          <w:right w:val="dotDotDash" w:sz="4" w:space="4" w:color="auto"/>
        </w:pBdr>
      </w:pPr>
      <w:r w:rsidRPr="00040811">
        <w:t>“We ervaren weerstand vanuit het swv om een oplossing te zoeken voor ons kind, de huidige oplossing (IVIO) hebben we vanuit enige wanhoop zelf geregeld met hulp van Balans.”</w:t>
      </w:r>
    </w:p>
    <w:p w14:paraId="32773F03" w14:textId="77777777" w:rsidR="00F924EE" w:rsidRPr="00040811" w:rsidRDefault="00F924EE" w:rsidP="002B5B32"/>
    <w:p w14:paraId="6689D146" w14:textId="605D176B" w:rsidR="002B5B32" w:rsidRPr="00040811" w:rsidRDefault="002045C5" w:rsidP="002B5B32">
      <w:r w:rsidRPr="00040811">
        <w:t xml:space="preserve">De respondenten is tevens gevraagd wat </w:t>
      </w:r>
      <w:r w:rsidR="00271188" w:rsidRPr="00040811">
        <w:t xml:space="preserve">zij als </w:t>
      </w:r>
      <w:r w:rsidRPr="00040811">
        <w:t xml:space="preserve"> een redelijke afstand </w:t>
      </w:r>
      <w:r w:rsidR="00271188" w:rsidRPr="00040811">
        <w:t xml:space="preserve">beschouwen </w:t>
      </w:r>
      <w:r w:rsidRPr="00040811">
        <w:t xml:space="preserve">tussen het woonadres en de basisschool met voorzieningen voor hoogbegaafde leerlingen. </w:t>
      </w:r>
      <w:r w:rsidR="00106B5A" w:rsidRPr="00040811">
        <w:t>Bij deze vraag is vermeld dat volgens de Monitor Aansluiting Onderwijs jeugdhulp (Monitor AOJ) de gemiddelde afstand van een woonadres naar een basisschool in het swv PO 20.01 3.4 kilometer bedraagt (</w:t>
      </w:r>
      <w:r w:rsidR="00806CD4" w:rsidRPr="00040811">
        <w:t>Monitor AOJ, z.d.).</w:t>
      </w:r>
      <w:r w:rsidR="00106B5A" w:rsidRPr="00040811">
        <w:t xml:space="preserve"> </w:t>
      </w:r>
    </w:p>
    <w:p w14:paraId="11B86ABD" w14:textId="6AE39DB7" w:rsidR="00F11FD8" w:rsidRPr="00040811" w:rsidRDefault="00F11FD8" w:rsidP="002B5B32"/>
    <w:p w14:paraId="090B3262" w14:textId="5F2819CD" w:rsidR="007765A9" w:rsidRPr="00040811" w:rsidRDefault="00F11FD8" w:rsidP="002B5B32">
      <w:r w:rsidRPr="00040811">
        <w:t xml:space="preserve">Van de 24 ouders geven </w:t>
      </w:r>
      <w:r w:rsidR="00822C2F" w:rsidRPr="00040811">
        <w:t xml:space="preserve">7 ouders (29,2%) aan dat tussen de </w:t>
      </w:r>
      <w:r w:rsidR="00CC1552" w:rsidRPr="00040811">
        <w:t>10</w:t>
      </w:r>
      <w:r w:rsidR="00822C2F" w:rsidRPr="00040811">
        <w:t xml:space="preserve"> en 1</w:t>
      </w:r>
      <w:r w:rsidR="00CC1552" w:rsidRPr="00040811">
        <w:t>5</w:t>
      </w:r>
      <w:r w:rsidR="00822C2F" w:rsidRPr="00040811">
        <w:t xml:space="preserve"> km een redelijke afstand is. </w:t>
      </w:r>
      <w:r w:rsidR="0063684F" w:rsidRPr="00040811">
        <w:t>3</w:t>
      </w:r>
      <w:r w:rsidR="007765A9" w:rsidRPr="00040811">
        <w:t xml:space="preserve"> ouders hebben hierop een toelichting gegeven:</w:t>
      </w:r>
    </w:p>
    <w:p w14:paraId="5F5CC6AC" w14:textId="2072B10E" w:rsidR="007765A9" w:rsidRPr="00040811" w:rsidRDefault="007765A9" w:rsidP="002B5B32"/>
    <w:p w14:paraId="1C074EBB" w14:textId="75E37DAB" w:rsidR="0063684F" w:rsidRPr="00040811" w:rsidRDefault="00CF2714" w:rsidP="00C56A55">
      <w:pPr>
        <w:pStyle w:val="Duidelijkcitaat"/>
      </w:pPr>
      <w:r w:rsidRPr="00040811">
        <w:t>“</w:t>
      </w:r>
      <w:r w:rsidR="0063684F" w:rsidRPr="00040811">
        <w:t>Sociaal contact en spelen buiten school is ontzettend belangrijk voor kinderen. Indien de afstanden te groot zijn, wordt dit bemoeilijkt</w:t>
      </w:r>
      <w:r w:rsidRPr="00040811">
        <w:t>.”</w:t>
      </w:r>
    </w:p>
    <w:p w14:paraId="5F642EE1" w14:textId="01C77BE7" w:rsidR="0063684F" w:rsidRPr="00040811" w:rsidRDefault="00CF2714" w:rsidP="00C56A55">
      <w:pPr>
        <w:pStyle w:val="Duidelijkcitaat"/>
      </w:pPr>
      <w:r w:rsidRPr="00040811">
        <w:t>“</w:t>
      </w:r>
      <w:r w:rsidR="0063684F" w:rsidRPr="00040811">
        <w:t>Moet goed bereikbaar zijn, nu is er al een veelheid aan factoren wat een stevig beroep doet op je psychische en fysieke gezondheid als ouder</w:t>
      </w:r>
      <w:r w:rsidRPr="00040811">
        <w:t>.”</w:t>
      </w:r>
    </w:p>
    <w:p w14:paraId="6AFF3462" w14:textId="24A3027B" w:rsidR="0063684F" w:rsidRPr="00040811" w:rsidRDefault="00CF2714" w:rsidP="00C56A55">
      <w:pPr>
        <w:pStyle w:val="Duidelijkcitaat"/>
      </w:pPr>
      <w:r w:rsidRPr="00040811">
        <w:t>“</w:t>
      </w:r>
      <w:r w:rsidR="0063684F" w:rsidRPr="00040811">
        <w:t>Verder dan 15 km zou mijn kind belastend vinden denk ik.</w:t>
      </w:r>
      <w:r w:rsidRPr="00040811">
        <w:t>”</w:t>
      </w:r>
    </w:p>
    <w:p w14:paraId="12F575F3" w14:textId="2D9D7A0B" w:rsidR="00B704CC" w:rsidRPr="00040811" w:rsidRDefault="00822C2F" w:rsidP="00B704CC">
      <w:r w:rsidRPr="00040811">
        <w:t xml:space="preserve">6 ouders (25%) </w:t>
      </w:r>
      <w:r w:rsidR="00CC1552" w:rsidRPr="00040811">
        <w:t>geven een afstand aan tussen de 5 en 7 km</w:t>
      </w:r>
      <w:r w:rsidR="00B704CC" w:rsidRPr="00040811">
        <w:t>. Een ouder merkt hierbij op: “Elk kind heeft recht op passend onderwijs op fietsafstand.”</w:t>
      </w:r>
    </w:p>
    <w:p w14:paraId="1261E1E0" w14:textId="62F10FA1" w:rsidR="00B704CC" w:rsidRPr="00040811" w:rsidRDefault="00822C2F" w:rsidP="0096571D">
      <w:pPr>
        <w:ind w:firstLine="426"/>
      </w:pPr>
      <w:r w:rsidRPr="00040811">
        <w:t xml:space="preserve">4 ouders (16,7%) </w:t>
      </w:r>
      <w:r w:rsidR="00B704CC" w:rsidRPr="00040811">
        <w:t xml:space="preserve">verkiezen een afstand </w:t>
      </w:r>
      <w:r w:rsidR="00CC1552" w:rsidRPr="00040811">
        <w:t>tussen de 3,5 en 5 km.</w:t>
      </w:r>
      <w:r w:rsidR="00B704CC" w:rsidRPr="00040811">
        <w:t xml:space="preserve"> </w:t>
      </w:r>
      <w:r w:rsidR="0096571D" w:rsidRPr="00040811">
        <w:t>Hierbij wordt de volgende toelichting gegeven door 3 ouders</w:t>
      </w:r>
      <w:r w:rsidR="00B704CC" w:rsidRPr="00040811">
        <w:t>:</w:t>
      </w:r>
    </w:p>
    <w:p w14:paraId="0EF78BD8" w14:textId="77777777" w:rsidR="00B704CC" w:rsidRPr="00040811" w:rsidRDefault="00B704CC" w:rsidP="00B704CC"/>
    <w:p w14:paraId="04B25F9E" w14:textId="5174B3BA" w:rsidR="00B704CC" w:rsidRPr="00040811" w:rsidRDefault="00B704CC">
      <w:pPr>
        <w:pStyle w:val="Lijstalinea"/>
        <w:numPr>
          <w:ilvl w:val="0"/>
          <w:numId w:val="30"/>
        </w:numPr>
        <w:ind w:left="426"/>
      </w:pPr>
      <w:r w:rsidRPr="00040811">
        <w:t>Binnen 5 km een goede HB school /klas;</w:t>
      </w:r>
    </w:p>
    <w:p w14:paraId="4A0AD4D0" w14:textId="654D4057" w:rsidR="00B704CC" w:rsidRPr="00040811" w:rsidRDefault="00B704CC">
      <w:pPr>
        <w:pStyle w:val="Lijstalinea"/>
        <w:numPr>
          <w:ilvl w:val="0"/>
          <w:numId w:val="30"/>
        </w:numPr>
        <w:ind w:left="426"/>
      </w:pPr>
      <w:r w:rsidRPr="00040811">
        <w:t>Anders mislukt het onderwijs door de indrukken van het vervoer;</w:t>
      </w:r>
    </w:p>
    <w:p w14:paraId="3CF3700B" w14:textId="1C93140B" w:rsidR="00B704CC" w:rsidRPr="00040811" w:rsidRDefault="00B704CC">
      <w:pPr>
        <w:pStyle w:val="Lijstalinea"/>
        <w:numPr>
          <w:ilvl w:val="0"/>
          <w:numId w:val="30"/>
        </w:numPr>
        <w:ind w:left="426"/>
      </w:pPr>
      <w:r w:rsidRPr="00040811">
        <w:t>Anders gaat het vervoer ten koste van de energie om op school te zijn.</w:t>
      </w:r>
      <w:r w:rsidR="00CC1552" w:rsidRPr="00040811">
        <w:t xml:space="preserve"> </w:t>
      </w:r>
    </w:p>
    <w:p w14:paraId="399FA79D" w14:textId="77777777" w:rsidR="00B704CC" w:rsidRPr="00040811" w:rsidRDefault="00B704CC" w:rsidP="00B704CC"/>
    <w:p w14:paraId="46658FA1" w14:textId="0240A52D" w:rsidR="00547C14" w:rsidRPr="00040811" w:rsidRDefault="00822C2F" w:rsidP="00B704CC">
      <w:r w:rsidRPr="00040811">
        <w:t>3 ouders (12,5%)</w:t>
      </w:r>
      <w:r w:rsidR="00CC1552" w:rsidRPr="00040811">
        <w:t xml:space="preserve"> achten tussen de 7 en 10 km redelijk</w:t>
      </w:r>
      <w:r w:rsidR="00547C14" w:rsidRPr="00040811">
        <w:t>. 2 hiervan plaatsen hierbij de opmerking:</w:t>
      </w:r>
    </w:p>
    <w:p w14:paraId="68C057FC" w14:textId="77777777" w:rsidR="00547C14" w:rsidRPr="00040811" w:rsidRDefault="00547C14" w:rsidP="00B704CC"/>
    <w:p w14:paraId="02BE9831" w14:textId="1A2476BB" w:rsidR="00547C14" w:rsidRPr="00040811" w:rsidRDefault="00547C14">
      <w:pPr>
        <w:pStyle w:val="Lijstalinea"/>
        <w:numPr>
          <w:ilvl w:val="0"/>
          <w:numId w:val="29"/>
        </w:numPr>
        <w:ind w:left="284" w:hanging="284"/>
      </w:pPr>
      <w:r w:rsidRPr="00040811">
        <w:t>Bereikbaar zonder auto en met sociale contacten voor het kind in de buurt;</w:t>
      </w:r>
    </w:p>
    <w:p w14:paraId="64E13291" w14:textId="03EBB2D6" w:rsidR="00547C14" w:rsidRPr="00040811" w:rsidRDefault="00547C14">
      <w:pPr>
        <w:pStyle w:val="Lijstalinea"/>
        <w:numPr>
          <w:ilvl w:val="0"/>
          <w:numId w:val="29"/>
        </w:numPr>
        <w:ind w:left="284" w:hanging="284"/>
      </w:pPr>
      <w:r w:rsidRPr="00040811">
        <w:t>Maximaal 10 km enkele reis. Dit, omdat buitenschoolse activiteiten ook belangrijk zijn. Met lange reizen is dit niet meer mogelijk. Plus dat het veel druk op zowel ouder als kind legt om het vervoer voor elkaar te krijgen. Helemaal in combinatie met een baan.</w:t>
      </w:r>
    </w:p>
    <w:p w14:paraId="2DD17D2A" w14:textId="77777777" w:rsidR="00547C14" w:rsidRPr="00040811" w:rsidRDefault="00547C14" w:rsidP="00B704CC"/>
    <w:p w14:paraId="31497826" w14:textId="77777777" w:rsidR="00CF74B4" w:rsidRPr="00040811" w:rsidRDefault="00822C2F" w:rsidP="00B704CC">
      <w:r w:rsidRPr="00040811">
        <w:t xml:space="preserve">2 ouders (8,3%) </w:t>
      </w:r>
      <w:r w:rsidR="00CF74B4" w:rsidRPr="00040811">
        <w:t xml:space="preserve">hebben aangegeven </w:t>
      </w:r>
      <w:r w:rsidR="00CC1552" w:rsidRPr="00040811">
        <w:t>meer dan 15 km</w:t>
      </w:r>
      <w:r w:rsidR="00CF74B4" w:rsidRPr="00040811">
        <w:t xml:space="preserve"> acceptabel te vinden</w:t>
      </w:r>
      <w:r w:rsidR="00CC1552" w:rsidRPr="00040811">
        <w:t>.</w:t>
      </w:r>
      <w:r w:rsidR="00CF74B4" w:rsidRPr="00040811">
        <w:t xml:space="preserve"> 1 hiervan merkt op: </w:t>
      </w:r>
    </w:p>
    <w:p w14:paraId="6D232918" w14:textId="32900CC8" w:rsidR="00CF74B4" w:rsidRPr="00040811" w:rsidRDefault="00B36E8C" w:rsidP="00C56A55">
      <w:pPr>
        <w:pStyle w:val="Duidelijkcitaat"/>
      </w:pPr>
      <w:r w:rsidRPr="00040811">
        <w:lastRenderedPageBreak/>
        <w:t>“</w:t>
      </w:r>
      <w:r w:rsidR="00CF74B4" w:rsidRPr="00040811">
        <w:t>Thuisnabij als het mogelijk is, maar beter een passend aanbod ver weg dan deze route te volgen.</w:t>
      </w:r>
      <w:r w:rsidRPr="00040811">
        <w:t>”</w:t>
      </w:r>
    </w:p>
    <w:p w14:paraId="39265324" w14:textId="34EE36C9" w:rsidR="00F11FD8" w:rsidRPr="00040811" w:rsidRDefault="00822C2F" w:rsidP="00B704CC">
      <w:r w:rsidRPr="00040811">
        <w:t>2 ouders (8,3%)</w:t>
      </w:r>
      <w:r w:rsidR="00CF74B4" w:rsidRPr="00040811">
        <w:t xml:space="preserve"> vermelden bij de optie Anders: </w:t>
      </w:r>
    </w:p>
    <w:p w14:paraId="31B88327" w14:textId="0E8C499C" w:rsidR="00CF74B4" w:rsidRPr="00040811" w:rsidRDefault="00CF74B4" w:rsidP="00B704CC"/>
    <w:p w14:paraId="3F671B1C" w14:textId="0438797D" w:rsidR="00CF74B4" w:rsidRPr="00040811" w:rsidRDefault="00CF74B4">
      <w:pPr>
        <w:pStyle w:val="Lijstalinea"/>
        <w:numPr>
          <w:ilvl w:val="0"/>
          <w:numId w:val="31"/>
        </w:numPr>
        <w:ind w:left="284" w:hanging="284"/>
      </w:pPr>
      <w:r w:rsidRPr="00040811">
        <w:t>Als ‘t maar past en er een plek is waar ze weer tot ontwikkeling komt. Bij voorkeur in de eigen regio (Oost-Groningen);</w:t>
      </w:r>
    </w:p>
    <w:p w14:paraId="36F0A25D" w14:textId="0599574D" w:rsidR="00CF74B4" w:rsidRPr="00040811" w:rsidRDefault="00CF74B4">
      <w:pPr>
        <w:pStyle w:val="Lijstalinea"/>
        <w:numPr>
          <w:ilvl w:val="0"/>
          <w:numId w:val="31"/>
        </w:numPr>
        <w:ind w:left="284" w:hanging="284"/>
      </w:pPr>
      <w:r w:rsidRPr="00040811">
        <w:t>Digitaal afstandsonderwijs.</w:t>
      </w:r>
    </w:p>
    <w:p w14:paraId="1D0FD107" w14:textId="77777777" w:rsidR="00857F07" w:rsidRPr="00040811" w:rsidRDefault="00857F07" w:rsidP="00857F07"/>
    <w:p w14:paraId="112A137A" w14:textId="77777777" w:rsidR="00183F5D" w:rsidRPr="00040811" w:rsidRDefault="00857F07" w:rsidP="00485140">
      <w:r w:rsidRPr="00040811">
        <w:t>Van de hulp en zorgverleners acht d</w:t>
      </w:r>
      <w:r w:rsidR="009C4859" w:rsidRPr="00040811">
        <w:t xml:space="preserve">e psychiater 10 tot 15 km een redelijke afstand met daarbij de vermelding “Maar dan wel met gratis vervoer”. </w:t>
      </w:r>
    </w:p>
    <w:p w14:paraId="4611DA08" w14:textId="77777777" w:rsidR="00183F5D" w:rsidRPr="00040811" w:rsidRDefault="009C4859" w:rsidP="00183F5D">
      <w:pPr>
        <w:ind w:firstLine="708"/>
      </w:pPr>
      <w:r w:rsidRPr="00040811">
        <w:t xml:space="preserve">De psycholoog geeft een afstand aan tussen de 7 en 10 km. </w:t>
      </w:r>
    </w:p>
    <w:p w14:paraId="2CF8A72F" w14:textId="1639E4F9" w:rsidR="0096571D" w:rsidRPr="00040811" w:rsidRDefault="009C4859" w:rsidP="00183F5D">
      <w:pPr>
        <w:ind w:firstLine="708"/>
      </w:pPr>
      <w:r w:rsidRPr="00040811">
        <w:t xml:space="preserve">De pedagoog houdt het op een afstand tussen de 3,5 en 5 km en merkt daarbij op: </w:t>
      </w:r>
    </w:p>
    <w:p w14:paraId="2C9B18A4" w14:textId="1DAE2D19" w:rsidR="00822C2F" w:rsidRPr="00040811" w:rsidRDefault="00B36E8C" w:rsidP="00C56A55">
      <w:pPr>
        <w:pStyle w:val="Duidelijkcitaat"/>
      </w:pPr>
      <w:r w:rsidRPr="00040811">
        <w:t>“</w:t>
      </w:r>
      <w:r w:rsidR="009C4859" w:rsidRPr="00040811">
        <w:t>Dit zou het meest wenselijk zijn, de praktijk leert echter dat kinderen soms wel een half uur tot een uur onderweg moeten zijn om naar een beetje passende plek te komen.</w:t>
      </w:r>
      <w:r w:rsidRPr="00040811">
        <w:t>”</w:t>
      </w:r>
    </w:p>
    <w:p w14:paraId="35AE9AD4" w14:textId="77777777" w:rsidR="00F46617" w:rsidRPr="00040811" w:rsidRDefault="00A72B72" w:rsidP="00F46617">
      <w:pPr>
        <w:keepNext/>
      </w:pPr>
      <w:r w:rsidRPr="00040811">
        <w:rPr>
          <w:noProof/>
        </w:rPr>
        <w:drawing>
          <wp:inline distT="0" distB="0" distL="0" distR="0" wp14:anchorId="041AB891" wp14:editId="20A42B94">
            <wp:extent cx="5920451" cy="1770522"/>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026207" cy="1802149"/>
                    </a:xfrm>
                    <a:prstGeom prst="rect">
                      <a:avLst/>
                    </a:prstGeom>
                  </pic:spPr>
                </pic:pic>
              </a:graphicData>
            </a:graphic>
          </wp:inline>
        </w:drawing>
      </w:r>
    </w:p>
    <w:p w14:paraId="011697B0" w14:textId="046FAF6C" w:rsidR="00F6204B" w:rsidRPr="00040811" w:rsidRDefault="00F46617" w:rsidP="00A71D35">
      <w:pPr>
        <w:pStyle w:val="Bijschrift"/>
      </w:pPr>
      <w:r w:rsidRPr="00040811">
        <w:t xml:space="preserve">Figuur </w:t>
      </w:r>
      <w:r w:rsidR="00000000">
        <w:fldChar w:fldCharType="begin"/>
      </w:r>
      <w:r w:rsidR="00000000">
        <w:instrText xml:space="preserve"> SEQ Figuur \* ARABIC </w:instrText>
      </w:r>
      <w:r w:rsidR="00000000">
        <w:fldChar w:fldCharType="separate"/>
      </w:r>
      <w:r w:rsidR="009273DE">
        <w:rPr>
          <w:noProof/>
        </w:rPr>
        <w:t>77</w:t>
      </w:r>
      <w:r w:rsidR="00000000">
        <w:rPr>
          <w:noProof/>
        </w:rPr>
        <w:fldChar w:fldCharType="end"/>
      </w:r>
      <w:r w:rsidRPr="00040811">
        <w:t xml:space="preserve"> : Redelijke afstand woonadres - basisschool met hb-voorzieningen volgen (1) ouders en (2) hulp- en zorgverleners</w:t>
      </w:r>
    </w:p>
    <w:p w14:paraId="0C8C6138" w14:textId="21A99956" w:rsidR="003D0AD8" w:rsidRPr="00040811" w:rsidRDefault="003D0AD8" w:rsidP="00406A68">
      <w:pPr>
        <w:rPr>
          <w:rStyle w:val="Subtielebenadrukking"/>
          <w:i/>
          <w:iCs w:val="0"/>
        </w:rPr>
      </w:pPr>
    </w:p>
    <w:p w14:paraId="2931DDE2" w14:textId="5C2EF4B1" w:rsidR="00E65049" w:rsidRPr="00040811" w:rsidRDefault="00E65049" w:rsidP="00F92412">
      <w:pPr>
        <w:pBdr>
          <w:top w:val="wave" w:sz="6" w:space="1" w:color="auto"/>
          <w:left w:val="wave" w:sz="6" w:space="4" w:color="auto"/>
          <w:bottom w:val="wave" w:sz="6" w:space="1" w:color="auto"/>
          <w:right w:val="wave" w:sz="6" w:space="4" w:color="auto"/>
        </w:pBdr>
      </w:pPr>
      <w:r w:rsidRPr="00040811">
        <w:t>De focusgroep geeft aan dat:</w:t>
      </w:r>
    </w:p>
    <w:p w14:paraId="7919DEEC" w14:textId="77777777" w:rsidR="00E65049" w:rsidRPr="00040811" w:rsidRDefault="00E65049" w:rsidP="00F92412">
      <w:pPr>
        <w:pBdr>
          <w:top w:val="wave" w:sz="6" w:space="1" w:color="auto"/>
          <w:left w:val="wave" w:sz="6" w:space="4" w:color="auto"/>
          <w:bottom w:val="wave" w:sz="6" w:space="1" w:color="auto"/>
          <w:right w:val="wave" w:sz="6" w:space="4" w:color="auto"/>
        </w:pBdr>
      </w:pPr>
    </w:p>
    <w:p w14:paraId="7089E9EF" w14:textId="79DB7216" w:rsidR="00E65049" w:rsidRPr="00040811" w:rsidRDefault="00B36E8C" w:rsidP="00F92412">
      <w:pPr>
        <w:pBdr>
          <w:top w:val="wave" w:sz="6" w:space="1" w:color="auto"/>
          <w:left w:val="wave" w:sz="6" w:space="4" w:color="auto"/>
          <w:bottom w:val="wave" w:sz="6" w:space="1" w:color="auto"/>
          <w:right w:val="wave" w:sz="6" w:space="4" w:color="auto"/>
        </w:pBdr>
      </w:pPr>
      <w:r w:rsidRPr="00040811">
        <w:t>“</w:t>
      </w:r>
      <w:r w:rsidR="00E65049" w:rsidRPr="00040811">
        <w:t xml:space="preserve">Als </w:t>
      </w:r>
      <w:r w:rsidR="00E11D04" w:rsidRPr="00040811">
        <w:t>d</w:t>
      </w:r>
      <w:r w:rsidR="00E65049" w:rsidRPr="00040811">
        <w:t>e Gaffel als een speciaal basisonderwijsvoorziening wordt aangemerkt, dan is het vervoer van de kinderen naar deze voorziening geregeld.</w:t>
      </w:r>
      <w:r w:rsidRPr="00040811">
        <w:t>”</w:t>
      </w:r>
      <w:r w:rsidR="00E65049" w:rsidRPr="00040811">
        <w:t xml:space="preserve"> </w:t>
      </w:r>
    </w:p>
    <w:p w14:paraId="75E06CBC" w14:textId="77777777" w:rsidR="00E65049" w:rsidRPr="00040811" w:rsidRDefault="00E65049" w:rsidP="00E65049"/>
    <w:p w14:paraId="0FF61723" w14:textId="3156B7D9" w:rsidR="005707E7" w:rsidRPr="00040811" w:rsidRDefault="005707E7" w:rsidP="005707E7">
      <w:r w:rsidRPr="00040811">
        <w:t xml:space="preserve">In § 4.1.3 is al geschetst dat kinderen op zoek naar passend onderwijs verschillende malen van school zijn gewisseld. Het komt voor dat deze kinderen na soms 6 weken te hebben meegelopen op bijvoorbeeld de Haydnschool de mededeling krijgen dat het kind niet welkom is. Sommigen gaan daarna door naar De Gaffel en kunnen ook daar worden afgewezen. </w:t>
      </w:r>
    </w:p>
    <w:p w14:paraId="390FAB78" w14:textId="77777777" w:rsidR="00E65049" w:rsidRPr="00040811" w:rsidRDefault="00E65049" w:rsidP="00406A68">
      <w:pPr>
        <w:rPr>
          <w:rStyle w:val="Subtielebenadrukking"/>
          <w:i/>
          <w:iCs w:val="0"/>
        </w:rPr>
      </w:pPr>
    </w:p>
    <w:p w14:paraId="1BFC8727" w14:textId="77777777" w:rsidR="00467824" w:rsidRDefault="00467824">
      <w:r>
        <w:br w:type="page"/>
      </w:r>
    </w:p>
    <w:p w14:paraId="77B3075E" w14:textId="551B8650" w:rsidR="000D6031" w:rsidRPr="00040811" w:rsidRDefault="003D0AD8" w:rsidP="00F51FC8">
      <w:pPr>
        <w:pBdr>
          <w:top w:val="single" w:sz="4" w:space="1" w:color="auto"/>
          <w:left w:val="single" w:sz="4" w:space="4" w:color="auto"/>
          <w:bottom w:val="single" w:sz="4" w:space="1" w:color="auto"/>
          <w:right w:val="single" w:sz="4" w:space="4" w:color="auto"/>
        </w:pBdr>
      </w:pPr>
      <w:r w:rsidRPr="00040811">
        <w:lastRenderedPageBreak/>
        <w:t>Een van de geïnterviewde geeft aan dat de Talentklas, Molendrift en Accare bezig om een Verklarende Analyse (VA) op te stellen o</w:t>
      </w:r>
      <w:r w:rsidR="00567C47" w:rsidRPr="00040811">
        <w:t xml:space="preserve">m de zoektocht naar passend onderwijs </w:t>
      </w:r>
      <w:r w:rsidR="003E3F37" w:rsidRPr="00040811">
        <w:t xml:space="preserve">voor de kinderen minder pijnlijk te maken het proces te bespoedigen zijn. </w:t>
      </w:r>
      <w:r w:rsidR="009F1426" w:rsidRPr="00040811">
        <w:t xml:space="preserve">Hierbij wordt eerst gekeken wat de kinderen </w:t>
      </w:r>
      <w:r w:rsidR="000D6031" w:rsidRPr="00040811">
        <w:t xml:space="preserve">nodig hebben en vervolgens </w:t>
      </w:r>
      <w:r w:rsidR="009F1426" w:rsidRPr="00040811">
        <w:t xml:space="preserve">wordt de beste oplossing voor dit kind gekozen. </w:t>
      </w:r>
    </w:p>
    <w:p w14:paraId="2A826C13" w14:textId="4CD25443" w:rsidR="000D6031" w:rsidRPr="00040811" w:rsidRDefault="000D6031" w:rsidP="00F51FC8">
      <w:pPr>
        <w:pBdr>
          <w:top w:val="single" w:sz="4" w:space="1" w:color="auto"/>
          <w:left w:val="single" w:sz="4" w:space="4" w:color="auto"/>
          <w:bottom w:val="single" w:sz="4" w:space="1" w:color="auto"/>
          <w:right w:val="single" w:sz="4" w:space="4" w:color="auto"/>
        </w:pBdr>
        <w:ind w:firstLine="708"/>
      </w:pPr>
      <w:r w:rsidRPr="00040811">
        <w:t>Het nut van de VA bij een passende onderwijsvoorziening is onderwerp van wetenschappelijk onderzoek door de Rijksuniversiteit Groningen</w:t>
      </w:r>
      <w:r w:rsidR="00522364" w:rsidRPr="00040811">
        <w:t>.</w:t>
      </w:r>
    </w:p>
    <w:p w14:paraId="15EB3F7E" w14:textId="77777777" w:rsidR="003D0AD8" w:rsidRPr="00040811" w:rsidRDefault="003D0AD8" w:rsidP="00F51FC8">
      <w:pPr>
        <w:pBdr>
          <w:top w:val="single" w:sz="4" w:space="1" w:color="auto"/>
          <w:left w:val="single" w:sz="4" w:space="4" w:color="auto"/>
          <w:bottom w:val="single" w:sz="4" w:space="1" w:color="auto"/>
          <w:right w:val="single" w:sz="4" w:space="4" w:color="auto"/>
        </w:pBdr>
      </w:pPr>
    </w:p>
    <w:p w14:paraId="2A1C75D0" w14:textId="03EF3D75" w:rsidR="000D6031" w:rsidRPr="00040811" w:rsidRDefault="003D0AD8" w:rsidP="00F51FC8">
      <w:pPr>
        <w:pBdr>
          <w:top w:val="single" w:sz="4" w:space="1" w:color="auto"/>
          <w:left w:val="single" w:sz="4" w:space="4" w:color="auto"/>
          <w:bottom w:val="single" w:sz="4" w:space="1" w:color="auto"/>
          <w:right w:val="single" w:sz="4" w:space="4" w:color="auto"/>
        </w:pBdr>
      </w:pPr>
      <w:r w:rsidRPr="00040811">
        <w:t>De geïnterviewde geeft aan dat al vroeg een goede match kan worden gemaakt als het</w:t>
      </w:r>
      <w:r w:rsidR="007674DA" w:rsidRPr="00040811">
        <w:t xml:space="preserve"> swv </w:t>
      </w:r>
      <w:r w:rsidR="000D6031" w:rsidRPr="00040811">
        <w:t xml:space="preserve">de verschillende onderwijsvoorzieningen in kaart </w:t>
      </w:r>
      <w:r w:rsidRPr="00040811">
        <w:t>heeft gebracht.</w:t>
      </w:r>
      <w:r w:rsidR="000D6031" w:rsidRPr="00040811">
        <w:t xml:space="preserve"> Hierdoor </w:t>
      </w:r>
      <w:r w:rsidRPr="00040811">
        <w:t xml:space="preserve">kunnen </w:t>
      </w:r>
      <w:r w:rsidR="000D6031" w:rsidRPr="00040811">
        <w:t>niet alleen schoolwisselingen</w:t>
      </w:r>
      <w:r w:rsidRPr="00040811">
        <w:t xml:space="preserve"> worden voorkomen</w:t>
      </w:r>
      <w:r w:rsidR="000D6031" w:rsidRPr="00040811">
        <w:t xml:space="preserve">, </w:t>
      </w:r>
      <w:r w:rsidRPr="00040811">
        <w:t xml:space="preserve">maar ook </w:t>
      </w:r>
      <w:r w:rsidR="000D6031" w:rsidRPr="00040811">
        <w:t>een onderbroken leer- en ontwikkelingslijn, trauma en wellicht schooluitval</w:t>
      </w:r>
      <w:r w:rsidRPr="00040811">
        <w:t>. Daarnaast zorgt het voor een besparing van</w:t>
      </w:r>
      <w:r w:rsidR="000D6031" w:rsidRPr="00040811">
        <w:t xml:space="preserve"> onnodige kosten van het swv en de gemeente.</w:t>
      </w:r>
    </w:p>
    <w:p w14:paraId="19E27C5E" w14:textId="1058F893" w:rsidR="000D6031" w:rsidRPr="00040811" w:rsidRDefault="009F1426" w:rsidP="00F51FC8">
      <w:pPr>
        <w:pBdr>
          <w:top w:val="single" w:sz="4" w:space="1" w:color="auto"/>
          <w:left w:val="single" w:sz="4" w:space="4" w:color="auto"/>
          <w:bottom w:val="single" w:sz="4" w:space="1" w:color="auto"/>
          <w:right w:val="single" w:sz="4" w:space="4" w:color="auto"/>
        </w:pBdr>
        <w:ind w:firstLine="708"/>
      </w:pPr>
      <w:r w:rsidRPr="00040811">
        <w:t xml:space="preserve">De Gemeente Groningen werkt </w:t>
      </w:r>
      <w:r w:rsidR="00F03A9A" w:rsidRPr="00040811">
        <w:t>aan dit initiatief</w:t>
      </w:r>
      <w:r w:rsidRPr="00040811">
        <w:t xml:space="preserve"> mee</w:t>
      </w:r>
      <w:r w:rsidR="0082612A" w:rsidRPr="00040811">
        <w:t xml:space="preserve">, </w:t>
      </w:r>
      <w:r w:rsidR="000D6031" w:rsidRPr="00040811">
        <w:t xml:space="preserve">maar </w:t>
      </w:r>
      <w:r w:rsidR="0082612A" w:rsidRPr="00040811">
        <w:t>voor zover bekend het swv nog niet</w:t>
      </w:r>
      <w:r w:rsidRPr="00040811">
        <w:t>. V</w:t>
      </w:r>
      <w:r w:rsidR="00D578AB" w:rsidRPr="00040811">
        <w:t xml:space="preserve">oor 2023 </w:t>
      </w:r>
      <w:r w:rsidRPr="00040811">
        <w:t xml:space="preserve">wordt </w:t>
      </w:r>
      <w:r w:rsidR="00D578AB" w:rsidRPr="00040811">
        <w:t>hiervoor collectieve financiering aan</w:t>
      </w:r>
      <w:r w:rsidRPr="00040811">
        <w:t>ge</w:t>
      </w:r>
      <w:r w:rsidR="00D578AB" w:rsidRPr="00040811">
        <w:t>vra</w:t>
      </w:r>
      <w:r w:rsidRPr="00040811">
        <w:t>a</w:t>
      </w:r>
      <w:r w:rsidR="00D578AB" w:rsidRPr="00040811">
        <w:t>g</w:t>
      </w:r>
      <w:r w:rsidRPr="00040811">
        <w:t>d</w:t>
      </w:r>
      <w:r w:rsidR="00D578AB" w:rsidRPr="00040811">
        <w:t xml:space="preserve">. </w:t>
      </w:r>
    </w:p>
    <w:p w14:paraId="4044CA69" w14:textId="2A160207" w:rsidR="00F03A9A" w:rsidRPr="00040811" w:rsidRDefault="00F03A9A" w:rsidP="00F51FC8">
      <w:pPr>
        <w:ind w:firstLine="708"/>
      </w:pPr>
    </w:p>
    <w:p w14:paraId="29587EE4" w14:textId="03E84DF2" w:rsidR="00F03A9A" w:rsidRPr="00040811" w:rsidRDefault="00F03A9A" w:rsidP="00F51FC8">
      <w:pPr>
        <w:pBdr>
          <w:top w:val="single" w:sz="4" w:space="1" w:color="auto"/>
          <w:left w:val="single" w:sz="4" w:space="4" w:color="auto"/>
          <w:bottom w:val="single" w:sz="4" w:space="1" w:color="auto"/>
          <w:right w:val="single" w:sz="4" w:space="4" w:color="auto"/>
        </w:pBdr>
      </w:pPr>
      <w:r w:rsidRPr="00040811">
        <w:t xml:space="preserve">De door de </w:t>
      </w:r>
      <w:r w:rsidR="00AB4816" w:rsidRPr="00040811">
        <w:t>geïnterviewde</w:t>
      </w:r>
      <w:r w:rsidRPr="00040811">
        <w:t xml:space="preserve"> geschetste route naar passend onderwijs voor hoogbegaafde kinderen binnen het swv ziet er als volgt uit:</w:t>
      </w:r>
    </w:p>
    <w:p w14:paraId="33423E8B" w14:textId="0F662CFF" w:rsidR="00F03A9A" w:rsidRPr="00040811" w:rsidRDefault="00F03A9A" w:rsidP="00F51FC8">
      <w:pPr>
        <w:pBdr>
          <w:top w:val="single" w:sz="4" w:space="1" w:color="auto"/>
          <w:left w:val="single" w:sz="4" w:space="4" w:color="auto"/>
          <w:bottom w:val="single" w:sz="4" w:space="1" w:color="auto"/>
          <w:right w:val="single" w:sz="4" w:space="4" w:color="auto"/>
        </w:pBdr>
      </w:pPr>
    </w:p>
    <w:p w14:paraId="1899D017" w14:textId="77777777" w:rsidR="001261DA" w:rsidRPr="00040811" w:rsidRDefault="00F03A9A" w:rsidP="00F51FC8">
      <w:pPr>
        <w:pBdr>
          <w:top w:val="single" w:sz="4" w:space="1" w:color="auto"/>
          <w:left w:val="single" w:sz="4" w:space="4" w:color="auto"/>
          <w:bottom w:val="single" w:sz="4" w:space="1" w:color="auto"/>
          <w:right w:val="single" w:sz="4" w:space="4" w:color="auto"/>
        </w:pBdr>
      </w:pPr>
      <w:r w:rsidRPr="00040811">
        <w:t xml:space="preserve">1. </w:t>
      </w:r>
    </w:p>
    <w:p w14:paraId="66DD6BE5" w14:textId="610BB133" w:rsidR="00F03A9A" w:rsidRPr="00040811" w:rsidRDefault="00F03A9A" w:rsidP="00F51FC8">
      <w:pPr>
        <w:pBdr>
          <w:top w:val="single" w:sz="4" w:space="1" w:color="auto"/>
          <w:left w:val="single" w:sz="4" w:space="4" w:color="auto"/>
          <w:bottom w:val="single" w:sz="4" w:space="1" w:color="auto"/>
          <w:right w:val="single" w:sz="4" w:space="4" w:color="auto"/>
        </w:pBdr>
      </w:pPr>
      <w:r w:rsidRPr="00040811">
        <w:t>Ouders en/of school constateren dat het onderwijs voor het al dan niet getest</w:t>
      </w:r>
      <w:r w:rsidR="001261DA" w:rsidRPr="00040811">
        <w:t>e hoogbegaafde k</w:t>
      </w:r>
      <w:r w:rsidRPr="00040811">
        <w:t xml:space="preserve">ind </w:t>
      </w:r>
      <w:r w:rsidR="001261DA" w:rsidRPr="00040811">
        <w:t>vast</w:t>
      </w:r>
      <w:r w:rsidRPr="00040811">
        <w:t>loopt;</w:t>
      </w:r>
    </w:p>
    <w:p w14:paraId="662FAECA" w14:textId="77777777" w:rsidR="001261DA" w:rsidRPr="00040811" w:rsidRDefault="00F03A9A" w:rsidP="00F51FC8">
      <w:pPr>
        <w:pBdr>
          <w:top w:val="single" w:sz="4" w:space="1" w:color="auto"/>
          <w:left w:val="single" w:sz="4" w:space="4" w:color="auto"/>
          <w:bottom w:val="single" w:sz="4" w:space="1" w:color="auto"/>
          <w:right w:val="single" w:sz="4" w:space="4" w:color="auto"/>
        </w:pBdr>
      </w:pPr>
      <w:r w:rsidRPr="00040811">
        <w:t xml:space="preserve">2. </w:t>
      </w:r>
    </w:p>
    <w:p w14:paraId="578112A5" w14:textId="5FD0BEAC" w:rsidR="00F03A9A" w:rsidRPr="00040811" w:rsidRDefault="00F03A9A" w:rsidP="00F51FC8">
      <w:pPr>
        <w:pBdr>
          <w:top w:val="single" w:sz="4" w:space="1" w:color="auto"/>
          <w:left w:val="single" w:sz="4" w:space="4" w:color="auto"/>
          <w:bottom w:val="single" w:sz="4" w:space="1" w:color="auto"/>
          <w:right w:val="single" w:sz="4" w:space="4" w:color="auto"/>
        </w:pBdr>
      </w:pPr>
      <w:r w:rsidRPr="00040811">
        <w:t xml:space="preserve">Ouders en/of school melden </w:t>
      </w:r>
      <w:r w:rsidR="001261DA" w:rsidRPr="00040811">
        <w:t xml:space="preserve">zich bij het </w:t>
      </w:r>
      <w:r w:rsidRPr="00040811">
        <w:t xml:space="preserve">vanuit het </w:t>
      </w:r>
      <w:r w:rsidR="001261DA" w:rsidRPr="00040811">
        <w:t>Ouderloket passend onderwijs, dat elk swv volgens het ministerie van V</w:t>
      </w:r>
      <w:r w:rsidRPr="00040811">
        <w:t xml:space="preserve">WS </w:t>
      </w:r>
      <w:r w:rsidR="001261DA" w:rsidRPr="00040811">
        <w:t>moet hebben</w:t>
      </w:r>
      <w:r w:rsidRPr="00040811">
        <w:t>;</w:t>
      </w:r>
    </w:p>
    <w:p w14:paraId="230B28B0" w14:textId="77777777" w:rsidR="001261DA" w:rsidRPr="00040811" w:rsidRDefault="00F03A9A" w:rsidP="00F51FC8">
      <w:pPr>
        <w:pBdr>
          <w:top w:val="single" w:sz="4" w:space="1" w:color="auto"/>
          <w:left w:val="single" w:sz="4" w:space="4" w:color="auto"/>
          <w:bottom w:val="single" w:sz="4" w:space="1" w:color="auto"/>
          <w:right w:val="single" w:sz="4" w:space="4" w:color="auto"/>
        </w:pBdr>
      </w:pPr>
      <w:r w:rsidRPr="00040811">
        <w:t>3</w:t>
      </w:r>
      <w:r w:rsidR="001261DA" w:rsidRPr="00040811">
        <w:t>.</w:t>
      </w:r>
      <w:r w:rsidRPr="00040811">
        <w:t xml:space="preserve"> </w:t>
      </w:r>
    </w:p>
    <w:p w14:paraId="62058E27" w14:textId="5341AD75" w:rsidR="001261DA" w:rsidRPr="00040811" w:rsidRDefault="001261DA" w:rsidP="00F51FC8">
      <w:pPr>
        <w:pBdr>
          <w:top w:val="single" w:sz="4" w:space="1" w:color="auto"/>
          <w:left w:val="single" w:sz="4" w:space="4" w:color="auto"/>
          <w:bottom w:val="single" w:sz="4" w:space="1" w:color="auto"/>
          <w:right w:val="single" w:sz="4" w:space="4" w:color="auto"/>
        </w:pBdr>
      </w:pPr>
      <w:r w:rsidRPr="00040811">
        <w:t>Bij het Ouderloket deelt e</w:t>
      </w:r>
      <w:r w:rsidR="00BC00B0" w:rsidRPr="00040811">
        <w:t>e</w:t>
      </w:r>
      <w:r w:rsidRPr="00040811">
        <w:t xml:space="preserve">n deskundig op het gebied van hoogbegaafdheid </w:t>
      </w:r>
      <w:r w:rsidR="00F03A9A" w:rsidRPr="00040811">
        <w:t xml:space="preserve">expertise en uitleg </w:t>
      </w:r>
      <w:r w:rsidRPr="00040811">
        <w:t>over de te volgen route</w:t>
      </w:r>
      <w:r w:rsidR="00F03A9A" w:rsidRPr="00040811">
        <w:t xml:space="preserve"> en</w:t>
      </w:r>
      <w:r w:rsidRPr="00040811">
        <w:t xml:space="preserve"> dient,</w:t>
      </w:r>
      <w:r w:rsidR="00F03A9A" w:rsidRPr="00040811">
        <w:t xml:space="preserve"> indien nodig</w:t>
      </w:r>
      <w:r w:rsidRPr="00040811">
        <w:t>,</w:t>
      </w:r>
      <w:r w:rsidR="00F03A9A" w:rsidRPr="00040811">
        <w:t xml:space="preserve"> </w:t>
      </w:r>
      <w:r w:rsidRPr="00040811">
        <w:t>een</w:t>
      </w:r>
      <w:r w:rsidR="00F03A9A" w:rsidRPr="00040811">
        <w:t xml:space="preserve"> aanvraag </w:t>
      </w:r>
      <w:r w:rsidRPr="00040811">
        <w:t xml:space="preserve">in </w:t>
      </w:r>
      <w:r w:rsidR="00F03A9A" w:rsidRPr="00040811">
        <w:t xml:space="preserve">voor een verklarende analyse (VA). </w:t>
      </w:r>
    </w:p>
    <w:p w14:paraId="0734D5C8" w14:textId="77777777" w:rsidR="001261DA" w:rsidRPr="00040811" w:rsidRDefault="001261DA" w:rsidP="00F51FC8">
      <w:pPr>
        <w:pBdr>
          <w:top w:val="single" w:sz="4" w:space="1" w:color="auto"/>
          <w:left w:val="single" w:sz="4" w:space="4" w:color="auto"/>
          <w:bottom w:val="single" w:sz="4" w:space="1" w:color="auto"/>
          <w:right w:val="single" w:sz="4" w:space="4" w:color="auto"/>
        </w:pBdr>
      </w:pPr>
      <w:r w:rsidRPr="00040811">
        <w:t>4.</w:t>
      </w:r>
    </w:p>
    <w:p w14:paraId="10286513" w14:textId="77777777" w:rsidR="00BC00B0" w:rsidRPr="00040811" w:rsidRDefault="00F03A9A" w:rsidP="00F51FC8">
      <w:pPr>
        <w:pBdr>
          <w:top w:val="single" w:sz="4" w:space="1" w:color="auto"/>
          <w:left w:val="single" w:sz="4" w:space="4" w:color="auto"/>
          <w:bottom w:val="single" w:sz="4" w:space="1" w:color="auto"/>
          <w:right w:val="single" w:sz="4" w:space="4" w:color="auto"/>
        </w:pBdr>
      </w:pPr>
      <w:r w:rsidRPr="00040811">
        <w:t xml:space="preserve">De </w:t>
      </w:r>
      <w:r w:rsidR="001261DA" w:rsidRPr="00040811">
        <w:t>VA</w:t>
      </w:r>
      <w:r w:rsidRPr="00040811">
        <w:t xml:space="preserve"> beantwoord de vraag </w:t>
      </w:r>
      <w:r w:rsidR="001261DA" w:rsidRPr="00040811">
        <w:rPr>
          <w:i/>
          <w:iCs/>
        </w:rPr>
        <w:t>W</w:t>
      </w:r>
      <w:r w:rsidRPr="00040811">
        <w:rPr>
          <w:i/>
          <w:iCs/>
        </w:rPr>
        <w:t>at heeft dit kind nodig om tot ontwikkeling te komen en welke schoolomgeving is hier het best passend bij?</w:t>
      </w:r>
      <w:r w:rsidRPr="00040811">
        <w:t xml:space="preserve"> </w:t>
      </w:r>
    </w:p>
    <w:p w14:paraId="68D7DFA2" w14:textId="78BA446B" w:rsidR="00BC00B0" w:rsidRPr="00040811" w:rsidRDefault="001261DA" w:rsidP="00F51FC8">
      <w:pPr>
        <w:pBdr>
          <w:top w:val="single" w:sz="4" w:space="1" w:color="auto"/>
          <w:left w:val="single" w:sz="4" w:space="4" w:color="auto"/>
          <w:bottom w:val="single" w:sz="4" w:space="1" w:color="auto"/>
          <w:right w:val="single" w:sz="4" w:space="4" w:color="auto"/>
        </w:pBdr>
      </w:pPr>
      <w:r w:rsidRPr="00040811">
        <w:t>De VA wordt</w:t>
      </w:r>
      <w:r w:rsidR="00F03A9A" w:rsidRPr="00040811">
        <w:t xml:space="preserve"> </w:t>
      </w:r>
      <w:r w:rsidRPr="00040811">
        <w:t xml:space="preserve">bekostigd door de gemeente en SWV samen vanuit een collectief gezamenlijk budget. </w:t>
      </w:r>
    </w:p>
    <w:p w14:paraId="1CDFB7C2" w14:textId="2B1F77D5" w:rsidR="00BC00B0" w:rsidRPr="00040811" w:rsidRDefault="00BC00B0" w:rsidP="00F51FC8">
      <w:pPr>
        <w:pBdr>
          <w:top w:val="single" w:sz="4" w:space="1" w:color="auto"/>
          <w:left w:val="single" w:sz="4" w:space="4" w:color="auto"/>
          <w:bottom w:val="single" w:sz="4" w:space="1" w:color="auto"/>
          <w:right w:val="single" w:sz="4" w:space="4" w:color="auto"/>
        </w:pBdr>
      </w:pPr>
      <w:r w:rsidRPr="00040811">
        <w:t>De VA wordt uitgevoerd door een zorgorganisatie die deze werkwijze wil hanteren, bijvoorbeeld Accare en Molendrift.</w:t>
      </w:r>
    </w:p>
    <w:p w14:paraId="5D00B5B4" w14:textId="0C2BD44B" w:rsidR="00BC00B0" w:rsidRPr="00040811" w:rsidRDefault="00E42EE4" w:rsidP="00F51FC8">
      <w:pPr>
        <w:pBdr>
          <w:top w:val="single" w:sz="4" w:space="1" w:color="auto"/>
          <w:left w:val="single" w:sz="4" w:space="4" w:color="auto"/>
          <w:bottom w:val="single" w:sz="4" w:space="1" w:color="auto"/>
          <w:right w:val="single" w:sz="4" w:space="4" w:color="auto"/>
        </w:pBdr>
      </w:pPr>
      <w:r w:rsidRPr="00040811">
        <w:t>5.</w:t>
      </w:r>
    </w:p>
    <w:p w14:paraId="290E5C3D" w14:textId="77777777" w:rsidR="00E42EE4" w:rsidRPr="00040811" w:rsidRDefault="00E42EE4" w:rsidP="00F51FC8">
      <w:pPr>
        <w:pBdr>
          <w:top w:val="single" w:sz="4" w:space="1" w:color="auto"/>
          <w:left w:val="single" w:sz="4" w:space="4" w:color="auto"/>
          <w:bottom w:val="single" w:sz="4" w:space="1" w:color="auto"/>
          <w:right w:val="single" w:sz="4" w:space="4" w:color="auto"/>
        </w:pBdr>
      </w:pPr>
      <w:r w:rsidRPr="00040811">
        <w:t>De o</w:t>
      </w:r>
      <w:r w:rsidR="00F03A9A" w:rsidRPr="00040811">
        <w:t xml:space="preserve">uders, </w:t>
      </w:r>
      <w:r w:rsidRPr="00040811">
        <w:t xml:space="preserve">de </w:t>
      </w:r>
      <w:r w:rsidR="00F03A9A" w:rsidRPr="00040811">
        <w:t xml:space="preserve">gedragsdeskundige die de VA heeft afgenomen, </w:t>
      </w:r>
      <w:r w:rsidRPr="00040811">
        <w:t>de intern begeleider</w:t>
      </w:r>
      <w:r w:rsidR="00F03A9A" w:rsidRPr="00040811">
        <w:t xml:space="preserve"> van </w:t>
      </w:r>
      <w:r w:rsidRPr="00040811">
        <w:t xml:space="preserve">de </w:t>
      </w:r>
      <w:r w:rsidR="00F03A9A" w:rsidRPr="00040811">
        <w:t xml:space="preserve">school van inschrijving en </w:t>
      </w:r>
      <w:r w:rsidRPr="00040811">
        <w:t xml:space="preserve">de </w:t>
      </w:r>
      <w:r w:rsidR="00F03A9A" w:rsidRPr="00040811">
        <w:t xml:space="preserve">deskundige </w:t>
      </w:r>
      <w:r w:rsidRPr="00040811">
        <w:t>hoogbegaafdheid van het swv bespreken gezamenlijk de VA</w:t>
      </w:r>
      <w:r w:rsidR="00F03A9A" w:rsidRPr="00040811">
        <w:t xml:space="preserve">. </w:t>
      </w:r>
    </w:p>
    <w:p w14:paraId="7AE1E728" w14:textId="77777777" w:rsidR="00AB4816" w:rsidRPr="00040811" w:rsidRDefault="00E42EE4" w:rsidP="00F51FC8">
      <w:pPr>
        <w:pBdr>
          <w:top w:val="single" w:sz="4" w:space="1" w:color="auto"/>
          <w:left w:val="single" w:sz="4" w:space="4" w:color="auto"/>
          <w:bottom w:val="single" w:sz="4" w:space="1" w:color="auto"/>
          <w:right w:val="single" w:sz="4" w:space="4" w:color="auto"/>
        </w:pBdr>
      </w:pPr>
      <w:r w:rsidRPr="00040811">
        <w:t xml:space="preserve">Nagegaan </w:t>
      </w:r>
      <w:r w:rsidR="00F03A9A" w:rsidRPr="00040811">
        <w:t xml:space="preserve">wordt of de school van inschrijving met eventuele aanpassingen geschikt is </w:t>
      </w:r>
      <w:r w:rsidRPr="00040811">
        <w:t xml:space="preserve">voor dit kind </w:t>
      </w:r>
      <w:r w:rsidR="00F03A9A" w:rsidRPr="00040811">
        <w:t xml:space="preserve">of dat een andere onderwijsvoorziening beter passend is, afhankelijk van de ondersteuningsbehoefte (bijvoorbeeld van Lexo). </w:t>
      </w:r>
    </w:p>
    <w:p w14:paraId="2FD32867" w14:textId="77777777" w:rsidR="00AB4816" w:rsidRPr="00040811" w:rsidRDefault="00AB4816" w:rsidP="00F51FC8">
      <w:pPr>
        <w:pBdr>
          <w:top w:val="single" w:sz="4" w:space="1" w:color="auto"/>
          <w:left w:val="single" w:sz="4" w:space="4" w:color="auto"/>
          <w:bottom w:val="single" w:sz="4" w:space="1" w:color="auto"/>
          <w:right w:val="single" w:sz="4" w:space="4" w:color="auto"/>
        </w:pBdr>
      </w:pPr>
      <w:r w:rsidRPr="00040811">
        <w:t>6.</w:t>
      </w:r>
    </w:p>
    <w:p w14:paraId="0DB537B6" w14:textId="6A6C20DD" w:rsidR="00F03A9A" w:rsidRPr="00040811" w:rsidRDefault="00AB4816" w:rsidP="00F51FC8">
      <w:pPr>
        <w:pBdr>
          <w:top w:val="single" w:sz="4" w:space="1" w:color="auto"/>
          <w:left w:val="single" w:sz="4" w:space="4" w:color="auto"/>
          <w:bottom w:val="single" w:sz="4" w:space="1" w:color="auto"/>
          <w:right w:val="single" w:sz="4" w:space="4" w:color="auto"/>
        </w:pBdr>
      </w:pPr>
      <w:r w:rsidRPr="00040811">
        <w:t>Voor</w:t>
      </w:r>
      <w:r w:rsidR="00F03A9A" w:rsidRPr="00040811">
        <w:t xml:space="preserve"> het kind </w:t>
      </w:r>
      <w:r w:rsidRPr="00040811">
        <w:t>wordt</w:t>
      </w:r>
      <w:r w:rsidR="00F03A9A" w:rsidRPr="00040811">
        <w:t xml:space="preserve"> een OPP opgesteld, met onderwijs en VA daarin opgenomen.</w:t>
      </w:r>
    </w:p>
    <w:p w14:paraId="259DCE6C" w14:textId="77777777" w:rsidR="00AB4816" w:rsidRPr="00040811" w:rsidRDefault="00AB4816" w:rsidP="00F51FC8">
      <w:pPr>
        <w:pBdr>
          <w:top w:val="single" w:sz="4" w:space="1" w:color="auto"/>
          <w:left w:val="single" w:sz="4" w:space="4" w:color="auto"/>
          <w:bottom w:val="single" w:sz="4" w:space="1" w:color="auto"/>
          <w:right w:val="single" w:sz="4" w:space="4" w:color="auto"/>
        </w:pBdr>
      </w:pPr>
    </w:p>
    <w:p w14:paraId="7C26E694" w14:textId="78EAAD6A" w:rsidR="00F03A9A" w:rsidRPr="00040811" w:rsidRDefault="00AB4816" w:rsidP="00F51FC8">
      <w:pPr>
        <w:pBdr>
          <w:top w:val="single" w:sz="4" w:space="1" w:color="auto"/>
          <w:left w:val="single" w:sz="4" w:space="4" w:color="auto"/>
          <w:bottom w:val="single" w:sz="4" w:space="1" w:color="auto"/>
          <w:right w:val="single" w:sz="4" w:space="4" w:color="auto"/>
        </w:pBdr>
      </w:pPr>
      <w:r w:rsidRPr="00040811">
        <w:t xml:space="preserve">Voor deze werkwijze dient </w:t>
      </w:r>
      <w:r w:rsidR="00F03A9A" w:rsidRPr="00040811">
        <w:t xml:space="preserve">het </w:t>
      </w:r>
      <w:r w:rsidRPr="00040811">
        <w:t>swv</w:t>
      </w:r>
      <w:r w:rsidR="00F03A9A" w:rsidRPr="00040811">
        <w:t xml:space="preserve"> in kaart te hebben welke variëteit aan passend onderwijs </w:t>
      </w:r>
      <w:r w:rsidRPr="00040811">
        <w:t xml:space="preserve">voor hoogbegaafdheid </w:t>
      </w:r>
      <w:r w:rsidR="00F03A9A" w:rsidRPr="00040811">
        <w:t xml:space="preserve">in </w:t>
      </w:r>
      <w:r w:rsidRPr="00040811">
        <w:t>het swv</w:t>
      </w:r>
      <w:r w:rsidR="00F03A9A" w:rsidRPr="00040811">
        <w:t xml:space="preserve"> aanwezig is</w:t>
      </w:r>
      <w:r w:rsidRPr="00040811">
        <w:t>:</w:t>
      </w:r>
    </w:p>
    <w:p w14:paraId="5E0BC719" w14:textId="77777777" w:rsidR="00F51FC8" w:rsidRPr="00040811" w:rsidRDefault="00F51FC8" w:rsidP="00F51FC8">
      <w:pPr>
        <w:pBdr>
          <w:top w:val="single" w:sz="4" w:space="1" w:color="auto"/>
          <w:left w:val="single" w:sz="4" w:space="4" w:color="auto"/>
          <w:bottom w:val="single" w:sz="4" w:space="1" w:color="auto"/>
          <w:right w:val="single" w:sz="4" w:space="4" w:color="auto"/>
        </w:pBdr>
      </w:pPr>
    </w:p>
    <w:p w14:paraId="7B68B512" w14:textId="043D6FD5" w:rsidR="00F03A9A" w:rsidRPr="00040811" w:rsidRDefault="00AB4816" w:rsidP="00F51FC8">
      <w:pPr>
        <w:pBdr>
          <w:top w:val="single" w:sz="4" w:space="1" w:color="auto"/>
          <w:left w:val="single" w:sz="4" w:space="4" w:color="auto"/>
          <w:bottom w:val="single" w:sz="4" w:space="1" w:color="auto"/>
          <w:right w:val="single" w:sz="4" w:space="4" w:color="auto"/>
        </w:pBdr>
      </w:pPr>
      <w:r w:rsidRPr="00040811">
        <w:lastRenderedPageBreak/>
        <w:t xml:space="preserve">a. </w:t>
      </w:r>
      <w:r w:rsidR="00F03A9A" w:rsidRPr="00040811">
        <w:t>Regulier onderwijs met versnellen/ verdiepen/ verbreden;</w:t>
      </w:r>
    </w:p>
    <w:p w14:paraId="7AF776BC" w14:textId="20708EC7" w:rsidR="00F03A9A" w:rsidRPr="00040811" w:rsidRDefault="00AB4816" w:rsidP="00F51FC8">
      <w:pPr>
        <w:pBdr>
          <w:top w:val="single" w:sz="4" w:space="1" w:color="auto"/>
          <w:left w:val="single" w:sz="4" w:space="4" w:color="auto"/>
          <w:bottom w:val="single" w:sz="4" w:space="1" w:color="auto"/>
          <w:right w:val="single" w:sz="4" w:space="4" w:color="auto"/>
        </w:pBdr>
      </w:pPr>
      <w:r w:rsidRPr="00040811">
        <w:t xml:space="preserve">b. </w:t>
      </w:r>
      <w:r w:rsidR="00F03A9A" w:rsidRPr="00040811">
        <w:t>Regulier onderwijs met gedifferentieerd en gepersonaliseerd onderwijsmogelijkheden, bijvoorbeeld Garmerwolde;</w:t>
      </w:r>
    </w:p>
    <w:p w14:paraId="02930C9A" w14:textId="1E2BA3A6" w:rsidR="00F03A9A" w:rsidRPr="00040811" w:rsidRDefault="00AB4816" w:rsidP="00F51FC8">
      <w:pPr>
        <w:pBdr>
          <w:top w:val="single" w:sz="4" w:space="1" w:color="auto"/>
          <w:left w:val="single" w:sz="4" w:space="4" w:color="auto"/>
          <w:bottom w:val="single" w:sz="4" w:space="1" w:color="auto"/>
          <w:right w:val="single" w:sz="4" w:space="4" w:color="auto"/>
        </w:pBdr>
      </w:pPr>
      <w:r w:rsidRPr="00040811">
        <w:t xml:space="preserve">c. </w:t>
      </w:r>
      <w:r w:rsidR="00F03A9A" w:rsidRPr="00040811">
        <w:t>Gespecialiseerd onderwijs SO, waaronder De Gaffel en de Talentklas;</w:t>
      </w:r>
    </w:p>
    <w:p w14:paraId="5E571EA0" w14:textId="3F5B123A" w:rsidR="00F03A9A" w:rsidRPr="00040811" w:rsidRDefault="00AB4816" w:rsidP="00F51FC8">
      <w:pPr>
        <w:pBdr>
          <w:top w:val="single" w:sz="4" w:space="1" w:color="auto"/>
          <w:left w:val="single" w:sz="4" w:space="4" w:color="auto"/>
          <w:bottom w:val="single" w:sz="4" w:space="1" w:color="auto"/>
          <w:right w:val="single" w:sz="4" w:space="4" w:color="auto"/>
        </w:pBdr>
      </w:pPr>
      <w:r w:rsidRPr="00040811">
        <w:t xml:space="preserve">d. </w:t>
      </w:r>
      <w:r w:rsidR="00F03A9A" w:rsidRPr="00040811">
        <w:t xml:space="preserve">Voltijds HB onderwijs, zoals de Abel Tasman van de GSV, Haydnschool of de Satelietgroep in Leeuwenborg/ </w:t>
      </w:r>
      <w:r w:rsidRPr="00040811">
        <w:t>A</w:t>
      </w:r>
      <w:r w:rsidR="00F03A9A" w:rsidRPr="00040811">
        <w:t>quamarijn</w:t>
      </w:r>
    </w:p>
    <w:p w14:paraId="4F3EC02F" w14:textId="147D844A" w:rsidR="00F03A9A" w:rsidRPr="00040811" w:rsidRDefault="00191AE8" w:rsidP="00F51FC8">
      <w:pPr>
        <w:pBdr>
          <w:top w:val="single" w:sz="4" w:space="1" w:color="auto"/>
          <w:left w:val="single" w:sz="4" w:space="4" w:color="auto"/>
          <w:bottom w:val="single" w:sz="4" w:space="1" w:color="auto"/>
          <w:right w:val="single" w:sz="4" w:space="4" w:color="auto"/>
        </w:pBdr>
      </w:pPr>
      <w:r w:rsidRPr="00040811">
        <w:t xml:space="preserve">e. </w:t>
      </w:r>
      <w:r w:rsidR="00F03A9A" w:rsidRPr="00040811">
        <w:t>Indien echt niet anders mogelijk educatieve dagbesteding zoals Horizon of De Ezelsbrug in Zeerijp.</w:t>
      </w:r>
    </w:p>
    <w:p w14:paraId="355FB6AC" w14:textId="3B5377B6" w:rsidR="00F03A9A" w:rsidRPr="00040811" w:rsidRDefault="00F03A9A" w:rsidP="00F51FC8">
      <w:pPr>
        <w:pBdr>
          <w:top w:val="single" w:sz="4" w:space="1" w:color="auto"/>
          <w:left w:val="single" w:sz="4" w:space="4" w:color="auto"/>
          <w:bottom w:val="single" w:sz="4" w:space="1" w:color="auto"/>
          <w:right w:val="single" w:sz="4" w:space="4" w:color="auto"/>
        </w:pBdr>
      </w:pPr>
    </w:p>
    <w:p w14:paraId="649E9EC3" w14:textId="309C9AE2" w:rsidR="00F03A9A" w:rsidRPr="00040811" w:rsidRDefault="00191AE8" w:rsidP="00F51FC8">
      <w:pPr>
        <w:pBdr>
          <w:top w:val="single" w:sz="4" w:space="1" w:color="auto"/>
          <w:left w:val="single" w:sz="4" w:space="4" w:color="auto"/>
          <w:bottom w:val="single" w:sz="4" w:space="1" w:color="auto"/>
          <w:right w:val="single" w:sz="4" w:space="4" w:color="auto"/>
        </w:pBdr>
      </w:pPr>
      <w:r w:rsidRPr="00040811">
        <w:t>“</w:t>
      </w:r>
      <w:r w:rsidR="00F03A9A" w:rsidRPr="00040811">
        <w:t xml:space="preserve">Als het SWV deze opties en de verschillen goed in kaart heeft en deze goed kan uitleggen aan ouders en/ of </w:t>
      </w:r>
      <w:r w:rsidRPr="00040811">
        <w:t>intern begeleiders</w:t>
      </w:r>
      <w:r w:rsidR="00F03A9A" w:rsidRPr="00040811">
        <w:t>, kunnen zij vaak goed bepalen, wellicht samen met gedragsdeskundige vanuit zorg, welke onderwijsvorm het best passend is.</w:t>
      </w:r>
      <w:r w:rsidRPr="00040811">
        <w:t>”</w:t>
      </w:r>
    </w:p>
    <w:p w14:paraId="52D963C7" w14:textId="080C8AB2" w:rsidR="0053455A" w:rsidRPr="00040811" w:rsidRDefault="0053455A" w:rsidP="0053455A"/>
    <w:p w14:paraId="54D0D9F7" w14:textId="77777777" w:rsidR="00467824" w:rsidRDefault="00467824">
      <w:pPr>
        <w:rPr>
          <w:rFonts w:eastAsiaTheme="majorEastAsia" w:cstheme="majorBidi"/>
          <w:color w:val="2F5496" w:themeColor="accent1" w:themeShade="BF"/>
          <w:sz w:val="26"/>
          <w:szCs w:val="26"/>
        </w:rPr>
      </w:pPr>
      <w:r>
        <w:br w:type="page"/>
      </w:r>
    </w:p>
    <w:p w14:paraId="59BC57DD" w14:textId="41D99FB6" w:rsidR="00314E6E" w:rsidRPr="00040811" w:rsidRDefault="00314E6E" w:rsidP="00314E6E">
      <w:pPr>
        <w:pStyle w:val="Kop2"/>
      </w:pPr>
      <w:bookmarkStart w:id="80" w:name="_Toc114093992"/>
      <w:r w:rsidRPr="00040811">
        <w:lastRenderedPageBreak/>
        <w:t>Beantwoording derde deelvraag</w:t>
      </w:r>
      <w:bookmarkEnd w:id="80"/>
    </w:p>
    <w:p w14:paraId="64317E04" w14:textId="3AE0FBE5" w:rsidR="00314E6E" w:rsidRPr="00040811" w:rsidRDefault="00314E6E" w:rsidP="0053455A"/>
    <w:p w14:paraId="6DF0061F" w14:textId="51DA9033" w:rsidR="00B635EA" w:rsidRPr="00040811" w:rsidRDefault="00B635EA" w:rsidP="00B635EA">
      <w:pPr>
        <w:rPr>
          <w:color w:val="000000" w:themeColor="text1"/>
        </w:rPr>
      </w:pPr>
      <w:r w:rsidRPr="00040811">
        <w:rPr>
          <w:color w:val="000000" w:themeColor="text1"/>
        </w:rPr>
        <w:t xml:space="preserve">De derde deelvraag in dit onderzoek naar de witte vlekken in het dekkend aanbod van het swv is de volgende: </w:t>
      </w:r>
    </w:p>
    <w:p w14:paraId="2C27BF3C" w14:textId="77777777" w:rsidR="00B635EA" w:rsidRPr="00040811" w:rsidRDefault="00B635EA" w:rsidP="00B635EA"/>
    <w:p w14:paraId="6FAC7156" w14:textId="221FAC5B" w:rsidR="00B635EA" w:rsidRPr="00040811" w:rsidRDefault="00B635EA" w:rsidP="00B635EA">
      <w:pPr>
        <w:spacing w:line="276" w:lineRule="auto"/>
        <w:rPr>
          <w:rStyle w:val="Subtielebenadrukking"/>
        </w:rPr>
      </w:pPr>
      <w:r w:rsidRPr="00040811">
        <w:rPr>
          <w:rStyle w:val="Subtielebenadrukking"/>
        </w:rPr>
        <w:t xml:space="preserve">Wat is nodig om een dekkend netwerk te realiseren voor leerlingen met een hoogbegaafdheidsprofiel? </w:t>
      </w:r>
    </w:p>
    <w:p w14:paraId="32C0A1B3" w14:textId="381EE31D" w:rsidR="00B635EA" w:rsidRPr="00040811" w:rsidRDefault="00B635EA" w:rsidP="00FE7360"/>
    <w:p w14:paraId="619544AE" w14:textId="005AE6A4" w:rsidR="00F91042" w:rsidRPr="00040811" w:rsidRDefault="00F91042" w:rsidP="00F91042">
      <w:r w:rsidRPr="00040811">
        <w:t xml:space="preserve">Momenteel biedt het swv volgens bijna </w:t>
      </w:r>
      <w:r w:rsidR="006A2738">
        <w:t>7 van de 10</w:t>
      </w:r>
      <w:r w:rsidRPr="00040811">
        <w:t xml:space="preserve"> ouders en al</w:t>
      </w:r>
      <w:r w:rsidR="006A2738">
        <w:t>le 3</w:t>
      </w:r>
      <w:r w:rsidRPr="00040811">
        <w:t xml:space="preserve"> professionals (helemaal) geen dekkend netwerk voor (hoog)begaafde kinderen. </w:t>
      </w:r>
    </w:p>
    <w:p w14:paraId="50E3520F" w14:textId="77777777" w:rsidR="00F91042" w:rsidRPr="00040811" w:rsidRDefault="00F91042" w:rsidP="00F91042"/>
    <w:p w14:paraId="63E43879" w14:textId="3678BC7A" w:rsidR="00F91042" w:rsidRPr="00040811" w:rsidRDefault="00B635EA" w:rsidP="00F91042">
      <w:r w:rsidRPr="00040811">
        <w:rPr>
          <w:color w:val="4152C6"/>
        </w:rPr>
        <w:t xml:space="preserve">Om </w:t>
      </w:r>
      <w:r w:rsidR="00FE7360" w:rsidRPr="00040811">
        <w:rPr>
          <w:color w:val="4152C6"/>
        </w:rPr>
        <w:t xml:space="preserve">een dekkend netwerk ofwel een aanbod aan basis- en extra ondersteuning te </w:t>
      </w:r>
    </w:p>
    <w:p w14:paraId="642C4F3D" w14:textId="0D0C4C9D" w:rsidR="00B635EA" w:rsidRPr="00040811" w:rsidRDefault="00FE7360" w:rsidP="00B635EA">
      <w:pPr>
        <w:rPr>
          <w:color w:val="4152C6"/>
        </w:rPr>
      </w:pPr>
      <w:r w:rsidRPr="00040811">
        <w:rPr>
          <w:color w:val="4152C6"/>
        </w:rPr>
        <w:t>realiseren waardoor alle leerlingen een ononderbroken ontwikkeling kunnen door</w:t>
      </w:r>
      <w:r w:rsidR="005B150B" w:rsidRPr="00040811">
        <w:rPr>
          <w:color w:val="4152C6"/>
        </w:rPr>
        <w:t>lopen</w:t>
      </w:r>
      <w:r w:rsidR="007A5F98" w:rsidRPr="00040811">
        <w:rPr>
          <w:color w:val="4152C6"/>
        </w:rPr>
        <w:t xml:space="preserve">, is het </w:t>
      </w:r>
      <w:r w:rsidR="00CF21AB" w:rsidRPr="00040811">
        <w:rPr>
          <w:color w:val="4152C6"/>
        </w:rPr>
        <w:t xml:space="preserve">volgens de respondenten </w:t>
      </w:r>
      <w:r w:rsidR="004A5EAE" w:rsidRPr="00040811">
        <w:rPr>
          <w:color w:val="4152C6"/>
        </w:rPr>
        <w:t xml:space="preserve">in ieder geval </w:t>
      </w:r>
      <w:r w:rsidR="007A5F98" w:rsidRPr="00040811">
        <w:rPr>
          <w:color w:val="4152C6"/>
        </w:rPr>
        <w:t>nodig dat:</w:t>
      </w:r>
    </w:p>
    <w:p w14:paraId="7CEC0F69" w14:textId="1310E078" w:rsidR="007A5F98" w:rsidRPr="00040811" w:rsidRDefault="007A5F98" w:rsidP="00B635EA"/>
    <w:p w14:paraId="62AB3B08" w14:textId="422F170F" w:rsidR="00B57E9A" w:rsidRPr="00040811" w:rsidRDefault="00B57E9A">
      <w:pPr>
        <w:pStyle w:val="Lijstalinea"/>
        <w:numPr>
          <w:ilvl w:val="0"/>
          <w:numId w:val="67"/>
        </w:numPr>
        <w:ind w:left="426"/>
        <w:rPr>
          <w:color w:val="4152C6"/>
        </w:rPr>
      </w:pPr>
      <w:r w:rsidRPr="00040811">
        <w:rPr>
          <w:color w:val="4152C6"/>
        </w:rPr>
        <w:t xml:space="preserve">Er 1 voltijds hoogbegaafdenschool in elk van de 4 </w:t>
      </w:r>
      <w:r w:rsidR="000B3F6B">
        <w:rPr>
          <w:color w:val="4152C6"/>
        </w:rPr>
        <w:t>deelverbanden</w:t>
      </w:r>
      <w:r w:rsidRPr="00040811">
        <w:rPr>
          <w:color w:val="4152C6"/>
        </w:rPr>
        <w:t xml:space="preserve"> van het swv </w:t>
      </w:r>
      <w:r w:rsidR="00D24D48" w:rsidRPr="00040811">
        <w:rPr>
          <w:color w:val="4152C6"/>
        </w:rPr>
        <w:t xml:space="preserve">met </w:t>
      </w:r>
      <w:r w:rsidR="00D706C1" w:rsidRPr="00040811">
        <w:rPr>
          <w:color w:val="4152C6"/>
        </w:rPr>
        <w:t>hoogbegaafden</w:t>
      </w:r>
      <w:r w:rsidR="00D24D48" w:rsidRPr="00040811">
        <w:rPr>
          <w:color w:val="4152C6"/>
        </w:rPr>
        <w:t>onderwijs vanaf groep 1</w:t>
      </w:r>
      <w:r w:rsidRPr="00040811">
        <w:rPr>
          <w:color w:val="4152C6"/>
        </w:rPr>
        <w:t>;</w:t>
      </w:r>
    </w:p>
    <w:p w14:paraId="5E049E36" w14:textId="52AE674F" w:rsidR="00B57E9A" w:rsidRPr="00040811" w:rsidRDefault="00B57E9A">
      <w:pPr>
        <w:pStyle w:val="Lijstalinea"/>
        <w:numPr>
          <w:ilvl w:val="0"/>
          <w:numId w:val="67"/>
        </w:numPr>
        <w:ind w:left="426"/>
        <w:rPr>
          <w:color w:val="4152C6"/>
        </w:rPr>
      </w:pPr>
      <w:r w:rsidRPr="00040811">
        <w:rPr>
          <w:color w:val="4152C6"/>
        </w:rPr>
        <w:t>Er in elke basisschool tenminste 1 fulltime leraar of 2 parttime onderwijsprofessionals zijn met een specialisatie hoogbegaafdheid;</w:t>
      </w:r>
    </w:p>
    <w:p w14:paraId="72366491" w14:textId="01F39731" w:rsidR="00B57E9A" w:rsidRPr="00040811" w:rsidRDefault="00B57E9A">
      <w:pPr>
        <w:pStyle w:val="Lijstalinea"/>
        <w:numPr>
          <w:ilvl w:val="0"/>
          <w:numId w:val="67"/>
        </w:numPr>
        <w:ind w:left="426"/>
        <w:rPr>
          <w:color w:val="4152C6"/>
        </w:rPr>
      </w:pPr>
      <w:r w:rsidRPr="00040811">
        <w:rPr>
          <w:color w:val="4152C6"/>
        </w:rPr>
        <w:t>Er in elke basisschool een plusklas is</w:t>
      </w:r>
    </w:p>
    <w:p w14:paraId="0980160B" w14:textId="2BBCFE8C" w:rsidR="0059474A" w:rsidRPr="00040811" w:rsidRDefault="00B57E9A">
      <w:pPr>
        <w:pStyle w:val="Lijstalinea"/>
        <w:numPr>
          <w:ilvl w:val="0"/>
          <w:numId w:val="67"/>
        </w:numPr>
        <w:ind w:left="426"/>
        <w:rPr>
          <w:color w:val="4152C6"/>
        </w:rPr>
      </w:pPr>
      <w:r w:rsidRPr="00040811">
        <w:rPr>
          <w:color w:val="4152C6"/>
        </w:rPr>
        <w:t>Elke leraar beschikt over basiskennis van hoogbegaafdheid</w:t>
      </w:r>
    </w:p>
    <w:p w14:paraId="7E8323D6" w14:textId="0802B9D0" w:rsidR="0059474A" w:rsidRPr="00040811" w:rsidRDefault="0059474A" w:rsidP="00B635EA"/>
    <w:p w14:paraId="24ABEE4B" w14:textId="64C81849" w:rsidR="00B47BF7" w:rsidRPr="00040811" w:rsidRDefault="005B150B" w:rsidP="005B150B">
      <w:r w:rsidRPr="00040811">
        <w:t xml:space="preserve">Daarnaast is het noodzakelijk dat het swv zorgdraagt voor een goede ‘landing’ van (hoog)begaafden in het onderwijs waardoor onnodige schoolwisselingen kunnen worden voorkomen. Het verdient derhalve aanbeveling gezamenlijk met de gemeente Groningen en andere samenwerkende organisaties zorg te dragen voor een route naar passend onderwijs voor hoogbegaafde kinderen. </w:t>
      </w:r>
    </w:p>
    <w:p w14:paraId="76BD5941" w14:textId="6B588E32" w:rsidR="0059474A" w:rsidRPr="00040811" w:rsidRDefault="0059474A" w:rsidP="00B635EA"/>
    <w:p w14:paraId="382C66BE" w14:textId="77777777" w:rsidR="00846355" w:rsidRPr="00040811" w:rsidRDefault="00846355">
      <w:r w:rsidRPr="00040811">
        <w:br w:type="page"/>
      </w:r>
    </w:p>
    <w:p w14:paraId="1B3622A6" w14:textId="194BBE80" w:rsidR="00406A68" w:rsidRPr="00040811" w:rsidRDefault="00406A68" w:rsidP="00CC3AAB">
      <w:pPr>
        <w:pStyle w:val="Kop1"/>
      </w:pPr>
      <w:bookmarkStart w:id="81" w:name="_Toc114093993"/>
      <w:r w:rsidRPr="00040811">
        <w:lastRenderedPageBreak/>
        <w:t>Conclusie</w:t>
      </w:r>
      <w:bookmarkEnd w:id="81"/>
      <w:r w:rsidRPr="00040811">
        <w:t xml:space="preserve"> </w:t>
      </w:r>
    </w:p>
    <w:p w14:paraId="11B5DA5F" w14:textId="77777777" w:rsidR="00C10C50" w:rsidRPr="00040811" w:rsidRDefault="00C10C50" w:rsidP="00C10C50">
      <w:pPr>
        <w:rPr>
          <w:rFonts w:eastAsia="Roboto" w:cs="Roboto"/>
        </w:rPr>
      </w:pPr>
    </w:p>
    <w:p w14:paraId="7E5CEB92" w14:textId="4C26C679" w:rsidR="00823990" w:rsidRPr="00040811" w:rsidRDefault="007D7B06" w:rsidP="00823990">
      <w:pPr>
        <w:rPr>
          <w:rFonts w:eastAsia="Roboto" w:cs="Roboto"/>
        </w:rPr>
      </w:pPr>
      <w:r w:rsidRPr="00040811">
        <w:rPr>
          <w:color w:val="000000" w:themeColor="text1"/>
        </w:rPr>
        <w:t>In dit</w:t>
      </w:r>
      <w:r w:rsidR="00823990" w:rsidRPr="00040811">
        <w:rPr>
          <w:rFonts w:eastAsia="Roboto" w:cs="Roboto"/>
        </w:rPr>
        <w:t xml:space="preserve"> onderzoek is </w:t>
      </w:r>
      <w:r w:rsidR="00823990" w:rsidRPr="00040811">
        <w:rPr>
          <w:color w:val="000000" w:themeColor="text1"/>
        </w:rPr>
        <w:t>de volgende vraagstelling onderzocht:</w:t>
      </w:r>
    </w:p>
    <w:p w14:paraId="4DC64230" w14:textId="77777777" w:rsidR="00823990" w:rsidRPr="00040811" w:rsidRDefault="00823990" w:rsidP="00823990">
      <w:pPr>
        <w:rPr>
          <w:color w:val="000000" w:themeColor="text1"/>
        </w:rPr>
      </w:pPr>
    </w:p>
    <w:p w14:paraId="466E43EE" w14:textId="77777777" w:rsidR="00F2279D" w:rsidRPr="00040811" w:rsidRDefault="00F2279D" w:rsidP="00F2279D">
      <w:pPr>
        <w:rPr>
          <w:rStyle w:val="Subtielebenadrukking"/>
        </w:rPr>
      </w:pPr>
      <w:r w:rsidRPr="00040811">
        <w:rPr>
          <w:rStyle w:val="Subtielebenadrukking"/>
        </w:rPr>
        <w:t xml:space="preserve">Met welk aanbod van het samenwerkingsverband kunnen hoogbegaafde leerlingen die zijn uitgevallen of dreigen uit te vallen uit het reguliere onderwijs, (weer) deelnemen aan het reguliere onderwijs en wat is nodig om een dekkend netwerk te realiseren voor leerlingen met een hoogbegaafdheidsprofiel? </w:t>
      </w:r>
    </w:p>
    <w:p w14:paraId="0F30D89B" w14:textId="77777777" w:rsidR="00F2279D" w:rsidRPr="00040811" w:rsidRDefault="00F2279D" w:rsidP="00F2279D">
      <w:pPr>
        <w:rPr>
          <w:rFonts w:eastAsia="Roboto" w:cs="Roboto"/>
        </w:rPr>
      </w:pPr>
    </w:p>
    <w:p w14:paraId="42503177" w14:textId="210BB5F6" w:rsidR="008A0170" w:rsidRPr="00036B80" w:rsidRDefault="00826191" w:rsidP="00E03142">
      <w:pPr>
        <w:rPr>
          <w:iCs/>
          <w:color w:val="000000" w:themeColor="text1"/>
        </w:rPr>
      </w:pPr>
      <w:r w:rsidRPr="00040811">
        <w:rPr>
          <w:color w:val="000000" w:themeColor="text1"/>
        </w:rPr>
        <w:t xml:space="preserve">Om de </w:t>
      </w:r>
      <w:r w:rsidR="00E224BC">
        <w:rPr>
          <w:color w:val="000000" w:themeColor="text1"/>
        </w:rPr>
        <w:t>vraagstelling</w:t>
      </w:r>
      <w:r w:rsidRPr="00040811">
        <w:rPr>
          <w:color w:val="000000" w:themeColor="text1"/>
        </w:rPr>
        <w:t xml:space="preserve"> te beantwoorden is </w:t>
      </w:r>
      <w:r w:rsidR="00AA0DA8" w:rsidRPr="00040811">
        <w:rPr>
          <w:color w:val="000000" w:themeColor="text1"/>
        </w:rPr>
        <w:t xml:space="preserve">allereerst </w:t>
      </w:r>
      <w:r w:rsidRPr="00040811">
        <w:rPr>
          <w:color w:val="000000" w:themeColor="text1"/>
        </w:rPr>
        <w:t>nagegaan</w:t>
      </w:r>
      <w:r w:rsidR="00AA0DA8" w:rsidRPr="00040811">
        <w:rPr>
          <w:color w:val="000000" w:themeColor="text1"/>
        </w:rPr>
        <w:t xml:space="preserve"> </w:t>
      </w:r>
      <w:r w:rsidR="00AA0DA8" w:rsidRPr="00040811">
        <w:rPr>
          <w:rStyle w:val="Subtielebenadrukking"/>
        </w:rPr>
        <w:t>o</w:t>
      </w:r>
      <w:r w:rsidR="008A0170" w:rsidRPr="00040811">
        <w:rPr>
          <w:rStyle w:val="Subtielebenadrukking"/>
        </w:rPr>
        <w:t xml:space="preserve">m welke reden </w:t>
      </w:r>
      <w:r w:rsidR="008A0170" w:rsidRPr="00036B80">
        <w:rPr>
          <w:iCs/>
          <w:color w:val="000000" w:themeColor="text1"/>
        </w:rPr>
        <w:t>de</w:t>
      </w:r>
      <w:r w:rsidR="00E224BC">
        <w:rPr>
          <w:iCs/>
          <w:color w:val="000000" w:themeColor="text1"/>
        </w:rPr>
        <w:t>ze</w:t>
      </w:r>
      <w:r w:rsidR="008A0170" w:rsidRPr="00036B80">
        <w:rPr>
          <w:iCs/>
          <w:color w:val="000000" w:themeColor="text1"/>
        </w:rPr>
        <w:t xml:space="preserve"> leerlingen </w:t>
      </w:r>
      <w:r w:rsidR="00E224BC" w:rsidRPr="00036B80">
        <w:rPr>
          <w:iCs/>
          <w:color w:val="000000" w:themeColor="text1"/>
        </w:rPr>
        <w:t xml:space="preserve">zijn </w:t>
      </w:r>
      <w:r w:rsidR="008A0170" w:rsidRPr="00036B80">
        <w:rPr>
          <w:iCs/>
          <w:color w:val="000000" w:themeColor="text1"/>
        </w:rPr>
        <w:t>uitgevallen of dreigen uit te vallen uit het reguliere onderwijs</w:t>
      </w:r>
      <w:r w:rsidR="00AA0DA8" w:rsidRPr="00036B80">
        <w:rPr>
          <w:iCs/>
          <w:color w:val="000000" w:themeColor="text1"/>
        </w:rPr>
        <w:t>.</w:t>
      </w:r>
      <w:r w:rsidR="008A0170" w:rsidRPr="00036B80">
        <w:rPr>
          <w:iCs/>
          <w:color w:val="000000" w:themeColor="text1"/>
        </w:rPr>
        <w:t xml:space="preserve"> </w:t>
      </w:r>
    </w:p>
    <w:p w14:paraId="26F757ED" w14:textId="77777777" w:rsidR="00767D66" w:rsidRPr="00040811" w:rsidRDefault="00767D66" w:rsidP="00E03142">
      <w:pPr>
        <w:rPr>
          <w:rStyle w:val="Subtielebenadrukking"/>
          <w:iCs w:val="0"/>
          <w:color w:val="000000" w:themeColor="text1"/>
        </w:rPr>
      </w:pPr>
    </w:p>
    <w:p w14:paraId="29D6A852" w14:textId="29A14E04" w:rsidR="00A36BE0" w:rsidRPr="00040811" w:rsidRDefault="007D7B06" w:rsidP="00767D66">
      <w:pPr>
        <w:rPr>
          <w:color w:val="000000" w:themeColor="text1"/>
        </w:rPr>
      </w:pPr>
      <w:r w:rsidRPr="00040811">
        <w:rPr>
          <w:color w:val="4152C6"/>
        </w:rPr>
        <w:t>(Hoog)begaafde</w:t>
      </w:r>
      <w:r w:rsidR="008A0170" w:rsidRPr="00040811">
        <w:rPr>
          <w:color w:val="4152C6"/>
        </w:rPr>
        <w:t xml:space="preserve"> kinderen vallen</w:t>
      </w:r>
      <w:r w:rsidR="00826191" w:rsidRPr="00040811">
        <w:rPr>
          <w:color w:val="4152C6"/>
        </w:rPr>
        <w:t xml:space="preserve"> uit het reguliere onderwijs</w:t>
      </w:r>
      <w:r w:rsidR="008A0170" w:rsidRPr="00040811">
        <w:rPr>
          <w:color w:val="4152C6"/>
        </w:rPr>
        <w:t xml:space="preserve">, omdat het schoolse aanbod geheel niet of onvoldoende voorziet in hun behoeften aan cognitieve, sociale, emotionele en persoonlijke ondersteuning en begeleiding. </w:t>
      </w:r>
      <w:r w:rsidRPr="00040811">
        <w:t>D</w:t>
      </w:r>
      <w:r w:rsidR="00826191" w:rsidRPr="00040811">
        <w:t xml:space="preserve">e ontwikkeling van (hoog)begaafden </w:t>
      </w:r>
      <w:r w:rsidRPr="00040811">
        <w:t>verschil</w:t>
      </w:r>
      <w:r w:rsidR="004C7D61" w:rsidRPr="00040811">
        <w:t>t</w:t>
      </w:r>
      <w:r w:rsidRPr="00040811">
        <w:t xml:space="preserve"> op deze gebieden zo </w:t>
      </w:r>
      <w:r w:rsidR="00826191" w:rsidRPr="00040811">
        <w:t>wezenlijk van die van hun leeftijdgenoten</w:t>
      </w:r>
      <w:r w:rsidR="004C7D61" w:rsidRPr="00040811">
        <w:t xml:space="preserve"> dat</w:t>
      </w:r>
      <w:r w:rsidR="00CF56DA" w:rsidRPr="00040811">
        <w:t xml:space="preserve"> zij</w:t>
      </w:r>
      <w:r w:rsidR="00CF56DA" w:rsidRPr="00040811">
        <w:rPr>
          <w:color w:val="000000" w:themeColor="text1"/>
        </w:rPr>
        <w:t xml:space="preserve"> </w:t>
      </w:r>
      <w:r w:rsidR="00A36BE0" w:rsidRPr="00040811">
        <w:rPr>
          <w:color w:val="000000" w:themeColor="text1"/>
        </w:rPr>
        <w:t xml:space="preserve">hierdoor </w:t>
      </w:r>
      <w:r w:rsidR="00CF56DA" w:rsidRPr="00040811">
        <w:rPr>
          <w:color w:val="000000" w:themeColor="text1"/>
        </w:rPr>
        <w:t>afstemmingsproblemen</w:t>
      </w:r>
      <w:r w:rsidR="004C7D61" w:rsidRPr="00040811">
        <w:rPr>
          <w:color w:val="000000" w:themeColor="text1"/>
        </w:rPr>
        <w:t xml:space="preserve"> </w:t>
      </w:r>
      <w:r w:rsidR="00A84B99" w:rsidRPr="00040811">
        <w:t xml:space="preserve">ervaren </w:t>
      </w:r>
      <w:r w:rsidR="004C7D61" w:rsidRPr="00040811">
        <w:rPr>
          <w:color w:val="000000" w:themeColor="text1"/>
        </w:rPr>
        <w:t>in het reguliere onderwijs</w:t>
      </w:r>
      <w:r w:rsidR="00CF56DA" w:rsidRPr="00040811">
        <w:rPr>
          <w:color w:val="000000" w:themeColor="text1"/>
        </w:rPr>
        <w:t>.</w:t>
      </w:r>
      <w:r w:rsidR="00CF56DA" w:rsidRPr="00040811">
        <w:rPr>
          <w:color w:val="4152C6"/>
        </w:rPr>
        <w:t xml:space="preserve"> </w:t>
      </w:r>
    </w:p>
    <w:p w14:paraId="37EE960F" w14:textId="447BEF2E" w:rsidR="00F53DA7" w:rsidRDefault="00CF56DA" w:rsidP="007D7B06">
      <w:pPr>
        <w:ind w:firstLine="708"/>
        <w:rPr>
          <w:color w:val="000000" w:themeColor="text1"/>
        </w:rPr>
      </w:pPr>
      <w:r w:rsidRPr="00040811">
        <w:rPr>
          <w:color w:val="000000" w:themeColor="text1"/>
        </w:rPr>
        <w:t>De afstemmingsproblemen berokkenen de kinderen</w:t>
      </w:r>
      <w:r w:rsidR="009E244A" w:rsidRPr="00040811">
        <w:rPr>
          <w:color w:val="000000" w:themeColor="text1"/>
        </w:rPr>
        <w:t xml:space="preserve"> </w:t>
      </w:r>
      <w:r w:rsidRPr="00040811">
        <w:rPr>
          <w:color w:val="000000" w:themeColor="text1"/>
        </w:rPr>
        <w:t>ernstige lichamelijke, cognitieve, sociale, emotionele en psychische schade</w:t>
      </w:r>
      <w:r w:rsidR="001C7FF0" w:rsidRPr="00040811">
        <w:rPr>
          <w:color w:val="000000" w:themeColor="text1"/>
        </w:rPr>
        <w:t xml:space="preserve"> met grote consequenties voor het kind, het gezin, het samenwerkingsverband en de samenleving als geheel</w:t>
      </w:r>
      <w:r w:rsidRPr="00040811">
        <w:rPr>
          <w:color w:val="000000" w:themeColor="text1"/>
        </w:rPr>
        <w:t xml:space="preserve">. </w:t>
      </w:r>
      <w:r w:rsidR="007175CF" w:rsidRPr="00040811">
        <w:rPr>
          <w:color w:val="000000" w:themeColor="text1"/>
        </w:rPr>
        <w:t>In de praktijk blijkt: h</w:t>
      </w:r>
      <w:r w:rsidR="008A0170" w:rsidRPr="00040811">
        <w:rPr>
          <w:color w:val="000000" w:themeColor="text1"/>
        </w:rPr>
        <w:t>oe intelligenter de leerling</w:t>
      </w:r>
      <w:r w:rsidR="009E244A" w:rsidRPr="00040811">
        <w:rPr>
          <w:color w:val="000000" w:themeColor="text1"/>
        </w:rPr>
        <w:t>en</w:t>
      </w:r>
      <w:r w:rsidR="003D333C">
        <w:rPr>
          <w:color w:val="000000" w:themeColor="text1"/>
        </w:rPr>
        <w:t xml:space="preserve"> zijn</w:t>
      </w:r>
      <w:r w:rsidR="008A0170" w:rsidRPr="00040811">
        <w:rPr>
          <w:color w:val="000000" w:themeColor="text1"/>
        </w:rPr>
        <w:t xml:space="preserve">, hoe meer en ernstiger problemen zij in het onderwijs </w:t>
      </w:r>
      <w:r w:rsidR="009E244A" w:rsidRPr="00040811">
        <w:rPr>
          <w:color w:val="000000" w:themeColor="text1"/>
        </w:rPr>
        <w:t>ervaren</w:t>
      </w:r>
      <w:r w:rsidR="008F2892">
        <w:rPr>
          <w:color w:val="000000" w:themeColor="text1"/>
        </w:rPr>
        <w:t>,</w:t>
      </w:r>
      <w:r w:rsidR="008A0170" w:rsidRPr="00040811">
        <w:rPr>
          <w:color w:val="000000" w:themeColor="text1"/>
        </w:rPr>
        <w:t xml:space="preserve"> </w:t>
      </w:r>
      <w:r w:rsidR="004C7D61" w:rsidRPr="00040811">
        <w:rPr>
          <w:color w:val="000000" w:themeColor="text1"/>
        </w:rPr>
        <w:t xml:space="preserve">hoe groter hun beroep </w:t>
      </w:r>
      <w:r w:rsidR="003D333C">
        <w:rPr>
          <w:color w:val="000000" w:themeColor="text1"/>
        </w:rPr>
        <w:t xml:space="preserve">is </w:t>
      </w:r>
      <w:r w:rsidR="004C7D61" w:rsidRPr="00040811">
        <w:rPr>
          <w:color w:val="000000" w:themeColor="text1"/>
        </w:rPr>
        <w:t>op de zorg</w:t>
      </w:r>
      <w:r w:rsidR="007175CF" w:rsidRPr="00040811">
        <w:rPr>
          <w:color w:val="000000" w:themeColor="text1"/>
        </w:rPr>
        <w:t xml:space="preserve"> </w:t>
      </w:r>
      <w:r w:rsidR="008F2892">
        <w:rPr>
          <w:color w:val="000000" w:themeColor="text1"/>
        </w:rPr>
        <w:t>– hulp- en zorgverlening</w:t>
      </w:r>
      <w:r w:rsidR="008A0170" w:rsidRPr="00040811">
        <w:t xml:space="preserve"> door een psycholoog of psychiater</w:t>
      </w:r>
      <w:r w:rsidR="008F2892">
        <w:t xml:space="preserve"> </w:t>
      </w:r>
      <w:r w:rsidR="008F2892">
        <w:rPr>
          <w:color w:val="000000" w:themeColor="text1"/>
        </w:rPr>
        <w:t>–</w:t>
      </w:r>
      <w:r w:rsidR="009E244A" w:rsidRPr="00040811">
        <w:t>,</w:t>
      </w:r>
      <w:r w:rsidR="008A0170" w:rsidRPr="00040811">
        <w:rPr>
          <w:color w:val="000000" w:themeColor="text1"/>
        </w:rPr>
        <w:t xml:space="preserve"> en hoe groter de kans </w:t>
      </w:r>
      <w:r w:rsidR="008F2892">
        <w:rPr>
          <w:color w:val="000000" w:themeColor="text1"/>
        </w:rPr>
        <w:t xml:space="preserve">is </w:t>
      </w:r>
      <w:r w:rsidR="008A0170" w:rsidRPr="00040811">
        <w:rPr>
          <w:color w:val="000000" w:themeColor="text1"/>
        </w:rPr>
        <w:t xml:space="preserve">op schooluitval. </w:t>
      </w:r>
    </w:p>
    <w:p w14:paraId="61939140" w14:textId="0DCAC1B4" w:rsidR="00A9623D" w:rsidRPr="00040811" w:rsidRDefault="00A9623D" w:rsidP="007D7B06">
      <w:pPr>
        <w:ind w:firstLine="708"/>
        <w:rPr>
          <w:color w:val="000000" w:themeColor="text1"/>
        </w:rPr>
      </w:pPr>
      <w:r>
        <w:t>Opvallend is dat j</w:t>
      </w:r>
      <w:r w:rsidRPr="00040811">
        <w:t xml:space="preserve">ongens ruim oververtegenwoordigd zijn in dit onderzoek. </w:t>
      </w:r>
    </w:p>
    <w:p w14:paraId="318D2583" w14:textId="77777777" w:rsidR="00A36BE0" w:rsidRPr="00040811" w:rsidRDefault="00A36BE0" w:rsidP="00A36BE0">
      <w:pPr>
        <w:rPr>
          <w:color w:val="000000" w:themeColor="text1"/>
        </w:rPr>
      </w:pPr>
    </w:p>
    <w:p w14:paraId="0A2CAB71" w14:textId="3E2EFA12" w:rsidR="008A0170" w:rsidRDefault="00CF56DA" w:rsidP="0097675E">
      <w:pPr>
        <w:rPr>
          <w:color w:val="000000" w:themeColor="text1"/>
        </w:rPr>
      </w:pPr>
      <w:r w:rsidRPr="00040811">
        <w:rPr>
          <w:color w:val="000000" w:themeColor="text1"/>
        </w:rPr>
        <w:t xml:space="preserve">Sinds </w:t>
      </w:r>
      <w:r w:rsidR="00C90FC8" w:rsidRPr="00040811">
        <w:rPr>
          <w:color w:val="000000" w:themeColor="text1"/>
        </w:rPr>
        <w:t xml:space="preserve">de </w:t>
      </w:r>
      <w:r w:rsidR="00B011CC" w:rsidRPr="00040811">
        <w:rPr>
          <w:color w:val="000000" w:themeColor="text1"/>
        </w:rPr>
        <w:t xml:space="preserve">toekenning van de subsidie voor (hoog)begaafde kinderen in 2019 </w:t>
      </w:r>
      <w:r w:rsidR="00FE76CC" w:rsidRPr="00040811">
        <w:rPr>
          <w:color w:val="000000" w:themeColor="text1"/>
        </w:rPr>
        <w:t xml:space="preserve">aan het swv </w:t>
      </w:r>
      <w:r w:rsidR="00B011CC" w:rsidRPr="00040811">
        <w:rPr>
          <w:color w:val="000000" w:themeColor="text1"/>
        </w:rPr>
        <w:t xml:space="preserve">is </w:t>
      </w:r>
      <w:r w:rsidR="00037334" w:rsidRPr="00040811">
        <w:t xml:space="preserve">volgens de geïnterviewden </w:t>
      </w:r>
      <w:r w:rsidR="00FE76CC" w:rsidRPr="00040811">
        <w:rPr>
          <w:color w:val="000000" w:themeColor="text1"/>
        </w:rPr>
        <w:t xml:space="preserve">de </w:t>
      </w:r>
      <w:r w:rsidRPr="00040811">
        <w:rPr>
          <w:color w:val="000000" w:themeColor="text1"/>
        </w:rPr>
        <w:t>kennis</w:t>
      </w:r>
      <w:r w:rsidR="00FE76CC" w:rsidRPr="00040811">
        <w:rPr>
          <w:color w:val="000000" w:themeColor="text1"/>
        </w:rPr>
        <w:t xml:space="preserve"> in het onderwijs </w:t>
      </w:r>
      <w:r w:rsidRPr="00040811">
        <w:rPr>
          <w:color w:val="000000" w:themeColor="text1"/>
        </w:rPr>
        <w:t xml:space="preserve">over </w:t>
      </w:r>
      <w:r w:rsidR="00037334">
        <w:rPr>
          <w:color w:val="000000" w:themeColor="text1"/>
        </w:rPr>
        <w:t>deze leerlingen</w:t>
      </w:r>
      <w:r w:rsidRPr="00040811">
        <w:rPr>
          <w:color w:val="000000" w:themeColor="text1"/>
        </w:rPr>
        <w:t xml:space="preserve"> </w:t>
      </w:r>
      <w:r w:rsidR="00792C03" w:rsidRPr="00040811">
        <w:rPr>
          <w:color w:val="000000" w:themeColor="text1"/>
        </w:rPr>
        <w:t xml:space="preserve">en de situatie voor </w:t>
      </w:r>
      <w:r w:rsidR="00037334">
        <w:rPr>
          <w:color w:val="000000" w:themeColor="text1"/>
        </w:rPr>
        <w:t>deze</w:t>
      </w:r>
      <w:r w:rsidR="001350F4" w:rsidRPr="00040811">
        <w:rPr>
          <w:color w:val="000000" w:themeColor="text1"/>
        </w:rPr>
        <w:t xml:space="preserve"> </w:t>
      </w:r>
      <w:r w:rsidR="00792C03" w:rsidRPr="00040811">
        <w:rPr>
          <w:color w:val="000000" w:themeColor="text1"/>
        </w:rPr>
        <w:t xml:space="preserve">kinderen </w:t>
      </w:r>
      <w:r w:rsidR="009E244A" w:rsidRPr="00040811">
        <w:rPr>
          <w:color w:val="000000" w:themeColor="text1"/>
        </w:rPr>
        <w:t>nog</w:t>
      </w:r>
      <w:r w:rsidRPr="00040811">
        <w:rPr>
          <w:color w:val="000000" w:themeColor="text1"/>
        </w:rPr>
        <w:t xml:space="preserve"> niet verbeterd.</w:t>
      </w:r>
      <w:r w:rsidR="00792C03" w:rsidRPr="00040811">
        <w:rPr>
          <w:color w:val="000000" w:themeColor="text1"/>
        </w:rPr>
        <w:t xml:space="preserve"> </w:t>
      </w:r>
      <w:r w:rsidR="0097675E">
        <w:rPr>
          <w:color w:val="000000" w:themeColor="text1"/>
        </w:rPr>
        <w:t>De k</w:t>
      </w:r>
      <w:r w:rsidR="0097675E" w:rsidRPr="00040811">
        <w:rPr>
          <w:color w:val="000000" w:themeColor="text1"/>
        </w:rPr>
        <w:t xml:space="preserve">inderen en </w:t>
      </w:r>
      <w:r w:rsidR="0097675E">
        <w:rPr>
          <w:color w:val="000000" w:themeColor="text1"/>
        </w:rPr>
        <w:t xml:space="preserve">hun </w:t>
      </w:r>
      <w:r w:rsidR="0097675E" w:rsidRPr="00040811">
        <w:rPr>
          <w:color w:val="000000" w:themeColor="text1"/>
        </w:rPr>
        <w:t xml:space="preserve">ouders </w:t>
      </w:r>
      <w:r w:rsidR="0097675E">
        <w:rPr>
          <w:color w:val="000000" w:themeColor="text1"/>
        </w:rPr>
        <w:t xml:space="preserve">zijn </w:t>
      </w:r>
      <w:r w:rsidR="0097675E" w:rsidRPr="00040811">
        <w:rPr>
          <w:color w:val="000000" w:themeColor="text1"/>
        </w:rPr>
        <w:t xml:space="preserve">afhankelijk van schoolbesturen die </w:t>
      </w:r>
      <w:r w:rsidR="0097675E">
        <w:rPr>
          <w:color w:val="000000" w:themeColor="text1"/>
        </w:rPr>
        <w:t xml:space="preserve">er in de praktijk </w:t>
      </w:r>
      <w:r w:rsidR="0097675E" w:rsidRPr="00040811">
        <w:rPr>
          <w:color w:val="000000" w:themeColor="text1"/>
        </w:rPr>
        <w:t>lang niet altijd voor kiezen om passend onderwijs te verzorgen voor hoogbegaafde leerlingen</w:t>
      </w:r>
      <w:r w:rsidR="0015295E">
        <w:rPr>
          <w:color w:val="000000" w:themeColor="text1"/>
        </w:rPr>
        <w:t xml:space="preserve">. </w:t>
      </w:r>
      <w:r w:rsidR="0015295E" w:rsidRPr="00040811">
        <w:t xml:space="preserve">De </w:t>
      </w:r>
      <w:r w:rsidR="0015295E">
        <w:t xml:space="preserve">betreffende </w:t>
      </w:r>
      <w:r w:rsidR="0015295E" w:rsidRPr="00040811">
        <w:t xml:space="preserve">leerlingen ondervinden ernstige gevolgen van het feit dat het aanbod op de scholen in het geheel niet is afgestemd op </w:t>
      </w:r>
      <w:r w:rsidR="0015295E">
        <w:t>hun behoeften</w:t>
      </w:r>
      <w:r w:rsidR="0015295E" w:rsidRPr="00040811">
        <w:t>.</w:t>
      </w:r>
      <w:r w:rsidR="00371EBA">
        <w:t xml:space="preserve"> Zij kampen hierdoor met </w:t>
      </w:r>
      <w:r w:rsidR="00CF7142">
        <w:t xml:space="preserve">(heel) </w:t>
      </w:r>
      <w:r w:rsidR="00371EBA">
        <w:t xml:space="preserve">veel problemen die hun gezondheid en </w:t>
      </w:r>
      <w:r w:rsidR="00C67AAF">
        <w:t xml:space="preserve">hun </w:t>
      </w:r>
      <w:r w:rsidR="00371EBA">
        <w:t xml:space="preserve">welzijn </w:t>
      </w:r>
      <w:r w:rsidR="00371EBA">
        <w:t xml:space="preserve">en die van hun omgeving </w:t>
      </w:r>
      <w:r w:rsidR="00371EBA">
        <w:t xml:space="preserve">op de korte en lange termijn </w:t>
      </w:r>
      <w:r w:rsidR="00371EBA">
        <w:t xml:space="preserve">ernstig </w:t>
      </w:r>
      <w:r w:rsidR="00371EBA">
        <w:t>schaden</w:t>
      </w:r>
      <w:r w:rsidR="00CF7142">
        <w:t>.</w:t>
      </w:r>
      <w:r w:rsidR="00371EBA">
        <w:t xml:space="preserve"> </w:t>
      </w:r>
      <w:r w:rsidR="00083866">
        <w:t>De hulp- en zorgverleners onderschrijven dit</w:t>
      </w:r>
      <w:r w:rsidR="00C67AAF">
        <w:t xml:space="preserve"> beeld</w:t>
      </w:r>
      <w:r w:rsidR="00083866">
        <w:t>.</w:t>
      </w:r>
    </w:p>
    <w:p w14:paraId="491FEAD4" w14:textId="77777777" w:rsidR="0097675E" w:rsidRPr="00040811" w:rsidRDefault="0097675E" w:rsidP="0097675E"/>
    <w:p w14:paraId="6EB9BA1B" w14:textId="7C5CCBFF" w:rsidR="008A0170" w:rsidRPr="00040811" w:rsidRDefault="004D78A2" w:rsidP="008A0170">
      <w:pPr>
        <w:tabs>
          <w:tab w:val="left" w:pos="426"/>
        </w:tabs>
        <w:rPr>
          <w:color w:val="4152C6"/>
        </w:rPr>
      </w:pPr>
      <w:r>
        <w:rPr>
          <w:color w:val="4152C6"/>
        </w:rPr>
        <w:t>Het</w:t>
      </w:r>
      <w:r w:rsidR="008A0170" w:rsidRPr="00040811">
        <w:rPr>
          <w:color w:val="4152C6"/>
        </w:rPr>
        <w:t xml:space="preserve"> belangrijkste </w:t>
      </w:r>
      <w:r>
        <w:rPr>
          <w:color w:val="4152C6"/>
        </w:rPr>
        <w:t xml:space="preserve">dat wordt gemist </w:t>
      </w:r>
      <w:r w:rsidR="008A0170" w:rsidRPr="00040811">
        <w:rPr>
          <w:color w:val="4152C6"/>
        </w:rPr>
        <w:t xml:space="preserve">in het </w:t>
      </w:r>
      <w:r>
        <w:rPr>
          <w:color w:val="4152C6"/>
        </w:rPr>
        <w:t>onderwijs</w:t>
      </w:r>
      <w:r w:rsidR="008A0170" w:rsidRPr="00040811">
        <w:rPr>
          <w:color w:val="4152C6"/>
        </w:rPr>
        <w:t>aanbod</w:t>
      </w:r>
      <w:r>
        <w:rPr>
          <w:color w:val="4152C6"/>
        </w:rPr>
        <w:t xml:space="preserve"> </w:t>
      </w:r>
      <w:r w:rsidR="00FF2047">
        <w:rPr>
          <w:color w:val="4152C6"/>
        </w:rPr>
        <w:t xml:space="preserve">is, ofwel </w:t>
      </w:r>
      <w:r>
        <w:rPr>
          <w:color w:val="4152C6"/>
        </w:rPr>
        <w:t>de</w:t>
      </w:r>
      <w:r w:rsidR="008A0170" w:rsidRPr="00040811">
        <w:rPr>
          <w:color w:val="4152C6"/>
        </w:rPr>
        <w:t xml:space="preserve"> </w:t>
      </w:r>
      <w:r w:rsidRPr="00040811">
        <w:rPr>
          <w:color w:val="4152C6"/>
        </w:rPr>
        <w:t>witte vlekken</w:t>
      </w:r>
      <w:r w:rsidR="00FF2047">
        <w:rPr>
          <w:color w:val="4152C6"/>
        </w:rPr>
        <w:t xml:space="preserve"> zijn</w:t>
      </w:r>
      <w:r w:rsidR="008A0170" w:rsidRPr="00040811">
        <w:rPr>
          <w:color w:val="4152C6"/>
        </w:rPr>
        <w:t>:</w:t>
      </w:r>
    </w:p>
    <w:p w14:paraId="66259684" w14:textId="77777777" w:rsidR="008A0170" w:rsidRPr="00040811" w:rsidRDefault="008A0170" w:rsidP="008A0170">
      <w:pPr>
        <w:tabs>
          <w:tab w:val="left" w:pos="426"/>
        </w:tabs>
        <w:rPr>
          <w:color w:val="4152C6"/>
        </w:rPr>
      </w:pPr>
    </w:p>
    <w:p w14:paraId="4B0C37C5" w14:textId="77777777" w:rsidR="008A0170" w:rsidRPr="00040811" w:rsidRDefault="008A0170">
      <w:pPr>
        <w:pStyle w:val="Lijstalinea"/>
        <w:numPr>
          <w:ilvl w:val="0"/>
          <w:numId w:val="73"/>
        </w:numPr>
        <w:rPr>
          <w:color w:val="4152C6"/>
        </w:rPr>
      </w:pPr>
      <w:r w:rsidRPr="00040811">
        <w:rPr>
          <w:color w:val="4152C6"/>
        </w:rPr>
        <w:t xml:space="preserve">Flexibiliteit om het onderwijs passend te maken voor het kind; </w:t>
      </w:r>
    </w:p>
    <w:p w14:paraId="2EC45709" w14:textId="77777777" w:rsidR="008A0170" w:rsidRPr="00040811" w:rsidRDefault="008A0170">
      <w:pPr>
        <w:pStyle w:val="Lijstalinea"/>
        <w:numPr>
          <w:ilvl w:val="0"/>
          <w:numId w:val="73"/>
        </w:numPr>
        <w:rPr>
          <w:color w:val="4152C6"/>
        </w:rPr>
      </w:pPr>
      <w:r w:rsidRPr="00040811">
        <w:rPr>
          <w:color w:val="4152C6"/>
        </w:rPr>
        <w:t xml:space="preserve">Begrip en invoelvermogen van onderwijsprofessionals voor het kind; </w:t>
      </w:r>
    </w:p>
    <w:p w14:paraId="3D4BBF46" w14:textId="77777777" w:rsidR="008A0170" w:rsidRPr="00040811" w:rsidRDefault="008A0170">
      <w:pPr>
        <w:pStyle w:val="Lijstalinea"/>
        <w:numPr>
          <w:ilvl w:val="0"/>
          <w:numId w:val="73"/>
        </w:numPr>
        <w:rPr>
          <w:color w:val="4152C6"/>
        </w:rPr>
      </w:pPr>
      <w:r w:rsidRPr="00040811">
        <w:rPr>
          <w:color w:val="4152C6"/>
        </w:rPr>
        <w:t>Kennis over hoogbegaafdheid</w:t>
      </w:r>
      <w:r w:rsidRPr="001E1728">
        <w:rPr>
          <w:color w:val="4152C6"/>
        </w:rPr>
        <w:t>;</w:t>
      </w:r>
    </w:p>
    <w:p w14:paraId="1DF5B374" w14:textId="77777777" w:rsidR="008A0170" w:rsidRPr="00040811" w:rsidRDefault="008A0170">
      <w:pPr>
        <w:pStyle w:val="Lijstalinea"/>
        <w:numPr>
          <w:ilvl w:val="0"/>
          <w:numId w:val="73"/>
        </w:numPr>
        <w:rPr>
          <w:color w:val="4152C6"/>
        </w:rPr>
      </w:pPr>
      <w:r w:rsidRPr="00040811">
        <w:rPr>
          <w:color w:val="4152C6"/>
        </w:rPr>
        <w:t>Serieus nemen van de problemen van het kind;</w:t>
      </w:r>
    </w:p>
    <w:p w14:paraId="75F22681" w14:textId="77777777" w:rsidR="008A0170" w:rsidRPr="00040811" w:rsidRDefault="008A0170">
      <w:pPr>
        <w:pStyle w:val="Lijstalinea"/>
        <w:numPr>
          <w:ilvl w:val="0"/>
          <w:numId w:val="73"/>
        </w:numPr>
        <w:rPr>
          <w:color w:val="4152C6"/>
        </w:rPr>
      </w:pPr>
      <w:r w:rsidRPr="00040811">
        <w:rPr>
          <w:color w:val="4152C6"/>
        </w:rPr>
        <w:t>Samenwerking tussen ouders en school om het kind te begeleiden en te ondersteunen;</w:t>
      </w:r>
    </w:p>
    <w:p w14:paraId="65BC19FF" w14:textId="77777777" w:rsidR="008A0170" w:rsidRPr="00040811" w:rsidRDefault="008A0170">
      <w:pPr>
        <w:pStyle w:val="Lijstalinea"/>
        <w:numPr>
          <w:ilvl w:val="0"/>
          <w:numId w:val="73"/>
        </w:numPr>
        <w:rPr>
          <w:color w:val="4152C6"/>
        </w:rPr>
      </w:pPr>
      <w:r w:rsidRPr="00040811">
        <w:rPr>
          <w:color w:val="4152C6"/>
        </w:rPr>
        <w:t>Luisteren naar het kind</w:t>
      </w:r>
    </w:p>
    <w:p w14:paraId="00999A33" w14:textId="77777777" w:rsidR="00EA55BE" w:rsidRPr="00040811" w:rsidRDefault="00EA55BE" w:rsidP="00F2279D">
      <w:pPr>
        <w:rPr>
          <w:rFonts w:eastAsia="Roboto" w:cs="Roboto"/>
        </w:rPr>
      </w:pPr>
    </w:p>
    <w:p w14:paraId="71619951" w14:textId="331F4255" w:rsidR="002C7439" w:rsidRDefault="00CE3F0B" w:rsidP="00393505">
      <w:pPr>
        <w:rPr>
          <w:rStyle w:val="Subtielebenadrukking"/>
        </w:rPr>
      </w:pPr>
      <w:r>
        <w:rPr>
          <w:color w:val="000000" w:themeColor="text1"/>
        </w:rPr>
        <w:lastRenderedPageBreak/>
        <w:t>In het onderzoek is tevens nagegaan</w:t>
      </w:r>
      <w:r w:rsidR="00E17BAA" w:rsidRPr="00040811">
        <w:rPr>
          <w:color w:val="000000" w:themeColor="text1"/>
        </w:rPr>
        <w:t xml:space="preserve"> </w:t>
      </w:r>
      <w:r w:rsidR="00E17BAA" w:rsidRPr="00040811">
        <w:rPr>
          <w:rStyle w:val="Subtielebenadrukking"/>
        </w:rPr>
        <w:t>i</w:t>
      </w:r>
      <w:r w:rsidR="00EA55BE" w:rsidRPr="00040811">
        <w:rPr>
          <w:rStyle w:val="Subtielebenadrukking"/>
        </w:rPr>
        <w:t xml:space="preserve">n welke onderwijs- en ondersteuningsbehoeften </w:t>
      </w:r>
      <w:r w:rsidR="00EA55BE" w:rsidRPr="00036B80">
        <w:rPr>
          <w:iCs/>
          <w:color w:val="000000" w:themeColor="text1"/>
        </w:rPr>
        <w:t xml:space="preserve">moet worden voorzien om de </w:t>
      </w:r>
      <w:r w:rsidR="00982164">
        <w:rPr>
          <w:iCs/>
          <w:color w:val="000000" w:themeColor="text1"/>
        </w:rPr>
        <w:t xml:space="preserve">(hoog)begaafde </w:t>
      </w:r>
      <w:r w:rsidR="00EA55BE" w:rsidRPr="00036B80">
        <w:rPr>
          <w:iCs/>
          <w:color w:val="000000" w:themeColor="text1"/>
        </w:rPr>
        <w:t>leerlingen (weer) te laten participeren in het onderwijs</w:t>
      </w:r>
      <w:r w:rsidR="00E17BAA" w:rsidRPr="00036B80">
        <w:rPr>
          <w:iCs/>
          <w:color w:val="000000" w:themeColor="text1"/>
        </w:rPr>
        <w:t>.</w:t>
      </w:r>
      <w:r w:rsidR="00EA55BE" w:rsidRPr="00040811">
        <w:rPr>
          <w:rStyle w:val="Subtielebenadrukking"/>
        </w:rPr>
        <w:t xml:space="preserve"> </w:t>
      </w:r>
    </w:p>
    <w:p w14:paraId="4744DD56" w14:textId="77777777" w:rsidR="00767D66" w:rsidRPr="00040811" w:rsidRDefault="00767D66" w:rsidP="00393505">
      <w:pPr>
        <w:rPr>
          <w:rStyle w:val="Subtielebenadrukking"/>
        </w:rPr>
      </w:pPr>
    </w:p>
    <w:p w14:paraId="5F730975" w14:textId="752B6FB6" w:rsidR="00727D86" w:rsidRPr="00040811" w:rsidRDefault="002C7439" w:rsidP="00767D66">
      <w:pPr>
        <w:rPr>
          <w:iCs/>
          <w:color w:val="4152C6"/>
        </w:rPr>
      </w:pPr>
      <w:r w:rsidRPr="00040811">
        <w:rPr>
          <w:color w:val="000000" w:themeColor="text1"/>
        </w:rPr>
        <w:t xml:space="preserve">Om te voorzien in de cognitieve, sociale, emotionele en persoonlijke leer- en onderwijsbehoeften van </w:t>
      </w:r>
      <w:r w:rsidR="00982164">
        <w:rPr>
          <w:color w:val="000000" w:themeColor="text1"/>
        </w:rPr>
        <w:t>deze</w:t>
      </w:r>
      <w:r w:rsidRPr="00040811">
        <w:rPr>
          <w:color w:val="000000" w:themeColor="text1"/>
        </w:rPr>
        <w:t xml:space="preserve"> leerlingen</w:t>
      </w:r>
      <w:r w:rsidRPr="00040811">
        <w:rPr>
          <w:rStyle w:val="Subtielebenadrukking"/>
          <w:color w:val="000000" w:themeColor="text1"/>
        </w:rPr>
        <w:t xml:space="preserve"> </w:t>
      </w:r>
      <w:r w:rsidR="009616B1" w:rsidRPr="00040811">
        <w:rPr>
          <w:rStyle w:val="Subtielebenadrukking"/>
          <w:color w:val="000000" w:themeColor="text1"/>
        </w:rPr>
        <w:t xml:space="preserve">is </w:t>
      </w:r>
      <w:r w:rsidR="00AE6A2A">
        <w:rPr>
          <w:rStyle w:val="Subtielebenadrukking"/>
          <w:color w:val="000000" w:themeColor="text1"/>
        </w:rPr>
        <w:t xml:space="preserve">het </w:t>
      </w:r>
      <w:r w:rsidR="009616B1" w:rsidRPr="00040811">
        <w:rPr>
          <w:rStyle w:val="Subtielebenadrukking"/>
          <w:color w:val="000000" w:themeColor="text1"/>
        </w:rPr>
        <w:t xml:space="preserve">van belang dat niet alleen </w:t>
      </w:r>
      <w:r w:rsidR="009616B1" w:rsidRPr="00040811">
        <w:rPr>
          <w:color w:val="000000" w:themeColor="text1"/>
        </w:rPr>
        <w:t xml:space="preserve">scholen </w:t>
      </w:r>
      <w:r w:rsidRPr="00040811">
        <w:rPr>
          <w:color w:val="000000" w:themeColor="text1"/>
        </w:rPr>
        <w:t xml:space="preserve">zich inspannen, </w:t>
      </w:r>
      <w:r w:rsidR="009616B1" w:rsidRPr="00040811">
        <w:rPr>
          <w:color w:val="000000" w:themeColor="text1"/>
        </w:rPr>
        <w:t>maar ook het swv.</w:t>
      </w:r>
    </w:p>
    <w:p w14:paraId="283BD625" w14:textId="77777777" w:rsidR="00B91FED" w:rsidRDefault="00B91FED" w:rsidP="00AE6A2A">
      <w:pPr>
        <w:tabs>
          <w:tab w:val="left" w:pos="426"/>
        </w:tabs>
        <w:ind w:firstLine="709"/>
        <w:rPr>
          <w:rStyle w:val="Subtielebenadrukking"/>
        </w:rPr>
      </w:pPr>
    </w:p>
    <w:p w14:paraId="2EA2193A" w14:textId="73734570" w:rsidR="003D001C" w:rsidRPr="00040811" w:rsidRDefault="00AE6A2A" w:rsidP="00B91FED">
      <w:pPr>
        <w:tabs>
          <w:tab w:val="left" w:pos="426"/>
        </w:tabs>
        <w:rPr>
          <w:color w:val="4152C6"/>
        </w:rPr>
      </w:pPr>
      <w:r>
        <w:rPr>
          <w:rStyle w:val="Subtielebenadrukking"/>
        </w:rPr>
        <w:t>S</w:t>
      </w:r>
      <w:r w:rsidRPr="00040811">
        <w:rPr>
          <w:color w:val="4152C6"/>
        </w:rPr>
        <w:t>cholen</w:t>
      </w:r>
      <w:r>
        <w:rPr>
          <w:rStyle w:val="Subtielebenadrukking"/>
        </w:rPr>
        <w:t xml:space="preserve"> moeten hiervoor </w:t>
      </w:r>
      <w:r w:rsidR="003D001C" w:rsidRPr="00040811">
        <w:rPr>
          <w:color w:val="4152C6"/>
        </w:rPr>
        <w:t xml:space="preserve">in ieder geval: </w:t>
      </w:r>
    </w:p>
    <w:p w14:paraId="1BAE9605" w14:textId="77777777" w:rsidR="003D001C" w:rsidRPr="001E1728" w:rsidRDefault="003D001C" w:rsidP="001E1728">
      <w:pPr>
        <w:rPr>
          <w:color w:val="4152C6"/>
        </w:rPr>
      </w:pPr>
    </w:p>
    <w:p w14:paraId="13BE1064" w14:textId="244D1D58" w:rsidR="003D001C" w:rsidRPr="00040811" w:rsidRDefault="00FD653C" w:rsidP="00CD4631">
      <w:pPr>
        <w:pStyle w:val="Lijstalinea"/>
        <w:numPr>
          <w:ilvl w:val="0"/>
          <w:numId w:val="78"/>
        </w:numPr>
        <w:rPr>
          <w:color w:val="4152C6"/>
        </w:rPr>
      </w:pPr>
      <w:r w:rsidRPr="00040811">
        <w:rPr>
          <w:color w:val="4152C6"/>
        </w:rPr>
        <w:t>D</w:t>
      </w:r>
      <w:r w:rsidR="00727D86" w:rsidRPr="00040811">
        <w:rPr>
          <w:color w:val="4152C6"/>
        </w:rPr>
        <w:t>e</w:t>
      </w:r>
      <w:r w:rsidR="003D001C" w:rsidRPr="00040811">
        <w:rPr>
          <w:color w:val="4152C6"/>
        </w:rPr>
        <w:t xml:space="preserve"> ontwikkeling van het kind</w:t>
      </w:r>
      <w:r w:rsidRPr="00040811">
        <w:rPr>
          <w:color w:val="4152C6"/>
        </w:rPr>
        <w:t xml:space="preserve"> centraal stellen</w:t>
      </w:r>
      <w:r w:rsidR="00727D86" w:rsidRPr="00040811">
        <w:rPr>
          <w:color w:val="4152C6"/>
        </w:rPr>
        <w:t>,</w:t>
      </w:r>
      <w:r w:rsidR="003D001C" w:rsidRPr="00040811">
        <w:rPr>
          <w:color w:val="4152C6"/>
        </w:rPr>
        <w:t xml:space="preserve"> en niet het onderwijssysteem;</w:t>
      </w:r>
    </w:p>
    <w:p w14:paraId="7D87863F" w14:textId="3580A258" w:rsidR="003D001C" w:rsidRPr="00040811" w:rsidRDefault="00727D86" w:rsidP="00CD4631">
      <w:pPr>
        <w:pStyle w:val="Lijstalinea"/>
        <w:numPr>
          <w:ilvl w:val="0"/>
          <w:numId w:val="78"/>
        </w:numPr>
        <w:rPr>
          <w:color w:val="4152C6"/>
        </w:rPr>
      </w:pPr>
      <w:r w:rsidRPr="00040811">
        <w:rPr>
          <w:color w:val="4152C6"/>
        </w:rPr>
        <w:t>Het kind e</w:t>
      </w:r>
      <w:r w:rsidR="003D001C" w:rsidRPr="00040811">
        <w:rPr>
          <w:color w:val="4152C6"/>
        </w:rPr>
        <w:t xml:space="preserve">rkenning, begrip en oprechte aandacht </w:t>
      </w:r>
      <w:r w:rsidRPr="00040811">
        <w:rPr>
          <w:color w:val="4152C6"/>
        </w:rPr>
        <w:t>geven</w:t>
      </w:r>
      <w:r w:rsidR="003D001C" w:rsidRPr="00040811">
        <w:rPr>
          <w:color w:val="4152C6"/>
        </w:rPr>
        <w:t>;</w:t>
      </w:r>
    </w:p>
    <w:p w14:paraId="53360863" w14:textId="51396216" w:rsidR="003D001C" w:rsidRPr="00040811" w:rsidRDefault="00727D86" w:rsidP="00CD4631">
      <w:pPr>
        <w:pStyle w:val="Lijstalinea"/>
        <w:numPr>
          <w:ilvl w:val="0"/>
          <w:numId w:val="78"/>
        </w:numPr>
        <w:rPr>
          <w:color w:val="4152C6"/>
        </w:rPr>
      </w:pPr>
      <w:r w:rsidRPr="00040811">
        <w:rPr>
          <w:color w:val="4152C6"/>
        </w:rPr>
        <w:t>De m</w:t>
      </w:r>
      <w:r w:rsidR="003D001C" w:rsidRPr="00040811">
        <w:rPr>
          <w:color w:val="4152C6"/>
        </w:rPr>
        <w:t xml:space="preserve">ogelijkheid </w:t>
      </w:r>
      <w:r w:rsidRPr="00040811">
        <w:rPr>
          <w:color w:val="4152C6"/>
        </w:rPr>
        <w:t xml:space="preserve">bieden om </w:t>
      </w:r>
      <w:r w:rsidR="003D001C" w:rsidRPr="00040811">
        <w:rPr>
          <w:color w:val="4152C6"/>
        </w:rPr>
        <w:t>een dag(deel) niet naar school te gaan;</w:t>
      </w:r>
    </w:p>
    <w:p w14:paraId="5AEC8E36" w14:textId="3988B9DB" w:rsidR="003D001C" w:rsidRPr="00040811" w:rsidRDefault="00727D86" w:rsidP="00CD4631">
      <w:pPr>
        <w:pStyle w:val="Lijstalinea"/>
        <w:numPr>
          <w:ilvl w:val="0"/>
          <w:numId w:val="78"/>
        </w:numPr>
        <w:rPr>
          <w:color w:val="4152C6"/>
        </w:rPr>
      </w:pPr>
      <w:r w:rsidRPr="00040811">
        <w:rPr>
          <w:color w:val="4152C6"/>
        </w:rPr>
        <w:t>Zorgdragen voor o</w:t>
      </w:r>
      <w:r w:rsidR="003D001C" w:rsidRPr="00040811">
        <w:rPr>
          <w:color w:val="4152C6"/>
        </w:rPr>
        <w:t>ntwikkelingsgelijken voor het kind;</w:t>
      </w:r>
    </w:p>
    <w:p w14:paraId="40189C10" w14:textId="3E90E139" w:rsidR="003D001C" w:rsidRPr="00040811" w:rsidRDefault="003D001C" w:rsidP="00CD4631">
      <w:pPr>
        <w:pStyle w:val="Lijstalinea"/>
        <w:numPr>
          <w:ilvl w:val="0"/>
          <w:numId w:val="78"/>
        </w:numPr>
        <w:rPr>
          <w:color w:val="4152C6"/>
        </w:rPr>
      </w:pPr>
      <w:r w:rsidRPr="00040811">
        <w:rPr>
          <w:color w:val="4152C6"/>
        </w:rPr>
        <w:t>Samenwerk</w:t>
      </w:r>
      <w:r w:rsidR="00727D86" w:rsidRPr="00040811">
        <w:rPr>
          <w:color w:val="4152C6"/>
        </w:rPr>
        <w:t>en</w:t>
      </w:r>
      <w:r w:rsidRPr="00040811">
        <w:rPr>
          <w:color w:val="4152C6"/>
        </w:rPr>
        <w:t xml:space="preserve"> met de ouders om het kind te begeleiden en te ondersteunen.</w:t>
      </w:r>
    </w:p>
    <w:p w14:paraId="0B27E19D" w14:textId="77777777" w:rsidR="003D001C" w:rsidRPr="00B91FED" w:rsidRDefault="003D001C" w:rsidP="00B91FED">
      <w:pPr>
        <w:rPr>
          <w:color w:val="4152C6"/>
        </w:rPr>
      </w:pPr>
    </w:p>
    <w:p w14:paraId="140708AC" w14:textId="7F4C9323" w:rsidR="003D001C" w:rsidRPr="00040811" w:rsidRDefault="00433EC0" w:rsidP="003D001C">
      <w:pPr>
        <w:tabs>
          <w:tab w:val="left" w:pos="426"/>
        </w:tabs>
        <w:rPr>
          <w:color w:val="000000" w:themeColor="text1"/>
        </w:rPr>
      </w:pPr>
      <w:r w:rsidRPr="00040811">
        <w:rPr>
          <w:color w:val="000000" w:themeColor="text1"/>
        </w:rPr>
        <w:t>Het</w:t>
      </w:r>
      <w:r w:rsidR="003D001C" w:rsidRPr="00040811">
        <w:rPr>
          <w:color w:val="000000" w:themeColor="text1"/>
        </w:rPr>
        <w:t xml:space="preserve"> centraal zetten van de ontwikkeling van het kind </w:t>
      </w:r>
      <w:r w:rsidR="00065349">
        <w:rPr>
          <w:color w:val="000000" w:themeColor="text1"/>
        </w:rPr>
        <w:t xml:space="preserve">in de scholen </w:t>
      </w:r>
      <w:r w:rsidR="003D001C" w:rsidRPr="00040811">
        <w:rPr>
          <w:color w:val="000000" w:themeColor="text1"/>
        </w:rPr>
        <w:t>wordt beschouwd als veruit de belangrijkste wijziging om ervoor te zorgen dat (hoog)begaafde kinderen weer naar school kunnen of willen</w:t>
      </w:r>
      <w:r w:rsidR="009576EA" w:rsidRPr="00040811">
        <w:rPr>
          <w:color w:val="000000" w:themeColor="text1"/>
        </w:rPr>
        <w:t>.</w:t>
      </w:r>
    </w:p>
    <w:p w14:paraId="6CE470A5" w14:textId="05973841" w:rsidR="003D001C" w:rsidRPr="00040811" w:rsidRDefault="003D001C" w:rsidP="003D001C">
      <w:pPr>
        <w:tabs>
          <w:tab w:val="left" w:pos="426"/>
        </w:tabs>
        <w:rPr>
          <w:color w:val="4152C6"/>
        </w:rPr>
      </w:pPr>
    </w:p>
    <w:p w14:paraId="12C252B2" w14:textId="3436831B" w:rsidR="003D001C" w:rsidRPr="00036B80" w:rsidRDefault="00F47C66" w:rsidP="005B703C">
      <w:pPr>
        <w:tabs>
          <w:tab w:val="left" w:pos="426"/>
        </w:tabs>
        <w:rPr>
          <w:color w:val="000000" w:themeColor="text1"/>
        </w:rPr>
      </w:pPr>
      <w:r w:rsidRPr="00F47C66">
        <w:rPr>
          <w:color w:val="4152C6"/>
        </w:rPr>
        <w:t xml:space="preserve">Het swv moet op de volgende thema’s </w:t>
      </w:r>
      <w:r w:rsidRPr="00040811">
        <w:rPr>
          <w:color w:val="4152C6"/>
        </w:rPr>
        <w:t xml:space="preserve">extra ondersteuning </w:t>
      </w:r>
      <w:r>
        <w:rPr>
          <w:color w:val="4152C6"/>
        </w:rPr>
        <w:t>bieden</w:t>
      </w:r>
      <w:r w:rsidRPr="00F47C66">
        <w:rPr>
          <w:color w:val="4152C6"/>
        </w:rPr>
        <w:t xml:space="preserve"> </w:t>
      </w:r>
      <w:r w:rsidRPr="00036B80">
        <w:rPr>
          <w:color w:val="000000" w:themeColor="text1"/>
        </w:rPr>
        <w:t>o</w:t>
      </w:r>
      <w:r w:rsidR="005B703C" w:rsidRPr="00036B80">
        <w:rPr>
          <w:color w:val="000000" w:themeColor="text1"/>
        </w:rPr>
        <w:t xml:space="preserve">m </w:t>
      </w:r>
      <w:r w:rsidR="00E505AD" w:rsidRPr="00036B80">
        <w:rPr>
          <w:color w:val="000000" w:themeColor="text1"/>
        </w:rPr>
        <w:t>te realiseren dat ook (hoog)begaafde</w:t>
      </w:r>
      <w:r w:rsidR="005B703C" w:rsidRPr="00036B80">
        <w:rPr>
          <w:color w:val="000000" w:themeColor="text1"/>
        </w:rPr>
        <w:t xml:space="preserve"> leerlingen een ononderbroken ontwikkelingsproces </w:t>
      </w:r>
      <w:r w:rsidR="00E505AD" w:rsidRPr="00036B80">
        <w:rPr>
          <w:color w:val="000000" w:themeColor="text1"/>
        </w:rPr>
        <w:t xml:space="preserve">kunnen </w:t>
      </w:r>
      <w:r w:rsidR="005B703C" w:rsidRPr="00036B80">
        <w:rPr>
          <w:color w:val="000000" w:themeColor="text1"/>
        </w:rPr>
        <w:t>doorlopen</w:t>
      </w:r>
      <w:r w:rsidRPr="00036B80">
        <w:rPr>
          <w:color w:val="000000" w:themeColor="text1"/>
        </w:rPr>
        <w:t>:</w:t>
      </w:r>
      <w:r w:rsidR="00FD5829" w:rsidRPr="00036B80">
        <w:rPr>
          <w:color w:val="000000" w:themeColor="text1"/>
        </w:rPr>
        <w:t xml:space="preserve"> </w:t>
      </w:r>
    </w:p>
    <w:p w14:paraId="43EB27BE" w14:textId="77777777" w:rsidR="003D001C" w:rsidRPr="00040811" w:rsidRDefault="003D001C" w:rsidP="003D001C">
      <w:pPr>
        <w:rPr>
          <w:color w:val="4152C6"/>
        </w:rPr>
      </w:pPr>
    </w:p>
    <w:p w14:paraId="2F607CE4" w14:textId="23E1D962" w:rsidR="003D001C" w:rsidRPr="00040811" w:rsidRDefault="005D10F7">
      <w:pPr>
        <w:pStyle w:val="Lijstalinea"/>
        <w:numPr>
          <w:ilvl w:val="0"/>
          <w:numId w:val="76"/>
        </w:numPr>
        <w:rPr>
          <w:color w:val="4152C6"/>
        </w:rPr>
      </w:pPr>
      <w:r w:rsidRPr="00040811">
        <w:rPr>
          <w:color w:val="4152C6"/>
        </w:rPr>
        <w:t>Realiseren van o</w:t>
      </w:r>
      <w:r w:rsidR="003D001C" w:rsidRPr="00040811">
        <w:rPr>
          <w:color w:val="4152C6"/>
        </w:rPr>
        <w:t>ntwikkelingsgericht onderwijs;</w:t>
      </w:r>
    </w:p>
    <w:p w14:paraId="23A3FAA4" w14:textId="77777777" w:rsidR="003D001C" w:rsidRPr="00040811" w:rsidRDefault="003D001C">
      <w:pPr>
        <w:pStyle w:val="Lijstalinea"/>
        <w:numPr>
          <w:ilvl w:val="0"/>
          <w:numId w:val="76"/>
        </w:numPr>
        <w:rPr>
          <w:color w:val="4152C6"/>
        </w:rPr>
      </w:pPr>
      <w:r w:rsidRPr="00040811">
        <w:rPr>
          <w:color w:val="4152C6"/>
        </w:rPr>
        <w:t>Een positieve houding en cultuur op scholen ten aanzien van hoogbegaafden;</w:t>
      </w:r>
    </w:p>
    <w:p w14:paraId="64D327D0" w14:textId="77777777" w:rsidR="003D001C" w:rsidRPr="00040811" w:rsidRDefault="003D001C">
      <w:pPr>
        <w:pStyle w:val="Lijstalinea"/>
        <w:numPr>
          <w:ilvl w:val="0"/>
          <w:numId w:val="76"/>
        </w:numPr>
        <w:rPr>
          <w:color w:val="4152C6"/>
        </w:rPr>
      </w:pPr>
      <w:r w:rsidRPr="00040811">
        <w:rPr>
          <w:color w:val="4152C6"/>
        </w:rPr>
        <w:t>Scholen die handelen vanuit het leerrecht van het kind;</w:t>
      </w:r>
    </w:p>
    <w:p w14:paraId="13AB4649" w14:textId="77777777" w:rsidR="003D001C" w:rsidRPr="00040811" w:rsidRDefault="003D001C">
      <w:pPr>
        <w:pStyle w:val="Lijstalinea"/>
        <w:numPr>
          <w:ilvl w:val="0"/>
          <w:numId w:val="76"/>
        </w:numPr>
        <w:rPr>
          <w:color w:val="4152C6"/>
        </w:rPr>
      </w:pPr>
      <w:r w:rsidRPr="00040811">
        <w:rPr>
          <w:color w:val="4152C6"/>
        </w:rPr>
        <w:t>Bemiddeling bij problemen met leerplicht;</w:t>
      </w:r>
    </w:p>
    <w:p w14:paraId="2CB40B54" w14:textId="77777777" w:rsidR="003D001C" w:rsidRPr="00040811" w:rsidRDefault="003D001C">
      <w:pPr>
        <w:pStyle w:val="Lijstalinea"/>
        <w:numPr>
          <w:ilvl w:val="0"/>
          <w:numId w:val="76"/>
        </w:numPr>
        <w:rPr>
          <w:color w:val="4152C6"/>
        </w:rPr>
      </w:pPr>
      <w:r w:rsidRPr="00040811">
        <w:rPr>
          <w:color w:val="4152C6"/>
        </w:rPr>
        <w:t>Bijscholing van onderwijsprofessionals op het gebied van hoogbegaafdheid;</w:t>
      </w:r>
    </w:p>
    <w:p w14:paraId="122360D2" w14:textId="77777777" w:rsidR="003D001C" w:rsidRPr="00040811" w:rsidRDefault="003D001C">
      <w:pPr>
        <w:pStyle w:val="Lijstalinea"/>
        <w:numPr>
          <w:ilvl w:val="0"/>
          <w:numId w:val="76"/>
        </w:numPr>
        <w:rPr>
          <w:color w:val="4152C6"/>
        </w:rPr>
      </w:pPr>
      <w:r w:rsidRPr="00040811">
        <w:rPr>
          <w:color w:val="4152C6"/>
        </w:rPr>
        <w:t>Bijscholing van onderwijsprofessionals over samenwerking met ouders (educatief partnerschap);</w:t>
      </w:r>
    </w:p>
    <w:p w14:paraId="724620D1" w14:textId="77777777" w:rsidR="003D001C" w:rsidRPr="00040811" w:rsidRDefault="003D001C">
      <w:pPr>
        <w:pStyle w:val="Lijstalinea"/>
        <w:numPr>
          <w:ilvl w:val="0"/>
          <w:numId w:val="76"/>
        </w:numPr>
        <w:rPr>
          <w:color w:val="4152C6"/>
        </w:rPr>
      </w:pPr>
      <w:r w:rsidRPr="00040811">
        <w:rPr>
          <w:color w:val="4152C6"/>
        </w:rPr>
        <w:t>Zorgdragen voor voldoende extra ondersteuning / hulp voor hoogbegaafden;</w:t>
      </w:r>
    </w:p>
    <w:p w14:paraId="0765EB8A" w14:textId="77777777" w:rsidR="003D001C" w:rsidRPr="00040811" w:rsidRDefault="003D001C">
      <w:pPr>
        <w:pStyle w:val="Lijstalinea"/>
        <w:numPr>
          <w:ilvl w:val="0"/>
          <w:numId w:val="76"/>
        </w:numPr>
        <w:rPr>
          <w:color w:val="4152C6"/>
        </w:rPr>
      </w:pPr>
      <w:r w:rsidRPr="00040811">
        <w:rPr>
          <w:color w:val="4152C6"/>
        </w:rPr>
        <w:t>Bemiddeling bij een school als er problemen zijn;</w:t>
      </w:r>
    </w:p>
    <w:p w14:paraId="6C09B91D" w14:textId="2CE66C16" w:rsidR="003D001C" w:rsidRPr="00040811" w:rsidRDefault="003D001C">
      <w:pPr>
        <w:pStyle w:val="Lijstalinea"/>
        <w:numPr>
          <w:ilvl w:val="0"/>
          <w:numId w:val="76"/>
        </w:numPr>
        <w:rPr>
          <w:color w:val="4152C6"/>
        </w:rPr>
      </w:pPr>
      <w:r w:rsidRPr="00040811">
        <w:rPr>
          <w:color w:val="4152C6"/>
        </w:rPr>
        <w:t xml:space="preserve">Ondersteuning van ouders bij terugkeer </w:t>
      </w:r>
      <w:r w:rsidR="00982164">
        <w:rPr>
          <w:color w:val="4152C6"/>
        </w:rPr>
        <w:t xml:space="preserve">van het </w:t>
      </w:r>
      <w:r w:rsidRPr="00040811">
        <w:rPr>
          <w:color w:val="4152C6"/>
        </w:rPr>
        <w:t>kind naar een passend</w:t>
      </w:r>
      <w:r w:rsidR="00982164">
        <w:rPr>
          <w:color w:val="4152C6"/>
        </w:rPr>
        <w:t>e</w:t>
      </w:r>
      <w:r w:rsidRPr="00040811">
        <w:rPr>
          <w:color w:val="4152C6"/>
        </w:rPr>
        <w:t xml:space="preserve"> onderwijsvoorziening;</w:t>
      </w:r>
    </w:p>
    <w:p w14:paraId="4C0F7F47" w14:textId="77777777" w:rsidR="003D001C" w:rsidRPr="00040811" w:rsidRDefault="003D001C">
      <w:pPr>
        <w:pStyle w:val="Lijstalinea"/>
        <w:numPr>
          <w:ilvl w:val="0"/>
          <w:numId w:val="76"/>
        </w:numPr>
        <w:rPr>
          <w:color w:val="4152C6"/>
        </w:rPr>
      </w:pPr>
      <w:r w:rsidRPr="00040811">
        <w:rPr>
          <w:color w:val="4152C6"/>
        </w:rPr>
        <w:t>Voltijdshoogbegaafdenonderwijs;</w:t>
      </w:r>
    </w:p>
    <w:p w14:paraId="09929672" w14:textId="77777777" w:rsidR="003D001C" w:rsidRPr="00040811" w:rsidRDefault="003D001C">
      <w:pPr>
        <w:pStyle w:val="Lijstalinea"/>
        <w:numPr>
          <w:ilvl w:val="0"/>
          <w:numId w:val="76"/>
        </w:numPr>
        <w:rPr>
          <w:color w:val="4152C6"/>
        </w:rPr>
      </w:pPr>
      <w:r w:rsidRPr="00040811">
        <w:rPr>
          <w:color w:val="4152C6"/>
        </w:rPr>
        <w:t>Passend speel/leeraanbod voor hoogbegaafden op elke school.</w:t>
      </w:r>
    </w:p>
    <w:p w14:paraId="57A24A1C" w14:textId="77777777" w:rsidR="003D001C" w:rsidRPr="00040811" w:rsidRDefault="003D001C" w:rsidP="003D001C"/>
    <w:p w14:paraId="080204F1" w14:textId="5D55513D" w:rsidR="003D001C" w:rsidRPr="00040811" w:rsidRDefault="0092125E" w:rsidP="003D001C">
      <w:pPr>
        <w:spacing w:line="276" w:lineRule="auto"/>
        <w:rPr>
          <w:rFonts w:eastAsia="Roboto" w:cs="Roboto"/>
        </w:rPr>
      </w:pPr>
      <w:r>
        <w:rPr>
          <w:rFonts w:eastAsia="Roboto" w:cs="Roboto"/>
        </w:rPr>
        <w:t xml:space="preserve">Van belang is dat </w:t>
      </w:r>
      <w:r w:rsidRPr="00201BD5">
        <w:rPr>
          <w:rFonts w:eastAsia="Roboto" w:cs="Roboto"/>
        </w:rPr>
        <w:t>het swv</w:t>
      </w:r>
      <w:r w:rsidR="00157E48" w:rsidRPr="00201BD5">
        <w:rPr>
          <w:color w:val="4152C6"/>
        </w:rPr>
        <w:t xml:space="preserve"> er</w:t>
      </w:r>
      <w:r w:rsidR="003D001C" w:rsidRPr="00201BD5">
        <w:rPr>
          <w:color w:val="4152C6"/>
        </w:rPr>
        <w:t>voor zorgdra</w:t>
      </w:r>
      <w:r w:rsidRPr="00201BD5">
        <w:rPr>
          <w:color w:val="4152C6"/>
        </w:rPr>
        <w:t>a</w:t>
      </w:r>
      <w:r w:rsidR="003D001C" w:rsidRPr="00201BD5">
        <w:rPr>
          <w:color w:val="4152C6"/>
        </w:rPr>
        <w:t>g</w:t>
      </w:r>
      <w:r w:rsidRPr="00201BD5">
        <w:rPr>
          <w:color w:val="4152C6"/>
        </w:rPr>
        <w:t>t</w:t>
      </w:r>
      <w:r w:rsidR="003D001C" w:rsidRPr="00201BD5">
        <w:rPr>
          <w:color w:val="4152C6"/>
        </w:rPr>
        <w:t xml:space="preserve"> </w:t>
      </w:r>
      <w:r w:rsidR="005D10F7" w:rsidRPr="00201BD5">
        <w:rPr>
          <w:color w:val="4152C6"/>
        </w:rPr>
        <w:t>en</w:t>
      </w:r>
      <w:r w:rsidR="00A129FC" w:rsidRPr="00201BD5">
        <w:rPr>
          <w:color w:val="4152C6"/>
        </w:rPr>
        <w:t xml:space="preserve"> erop toezie</w:t>
      </w:r>
      <w:r w:rsidRPr="00201BD5">
        <w:rPr>
          <w:color w:val="4152C6"/>
        </w:rPr>
        <w:t>t</w:t>
      </w:r>
      <w:r w:rsidR="00A129FC" w:rsidRPr="00040811">
        <w:rPr>
          <w:rFonts w:eastAsia="Roboto" w:cs="Roboto"/>
        </w:rPr>
        <w:t xml:space="preserve"> </w:t>
      </w:r>
      <w:r w:rsidR="003D001C" w:rsidRPr="00040811">
        <w:rPr>
          <w:rFonts w:eastAsia="Roboto" w:cs="Roboto"/>
        </w:rPr>
        <w:t>dat de</w:t>
      </w:r>
      <w:r>
        <w:rPr>
          <w:rFonts w:eastAsia="Roboto" w:cs="Roboto"/>
        </w:rPr>
        <w:t>ze</w:t>
      </w:r>
      <w:r w:rsidR="003D001C" w:rsidRPr="00040811">
        <w:rPr>
          <w:rFonts w:eastAsia="Roboto" w:cs="Roboto"/>
        </w:rPr>
        <w:t xml:space="preserve"> extra ondersteuning </w:t>
      </w:r>
      <w:r w:rsidR="0080340D" w:rsidRPr="00040811">
        <w:rPr>
          <w:rFonts w:eastAsia="Roboto" w:cs="Roboto"/>
        </w:rPr>
        <w:t xml:space="preserve">daadwerkelijk </w:t>
      </w:r>
      <w:r w:rsidR="00201BD5">
        <w:rPr>
          <w:rFonts w:eastAsia="Roboto" w:cs="Roboto"/>
        </w:rPr>
        <w:t>voor</w:t>
      </w:r>
      <w:r w:rsidR="00157E48" w:rsidRPr="00040811">
        <w:rPr>
          <w:rFonts w:eastAsia="Roboto" w:cs="Roboto"/>
        </w:rPr>
        <w:t xml:space="preserve"> alle (hoog)begaafden </w:t>
      </w:r>
      <w:r w:rsidR="00201BD5">
        <w:rPr>
          <w:rFonts w:eastAsia="Roboto" w:cs="Roboto"/>
        </w:rPr>
        <w:t>wordt gerealiseerd</w:t>
      </w:r>
      <w:r w:rsidR="003D001C" w:rsidRPr="00040811">
        <w:rPr>
          <w:rFonts w:eastAsia="Roboto" w:cs="Roboto"/>
        </w:rPr>
        <w:t>.</w:t>
      </w:r>
    </w:p>
    <w:p w14:paraId="02508198" w14:textId="3047810D" w:rsidR="00EA55BE" w:rsidRPr="00040811" w:rsidRDefault="00EA55BE" w:rsidP="00F2279D">
      <w:pPr>
        <w:rPr>
          <w:rFonts w:eastAsia="Roboto" w:cs="Roboto"/>
        </w:rPr>
      </w:pPr>
    </w:p>
    <w:p w14:paraId="34AEC0EB" w14:textId="42D603C5" w:rsidR="00260848" w:rsidRDefault="00260848" w:rsidP="003B67D1">
      <w:pPr>
        <w:rPr>
          <w:rStyle w:val="Subtielebenadrukking"/>
        </w:rPr>
      </w:pPr>
      <w:r w:rsidRPr="00040811">
        <w:rPr>
          <w:color w:val="000000" w:themeColor="text1"/>
        </w:rPr>
        <w:t xml:space="preserve">Ten slotte is </w:t>
      </w:r>
      <w:r w:rsidR="0062445E" w:rsidRPr="00040811">
        <w:rPr>
          <w:color w:val="000000" w:themeColor="text1"/>
        </w:rPr>
        <w:t>in kaart gebracht</w:t>
      </w:r>
      <w:r w:rsidRPr="00040811">
        <w:rPr>
          <w:color w:val="000000" w:themeColor="text1"/>
        </w:rPr>
        <w:t xml:space="preserve"> </w:t>
      </w:r>
      <w:r w:rsidR="003B67D1" w:rsidRPr="00040811">
        <w:rPr>
          <w:rStyle w:val="Subtielebenadrukking"/>
        </w:rPr>
        <w:t>w</w:t>
      </w:r>
      <w:r w:rsidRPr="00040811">
        <w:rPr>
          <w:rStyle w:val="Subtielebenadrukking"/>
        </w:rPr>
        <w:t xml:space="preserve">at nodig </w:t>
      </w:r>
      <w:r w:rsidR="003B67D1" w:rsidRPr="00040811">
        <w:rPr>
          <w:rStyle w:val="Subtielebenadrukking"/>
        </w:rPr>
        <w:t xml:space="preserve">is </w:t>
      </w:r>
      <w:r w:rsidRPr="00036B80">
        <w:rPr>
          <w:iCs/>
          <w:color w:val="000000" w:themeColor="text1"/>
        </w:rPr>
        <w:t xml:space="preserve">om een </w:t>
      </w:r>
      <w:r w:rsidRPr="00036B80">
        <w:rPr>
          <w:color w:val="000000" w:themeColor="text1"/>
        </w:rPr>
        <w:t>dekkend</w:t>
      </w:r>
      <w:r w:rsidRPr="00036B80">
        <w:rPr>
          <w:iCs/>
          <w:color w:val="000000" w:themeColor="text1"/>
        </w:rPr>
        <w:t xml:space="preserve"> netwerk te realiseren voor </w:t>
      </w:r>
      <w:r w:rsidR="00675A0B">
        <w:rPr>
          <w:iCs/>
          <w:color w:val="000000" w:themeColor="text1"/>
        </w:rPr>
        <w:t xml:space="preserve">deze </w:t>
      </w:r>
      <w:r w:rsidRPr="00036B80">
        <w:rPr>
          <w:iCs/>
          <w:color w:val="000000" w:themeColor="text1"/>
        </w:rPr>
        <w:t>leerlingen</w:t>
      </w:r>
      <w:r w:rsidR="003B67D1" w:rsidRPr="00036B80">
        <w:rPr>
          <w:iCs/>
          <w:color w:val="000000" w:themeColor="text1"/>
        </w:rPr>
        <w:t>.</w:t>
      </w:r>
      <w:r w:rsidRPr="00040811">
        <w:rPr>
          <w:rStyle w:val="Subtielebenadrukking"/>
        </w:rPr>
        <w:t xml:space="preserve"> </w:t>
      </w:r>
    </w:p>
    <w:p w14:paraId="76FC8AEA" w14:textId="77777777" w:rsidR="00767D66" w:rsidRPr="00040811" w:rsidRDefault="00767D66" w:rsidP="003B67D1">
      <w:pPr>
        <w:rPr>
          <w:rStyle w:val="Subtielebenadrukking"/>
          <w:iCs w:val="0"/>
          <w:color w:val="000000" w:themeColor="text1"/>
        </w:rPr>
      </w:pPr>
    </w:p>
    <w:p w14:paraId="506FE8DC" w14:textId="77777777" w:rsidR="00005250" w:rsidRDefault="00005250">
      <w:pPr>
        <w:rPr>
          <w:color w:val="4152C6"/>
        </w:rPr>
      </w:pPr>
      <w:r>
        <w:rPr>
          <w:color w:val="4152C6"/>
        </w:rPr>
        <w:br w:type="page"/>
      </w:r>
    </w:p>
    <w:p w14:paraId="6DC3A957" w14:textId="157BFB99" w:rsidR="00260848" w:rsidRPr="00040811" w:rsidRDefault="00260848" w:rsidP="00767D66">
      <w:r w:rsidRPr="00040811">
        <w:rPr>
          <w:color w:val="4152C6"/>
        </w:rPr>
        <w:lastRenderedPageBreak/>
        <w:t xml:space="preserve">Om </w:t>
      </w:r>
      <w:r w:rsidR="00D219FE">
        <w:rPr>
          <w:color w:val="4152C6"/>
        </w:rPr>
        <w:t>een dekkend netwerk voor (hoog)begaafde kinderen</w:t>
      </w:r>
      <w:r w:rsidRPr="00040811">
        <w:rPr>
          <w:color w:val="4152C6"/>
        </w:rPr>
        <w:t xml:space="preserve"> te realiseren is het essentieel</w:t>
      </w:r>
      <w:r w:rsidR="00157E48" w:rsidRPr="00040811">
        <w:rPr>
          <w:color w:val="4152C6"/>
        </w:rPr>
        <w:t xml:space="preserve"> dat</w:t>
      </w:r>
      <w:r w:rsidRPr="00040811">
        <w:rPr>
          <w:color w:val="4152C6"/>
        </w:rPr>
        <w:t xml:space="preserve">: </w:t>
      </w:r>
    </w:p>
    <w:p w14:paraId="06E394FD" w14:textId="77777777" w:rsidR="00260848" w:rsidRPr="00040811" w:rsidRDefault="00260848" w:rsidP="00260848"/>
    <w:p w14:paraId="63D74FED" w14:textId="75AC864C" w:rsidR="00260848" w:rsidRPr="00040811" w:rsidRDefault="00732F1B">
      <w:pPr>
        <w:pStyle w:val="Lijstalinea"/>
        <w:numPr>
          <w:ilvl w:val="0"/>
          <w:numId w:val="77"/>
        </w:numPr>
        <w:rPr>
          <w:color w:val="4152C6"/>
        </w:rPr>
      </w:pPr>
      <w:r w:rsidRPr="00040811">
        <w:rPr>
          <w:color w:val="4152C6"/>
        </w:rPr>
        <w:t xml:space="preserve">In elk van de 4 </w:t>
      </w:r>
      <w:r w:rsidR="000B3F6B">
        <w:rPr>
          <w:color w:val="4152C6"/>
        </w:rPr>
        <w:t>deelverbanden</w:t>
      </w:r>
      <w:r w:rsidRPr="00040811">
        <w:rPr>
          <w:color w:val="4152C6"/>
        </w:rPr>
        <w:t xml:space="preserve"> van het swv </w:t>
      </w:r>
      <w:r w:rsidR="00157E48" w:rsidRPr="00040811">
        <w:rPr>
          <w:color w:val="4152C6"/>
        </w:rPr>
        <w:t>een</w:t>
      </w:r>
      <w:r w:rsidR="00260848" w:rsidRPr="00040811">
        <w:rPr>
          <w:color w:val="4152C6"/>
        </w:rPr>
        <w:t xml:space="preserve"> voltijds hoogbegaafdenschool </w:t>
      </w:r>
      <w:r w:rsidR="00675A0B">
        <w:rPr>
          <w:color w:val="4152C6"/>
        </w:rPr>
        <w:t xml:space="preserve">aanwezig </w:t>
      </w:r>
      <w:r w:rsidR="00157E48" w:rsidRPr="00040811">
        <w:rPr>
          <w:color w:val="4152C6"/>
        </w:rPr>
        <w:t>is waar vanaf groep 1 onderwijs wordt geboden aan h</w:t>
      </w:r>
      <w:r w:rsidR="00260848" w:rsidRPr="00040811">
        <w:rPr>
          <w:color w:val="4152C6"/>
        </w:rPr>
        <w:t>oogbegaafden</w:t>
      </w:r>
      <w:r w:rsidR="00157E48" w:rsidRPr="00040811">
        <w:rPr>
          <w:color w:val="4152C6"/>
        </w:rPr>
        <w:t>;</w:t>
      </w:r>
    </w:p>
    <w:p w14:paraId="562222C5" w14:textId="0618D170" w:rsidR="00260848" w:rsidRPr="00040811" w:rsidRDefault="00732F1B">
      <w:pPr>
        <w:pStyle w:val="Lijstalinea"/>
        <w:numPr>
          <w:ilvl w:val="0"/>
          <w:numId w:val="77"/>
        </w:numPr>
        <w:rPr>
          <w:color w:val="4152C6"/>
        </w:rPr>
      </w:pPr>
      <w:r w:rsidRPr="00040811">
        <w:rPr>
          <w:color w:val="4152C6"/>
        </w:rPr>
        <w:t>In</w:t>
      </w:r>
      <w:r w:rsidR="00260848" w:rsidRPr="00040811">
        <w:rPr>
          <w:color w:val="4152C6"/>
        </w:rPr>
        <w:t xml:space="preserve"> elke basisschool tenminste 1 fulltime leraar of 2 parttime onderwijsprofessionals zijn met een specialisatie hoogbegaafdheid;</w:t>
      </w:r>
    </w:p>
    <w:p w14:paraId="036A2CA2" w14:textId="77777777" w:rsidR="00732F1B" w:rsidRPr="00040811" w:rsidRDefault="00732F1B">
      <w:pPr>
        <w:pStyle w:val="Lijstalinea"/>
        <w:numPr>
          <w:ilvl w:val="0"/>
          <w:numId w:val="77"/>
        </w:numPr>
        <w:rPr>
          <w:color w:val="4152C6"/>
        </w:rPr>
      </w:pPr>
      <w:r w:rsidRPr="00040811">
        <w:rPr>
          <w:color w:val="4152C6"/>
        </w:rPr>
        <w:t>I</w:t>
      </w:r>
      <w:r w:rsidR="00260848" w:rsidRPr="00040811">
        <w:rPr>
          <w:color w:val="4152C6"/>
        </w:rPr>
        <w:t>n elke basisschool een plusklas is</w:t>
      </w:r>
      <w:r w:rsidRPr="00040811">
        <w:rPr>
          <w:color w:val="4152C6"/>
        </w:rPr>
        <w:t>;</w:t>
      </w:r>
    </w:p>
    <w:p w14:paraId="759B7B49" w14:textId="6885CAC9" w:rsidR="00260848" w:rsidRPr="00040811" w:rsidRDefault="00260848">
      <w:pPr>
        <w:pStyle w:val="Lijstalinea"/>
        <w:numPr>
          <w:ilvl w:val="0"/>
          <w:numId w:val="77"/>
        </w:numPr>
        <w:rPr>
          <w:color w:val="4152C6"/>
        </w:rPr>
      </w:pPr>
      <w:r w:rsidRPr="00040811">
        <w:rPr>
          <w:color w:val="4152C6"/>
        </w:rPr>
        <w:t>Elke leraar beschikt over basiskennis hoogbegaafdheid</w:t>
      </w:r>
      <w:r w:rsidR="00732F1B" w:rsidRPr="00040811">
        <w:rPr>
          <w:color w:val="4152C6"/>
        </w:rPr>
        <w:t>.</w:t>
      </w:r>
    </w:p>
    <w:p w14:paraId="68D5A09E" w14:textId="77777777" w:rsidR="00260848" w:rsidRPr="00040811" w:rsidRDefault="00260848" w:rsidP="00260848"/>
    <w:p w14:paraId="0B231189" w14:textId="4DF795CF" w:rsidR="004F5A63" w:rsidRPr="00040811" w:rsidRDefault="004F5A63" w:rsidP="004F5A63">
      <w:r w:rsidRPr="00040811">
        <w:t xml:space="preserve">Daarnaast is het noodzakelijk dat het swv zorgdraagt voor een goede ‘landing’ van (hoog)begaafden in het onderwijs door </w:t>
      </w:r>
      <w:r w:rsidR="00646B1C" w:rsidRPr="00040811">
        <w:t xml:space="preserve">gezamenlijk met de gemeente en andere partijen een </w:t>
      </w:r>
      <w:r w:rsidR="00646B1C" w:rsidRPr="00201BD5">
        <w:rPr>
          <w:color w:val="4152C6"/>
        </w:rPr>
        <w:t>route naar passend onderwijs te realiseren</w:t>
      </w:r>
      <w:r w:rsidR="00646B1C" w:rsidRPr="00040811">
        <w:t xml:space="preserve">. </w:t>
      </w:r>
      <w:r w:rsidR="0024638E" w:rsidRPr="00040811">
        <w:t xml:space="preserve">Hierdoor kunnen </w:t>
      </w:r>
      <w:r w:rsidRPr="00040811">
        <w:t>onnodige schoolwisselingen</w:t>
      </w:r>
      <w:r w:rsidR="0024638E" w:rsidRPr="00040811">
        <w:t>, veel leed en onnodige kosten worden</w:t>
      </w:r>
      <w:r w:rsidRPr="00040811">
        <w:t xml:space="preserve"> voorkomen. </w:t>
      </w:r>
    </w:p>
    <w:p w14:paraId="4A360573" w14:textId="77777777" w:rsidR="00005250" w:rsidRDefault="00005250">
      <w:pPr>
        <w:rPr>
          <w:rFonts w:eastAsiaTheme="majorEastAsia" w:cstheme="majorBidi"/>
          <w:b/>
          <w:bCs/>
          <w:color w:val="2F5496" w:themeColor="accent1" w:themeShade="BF"/>
          <w:sz w:val="32"/>
          <w:szCs w:val="32"/>
        </w:rPr>
      </w:pPr>
      <w:r>
        <w:br w:type="page"/>
      </w:r>
    </w:p>
    <w:p w14:paraId="374E5C77" w14:textId="03E38370" w:rsidR="00823A9A" w:rsidRPr="00040811" w:rsidRDefault="00D41356" w:rsidP="00423A9B">
      <w:pPr>
        <w:pStyle w:val="Kop1"/>
      </w:pPr>
      <w:bookmarkStart w:id="82" w:name="_Toc114093994"/>
      <w:r w:rsidRPr="00040811">
        <w:lastRenderedPageBreak/>
        <w:t>Aanbevelingen</w:t>
      </w:r>
      <w:bookmarkEnd w:id="82"/>
    </w:p>
    <w:p w14:paraId="69AD80BB" w14:textId="5190AE77" w:rsidR="00823A9A" w:rsidRPr="00040811" w:rsidRDefault="00823A9A" w:rsidP="00406A68">
      <w:pPr>
        <w:rPr>
          <w:color w:val="000000" w:themeColor="text1"/>
        </w:rPr>
      </w:pPr>
    </w:p>
    <w:p w14:paraId="723EC7A1" w14:textId="609977E0" w:rsidR="008606FD" w:rsidRDefault="006156CE" w:rsidP="008606FD">
      <w:pPr>
        <w:rPr>
          <w:color w:val="000000" w:themeColor="text1"/>
        </w:rPr>
      </w:pPr>
      <w:r w:rsidRPr="00040811">
        <w:rPr>
          <w:color w:val="000000" w:themeColor="text1"/>
        </w:rPr>
        <w:t xml:space="preserve">Op basis van het onderzoek </w:t>
      </w:r>
      <w:r w:rsidR="00A07218">
        <w:rPr>
          <w:color w:val="000000" w:themeColor="text1"/>
        </w:rPr>
        <w:t>worden aanbevelingen gedaan</w:t>
      </w:r>
      <w:r w:rsidRPr="00040811">
        <w:rPr>
          <w:color w:val="000000" w:themeColor="text1"/>
        </w:rPr>
        <w:t xml:space="preserve"> om </w:t>
      </w:r>
      <w:r w:rsidR="00B40E5D" w:rsidRPr="00040811">
        <w:rPr>
          <w:color w:val="000000" w:themeColor="text1"/>
        </w:rPr>
        <w:t xml:space="preserve">het aanbod </w:t>
      </w:r>
      <w:r w:rsidR="008B511E" w:rsidRPr="00040811">
        <w:rPr>
          <w:color w:val="000000" w:themeColor="text1"/>
        </w:rPr>
        <w:t xml:space="preserve">zodanig in te richten dat (hoog)begaafden (weer) kunnen deelnemen aan het reguliere onderwijs </w:t>
      </w:r>
      <w:r w:rsidR="00B40E5D" w:rsidRPr="00040811">
        <w:rPr>
          <w:color w:val="000000" w:themeColor="text1"/>
        </w:rPr>
        <w:t xml:space="preserve">en </w:t>
      </w:r>
      <w:r w:rsidR="00A07218">
        <w:rPr>
          <w:color w:val="000000" w:themeColor="text1"/>
        </w:rPr>
        <w:t>hun</w:t>
      </w:r>
      <w:r w:rsidR="008B511E" w:rsidRPr="00040811">
        <w:rPr>
          <w:color w:val="000000" w:themeColor="text1"/>
        </w:rPr>
        <w:t xml:space="preserve"> een</w:t>
      </w:r>
      <w:r w:rsidRPr="00040811">
        <w:rPr>
          <w:color w:val="000000" w:themeColor="text1"/>
        </w:rPr>
        <w:t xml:space="preserve"> dekkend netwerk </w:t>
      </w:r>
      <w:r w:rsidR="008B511E" w:rsidRPr="00040811">
        <w:rPr>
          <w:color w:val="000000" w:themeColor="text1"/>
        </w:rPr>
        <w:t>wordt geboden</w:t>
      </w:r>
      <w:r w:rsidRPr="00040811">
        <w:rPr>
          <w:color w:val="000000" w:themeColor="text1"/>
        </w:rPr>
        <w:t xml:space="preserve">. </w:t>
      </w:r>
    </w:p>
    <w:p w14:paraId="1B4E09F5" w14:textId="55C41704" w:rsidR="006156CE" w:rsidRPr="00040811" w:rsidRDefault="00C93E91" w:rsidP="008606FD">
      <w:pPr>
        <w:ind w:firstLine="576"/>
        <w:rPr>
          <w:color w:val="000000" w:themeColor="text1"/>
        </w:rPr>
      </w:pPr>
      <w:r>
        <w:rPr>
          <w:color w:val="000000" w:themeColor="text1"/>
        </w:rPr>
        <w:t>De a</w:t>
      </w:r>
      <w:r w:rsidR="008606FD">
        <w:rPr>
          <w:color w:val="000000" w:themeColor="text1"/>
        </w:rPr>
        <w:t xml:space="preserve">anbevelingen </w:t>
      </w:r>
      <w:r>
        <w:rPr>
          <w:color w:val="000000" w:themeColor="text1"/>
        </w:rPr>
        <w:t>hebben betrekking op</w:t>
      </w:r>
      <w:r w:rsidR="008606FD">
        <w:rPr>
          <w:color w:val="000000" w:themeColor="text1"/>
        </w:rPr>
        <w:t xml:space="preserve"> de bevordering van </w:t>
      </w:r>
      <w:r w:rsidR="008606FD" w:rsidRPr="00040811">
        <w:rPr>
          <w:color w:val="000000" w:themeColor="text1"/>
        </w:rPr>
        <w:t xml:space="preserve">een ononderbroken ontwikkeling </w:t>
      </w:r>
      <w:r w:rsidR="009330BB" w:rsidRPr="00040811">
        <w:rPr>
          <w:color w:val="000000" w:themeColor="text1"/>
        </w:rPr>
        <w:t>(§ 8.1)</w:t>
      </w:r>
      <w:r w:rsidR="00B40E5D" w:rsidRPr="00040811">
        <w:rPr>
          <w:color w:val="000000" w:themeColor="text1"/>
        </w:rPr>
        <w:t>,</w:t>
      </w:r>
      <w:r w:rsidR="0017462F" w:rsidRPr="00040811">
        <w:rPr>
          <w:color w:val="000000" w:themeColor="text1"/>
        </w:rPr>
        <w:t xml:space="preserve"> </w:t>
      </w:r>
      <w:r w:rsidR="008606FD">
        <w:rPr>
          <w:color w:val="000000" w:themeColor="text1"/>
        </w:rPr>
        <w:t>de organisatie van het onderwijs</w:t>
      </w:r>
      <w:r w:rsidR="009330BB" w:rsidRPr="00040811">
        <w:rPr>
          <w:color w:val="000000" w:themeColor="text1"/>
        </w:rPr>
        <w:t xml:space="preserve"> (§ 8.2)</w:t>
      </w:r>
      <w:r w:rsidR="006156CE" w:rsidRPr="00040811">
        <w:rPr>
          <w:color w:val="000000" w:themeColor="text1"/>
        </w:rPr>
        <w:t xml:space="preserve">; </w:t>
      </w:r>
      <w:r w:rsidR="008606FD">
        <w:rPr>
          <w:color w:val="000000" w:themeColor="text1"/>
        </w:rPr>
        <w:t xml:space="preserve">een goede </w:t>
      </w:r>
      <w:r w:rsidR="006156CE" w:rsidRPr="00040811">
        <w:rPr>
          <w:color w:val="000000" w:themeColor="text1"/>
        </w:rPr>
        <w:t>samenwerking met ouders en kinderen</w:t>
      </w:r>
      <w:r w:rsidR="009330BB" w:rsidRPr="00040811">
        <w:rPr>
          <w:color w:val="000000" w:themeColor="text1"/>
        </w:rPr>
        <w:t xml:space="preserve"> (§</w:t>
      </w:r>
      <w:r w:rsidR="00E744CC" w:rsidRPr="00040811">
        <w:rPr>
          <w:color w:val="000000" w:themeColor="text1"/>
        </w:rPr>
        <w:t xml:space="preserve"> </w:t>
      </w:r>
      <w:r w:rsidR="009330BB" w:rsidRPr="00040811">
        <w:rPr>
          <w:color w:val="000000" w:themeColor="text1"/>
        </w:rPr>
        <w:t>8.3)</w:t>
      </w:r>
      <w:r w:rsidR="006156CE" w:rsidRPr="00040811">
        <w:rPr>
          <w:color w:val="000000" w:themeColor="text1"/>
        </w:rPr>
        <w:t xml:space="preserve">; </w:t>
      </w:r>
      <w:r w:rsidR="008606FD">
        <w:rPr>
          <w:color w:val="000000" w:themeColor="text1"/>
        </w:rPr>
        <w:t xml:space="preserve">het verbeteren van de </w:t>
      </w:r>
      <w:r w:rsidR="006156CE" w:rsidRPr="00040811">
        <w:rPr>
          <w:color w:val="000000" w:themeColor="text1"/>
        </w:rPr>
        <w:t xml:space="preserve">kennis </w:t>
      </w:r>
      <w:r w:rsidR="009330BB" w:rsidRPr="00040811">
        <w:rPr>
          <w:color w:val="000000" w:themeColor="text1"/>
        </w:rPr>
        <w:t>over</w:t>
      </w:r>
      <w:r w:rsidR="006156CE" w:rsidRPr="00040811">
        <w:rPr>
          <w:color w:val="000000" w:themeColor="text1"/>
        </w:rPr>
        <w:t xml:space="preserve"> hoogbegaafdheid en </w:t>
      </w:r>
      <w:r w:rsidR="008606FD">
        <w:rPr>
          <w:color w:val="000000" w:themeColor="text1"/>
        </w:rPr>
        <w:t xml:space="preserve">het </w:t>
      </w:r>
      <w:r w:rsidR="006156CE" w:rsidRPr="00040811">
        <w:rPr>
          <w:color w:val="000000" w:themeColor="text1"/>
        </w:rPr>
        <w:t xml:space="preserve">begrip voor </w:t>
      </w:r>
      <w:r w:rsidR="009330BB" w:rsidRPr="00040811">
        <w:rPr>
          <w:color w:val="000000" w:themeColor="text1"/>
        </w:rPr>
        <w:t>hoogbegaafden (§ 8.4)</w:t>
      </w:r>
      <w:r w:rsidR="005F7447" w:rsidRPr="00040811">
        <w:rPr>
          <w:color w:val="000000" w:themeColor="text1"/>
        </w:rPr>
        <w:t xml:space="preserve">; </w:t>
      </w:r>
      <w:r w:rsidR="00D56187" w:rsidRPr="00040811">
        <w:rPr>
          <w:color w:val="000000" w:themeColor="text1"/>
        </w:rPr>
        <w:t xml:space="preserve">en </w:t>
      </w:r>
      <w:r w:rsidR="008606FD">
        <w:rPr>
          <w:color w:val="000000" w:themeColor="text1"/>
        </w:rPr>
        <w:t xml:space="preserve">voor </w:t>
      </w:r>
      <w:r w:rsidR="009330BB" w:rsidRPr="00040811">
        <w:rPr>
          <w:color w:val="000000" w:themeColor="text1"/>
        </w:rPr>
        <w:t>d</w:t>
      </w:r>
      <w:r w:rsidR="005F7447" w:rsidRPr="00040811">
        <w:rPr>
          <w:color w:val="000000" w:themeColor="text1"/>
        </w:rPr>
        <w:t>e organisatie van het samenwerkingsverband</w:t>
      </w:r>
      <w:r w:rsidR="009330BB" w:rsidRPr="00040811">
        <w:rPr>
          <w:color w:val="000000" w:themeColor="text1"/>
        </w:rPr>
        <w:t xml:space="preserve"> </w:t>
      </w:r>
      <w:r w:rsidR="00E744CC" w:rsidRPr="00040811">
        <w:rPr>
          <w:color w:val="000000" w:themeColor="text1"/>
        </w:rPr>
        <w:t>(§ 8.5)</w:t>
      </w:r>
      <w:r w:rsidR="00D56187" w:rsidRPr="00040811">
        <w:rPr>
          <w:color w:val="000000" w:themeColor="text1"/>
        </w:rPr>
        <w:t>.</w:t>
      </w:r>
    </w:p>
    <w:p w14:paraId="19C9648B" w14:textId="77777777" w:rsidR="006156CE" w:rsidRPr="00040811" w:rsidRDefault="006156CE" w:rsidP="00406A68">
      <w:pPr>
        <w:rPr>
          <w:color w:val="000000" w:themeColor="text1"/>
        </w:rPr>
      </w:pPr>
    </w:p>
    <w:p w14:paraId="441F330C" w14:textId="17EDD2E2" w:rsidR="00115FBC" w:rsidRPr="00040811" w:rsidRDefault="00011513" w:rsidP="005E6D29">
      <w:pPr>
        <w:pStyle w:val="Kop2"/>
      </w:pPr>
      <w:bookmarkStart w:id="83" w:name="_Toc114093995"/>
      <w:r>
        <w:t>E</w:t>
      </w:r>
      <w:r w:rsidR="00115FBC" w:rsidRPr="00040811">
        <w:t>en ononderbroken ontwikkeling</w:t>
      </w:r>
      <w:bookmarkEnd w:id="83"/>
    </w:p>
    <w:p w14:paraId="7B78DA3E" w14:textId="417FFE01" w:rsidR="00D33950" w:rsidRPr="00040811" w:rsidRDefault="00D33950" w:rsidP="00D33950">
      <w:pPr>
        <w:rPr>
          <w:color w:val="000000" w:themeColor="text1"/>
        </w:rPr>
      </w:pPr>
    </w:p>
    <w:p w14:paraId="66403B69" w14:textId="737DEBFB" w:rsidR="00910F0D" w:rsidRPr="00040811" w:rsidRDefault="00910F0D" w:rsidP="006321A0">
      <w:pPr>
        <w:pStyle w:val="Kop4"/>
      </w:pPr>
      <w:r w:rsidRPr="00040811">
        <w:t>Aanbeveling 1</w:t>
      </w:r>
      <w:r w:rsidR="006105B5" w:rsidRPr="00040811">
        <w:t xml:space="preserve"> Bepa</w:t>
      </w:r>
      <w:r w:rsidR="007517C2" w:rsidRPr="00040811">
        <w:t>a</w:t>
      </w:r>
      <w:r w:rsidR="006105B5" w:rsidRPr="00040811">
        <w:t>l</w:t>
      </w:r>
      <w:r w:rsidR="007517C2" w:rsidRPr="00040811">
        <w:t xml:space="preserve"> het</w:t>
      </w:r>
      <w:r w:rsidR="006105B5" w:rsidRPr="00040811">
        <w:t xml:space="preserve"> instapniveau</w:t>
      </w:r>
      <w:r w:rsidR="007517C2" w:rsidRPr="00040811">
        <w:t xml:space="preserve"> van leerlingen</w:t>
      </w:r>
    </w:p>
    <w:p w14:paraId="2E253313" w14:textId="06C254A9" w:rsidR="00962EB0" w:rsidRPr="00040811" w:rsidRDefault="001F6C98" w:rsidP="00962EB0">
      <w:pPr>
        <w:rPr>
          <w:color w:val="000000" w:themeColor="text1"/>
        </w:rPr>
      </w:pPr>
      <w:r w:rsidRPr="00040811">
        <w:t xml:space="preserve">Om </w:t>
      </w:r>
      <w:r w:rsidR="00D253F0" w:rsidRPr="00040811">
        <w:t xml:space="preserve">een ononderbroken ontwikkeling van kinderen </w:t>
      </w:r>
      <w:r w:rsidRPr="00040811">
        <w:t xml:space="preserve">te kunnen realiseren </w:t>
      </w:r>
      <w:r w:rsidR="00D253F0" w:rsidRPr="00040811">
        <w:t xml:space="preserve">is </w:t>
      </w:r>
      <w:r w:rsidRPr="00040811">
        <w:t xml:space="preserve">kennis over hun instapniveau op het gebied van de lichamelijke, cognitieve, sociale, emotionele en persoonlijke ontwikkeling van belang. Immers, als het instapniveau </w:t>
      </w:r>
      <w:r w:rsidR="00CD486C" w:rsidRPr="00040811">
        <w:t xml:space="preserve">van de leerlingen </w:t>
      </w:r>
      <w:r w:rsidRPr="00040811">
        <w:t xml:space="preserve">onbekend is, kan </w:t>
      </w:r>
      <w:r w:rsidR="00CD486C" w:rsidRPr="00040811">
        <w:t xml:space="preserve">onmogelijk </w:t>
      </w:r>
      <w:r w:rsidRPr="00040811">
        <w:t>in het onderwijs hierop worden aangesloten</w:t>
      </w:r>
      <w:r w:rsidR="00CD486C" w:rsidRPr="00040811">
        <w:t>.</w:t>
      </w:r>
      <w:r w:rsidRPr="00040811">
        <w:t xml:space="preserve"> Om kennis </w:t>
      </w:r>
      <w:r w:rsidR="00CD486C" w:rsidRPr="00040811">
        <w:t>over dit</w:t>
      </w:r>
      <w:r w:rsidRPr="00040811">
        <w:t xml:space="preserve"> instapniveau te verkrijgen, moeten de </w:t>
      </w:r>
      <w:r w:rsidR="00D253F0" w:rsidRPr="00040811">
        <w:t xml:space="preserve">beginkenmerken van de kinderen in beeld </w:t>
      </w:r>
      <w:r w:rsidRPr="00040811">
        <w:t xml:space="preserve">worden gebracht </w:t>
      </w:r>
      <w:r w:rsidR="00D253F0" w:rsidRPr="00040811">
        <w:t xml:space="preserve">op het moment dat zij de basisschool betreden. </w:t>
      </w:r>
      <w:r w:rsidR="00962EB0" w:rsidRPr="00040811">
        <w:t xml:space="preserve">Door het instapniveau bij het instromen in het onderwijs te bepalen, wordt een vroege signalering van een hoge begaafdheid eenvoudig. </w:t>
      </w:r>
      <w:r w:rsidR="00962EB0" w:rsidRPr="00040811">
        <w:rPr>
          <w:color w:val="000000" w:themeColor="text1"/>
        </w:rPr>
        <w:t xml:space="preserve">Aangezien (hoog)begaafde zich vanaf de eerste schooldag aanpassen aan het groepsniveau, kan door deze vroege signalering afstemmingsproblemen worden voorkomen. </w:t>
      </w:r>
    </w:p>
    <w:p w14:paraId="02252694" w14:textId="183D2322" w:rsidR="00D253F0" w:rsidRPr="00040811" w:rsidRDefault="00962EB0" w:rsidP="00962EB0">
      <w:pPr>
        <w:ind w:firstLine="708"/>
        <w:rPr>
          <w:color w:val="000000" w:themeColor="text1"/>
        </w:rPr>
      </w:pPr>
      <w:r w:rsidRPr="00040811">
        <w:t>Voor de bepaling van het instapniveau</w:t>
      </w:r>
      <w:r w:rsidR="00CD486C" w:rsidRPr="00040811">
        <w:t xml:space="preserve"> kan bij</w:t>
      </w:r>
      <w:r w:rsidR="00BC3625" w:rsidRPr="00040811">
        <w:t>voorbeeld</w:t>
      </w:r>
      <w:r w:rsidR="00D253F0" w:rsidRPr="00040811">
        <w:t xml:space="preserve"> de vragenlijst </w:t>
      </w:r>
      <w:r w:rsidR="00567F18" w:rsidRPr="00040811">
        <w:t xml:space="preserve">worden gebruikt die is ontwikkeld door em. </w:t>
      </w:r>
      <w:r w:rsidR="00DF50B7" w:rsidRPr="00040811">
        <w:t>p</w:t>
      </w:r>
      <w:r w:rsidR="00567F18" w:rsidRPr="00040811">
        <w:t xml:space="preserve">rof. dr. Ton Mooij en is opgenomen in “Bepaling beginkenmerken basisschool van leerlingen door ouders én leerkrachten. Handleiding.” </w:t>
      </w:r>
      <w:r w:rsidR="00D253F0" w:rsidRPr="00040811">
        <w:t>(2022, p. 4-5).</w:t>
      </w:r>
      <w:r w:rsidR="00BC3625" w:rsidRPr="00040811">
        <w:rPr>
          <w:color w:val="000000" w:themeColor="text1"/>
        </w:rPr>
        <w:t xml:space="preserve"> </w:t>
      </w:r>
      <w:r w:rsidR="008F52C3" w:rsidRPr="00040811">
        <w:rPr>
          <w:color w:val="000000" w:themeColor="text1"/>
        </w:rPr>
        <w:t xml:space="preserve">Deze lijst wordt eerst ingevuld door </w:t>
      </w:r>
      <w:r w:rsidR="00BC3625" w:rsidRPr="00040811">
        <w:rPr>
          <w:color w:val="000000" w:themeColor="text1"/>
        </w:rPr>
        <w:t xml:space="preserve">de ouders voorafgaand aan de eerste schooldag </w:t>
      </w:r>
      <w:r w:rsidR="008F52C3" w:rsidRPr="00040811">
        <w:rPr>
          <w:color w:val="000000" w:themeColor="text1"/>
        </w:rPr>
        <w:t>van het kind. Vervolgens vult de</w:t>
      </w:r>
      <w:r w:rsidR="00BC3625" w:rsidRPr="00040811">
        <w:rPr>
          <w:color w:val="000000" w:themeColor="text1"/>
        </w:rPr>
        <w:t xml:space="preserve"> leerkracht na circa </w:t>
      </w:r>
      <w:r w:rsidR="008F52C3" w:rsidRPr="00040811">
        <w:rPr>
          <w:color w:val="000000" w:themeColor="text1"/>
        </w:rPr>
        <w:t xml:space="preserve">5 à </w:t>
      </w:r>
      <w:r w:rsidR="00BC3625" w:rsidRPr="00040811">
        <w:rPr>
          <w:color w:val="000000" w:themeColor="text1"/>
        </w:rPr>
        <w:t xml:space="preserve">6 weken </w:t>
      </w:r>
      <w:r w:rsidR="008F52C3" w:rsidRPr="00040811">
        <w:rPr>
          <w:color w:val="000000" w:themeColor="text1"/>
        </w:rPr>
        <w:t xml:space="preserve">ook </w:t>
      </w:r>
      <w:r w:rsidR="00BC3625" w:rsidRPr="00040811">
        <w:rPr>
          <w:color w:val="000000" w:themeColor="text1"/>
        </w:rPr>
        <w:t>deze lijst in en bespree</w:t>
      </w:r>
      <w:r w:rsidR="008F52C3" w:rsidRPr="00040811">
        <w:rPr>
          <w:color w:val="000000" w:themeColor="text1"/>
        </w:rPr>
        <w:t xml:space="preserve">kt de 2 lijsten </w:t>
      </w:r>
      <w:r w:rsidR="00BC3625" w:rsidRPr="00040811">
        <w:rPr>
          <w:color w:val="000000" w:themeColor="text1"/>
        </w:rPr>
        <w:t xml:space="preserve">met de ouders. </w:t>
      </w:r>
    </w:p>
    <w:p w14:paraId="559DB1CB" w14:textId="1DBA97FB" w:rsidR="00D6613E" w:rsidRPr="00040811" w:rsidRDefault="00D6613E" w:rsidP="00BC3625">
      <w:pPr>
        <w:ind w:firstLine="708"/>
        <w:rPr>
          <w:color w:val="000000" w:themeColor="text1"/>
        </w:rPr>
      </w:pPr>
    </w:p>
    <w:p w14:paraId="32BB8355" w14:textId="4E29749F" w:rsidR="00D6613E" w:rsidRPr="00040811" w:rsidRDefault="00D6613E" w:rsidP="006321A0">
      <w:pPr>
        <w:pStyle w:val="Kop4"/>
      </w:pPr>
      <w:r w:rsidRPr="00040811">
        <w:t>Aanbeveling 2</w:t>
      </w:r>
      <w:r w:rsidR="006105B5" w:rsidRPr="00040811">
        <w:t xml:space="preserve"> Wees alert op </w:t>
      </w:r>
      <w:r w:rsidR="00A045C8">
        <w:t xml:space="preserve">het signaleren van </w:t>
      </w:r>
      <w:r w:rsidR="006105B5" w:rsidRPr="00040811">
        <w:t>meisjes</w:t>
      </w:r>
    </w:p>
    <w:p w14:paraId="1A654CDB" w14:textId="28383467" w:rsidR="00D6613E" w:rsidRPr="00040811" w:rsidRDefault="00814DF9" w:rsidP="00D6613E">
      <w:pPr>
        <w:rPr>
          <w:color w:val="000000" w:themeColor="text1"/>
        </w:rPr>
      </w:pPr>
      <w:r w:rsidRPr="00040811">
        <w:rPr>
          <w:color w:val="000000" w:themeColor="text1"/>
        </w:rPr>
        <w:t xml:space="preserve">Wees bij het signaleren even alert op (hoog)begaafde meisjes als op jongens en kom ook </w:t>
      </w:r>
      <w:r w:rsidR="00FF1D67" w:rsidRPr="00040811">
        <w:rPr>
          <w:color w:val="000000" w:themeColor="text1"/>
        </w:rPr>
        <w:t>bij deze meisjes</w:t>
      </w:r>
      <w:r w:rsidR="00A633B8" w:rsidRPr="00040811">
        <w:rPr>
          <w:color w:val="000000" w:themeColor="text1"/>
        </w:rPr>
        <w:t xml:space="preserve"> tegemoet aan </w:t>
      </w:r>
      <w:r w:rsidR="00FF1D67" w:rsidRPr="00040811">
        <w:rPr>
          <w:color w:val="000000" w:themeColor="text1"/>
        </w:rPr>
        <w:t>hun</w:t>
      </w:r>
      <w:r w:rsidR="00A633B8" w:rsidRPr="00040811">
        <w:rPr>
          <w:color w:val="000000" w:themeColor="text1"/>
        </w:rPr>
        <w:t xml:space="preserve"> leer- en onderwijsbehoeften. </w:t>
      </w:r>
    </w:p>
    <w:p w14:paraId="7E85417E" w14:textId="4E82219F" w:rsidR="008B79BE" w:rsidRPr="00040811" w:rsidRDefault="00D6613E" w:rsidP="008B79BE">
      <w:r w:rsidRPr="00040811">
        <w:rPr>
          <w:color w:val="000000" w:themeColor="text1"/>
        </w:rPr>
        <w:tab/>
        <w:t xml:space="preserve">Uit </w:t>
      </w:r>
      <w:r w:rsidR="00BF0D63" w:rsidRPr="00040811">
        <w:rPr>
          <w:color w:val="000000" w:themeColor="text1"/>
        </w:rPr>
        <w:t>de diepte-interviews</w:t>
      </w:r>
      <w:r w:rsidRPr="00040811">
        <w:rPr>
          <w:color w:val="000000" w:themeColor="text1"/>
        </w:rPr>
        <w:t xml:space="preserve"> </w:t>
      </w:r>
      <w:r w:rsidR="00EB0D81" w:rsidRPr="00040811">
        <w:rPr>
          <w:color w:val="000000" w:themeColor="text1"/>
        </w:rPr>
        <w:t>komt</w:t>
      </w:r>
      <w:r w:rsidRPr="00040811">
        <w:rPr>
          <w:color w:val="000000" w:themeColor="text1"/>
        </w:rPr>
        <w:t xml:space="preserve"> </w:t>
      </w:r>
      <w:r w:rsidR="00EB0D81" w:rsidRPr="00040811">
        <w:rPr>
          <w:color w:val="000000" w:themeColor="text1"/>
        </w:rPr>
        <w:t xml:space="preserve">naar voren </w:t>
      </w:r>
      <w:r w:rsidRPr="00040811">
        <w:rPr>
          <w:color w:val="000000" w:themeColor="text1"/>
        </w:rPr>
        <w:t xml:space="preserve">dat </w:t>
      </w:r>
      <w:r w:rsidR="00BF0D63" w:rsidRPr="00040811">
        <w:rPr>
          <w:color w:val="000000" w:themeColor="text1"/>
        </w:rPr>
        <w:t xml:space="preserve">de scheve </w:t>
      </w:r>
      <w:r w:rsidR="00FF1D67" w:rsidRPr="00040811">
        <w:rPr>
          <w:color w:val="000000" w:themeColor="text1"/>
        </w:rPr>
        <w:t xml:space="preserve">meisjes – </w:t>
      </w:r>
      <w:r w:rsidR="00BF0D63" w:rsidRPr="00040811">
        <w:rPr>
          <w:color w:val="000000" w:themeColor="text1"/>
        </w:rPr>
        <w:t xml:space="preserve">jongens </w:t>
      </w:r>
      <w:r w:rsidRPr="00040811">
        <w:rPr>
          <w:color w:val="000000" w:themeColor="text1"/>
        </w:rPr>
        <w:t xml:space="preserve">verhouding </w:t>
      </w:r>
      <w:r w:rsidR="00BF0D63" w:rsidRPr="00040811">
        <w:rPr>
          <w:color w:val="000000" w:themeColor="text1"/>
        </w:rPr>
        <w:t xml:space="preserve">niet alleen in dit onderzoek </w:t>
      </w:r>
      <w:r w:rsidR="00EB0D81" w:rsidRPr="00040811">
        <w:rPr>
          <w:color w:val="000000" w:themeColor="text1"/>
        </w:rPr>
        <w:t>speelt</w:t>
      </w:r>
      <w:r w:rsidR="00BF0D63" w:rsidRPr="00040811">
        <w:rPr>
          <w:color w:val="000000" w:themeColor="text1"/>
        </w:rPr>
        <w:t xml:space="preserve">, maar ook </w:t>
      </w:r>
      <w:r w:rsidR="00BF0D63" w:rsidRPr="00040811">
        <w:t xml:space="preserve">op De Gaffel en in de Talentklas. Daarnaast </w:t>
      </w:r>
      <w:r w:rsidR="00814DF9" w:rsidRPr="00040811">
        <w:t xml:space="preserve">blijkt </w:t>
      </w:r>
      <w:r w:rsidR="00FF1D67" w:rsidRPr="00040811">
        <w:t>uit de enquête</w:t>
      </w:r>
      <w:r w:rsidR="00814DF9" w:rsidRPr="00040811">
        <w:t xml:space="preserve"> dat (</w:t>
      </w:r>
      <w:r w:rsidR="00814DF9" w:rsidRPr="00040811">
        <w:rPr>
          <w:color w:val="000000" w:themeColor="text1"/>
        </w:rPr>
        <w:t xml:space="preserve">hoog)begaafde </w:t>
      </w:r>
      <w:r w:rsidR="00814DF9" w:rsidRPr="00040811">
        <w:t xml:space="preserve">meisjes veel minder onderwijsaanpassingen aangeboden </w:t>
      </w:r>
      <w:r w:rsidR="00FF1D67" w:rsidRPr="00040811">
        <w:t xml:space="preserve">krijgen </w:t>
      </w:r>
      <w:r w:rsidR="00814DF9" w:rsidRPr="00040811">
        <w:t>dan (</w:t>
      </w:r>
      <w:r w:rsidR="00814DF9" w:rsidRPr="00040811">
        <w:rPr>
          <w:color w:val="000000" w:themeColor="text1"/>
        </w:rPr>
        <w:t>hoog)begaafde jongens.</w:t>
      </w:r>
      <w:r w:rsidR="00FF1D67" w:rsidRPr="00040811">
        <w:rPr>
          <w:color w:val="000000" w:themeColor="text1"/>
        </w:rPr>
        <w:t xml:space="preserve"> Hoewel</w:t>
      </w:r>
      <w:r w:rsidR="008B79BE" w:rsidRPr="00040811">
        <w:rPr>
          <w:color w:val="000000" w:themeColor="text1"/>
        </w:rPr>
        <w:t xml:space="preserve"> m</w:t>
      </w:r>
      <w:r w:rsidR="008B79BE" w:rsidRPr="00040811">
        <w:t xml:space="preserve">eisjes zich in sociaal en cognitief opzicht </w:t>
      </w:r>
      <w:r w:rsidR="00FF1D67" w:rsidRPr="00040811">
        <w:t xml:space="preserve">beter lijken </w:t>
      </w:r>
      <w:r w:rsidR="008B79BE" w:rsidRPr="00040811">
        <w:t>aan</w:t>
      </w:r>
      <w:r w:rsidR="00FF1D67" w:rsidRPr="00040811">
        <w:t xml:space="preserve"> te </w:t>
      </w:r>
      <w:r w:rsidR="008B79BE" w:rsidRPr="00040811">
        <w:t>passen aan hun omgeving</w:t>
      </w:r>
      <w:r w:rsidR="00FF1D67" w:rsidRPr="00040811">
        <w:t>,</w:t>
      </w:r>
      <w:r w:rsidR="008B79BE" w:rsidRPr="00040811">
        <w:t xml:space="preserve"> </w:t>
      </w:r>
      <w:r w:rsidR="00FF1D67" w:rsidRPr="00040811">
        <w:t xml:space="preserve">betekent dit zeker niet dat dit voor hen zonder gevolgen is. Vaak kampen zij vroeger of later met de soms ernstige gevolgen van de aanpassingsproblemen die zij </w:t>
      </w:r>
      <w:r w:rsidR="007D5169" w:rsidRPr="00040811">
        <w:t>vanaf hun vroege jeugd</w:t>
      </w:r>
      <w:r w:rsidR="00FF1D67" w:rsidRPr="00040811">
        <w:t xml:space="preserve"> hebben ervaren.</w:t>
      </w:r>
    </w:p>
    <w:p w14:paraId="592E742F" w14:textId="77777777" w:rsidR="008B79BE" w:rsidRPr="00040811" w:rsidRDefault="008B79BE" w:rsidP="008B79BE"/>
    <w:p w14:paraId="3C2824B2" w14:textId="136C5B5E" w:rsidR="00910F0D" w:rsidRPr="00040811" w:rsidRDefault="00910F0D" w:rsidP="006321A0">
      <w:pPr>
        <w:pStyle w:val="Kop4"/>
      </w:pPr>
      <w:r w:rsidRPr="00040811">
        <w:t xml:space="preserve">Aanbeveling </w:t>
      </w:r>
      <w:r w:rsidR="005620FB" w:rsidRPr="00040811">
        <w:t>3</w:t>
      </w:r>
      <w:r w:rsidR="002255F0" w:rsidRPr="00040811">
        <w:t xml:space="preserve"> R</w:t>
      </w:r>
      <w:r w:rsidR="001343FB" w:rsidRPr="00040811">
        <w:t>ealiseer een r</w:t>
      </w:r>
      <w:r w:rsidR="002255F0" w:rsidRPr="00040811">
        <w:t>oute</w:t>
      </w:r>
      <w:r w:rsidR="00337887" w:rsidRPr="00040811">
        <w:t>kaart</w:t>
      </w:r>
      <w:r w:rsidR="002255F0" w:rsidRPr="00040811">
        <w:t xml:space="preserve"> naar passend onderwijs</w:t>
      </w:r>
    </w:p>
    <w:p w14:paraId="1C553BFC" w14:textId="375C24B3" w:rsidR="00C70D77" w:rsidRPr="00040811" w:rsidRDefault="00910F0D" w:rsidP="00D33950">
      <w:r w:rsidRPr="00040811">
        <w:t>Zorg voor een route</w:t>
      </w:r>
      <w:r w:rsidR="00337887" w:rsidRPr="00040811">
        <w:t>kaart</w:t>
      </w:r>
      <w:r w:rsidRPr="00040811">
        <w:t xml:space="preserve"> naar passend onderwijs voor (hoog)begaafde kinderen</w:t>
      </w:r>
      <w:r w:rsidR="00C70D77" w:rsidRPr="00040811">
        <w:t>, die meteen kan worden toegepast als o</w:t>
      </w:r>
      <w:r w:rsidRPr="00040811">
        <w:t>uders en/of school constateren dat het onderwijs voor het kind vastloopt</w:t>
      </w:r>
      <w:r w:rsidR="00C70D77" w:rsidRPr="00040811">
        <w:t xml:space="preserve"> (§6.2).</w:t>
      </w:r>
      <w:r w:rsidR="003120D3" w:rsidRPr="00040811">
        <w:t xml:space="preserve"> Werk hierbij samen met de gemeente Groningen en andere organisaties.</w:t>
      </w:r>
    </w:p>
    <w:p w14:paraId="66F87F50" w14:textId="6E22A447" w:rsidR="00377172" w:rsidRPr="00040811" w:rsidRDefault="001546EE" w:rsidP="00D33950">
      <w:r w:rsidRPr="00040811">
        <w:lastRenderedPageBreak/>
        <w:t xml:space="preserve">In de diepte-interviews is het probleem geschetst dat kinderen </w:t>
      </w:r>
      <w:r w:rsidR="008250F0" w:rsidRPr="00040811">
        <w:t xml:space="preserve">soms na 6 weken meelopen </w:t>
      </w:r>
      <w:r w:rsidR="00337887" w:rsidRPr="00040811">
        <w:t xml:space="preserve">op de Haydnschool </w:t>
      </w:r>
      <w:r w:rsidRPr="00040811">
        <w:t xml:space="preserve">alsnog niet welkom </w:t>
      </w:r>
      <w:r w:rsidR="00337887" w:rsidRPr="00040811">
        <w:t xml:space="preserve">zijn. Als zij dan </w:t>
      </w:r>
      <w:r w:rsidRPr="00040811">
        <w:t xml:space="preserve">bijvoorbeeld </w:t>
      </w:r>
      <w:r w:rsidR="00337887" w:rsidRPr="00040811">
        <w:t xml:space="preserve">naar </w:t>
      </w:r>
      <w:r w:rsidRPr="00040811">
        <w:t xml:space="preserve">De Gaffel </w:t>
      </w:r>
      <w:r w:rsidR="00337887" w:rsidRPr="00040811">
        <w:t xml:space="preserve">gaan, kunnen zij opnieuw </w:t>
      </w:r>
      <w:r w:rsidRPr="00040811">
        <w:t>worden afgewezen</w:t>
      </w:r>
      <w:r w:rsidR="00337887" w:rsidRPr="00040811">
        <w:t xml:space="preserve">. Dergelijke afwijzingen zijn heel beschadigend voor kinderen. Met een routekaart naar passend onderwijs </w:t>
      </w:r>
      <w:r w:rsidR="00C70D77" w:rsidRPr="00040811">
        <w:t xml:space="preserve">kan </w:t>
      </w:r>
      <w:r w:rsidR="00337887" w:rsidRPr="00040811">
        <w:t>de</w:t>
      </w:r>
      <w:r w:rsidR="00377172" w:rsidRPr="00040811">
        <w:t xml:space="preserve"> moeizame zoektocht voor </w:t>
      </w:r>
      <w:r w:rsidR="00337887" w:rsidRPr="00040811">
        <w:t>(</w:t>
      </w:r>
      <w:r w:rsidR="00377172" w:rsidRPr="00040811">
        <w:t>hoog</w:t>
      </w:r>
      <w:r w:rsidR="00337887" w:rsidRPr="00040811">
        <w:t>)</w:t>
      </w:r>
      <w:r w:rsidR="00377172" w:rsidRPr="00040811">
        <w:t xml:space="preserve">begaafde </w:t>
      </w:r>
      <w:r w:rsidR="00337887" w:rsidRPr="00040811">
        <w:t xml:space="preserve">(en andere) </w:t>
      </w:r>
      <w:r w:rsidR="00377172" w:rsidRPr="00040811">
        <w:t>kinderen worden verlicht</w:t>
      </w:r>
      <w:r w:rsidR="00094F1C" w:rsidRPr="00040811">
        <w:t xml:space="preserve"> en een onderbreking of stagneren van de ontwikkeling van kinderen </w:t>
      </w:r>
      <w:r w:rsidR="00C70D77" w:rsidRPr="00040811">
        <w:t>worden voorkomen.</w:t>
      </w:r>
    </w:p>
    <w:p w14:paraId="2110F1F2" w14:textId="221EA25D" w:rsidR="00636275" w:rsidRPr="00040811" w:rsidRDefault="00636275" w:rsidP="00D33950"/>
    <w:p w14:paraId="5A34E425" w14:textId="16B56A09" w:rsidR="00115FBC" w:rsidRPr="00040811" w:rsidRDefault="008F0FAC" w:rsidP="007517C2">
      <w:pPr>
        <w:pStyle w:val="Kop2"/>
      </w:pPr>
      <w:bookmarkStart w:id="84" w:name="_Toc114093996"/>
      <w:r w:rsidRPr="00040811">
        <w:t>Organisatie van het onderwijs</w:t>
      </w:r>
      <w:bookmarkEnd w:id="84"/>
    </w:p>
    <w:p w14:paraId="2A59D167" w14:textId="4B7E739E" w:rsidR="00115FBC" w:rsidRPr="00040811" w:rsidRDefault="00115FBC" w:rsidP="00115FBC">
      <w:pPr>
        <w:rPr>
          <w:color w:val="000000" w:themeColor="text1"/>
        </w:rPr>
      </w:pPr>
    </w:p>
    <w:p w14:paraId="38F65C3B" w14:textId="653AA10D" w:rsidR="00BC3625" w:rsidRPr="00040811" w:rsidRDefault="00BC3625" w:rsidP="006321A0">
      <w:pPr>
        <w:pStyle w:val="Kop4"/>
      </w:pPr>
      <w:r w:rsidRPr="00040811">
        <w:t xml:space="preserve">Aanbeveling </w:t>
      </w:r>
      <w:r w:rsidR="005620FB" w:rsidRPr="00040811">
        <w:t>4</w:t>
      </w:r>
      <w:r w:rsidR="007517C2" w:rsidRPr="00040811">
        <w:t xml:space="preserve"> </w:t>
      </w:r>
      <w:r w:rsidR="00444369" w:rsidRPr="00040811">
        <w:t xml:space="preserve">In </w:t>
      </w:r>
      <w:r w:rsidR="000B3F6B">
        <w:t>elk deelverband</w:t>
      </w:r>
      <w:r w:rsidR="00444369" w:rsidRPr="00040811">
        <w:t xml:space="preserve"> </w:t>
      </w:r>
      <w:r w:rsidR="00F743A6" w:rsidRPr="00040811">
        <w:t>ontwikkelingsgericht</w:t>
      </w:r>
      <w:r w:rsidR="00444369" w:rsidRPr="00040811">
        <w:t xml:space="preserve"> onderwijs</w:t>
      </w:r>
    </w:p>
    <w:p w14:paraId="478473C0" w14:textId="15415D32" w:rsidR="00444369" w:rsidRPr="00040811" w:rsidRDefault="00444369" w:rsidP="00115FBC">
      <w:pPr>
        <w:rPr>
          <w:color w:val="000000" w:themeColor="text1"/>
        </w:rPr>
      </w:pPr>
      <w:r w:rsidRPr="00040811">
        <w:rPr>
          <w:color w:val="000000" w:themeColor="text1"/>
        </w:rPr>
        <w:t xml:space="preserve">Richt in elk van de 4 </w:t>
      </w:r>
      <w:r w:rsidR="000B3F6B">
        <w:rPr>
          <w:color w:val="000000" w:themeColor="text1"/>
        </w:rPr>
        <w:t>deelverbanden</w:t>
      </w:r>
      <w:r w:rsidRPr="00040811">
        <w:rPr>
          <w:color w:val="000000" w:themeColor="text1"/>
        </w:rPr>
        <w:t xml:space="preserve"> (ten minste) 1 school in die optimaal ontwikkelingsgericht onderwijs biedt. Hiermee wordt alle </w:t>
      </w:r>
      <w:r w:rsidR="00F743A6" w:rsidRPr="00040811">
        <w:rPr>
          <w:color w:val="000000" w:themeColor="text1"/>
        </w:rPr>
        <w:t>leerlingen</w:t>
      </w:r>
      <w:r w:rsidRPr="00040811">
        <w:rPr>
          <w:color w:val="000000" w:themeColor="text1"/>
        </w:rPr>
        <w:t xml:space="preserve"> een ononderbroken ontwikkeling geboden</w:t>
      </w:r>
      <w:r w:rsidR="00F743A6" w:rsidRPr="00040811">
        <w:rPr>
          <w:color w:val="000000" w:themeColor="text1"/>
        </w:rPr>
        <w:t xml:space="preserve"> en kunnen (hoog)begaafden die niet naar voltijds hoogbegaafdenonderwijs (willen) gaan ook passend onderwijs worden geboden</w:t>
      </w:r>
      <w:r w:rsidRPr="00040811">
        <w:rPr>
          <w:color w:val="000000" w:themeColor="text1"/>
        </w:rPr>
        <w:t>.</w:t>
      </w:r>
    </w:p>
    <w:p w14:paraId="43C59CF8" w14:textId="3F70EF77" w:rsidR="004B7A2F" w:rsidRPr="00040811" w:rsidRDefault="001343FB" w:rsidP="00F743A6">
      <w:pPr>
        <w:ind w:firstLine="709"/>
        <w:rPr>
          <w:color w:val="000000" w:themeColor="text1"/>
        </w:rPr>
      </w:pPr>
      <w:r w:rsidRPr="00040811">
        <w:rPr>
          <w:color w:val="000000" w:themeColor="text1"/>
        </w:rPr>
        <w:t>Richt het onderwijs zodanig in, d</w:t>
      </w:r>
      <w:r w:rsidR="004B7A2F" w:rsidRPr="00040811">
        <w:rPr>
          <w:color w:val="000000" w:themeColor="text1"/>
        </w:rPr>
        <w:t>at het</w:t>
      </w:r>
      <w:r w:rsidR="00BC3625" w:rsidRPr="00040811">
        <w:rPr>
          <w:color w:val="000000" w:themeColor="text1"/>
        </w:rPr>
        <w:t xml:space="preserve"> </w:t>
      </w:r>
      <w:r w:rsidR="005F7447" w:rsidRPr="00040811">
        <w:rPr>
          <w:color w:val="000000" w:themeColor="text1"/>
        </w:rPr>
        <w:t>optima</w:t>
      </w:r>
      <w:r w:rsidR="00C46CC0" w:rsidRPr="00040811">
        <w:rPr>
          <w:color w:val="000000" w:themeColor="text1"/>
        </w:rPr>
        <w:t>a</w:t>
      </w:r>
      <w:r w:rsidR="005F7447" w:rsidRPr="00040811">
        <w:rPr>
          <w:color w:val="000000" w:themeColor="text1"/>
        </w:rPr>
        <w:t>l</w:t>
      </w:r>
      <w:r w:rsidR="00C46CC0" w:rsidRPr="00040811">
        <w:rPr>
          <w:color w:val="000000" w:themeColor="text1"/>
        </w:rPr>
        <w:t xml:space="preserve"> aansluit op d</w:t>
      </w:r>
      <w:r w:rsidR="00BC3625" w:rsidRPr="00040811">
        <w:rPr>
          <w:color w:val="000000" w:themeColor="text1"/>
        </w:rPr>
        <w:t xml:space="preserve">e ontwikkeling van </w:t>
      </w:r>
      <w:r w:rsidR="00C46CC0" w:rsidRPr="00040811">
        <w:rPr>
          <w:color w:val="000000" w:themeColor="text1"/>
        </w:rPr>
        <w:t xml:space="preserve">de leerling. </w:t>
      </w:r>
      <w:r w:rsidR="00814E9E" w:rsidRPr="00040811">
        <w:rPr>
          <w:color w:val="000000" w:themeColor="text1"/>
        </w:rPr>
        <w:t xml:space="preserve">Door </w:t>
      </w:r>
      <w:r w:rsidR="00C46CC0" w:rsidRPr="00040811">
        <w:rPr>
          <w:color w:val="000000" w:themeColor="text1"/>
        </w:rPr>
        <w:t xml:space="preserve">de ontwikkeling van kinderen </w:t>
      </w:r>
      <w:r w:rsidR="00BC3625" w:rsidRPr="00040811">
        <w:rPr>
          <w:color w:val="000000" w:themeColor="text1"/>
        </w:rPr>
        <w:t>centraal</w:t>
      </w:r>
      <w:r w:rsidR="00F42DF0" w:rsidRPr="00040811">
        <w:rPr>
          <w:color w:val="000000" w:themeColor="text1"/>
        </w:rPr>
        <w:t xml:space="preserve"> </w:t>
      </w:r>
      <w:r w:rsidR="00814E9E" w:rsidRPr="00040811">
        <w:rPr>
          <w:color w:val="000000" w:themeColor="text1"/>
        </w:rPr>
        <w:t>te</w:t>
      </w:r>
      <w:r w:rsidR="00C46CC0" w:rsidRPr="00040811">
        <w:rPr>
          <w:color w:val="000000" w:themeColor="text1"/>
        </w:rPr>
        <w:t xml:space="preserve"> </w:t>
      </w:r>
      <w:r w:rsidR="00814E9E" w:rsidRPr="00040811">
        <w:rPr>
          <w:color w:val="000000" w:themeColor="text1"/>
        </w:rPr>
        <w:t>stellen</w:t>
      </w:r>
      <w:r w:rsidR="00C46CC0" w:rsidRPr="00040811">
        <w:rPr>
          <w:color w:val="000000" w:themeColor="text1"/>
        </w:rPr>
        <w:t>, kan het leerstofjaarsysteem worden losgelaten</w:t>
      </w:r>
      <w:r w:rsidR="004B7A2F" w:rsidRPr="00040811">
        <w:rPr>
          <w:color w:val="000000" w:themeColor="text1"/>
        </w:rPr>
        <w:t xml:space="preserve">. </w:t>
      </w:r>
      <w:r w:rsidR="00814E9E" w:rsidRPr="00040811">
        <w:rPr>
          <w:color w:val="000000" w:themeColor="text1"/>
        </w:rPr>
        <w:t>Optimaal ontwikkelingsgericht</w:t>
      </w:r>
      <w:r w:rsidR="005F7447" w:rsidRPr="00040811">
        <w:rPr>
          <w:color w:val="000000" w:themeColor="text1"/>
        </w:rPr>
        <w:t xml:space="preserve"> houdt </w:t>
      </w:r>
      <w:r w:rsidR="004B7A2F" w:rsidRPr="00040811">
        <w:rPr>
          <w:color w:val="000000" w:themeColor="text1"/>
        </w:rPr>
        <w:t xml:space="preserve">onder meer het volgende </w:t>
      </w:r>
      <w:r w:rsidR="005F7447" w:rsidRPr="00040811">
        <w:rPr>
          <w:color w:val="000000" w:themeColor="text1"/>
        </w:rPr>
        <w:t>in</w:t>
      </w:r>
      <w:r w:rsidR="004B7A2F" w:rsidRPr="00040811">
        <w:rPr>
          <w:color w:val="000000" w:themeColor="text1"/>
        </w:rPr>
        <w:t>:</w:t>
      </w:r>
    </w:p>
    <w:p w14:paraId="75934358" w14:textId="77777777" w:rsidR="004B7A2F" w:rsidRPr="00040811" w:rsidRDefault="004B7A2F" w:rsidP="00115FBC">
      <w:pPr>
        <w:rPr>
          <w:color w:val="000000" w:themeColor="text1"/>
        </w:rPr>
      </w:pPr>
    </w:p>
    <w:p w14:paraId="3F7A88C9" w14:textId="5EDB4983" w:rsidR="004B7A2F" w:rsidRPr="00040811" w:rsidRDefault="004B7A2F">
      <w:pPr>
        <w:pStyle w:val="Lijstalinea"/>
        <w:numPr>
          <w:ilvl w:val="0"/>
          <w:numId w:val="71"/>
        </w:numPr>
        <w:ind w:left="426"/>
        <w:rPr>
          <w:color w:val="000000" w:themeColor="text1"/>
        </w:rPr>
      </w:pPr>
      <w:r w:rsidRPr="00040811">
        <w:rPr>
          <w:color w:val="000000" w:themeColor="text1"/>
        </w:rPr>
        <w:t xml:space="preserve">Zorg voor een didactisch speel- en leeraanbod voor de kinderen </w:t>
      </w:r>
      <w:r w:rsidR="00D33950" w:rsidRPr="00040811">
        <w:rPr>
          <w:color w:val="000000" w:themeColor="text1"/>
        </w:rPr>
        <w:t>dat is afgestemd op hun ontwikkelingsniveau;</w:t>
      </w:r>
    </w:p>
    <w:p w14:paraId="1DA007A0" w14:textId="0E09EEEB" w:rsidR="00D33950" w:rsidRPr="00040811" w:rsidRDefault="00D33950">
      <w:pPr>
        <w:pStyle w:val="Lijstalinea"/>
        <w:numPr>
          <w:ilvl w:val="0"/>
          <w:numId w:val="71"/>
        </w:numPr>
        <w:ind w:left="426"/>
        <w:rPr>
          <w:color w:val="000000" w:themeColor="text1"/>
        </w:rPr>
      </w:pPr>
      <w:r w:rsidRPr="00040811">
        <w:rPr>
          <w:color w:val="000000" w:themeColor="text1"/>
        </w:rPr>
        <w:t xml:space="preserve">Leg het accent op de individuele </w:t>
      </w:r>
      <w:r w:rsidR="00BC3625" w:rsidRPr="00040811">
        <w:rPr>
          <w:color w:val="000000" w:themeColor="text1"/>
        </w:rPr>
        <w:t xml:space="preserve">cognitieve, sociale, emotionele en persoonlijke </w:t>
      </w:r>
      <w:r w:rsidRPr="00040811">
        <w:rPr>
          <w:color w:val="000000" w:themeColor="text1"/>
        </w:rPr>
        <w:t>ontwikkeling van het kind;</w:t>
      </w:r>
    </w:p>
    <w:p w14:paraId="197949FD" w14:textId="77777777" w:rsidR="00C46CC0" w:rsidRPr="00040811" w:rsidRDefault="00106E23">
      <w:pPr>
        <w:pStyle w:val="Lijstalinea"/>
        <w:numPr>
          <w:ilvl w:val="0"/>
          <w:numId w:val="71"/>
        </w:numPr>
        <w:ind w:left="426"/>
        <w:rPr>
          <w:color w:val="000000" w:themeColor="text1"/>
        </w:rPr>
      </w:pPr>
      <w:r w:rsidRPr="00040811">
        <w:rPr>
          <w:color w:val="000000" w:themeColor="text1"/>
        </w:rPr>
        <w:t>Maak gebruik van</w:t>
      </w:r>
      <w:r w:rsidR="00C46CC0" w:rsidRPr="00040811">
        <w:rPr>
          <w:color w:val="000000" w:themeColor="text1"/>
        </w:rPr>
        <w:t xml:space="preserve"> formatieve evaluatie;</w:t>
      </w:r>
    </w:p>
    <w:p w14:paraId="1BC956B0" w14:textId="77777777" w:rsidR="00425868" w:rsidRPr="00040811" w:rsidRDefault="00425868">
      <w:pPr>
        <w:pStyle w:val="Lijstalinea"/>
        <w:numPr>
          <w:ilvl w:val="0"/>
          <w:numId w:val="71"/>
        </w:numPr>
        <w:ind w:left="426"/>
        <w:rPr>
          <w:color w:val="000000" w:themeColor="text1"/>
        </w:rPr>
      </w:pPr>
      <w:r w:rsidRPr="00040811">
        <w:rPr>
          <w:color w:val="000000" w:themeColor="text1"/>
        </w:rPr>
        <w:t>Registreer en evalueer de vorderingen van en in samenspraak met het kind.</w:t>
      </w:r>
    </w:p>
    <w:p w14:paraId="574D7886" w14:textId="03120CCB" w:rsidR="008209F8" w:rsidRPr="00040811" w:rsidRDefault="009306DB">
      <w:pPr>
        <w:pStyle w:val="Lijstalinea"/>
        <w:numPr>
          <w:ilvl w:val="0"/>
          <w:numId w:val="71"/>
        </w:numPr>
        <w:ind w:left="426"/>
        <w:rPr>
          <w:color w:val="000000" w:themeColor="text1"/>
        </w:rPr>
      </w:pPr>
      <w:r w:rsidRPr="00040811">
        <w:rPr>
          <w:color w:val="000000" w:themeColor="text1"/>
        </w:rPr>
        <w:t>Zet voor alle leerlingen</w:t>
      </w:r>
      <w:r w:rsidR="00106E23" w:rsidRPr="00040811">
        <w:rPr>
          <w:color w:val="000000" w:themeColor="text1"/>
        </w:rPr>
        <w:t xml:space="preserve"> psycho-educatie</w:t>
      </w:r>
      <w:r w:rsidRPr="00040811">
        <w:rPr>
          <w:color w:val="000000" w:themeColor="text1"/>
        </w:rPr>
        <w:t xml:space="preserve"> in en werk </w:t>
      </w:r>
      <w:r w:rsidR="00425868" w:rsidRPr="00040811">
        <w:rPr>
          <w:color w:val="000000" w:themeColor="text1"/>
        </w:rPr>
        <w:t>traumasensitief bij</w:t>
      </w:r>
      <w:r w:rsidRPr="00040811">
        <w:rPr>
          <w:color w:val="000000" w:themeColor="text1"/>
        </w:rPr>
        <w:t xml:space="preserve"> beschadigde kinderen</w:t>
      </w:r>
      <w:r w:rsidR="008209F8" w:rsidRPr="00040811">
        <w:rPr>
          <w:color w:val="000000" w:themeColor="text1"/>
        </w:rPr>
        <w:t>;</w:t>
      </w:r>
    </w:p>
    <w:p w14:paraId="2894CAE2" w14:textId="71D358BD" w:rsidR="003E3958" w:rsidRPr="00040811" w:rsidRDefault="00353EEC" w:rsidP="00FE02C2">
      <w:pPr>
        <w:ind w:left="426"/>
        <w:rPr>
          <w:color w:val="000000" w:themeColor="text1"/>
        </w:rPr>
      </w:pPr>
      <w:r w:rsidRPr="00040811">
        <w:rPr>
          <w:color w:val="000000" w:themeColor="text1"/>
        </w:rPr>
        <w:t xml:space="preserve">(Mooij, </w:t>
      </w:r>
      <w:r w:rsidR="00873E29" w:rsidRPr="00040811">
        <w:rPr>
          <w:color w:val="000000" w:themeColor="text1"/>
        </w:rPr>
        <w:t xml:space="preserve">2021; </w:t>
      </w:r>
      <w:r w:rsidR="00255ABB" w:rsidRPr="00040811">
        <w:t>LKC LVB, z.d.).</w:t>
      </w:r>
    </w:p>
    <w:p w14:paraId="30A59773" w14:textId="77777777" w:rsidR="00353EEC" w:rsidRPr="00040811" w:rsidRDefault="00353EEC" w:rsidP="003E3958">
      <w:pPr>
        <w:rPr>
          <w:color w:val="000000" w:themeColor="text1"/>
        </w:rPr>
      </w:pPr>
    </w:p>
    <w:p w14:paraId="06F40032" w14:textId="07A1091B" w:rsidR="00F1528F" w:rsidRPr="00040811" w:rsidRDefault="00F1528F" w:rsidP="006321A0">
      <w:pPr>
        <w:pStyle w:val="Kop4"/>
      </w:pPr>
      <w:r w:rsidRPr="00040811">
        <w:t xml:space="preserve">Aanbeveling </w:t>
      </w:r>
      <w:r w:rsidR="005620FB" w:rsidRPr="00040811">
        <w:t>5</w:t>
      </w:r>
      <w:r w:rsidR="0002192A" w:rsidRPr="00040811">
        <w:t xml:space="preserve"> In </w:t>
      </w:r>
      <w:r w:rsidR="000B3F6B">
        <w:t>elk deelverband</w:t>
      </w:r>
      <w:r w:rsidR="0002192A" w:rsidRPr="00040811">
        <w:t xml:space="preserve"> </w:t>
      </w:r>
      <w:r w:rsidR="00444369" w:rsidRPr="00040811">
        <w:t>hoogbegaafdenonderwijs</w:t>
      </w:r>
    </w:p>
    <w:p w14:paraId="2691879D" w14:textId="47E6FE4A" w:rsidR="00326023" w:rsidRPr="00040811" w:rsidRDefault="00231900" w:rsidP="00F743A6">
      <w:pPr>
        <w:rPr>
          <w:color w:val="000000" w:themeColor="text1"/>
        </w:rPr>
      </w:pPr>
      <w:r w:rsidRPr="00040811">
        <w:rPr>
          <w:color w:val="000000" w:themeColor="text1"/>
        </w:rPr>
        <w:t>Richt in</w:t>
      </w:r>
      <w:r w:rsidR="00860E20" w:rsidRPr="00040811">
        <w:rPr>
          <w:color w:val="000000" w:themeColor="text1"/>
        </w:rPr>
        <w:t xml:space="preserve"> elk van de 4 </w:t>
      </w:r>
      <w:r w:rsidR="000B3F6B">
        <w:rPr>
          <w:color w:val="000000" w:themeColor="text1"/>
        </w:rPr>
        <w:t>deelverbanden</w:t>
      </w:r>
      <w:r w:rsidR="00860E20" w:rsidRPr="00040811">
        <w:rPr>
          <w:color w:val="000000" w:themeColor="text1"/>
        </w:rPr>
        <w:t xml:space="preserve"> 1 voltijds hoogbegaafdenschool </w:t>
      </w:r>
      <w:r w:rsidR="00326023" w:rsidRPr="00040811">
        <w:rPr>
          <w:color w:val="000000" w:themeColor="text1"/>
        </w:rPr>
        <w:t xml:space="preserve">in </w:t>
      </w:r>
      <w:r w:rsidR="00860E20" w:rsidRPr="00040811">
        <w:rPr>
          <w:color w:val="000000" w:themeColor="text1"/>
        </w:rPr>
        <w:t xml:space="preserve">met </w:t>
      </w:r>
      <w:r w:rsidR="002E77F9" w:rsidRPr="00040811">
        <w:rPr>
          <w:color w:val="000000" w:themeColor="text1"/>
        </w:rPr>
        <w:t xml:space="preserve">ontwikkelingsgericht </w:t>
      </w:r>
      <w:r w:rsidR="00326023" w:rsidRPr="00040811">
        <w:rPr>
          <w:color w:val="000000" w:themeColor="text1"/>
        </w:rPr>
        <w:t xml:space="preserve">onderwijs </w:t>
      </w:r>
      <w:r w:rsidR="0078795B" w:rsidRPr="00040811">
        <w:rPr>
          <w:color w:val="000000" w:themeColor="text1"/>
        </w:rPr>
        <w:t>vanaf groep 1</w:t>
      </w:r>
      <w:r w:rsidR="002E77F9">
        <w:rPr>
          <w:color w:val="000000" w:themeColor="text1"/>
        </w:rPr>
        <w:t xml:space="preserve"> die voor alle (vermoedelijk) hoogbegaafden toegankelijk is</w:t>
      </w:r>
      <w:r w:rsidR="00860E20" w:rsidRPr="00040811">
        <w:rPr>
          <w:color w:val="000000" w:themeColor="text1"/>
        </w:rPr>
        <w:t xml:space="preserve">. </w:t>
      </w:r>
      <w:r w:rsidR="000804A2" w:rsidRPr="00040811">
        <w:rPr>
          <w:color w:val="000000" w:themeColor="text1"/>
        </w:rPr>
        <w:t xml:space="preserve">Inrichting van </w:t>
      </w:r>
      <w:r w:rsidR="002E77F9">
        <w:rPr>
          <w:color w:val="000000" w:themeColor="text1"/>
        </w:rPr>
        <w:t>hoogbegaafden</w:t>
      </w:r>
      <w:r w:rsidR="000804A2" w:rsidRPr="00040811">
        <w:rPr>
          <w:color w:val="000000" w:themeColor="text1"/>
        </w:rPr>
        <w:t xml:space="preserve">onderwijs vanaf groep 1 is noodzakelijk, omdat </w:t>
      </w:r>
      <w:r w:rsidR="002E77F9">
        <w:rPr>
          <w:color w:val="000000" w:themeColor="text1"/>
        </w:rPr>
        <w:t>deze kinderen</w:t>
      </w:r>
      <w:r w:rsidR="000804A2" w:rsidRPr="00040811">
        <w:rPr>
          <w:color w:val="000000" w:themeColor="text1"/>
        </w:rPr>
        <w:t xml:space="preserve"> vanaf de eerste schooldag op 4-jarige leeftijd met afstemmingsproblemen </w:t>
      </w:r>
      <w:r w:rsidR="002E77F9">
        <w:rPr>
          <w:color w:val="000000" w:themeColor="text1"/>
        </w:rPr>
        <w:t>te maken krijgen</w:t>
      </w:r>
      <w:r w:rsidR="000804A2" w:rsidRPr="00040811">
        <w:rPr>
          <w:color w:val="000000" w:themeColor="text1"/>
        </w:rPr>
        <w:t xml:space="preserve">. </w:t>
      </w:r>
    </w:p>
    <w:p w14:paraId="5D6498C2" w14:textId="7CB07933" w:rsidR="00FE02C2" w:rsidRDefault="00B661C0" w:rsidP="003C5A32">
      <w:pPr>
        <w:ind w:firstLine="576"/>
        <w:rPr>
          <w:rFonts w:eastAsiaTheme="majorEastAsia" w:cstheme="majorBidi"/>
          <w:color w:val="2F5496" w:themeColor="accent1" w:themeShade="BF"/>
          <w:sz w:val="26"/>
          <w:szCs w:val="26"/>
        </w:rPr>
      </w:pPr>
      <w:r w:rsidRPr="00040811">
        <w:rPr>
          <w:color w:val="000000" w:themeColor="text1"/>
        </w:rPr>
        <w:t xml:space="preserve">Door in </w:t>
      </w:r>
      <w:r w:rsidR="000B3F6B">
        <w:rPr>
          <w:color w:val="000000" w:themeColor="text1"/>
        </w:rPr>
        <w:t>elk deelverband</w:t>
      </w:r>
      <w:r w:rsidRPr="00040811">
        <w:rPr>
          <w:color w:val="000000" w:themeColor="text1"/>
        </w:rPr>
        <w:t xml:space="preserve"> (ten minste) 1 school in te richten waar hoogbegaafden passend onderwijs krijgen, wordt</w:t>
      </w:r>
      <w:r w:rsidR="0002192A" w:rsidRPr="00040811">
        <w:rPr>
          <w:color w:val="000000" w:themeColor="text1"/>
        </w:rPr>
        <w:t xml:space="preserve"> voorkomen dat </w:t>
      </w:r>
      <w:r w:rsidR="00860E20" w:rsidRPr="00040811">
        <w:rPr>
          <w:color w:val="000000" w:themeColor="text1"/>
        </w:rPr>
        <w:t xml:space="preserve">de </w:t>
      </w:r>
      <w:r w:rsidRPr="00040811">
        <w:rPr>
          <w:color w:val="000000" w:themeColor="text1"/>
        </w:rPr>
        <w:t xml:space="preserve">ontwikkeling van </w:t>
      </w:r>
      <w:r w:rsidRPr="00040811">
        <w:rPr>
          <w:rFonts w:eastAsia="Calibri" w:cs="Calibri"/>
        </w:rPr>
        <w:t>de</w:t>
      </w:r>
      <w:r w:rsidR="00860E20" w:rsidRPr="00040811">
        <w:rPr>
          <w:rFonts w:eastAsia="Calibri" w:cs="Calibri"/>
        </w:rPr>
        <w:t xml:space="preserve"> 478 </w:t>
      </w:r>
      <w:r w:rsidR="003E3958" w:rsidRPr="00040811">
        <w:rPr>
          <w:rFonts w:eastAsia="Calibri" w:cs="Calibri"/>
        </w:rPr>
        <w:t>(hoog)begaafde</w:t>
      </w:r>
      <w:r w:rsidR="00337B71" w:rsidRPr="00040811">
        <w:rPr>
          <w:rFonts w:eastAsia="Calibri" w:cs="Calibri"/>
        </w:rPr>
        <w:t xml:space="preserve"> potentiële uitvallers</w:t>
      </w:r>
      <w:r w:rsidRPr="00040811">
        <w:rPr>
          <w:rFonts w:eastAsia="Calibri" w:cs="Calibri"/>
        </w:rPr>
        <w:t xml:space="preserve"> wordt onderbroken</w:t>
      </w:r>
      <w:r w:rsidR="00337B71" w:rsidRPr="00040811">
        <w:rPr>
          <w:rFonts w:eastAsia="Calibri" w:cs="Calibri"/>
        </w:rPr>
        <w:t xml:space="preserve">. </w:t>
      </w:r>
      <w:r w:rsidRPr="00040811">
        <w:rPr>
          <w:rFonts w:eastAsia="Calibri" w:cs="Calibri"/>
        </w:rPr>
        <w:t xml:space="preserve">Dit voorkomt </w:t>
      </w:r>
      <w:r w:rsidR="00337B71" w:rsidRPr="00040811">
        <w:rPr>
          <w:rFonts w:eastAsia="Calibri" w:cs="Calibri"/>
        </w:rPr>
        <w:t xml:space="preserve">veel cognitieve, sociale, emotionele en persoonlijke problemen bij de kinderen en de weerslag die dit heeft op hun families. </w:t>
      </w:r>
      <w:r w:rsidRPr="00040811">
        <w:rPr>
          <w:rFonts w:eastAsia="Calibri" w:cs="Calibri"/>
        </w:rPr>
        <w:t xml:space="preserve">Tevens </w:t>
      </w:r>
      <w:r w:rsidR="00F939F2" w:rsidRPr="00040811">
        <w:rPr>
          <w:rFonts w:eastAsia="Calibri" w:cs="Calibri"/>
        </w:rPr>
        <w:t xml:space="preserve">voorkomt </w:t>
      </w:r>
      <w:r w:rsidRPr="00040811">
        <w:rPr>
          <w:rFonts w:eastAsia="Calibri" w:cs="Calibri"/>
        </w:rPr>
        <w:t>dit</w:t>
      </w:r>
      <w:r w:rsidR="00F939F2" w:rsidRPr="00040811">
        <w:rPr>
          <w:rFonts w:eastAsia="Calibri" w:cs="Calibri"/>
        </w:rPr>
        <w:t xml:space="preserve"> een beroep op de psychische zorg en de jeugdzorg. </w:t>
      </w:r>
      <w:r w:rsidR="0057185E">
        <w:rPr>
          <w:rFonts w:eastAsia="Calibri" w:cs="Calibri"/>
        </w:rPr>
        <w:t xml:space="preserve"> </w:t>
      </w:r>
      <w:r w:rsidR="00FE02C2">
        <w:br w:type="page"/>
      </w:r>
    </w:p>
    <w:p w14:paraId="4815245B" w14:textId="420538E6" w:rsidR="00115FBC" w:rsidRPr="00040811" w:rsidRDefault="00115FBC" w:rsidP="001960F2">
      <w:pPr>
        <w:pStyle w:val="Kop2"/>
      </w:pPr>
      <w:bookmarkStart w:id="85" w:name="_Toc114093997"/>
      <w:r w:rsidRPr="00040811">
        <w:lastRenderedPageBreak/>
        <w:t>Samenwerking met ouders en kinderen</w:t>
      </w:r>
      <w:bookmarkEnd w:id="85"/>
      <w:r w:rsidRPr="00040811">
        <w:t xml:space="preserve"> </w:t>
      </w:r>
    </w:p>
    <w:p w14:paraId="7454E2DA" w14:textId="56E637B9" w:rsidR="00115FBC" w:rsidRPr="00040811" w:rsidRDefault="00115FBC" w:rsidP="00115FBC">
      <w:pPr>
        <w:rPr>
          <w:color w:val="000000" w:themeColor="text1"/>
        </w:rPr>
      </w:pPr>
    </w:p>
    <w:p w14:paraId="441F7B9A" w14:textId="60C26940" w:rsidR="00F42DF0" w:rsidRPr="00040811" w:rsidRDefault="00F42DF0" w:rsidP="006321A0">
      <w:pPr>
        <w:pStyle w:val="Kop4"/>
      </w:pPr>
      <w:r w:rsidRPr="00040811">
        <w:t xml:space="preserve">Aanbeveling </w:t>
      </w:r>
      <w:r w:rsidR="005620FB" w:rsidRPr="00040811">
        <w:t>6</w:t>
      </w:r>
      <w:r w:rsidR="006D63B4" w:rsidRPr="00040811">
        <w:t xml:space="preserve"> </w:t>
      </w:r>
      <w:r w:rsidR="00270D51" w:rsidRPr="00040811">
        <w:t xml:space="preserve">Realiseer </w:t>
      </w:r>
      <w:r w:rsidR="006D63B4" w:rsidRPr="00040811">
        <w:t>Educatief Partnerschap</w:t>
      </w:r>
    </w:p>
    <w:p w14:paraId="58F485E1" w14:textId="6498CBC3" w:rsidR="002E31D2" w:rsidRPr="00040811" w:rsidRDefault="00F42DF0" w:rsidP="00DF50B7">
      <w:pPr>
        <w:rPr>
          <w:color w:val="000000" w:themeColor="text1"/>
        </w:rPr>
      </w:pPr>
      <w:r w:rsidRPr="00040811">
        <w:rPr>
          <w:color w:val="000000" w:themeColor="text1"/>
        </w:rPr>
        <w:t xml:space="preserve">Werk als </w:t>
      </w:r>
      <w:r w:rsidR="00990198" w:rsidRPr="00040811">
        <w:rPr>
          <w:color w:val="000000" w:themeColor="text1"/>
        </w:rPr>
        <w:t xml:space="preserve">swv, school en </w:t>
      </w:r>
      <w:r w:rsidRPr="00040811">
        <w:rPr>
          <w:color w:val="000000" w:themeColor="text1"/>
        </w:rPr>
        <w:t xml:space="preserve">onderwijsprofessional met ouders en kind </w:t>
      </w:r>
      <w:r w:rsidR="00217335" w:rsidRPr="00040811">
        <w:rPr>
          <w:color w:val="000000" w:themeColor="text1"/>
        </w:rPr>
        <w:t xml:space="preserve">samen </w:t>
      </w:r>
      <w:r w:rsidR="00990198" w:rsidRPr="00040811">
        <w:rPr>
          <w:color w:val="000000" w:themeColor="text1"/>
        </w:rPr>
        <w:t xml:space="preserve">om het </w:t>
      </w:r>
      <w:r w:rsidR="00217335" w:rsidRPr="00040811">
        <w:rPr>
          <w:color w:val="000000" w:themeColor="text1"/>
        </w:rPr>
        <w:t xml:space="preserve">kind passend </w:t>
      </w:r>
      <w:r w:rsidR="00990198" w:rsidRPr="00040811">
        <w:rPr>
          <w:color w:val="000000" w:themeColor="text1"/>
        </w:rPr>
        <w:t xml:space="preserve">onderwijs </w:t>
      </w:r>
      <w:r w:rsidR="00217335" w:rsidRPr="00040811">
        <w:rPr>
          <w:color w:val="000000" w:themeColor="text1"/>
        </w:rPr>
        <w:t xml:space="preserve">te kunnen bieden </w:t>
      </w:r>
      <w:r w:rsidR="00DF50B7" w:rsidRPr="00040811">
        <w:rPr>
          <w:color w:val="000000" w:themeColor="text1"/>
        </w:rPr>
        <w:t xml:space="preserve">dat een doorlopende ontwikkeling mogelijk maakt. </w:t>
      </w:r>
      <w:r w:rsidR="00990198" w:rsidRPr="00040811">
        <w:rPr>
          <w:color w:val="000000" w:themeColor="text1"/>
        </w:rPr>
        <w:t xml:space="preserve">Zie de ouder als partner </w:t>
      </w:r>
      <w:r w:rsidR="00DF50B7" w:rsidRPr="00040811">
        <w:rPr>
          <w:color w:val="000000" w:themeColor="text1"/>
        </w:rPr>
        <w:t xml:space="preserve">om het kind zich optimaal te laten ontwikkelen, zowel op school als thuis. </w:t>
      </w:r>
      <w:r w:rsidR="00990198" w:rsidRPr="00040811">
        <w:rPr>
          <w:color w:val="000000" w:themeColor="text1"/>
        </w:rPr>
        <w:t xml:space="preserve">Educatief partnerschap geeft richting aan, faciliteert en verbetert het leerproces van de kinderen. </w:t>
      </w:r>
    </w:p>
    <w:p w14:paraId="1C6855A7" w14:textId="2B892CBB" w:rsidR="00DF50B7" w:rsidRPr="00040811" w:rsidRDefault="00DF50B7" w:rsidP="00DF50B7">
      <w:pPr>
        <w:rPr>
          <w:color w:val="000000" w:themeColor="text1"/>
        </w:rPr>
      </w:pPr>
      <w:r w:rsidRPr="00040811">
        <w:rPr>
          <w:color w:val="000000" w:themeColor="text1"/>
        </w:rPr>
        <w:tab/>
        <w:t xml:space="preserve">Besef dat ouders hun kind </w:t>
      </w:r>
      <w:r w:rsidR="00397F37" w:rsidRPr="00040811">
        <w:rPr>
          <w:color w:val="000000" w:themeColor="text1"/>
        </w:rPr>
        <w:t xml:space="preserve">zich hebben zien ontwikkelen voor het naar school ging. Als het kind sinds de schoolgang heel ander gedrag is gaan vertonen, dan is dat een teken dat het niet goed gaat. Het is heel goed mogelijk dat het kind dit gedrag niet op school laat zien. Bijna driekwart van de ouders heeft in de enquête aangegeven dat hun kind zich op school heel anders gedraagt dan thuis. </w:t>
      </w:r>
    </w:p>
    <w:p w14:paraId="22A7032B" w14:textId="5578594A" w:rsidR="00990198" w:rsidRPr="00040811" w:rsidRDefault="00990198" w:rsidP="00990198">
      <w:pPr>
        <w:rPr>
          <w:color w:val="000000" w:themeColor="text1"/>
        </w:rPr>
      </w:pPr>
    </w:p>
    <w:p w14:paraId="3C9CA485" w14:textId="11AFBBFE" w:rsidR="00784CEA" w:rsidRPr="00040811" w:rsidRDefault="00784CEA" w:rsidP="006321A0">
      <w:pPr>
        <w:pStyle w:val="Kop4"/>
      </w:pPr>
      <w:r w:rsidRPr="00040811">
        <w:t xml:space="preserve">Aanbeveling </w:t>
      </w:r>
      <w:r w:rsidR="005620FB" w:rsidRPr="00040811">
        <w:t>7</w:t>
      </w:r>
      <w:r w:rsidR="00397F37" w:rsidRPr="00040811">
        <w:t xml:space="preserve"> </w:t>
      </w:r>
      <w:r w:rsidR="00270D51" w:rsidRPr="00040811">
        <w:t xml:space="preserve">Stel een </w:t>
      </w:r>
      <w:r w:rsidR="00397F37" w:rsidRPr="00040811">
        <w:t>Kinderadviesraad</w:t>
      </w:r>
      <w:r w:rsidR="00270D51" w:rsidRPr="00040811">
        <w:t xml:space="preserve"> in</w:t>
      </w:r>
    </w:p>
    <w:p w14:paraId="5EB7F57C" w14:textId="43B0B0A1" w:rsidR="000A7BAB" w:rsidRPr="00040811" w:rsidRDefault="000A7BAB" w:rsidP="00784CEA">
      <w:pPr>
        <w:rPr>
          <w:color w:val="000000" w:themeColor="text1"/>
        </w:rPr>
      </w:pPr>
      <w:r w:rsidRPr="00040811">
        <w:rPr>
          <w:color w:val="000000" w:themeColor="text1"/>
        </w:rPr>
        <w:t xml:space="preserve">Richt als swv en als school een Kinderadviesraad </w:t>
      </w:r>
      <w:r w:rsidR="00397F37" w:rsidRPr="00040811">
        <w:rPr>
          <w:color w:val="000000" w:themeColor="text1"/>
        </w:rPr>
        <w:t>op</w:t>
      </w:r>
      <w:r w:rsidRPr="00040811">
        <w:rPr>
          <w:color w:val="000000" w:themeColor="text1"/>
        </w:rPr>
        <w:t xml:space="preserve">, waarin kinderen gevraagd en ongevraagd advies kunnen geven over de gang van zaken op in het swv </w:t>
      </w:r>
      <w:r w:rsidR="00397F37" w:rsidRPr="00040811">
        <w:rPr>
          <w:color w:val="000000" w:themeColor="text1"/>
        </w:rPr>
        <w:t xml:space="preserve">respectievelijk </w:t>
      </w:r>
      <w:r w:rsidRPr="00040811">
        <w:rPr>
          <w:color w:val="000000" w:themeColor="text1"/>
        </w:rPr>
        <w:t>op</w:t>
      </w:r>
      <w:r w:rsidR="00397F37" w:rsidRPr="00040811">
        <w:rPr>
          <w:color w:val="000000" w:themeColor="text1"/>
        </w:rPr>
        <w:t xml:space="preserve"> hun</w:t>
      </w:r>
      <w:r w:rsidRPr="00040811">
        <w:rPr>
          <w:color w:val="000000" w:themeColor="text1"/>
        </w:rPr>
        <w:t xml:space="preserve"> </w:t>
      </w:r>
      <w:r w:rsidR="00397F37" w:rsidRPr="00040811">
        <w:rPr>
          <w:color w:val="000000" w:themeColor="text1"/>
        </w:rPr>
        <w:t>s</w:t>
      </w:r>
      <w:r w:rsidRPr="00040811">
        <w:rPr>
          <w:color w:val="000000" w:themeColor="text1"/>
        </w:rPr>
        <w:t>chool.</w:t>
      </w:r>
      <w:r w:rsidR="00B034A8" w:rsidRPr="00040811">
        <w:rPr>
          <w:color w:val="000000" w:themeColor="text1"/>
        </w:rPr>
        <w:t xml:space="preserve"> </w:t>
      </w:r>
      <w:r w:rsidR="00397F37" w:rsidRPr="00040811">
        <w:rPr>
          <w:color w:val="000000" w:themeColor="text1"/>
        </w:rPr>
        <w:t>Gebruik</w:t>
      </w:r>
      <w:r w:rsidR="00851957" w:rsidRPr="00040811">
        <w:rPr>
          <w:color w:val="000000" w:themeColor="text1"/>
        </w:rPr>
        <w:t xml:space="preserve"> de adviezen van </w:t>
      </w:r>
      <w:r w:rsidR="00071DF6" w:rsidRPr="00040811">
        <w:rPr>
          <w:color w:val="000000" w:themeColor="text1"/>
        </w:rPr>
        <w:t xml:space="preserve">deze adviesraad </w:t>
      </w:r>
      <w:r w:rsidR="00397F37" w:rsidRPr="00040811">
        <w:rPr>
          <w:color w:val="000000" w:themeColor="text1"/>
        </w:rPr>
        <w:t>om passend onderwijs te realiseren en het onderwijs ontwikkelingsgericht in te richten</w:t>
      </w:r>
      <w:r w:rsidR="00851957" w:rsidRPr="00040811">
        <w:rPr>
          <w:color w:val="000000" w:themeColor="text1"/>
        </w:rPr>
        <w:t>.</w:t>
      </w:r>
      <w:r w:rsidR="00B034A8" w:rsidRPr="00040811">
        <w:rPr>
          <w:color w:val="000000" w:themeColor="text1"/>
        </w:rPr>
        <w:t xml:space="preserve"> </w:t>
      </w:r>
    </w:p>
    <w:p w14:paraId="0B1177C5" w14:textId="468FF1B7" w:rsidR="00990198" w:rsidRPr="00040811" w:rsidRDefault="000A7BAB" w:rsidP="00784CEA">
      <w:pPr>
        <w:rPr>
          <w:color w:val="000000" w:themeColor="text1"/>
        </w:rPr>
      </w:pPr>
      <w:r w:rsidRPr="00040811">
        <w:rPr>
          <w:color w:val="000000" w:themeColor="text1"/>
        </w:rPr>
        <w:tab/>
      </w:r>
      <w:r w:rsidR="00D03D97" w:rsidRPr="00040811">
        <w:rPr>
          <w:color w:val="000000" w:themeColor="text1"/>
        </w:rPr>
        <w:t xml:space="preserve">Het inrichten van een Kinderadviesraad is niet alleen een aanwinst voor het </w:t>
      </w:r>
      <w:r w:rsidR="0095502D" w:rsidRPr="00040811">
        <w:rPr>
          <w:color w:val="000000" w:themeColor="text1"/>
        </w:rPr>
        <w:t xml:space="preserve">onderwijs, het </w:t>
      </w:r>
      <w:r w:rsidR="00D03D97" w:rsidRPr="00040811">
        <w:rPr>
          <w:color w:val="000000" w:themeColor="text1"/>
        </w:rPr>
        <w:t xml:space="preserve">swv en de school, maar </w:t>
      </w:r>
      <w:r w:rsidR="0095502D" w:rsidRPr="00040811">
        <w:rPr>
          <w:color w:val="000000" w:themeColor="text1"/>
        </w:rPr>
        <w:t xml:space="preserve">het is </w:t>
      </w:r>
      <w:r w:rsidR="00D03D97" w:rsidRPr="00040811">
        <w:rPr>
          <w:color w:val="000000" w:themeColor="text1"/>
        </w:rPr>
        <w:t xml:space="preserve">ook voorgeschreven in </w:t>
      </w:r>
      <w:r w:rsidRPr="00040811">
        <w:rPr>
          <w:color w:val="000000" w:themeColor="text1"/>
        </w:rPr>
        <w:t>het VN-Kinderrechtenverdrag</w:t>
      </w:r>
      <w:r w:rsidR="00D03D97" w:rsidRPr="00040811">
        <w:rPr>
          <w:color w:val="000000" w:themeColor="text1"/>
        </w:rPr>
        <w:t>.</w:t>
      </w:r>
      <w:r w:rsidRPr="00040811">
        <w:rPr>
          <w:color w:val="000000" w:themeColor="text1"/>
        </w:rPr>
        <w:t xml:space="preserve"> </w:t>
      </w:r>
      <w:r w:rsidR="00D03D97" w:rsidRPr="00040811">
        <w:rPr>
          <w:color w:val="000000" w:themeColor="text1"/>
        </w:rPr>
        <w:t xml:space="preserve">In artikel 12 van dit verdrag dat Nederland heeft geratificeerd, </w:t>
      </w:r>
      <w:r w:rsidRPr="00040811">
        <w:rPr>
          <w:color w:val="000000" w:themeColor="text1"/>
        </w:rPr>
        <w:t>is geregeld dat alle kinderen het recht hebben hun mening te geven over belangrijke zaken die hen aangaan. Naar de mening van kinderen moet serieus worden geluisterd</w:t>
      </w:r>
      <w:r w:rsidR="0084412D" w:rsidRPr="00040811">
        <w:rPr>
          <w:color w:val="000000" w:themeColor="text1"/>
        </w:rPr>
        <w:t xml:space="preserve"> (</w:t>
      </w:r>
      <w:r w:rsidR="0084412D" w:rsidRPr="00040811">
        <w:t>Kinderrechten.nl, z.d.)</w:t>
      </w:r>
      <w:r w:rsidRPr="00040811">
        <w:rPr>
          <w:color w:val="000000" w:themeColor="text1"/>
        </w:rPr>
        <w:t>.</w:t>
      </w:r>
      <w:r w:rsidR="00D03D97" w:rsidRPr="00040811">
        <w:rPr>
          <w:color w:val="000000" w:themeColor="text1"/>
        </w:rPr>
        <w:t xml:space="preserve"> Het onderwijs is bij uitstek een belangrijke zaak die kinderen aangaat. </w:t>
      </w:r>
    </w:p>
    <w:p w14:paraId="0A3EBCFF" w14:textId="23E52D6C" w:rsidR="007116C2" w:rsidRPr="00040811" w:rsidRDefault="007116C2" w:rsidP="00784CEA">
      <w:pPr>
        <w:rPr>
          <w:color w:val="000000" w:themeColor="text1"/>
        </w:rPr>
      </w:pPr>
    </w:p>
    <w:p w14:paraId="7DAFDA36" w14:textId="06AB4314" w:rsidR="002E31D2" w:rsidRPr="00040811" w:rsidRDefault="002349F2" w:rsidP="006321A0">
      <w:pPr>
        <w:pStyle w:val="Kop4"/>
      </w:pPr>
      <w:r w:rsidRPr="00040811">
        <w:t xml:space="preserve">Aanbeveling </w:t>
      </w:r>
      <w:r w:rsidR="005620FB" w:rsidRPr="00040811">
        <w:t>8</w:t>
      </w:r>
      <w:r w:rsidR="001343FB" w:rsidRPr="00040811">
        <w:t xml:space="preserve"> A</w:t>
      </w:r>
      <w:r w:rsidR="00501468" w:rsidRPr="00040811">
        <w:t>rrangeer een Thuiszittersoverleg</w:t>
      </w:r>
    </w:p>
    <w:p w14:paraId="58B3F927" w14:textId="60D27384" w:rsidR="002349F2" w:rsidRPr="00040811" w:rsidRDefault="002349F2" w:rsidP="00115FBC">
      <w:pPr>
        <w:rPr>
          <w:color w:val="000000" w:themeColor="text1"/>
        </w:rPr>
      </w:pPr>
      <w:r w:rsidRPr="00040811">
        <w:rPr>
          <w:color w:val="000000" w:themeColor="text1"/>
        </w:rPr>
        <w:t xml:space="preserve">Arrangeer als swv een Thuiszittersoverleg, waarin de ouders </w:t>
      </w:r>
      <w:r w:rsidR="00501468" w:rsidRPr="00040811">
        <w:rPr>
          <w:color w:val="000000" w:themeColor="text1"/>
        </w:rPr>
        <w:t xml:space="preserve">van thuiszitters en eventueel hun kinderen zelf </w:t>
      </w:r>
      <w:r w:rsidRPr="00040811">
        <w:rPr>
          <w:color w:val="000000" w:themeColor="text1"/>
        </w:rPr>
        <w:t xml:space="preserve">het swv kunnen adviseren hoe het leerrecht van hun kinderen het beste gewaarborgd kunnen worden. </w:t>
      </w:r>
      <w:r w:rsidR="00501CD1" w:rsidRPr="00040811">
        <w:rPr>
          <w:color w:val="000000" w:themeColor="text1"/>
        </w:rPr>
        <w:t>Neem hun</w:t>
      </w:r>
      <w:r w:rsidR="00501468" w:rsidRPr="00040811">
        <w:rPr>
          <w:color w:val="000000" w:themeColor="text1"/>
        </w:rPr>
        <w:t xml:space="preserve"> adviezen,</w:t>
      </w:r>
      <w:r w:rsidR="00501CD1" w:rsidRPr="00040811">
        <w:rPr>
          <w:color w:val="000000" w:themeColor="text1"/>
        </w:rPr>
        <w:t xml:space="preserve"> vragen en oplossingen als uitgangspunt voor het beleid.</w:t>
      </w:r>
    </w:p>
    <w:p w14:paraId="1C69DC66" w14:textId="7C761BF5" w:rsidR="002349F2" w:rsidRPr="00040811" w:rsidRDefault="00B536E6" w:rsidP="00501468">
      <w:pPr>
        <w:ind w:firstLine="709"/>
        <w:rPr>
          <w:color w:val="000000" w:themeColor="text1"/>
        </w:rPr>
      </w:pPr>
      <w:r w:rsidRPr="00040811">
        <w:rPr>
          <w:rFonts w:eastAsia="Roboto" w:cs="Roboto"/>
          <w:iCs/>
        </w:rPr>
        <w:t xml:space="preserve">Door als swv direct in overleg te gaan met ouders wordt zicht gekregen op de </w:t>
      </w:r>
      <w:r w:rsidR="00501468" w:rsidRPr="00040811">
        <w:rPr>
          <w:rFonts w:eastAsia="Roboto" w:cs="Roboto"/>
          <w:iCs/>
        </w:rPr>
        <w:t xml:space="preserve">nog bestaande </w:t>
      </w:r>
      <w:r w:rsidRPr="00040811">
        <w:rPr>
          <w:rFonts w:eastAsia="Roboto" w:cs="Roboto"/>
          <w:iCs/>
        </w:rPr>
        <w:t>witte vlekken in het aanbod van het swv</w:t>
      </w:r>
      <w:r w:rsidR="00501468" w:rsidRPr="00040811">
        <w:rPr>
          <w:rFonts w:eastAsia="Roboto" w:cs="Roboto"/>
          <w:iCs/>
        </w:rPr>
        <w:t xml:space="preserve"> en kunnen kinderen perspectief worden geboden.</w:t>
      </w:r>
    </w:p>
    <w:p w14:paraId="397F1593" w14:textId="77777777" w:rsidR="002349F2" w:rsidRPr="00040811" w:rsidRDefault="002349F2" w:rsidP="00115FBC">
      <w:pPr>
        <w:rPr>
          <w:color w:val="000000" w:themeColor="text1"/>
        </w:rPr>
      </w:pPr>
    </w:p>
    <w:p w14:paraId="40CD2C2F" w14:textId="18DCBCAE" w:rsidR="00115FBC" w:rsidRPr="00040811" w:rsidRDefault="00115FBC" w:rsidP="00D47CAD">
      <w:pPr>
        <w:pStyle w:val="Kop2"/>
      </w:pPr>
      <w:bookmarkStart w:id="86" w:name="_Toc114093998"/>
      <w:r w:rsidRPr="00040811">
        <w:t>Kennis en begrip</w:t>
      </w:r>
      <w:bookmarkEnd w:id="86"/>
    </w:p>
    <w:p w14:paraId="2023B704" w14:textId="77777777" w:rsidR="00D47CAD" w:rsidRPr="00040811" w:rsidRDefault="00D47CAD" w:rsidP="00D47CAD"/>
    <w:p w14:paraId="2B435602" w14:textId="5CDA18E4" w:rsidR="00061C59" w:rsidRPr="00040811" w:rsidRDefault="00061C59" w:rsidP="006321A0">
      <w:pPr>
        <w:pStyle w:val="Kop4"/>
      </w:pPr>
      <w:r w:rsidRPr="00040811">
        <w:t xml:space="preserve">Aanbeveling </w:t>
      </w:r>
      <w:r w:rsidR="005620FB" w:rsidRPr="00040811">
        <w:t>9</w:t>
      </w:r>
      <w:r w:rsidR="00DF4E89" w:rsidRPr="00040811">
        <w:t xml:space="preserve"> Vorm een </w:t>
      </w:r>
      <w:r w:rsidR="00A045C8">
        <w:t xml:space="preserve">interne </w:t>
      </w:r>
      <w:r w:rsidR="00DF4E89" w:rsidRPr="00040811">
        <w:t>leergemeenschap</w:t>
      </w:r>
    </w:p>
    <w:p w14:paraId="4885CF1E" w14:textId="77777777" w:rsidR="00A045C8" w:rsidRDefault="00061C59" w:rsidP="00061C59">
      <w:r w:rsidRPr="00040811">
        <w:rPr>
          <w:color w:val="000000" w:themeColor="text1"/>
        </w:rPr>
        <w:t>Leer als scholen</w:t>
      </w:r>
      <w:r w:rsidR="008E7CB0" w:rsidRPr="00040811">
        <w:rPr>
          <w:color w:val="000000" w:themeColor="text1"/>
        </w:rPr>
        <w:t xml:space="preserve"> van het swv </w:t>
      </w:r>
      <w:r w:rsidRPr="00040811">
        <w:rPr>
          <w:color w:val="000000" w:themeColor="text1"/>
        </w:rPr>
        <w:t xml:space="preserve">van elkaar en vorm een </w:t>
      </w:r>
      <w:r w:rsidR="00A045C8">
        <w:rPr>
          <w:color w:val="000000" w:themeColor="text1"/>
        </w:rPr>
        <w:t xml:space="preserve">interne </w:t>
      </w:r>
      <w:r w:rsidR="00DF4E89" w:rsidRPr="00040811">
        <w:rPr>
          <w:color w:val="000000" w:themeColor="text1"/>
        </w:rPr>
        <w:t xml:space="preserve">leergemeenschap </w:t>
      </w:r>
      <w:r w:rsidRPr="00040811">
        <w:rPr>
          <w:color w:val="000000" w:themeColor="text1"/>
        </w:rPr>
        <w:t xml:space="preserve">van onderwijsprofessionals van alle disciplines die met elkaar kennis en ervaring uitwisselen over het omgaan met </w:t>
      </w:r>
      <w:r w:rsidR="00DF4E89" w:rsidRPr="00040811">
        <w:rPr>
          <w:color w:val="000000" w:themeColor="text1"/>
        </w:rPr>
        <w:t>(onder meer) (</w:t>
      </w:r>
      <w:r w:rsidRPr="00040811">
        <w:rPr>
          <w:color w:val="000000" w:themeColor="text1"/>
        </w:rPr>
        <w:t>hoog</w:t>
      </w:r>
      <w:r w:rsidR="00DF4E89" w:rsidRPr="00040811">
        <w:rPr>
          <w:color w:val="000000" w:themeColor="text1"/>
        </w:rPr>
        <w:t>)</w:t>
      </w:r>
      <w:r w:rsidRPr="00040811">
        <w:rPr>
          <w:color w:val="000000" w:themeColor="text1"/>
        </w:rPr>
        <w:t xml:space="preserve">begaafde </w:t>
      </w:r>
      <w:r w:rsidR="007941DA" w:rsidRPr="00040811">
        <w:rPr>
          <w:color w:val="000000" w:themeColor="text1"/>
        </w:rPr>
        <w:t>kinderen</w:t>
      </w:r>
      <w:r w:rsidRPr="00040811">
        <w:rPr>
          <w:color w:val="000000" w:themeColor="text1"/>
        </w:rPr>
        <w:t xml:space="preserve"> in het onderwijs.</w:t>
      </w:r>
      <w:r w:rsidR="008E7CB0" w:rsidRPr="00040811">
        <w:rPr>
          <w:color w:val="000000" w:themeColor="text1"/>
        </w:rPr>
        <w:t xml:space="preserve"> Nodig (ervarings)deskundigen uit van het swv en onderwijsprofessionals van onder meer de scholen </w:t>
      </w:r>
      <w:r w:rsidR="008E7CB0" w:rsidRPr="00040811">
        <w:t xml:space="preserve">Sint Nicolaas Haren, OBS Garmerwolde, GSV Groningen, Plan B, Stadskanaal en de Joseph Haydn school. </w:t>
      </w:r>
    </w:p>
    <w:p w14:paraId="17C10FDB" w14:textId="77777777" w:rsidR="00A045C8" w:rsidRPr="00040811" w:rsidRDefault="00A045C8" w:rsidP="00A045C8">
      <w:pPr>
        <w:ind w:firstLine="709"/>
      </w:pPr>
      <w:r w:rsidRPr="00040811">
        <w:rPr>
          <w:color w:val="000000" w:themeColor="text1"/>
        </w:rPr>
        <w:t xml:space="preserve">Uit het onderzoek is duidelijk geworden dat alleen oppervlakkige kennis van hoogbegaafdheid of alleen verdergaande kennis over onderwijs aan begaafden onvoldoende is om hoogbegaafden te kunnen ondersteunen en begeleiden in het onderwijs. </w:t>
      </w:r>
    </w:p>
    <w:p w14:paraId="2BA21A5D" w14:textId="77777777" w:rsidR="00A045C8" w:rsidRDefault="00A045C8" w:rsidP="00A045C8"/>
    <w:p w14:paraId="57ADB337" w14:textId="6CD1C15A" w:rsidR="00A045C8" w:rsidRPr="00040811" w:rsidRDefault="00A045C8" w:rsidP="006321A0">
      <w:pPr>
        <w:pStyle w:val="Kop4"/>
      </w:pPr>
      <w:r w:rsidRPr="00040811">
        <w:lastRenderedPageBreak/>
        <w:t xml:space="preserve">Aanbeveling </w:t>
      </w:r>
      <w:r>
        <w:t>10</w:t>
      </w:r>
      <w:r w:rsidRPr="00040811">
        <w:t xml:space="preserve"> Vorm een </w:t>
      </w:r>
      <w:r>
        <w:t xml:space="preserve">externe </w:t>
      </w:r>
      <w:r w:rsidRPr="00040811">
        <w:t>leergemeenschap</w:t>
      </w:r>
    </w:p>
    <w:p w14:paraId="7632C762" w14:textId="3D9CB776" w:rsidR="00061C59" w:rsidRDefault="00A045C8" w:rsidP="00A045C8">
      <w:r w:rsidRPr="00040811">
        <w:rPr>
          <w:color w:val="000000" w:themeColor="text1"/>
        </w:rPr>
        <w:t xml:space="preserve">Leer als </w:t>
      </w:r>
      <w:r>
        <w:rPr>
          <w:color w:val="000000" w:themeColor="text1"/>
        </w:rPr>
        <w:t>(hoogbegaafden)</w:t>
      </w:r>
      <w:r w:rsidRPr="00040811">
        <w:rPr>
          <w:color w:val="000000" w:themeColor="text1"/>
        </w:rPr>
        <w:t xml:space="preserve">scholen van </w:t>
      </w:r>
      <w:r>
        <w:t xml:space="preserve">ook van andere scholen die zich specifiek op deze groep richten. Een </w:t>
      </w:r>
      <w:r w:rsidR="00C52D91">
        <w:t>eerste stap</w:t>
      </w:r>
      <w:r>
        <w:t xml:space="preserve"> hiertoe is genomen door “HB-scholen” (</w:t>
      </w:r>
      <w:hyperlink r:id="rId98" w:history="1">
        <w:r w:rsidR="008E7CB0" w:rsidRPr="00040811">
          <w:rPr>
            <w:rStyle w:val="Hyperlink"/>
          </w:rPr>
          <w:t>www.hbscholen.nl</w:t>
        </w:r>
      </w:hyperlink>
      <w:r>
        <w:t>.</w:t>
      </w:r>
      <w:r w:rsidR="008E7CB0" w:rsidRPr="00040811">
        <w:t xml:space="preserve"> </w:t>
      </w:r>
      <w:r>
        <w:t xml:space="preserve">Dit is </w:t>
      </w:r>
      <w:r w:rsidR="008E7CB0" w:rsidRPr="00040811">
        <w:t xml:space="preserve">een initiatief van samenwerkende </w:t>
      </w:r>
      <w:r w:rsidRPr="00040811">
        <w:t>directeuren</w:t>
      </w:r>
      <w:r w:rsidR="008E7CB0" w:rsidRPr="00040811">
        <w:t xml:space="preserve"> van basisscholen met een voltijd HB-onderwijsaanbod. </w:t>
      </w:r>
      <w:r w:rsidR="00C52D91">
        <w:t xml:space="preserve">Het vormen van een </w:t>
      </w:r>
      <w:r>
        <w:t xml:space="preserve">externe leergemeenschap </w:t>
      </w:r>
      <w:r w:rsidR="00C52D91">
        <w:t xml:space="preserve">biedt veel meerwaarde. </w:t>
      </w:r>
    </w:p>
    <w:p w14:paraId="4036F1F3" w14:textId="77777777" w:rsidR="006321A0" w:rsidRPr="00040811" w:rsidRDefault="006321A0" w:rsidP="00A045C8">
      <w:pPr>
        <w:rPr>
          <w:color w:val="000000" w:themeColor="text1"/>
        </w:rPr>
      </w:pPr>
    </w:p>
    <w:p w14:paraId="06A1841E" w14:textId="673F30F5" w:rsidR="00115FBC" w:rsidRPr="00040811" w:rsidRDefault="005F7447" w:rsidP="00314DC8">
      <w:pPr>
        <w:pStyle w:val="Kop2"/>
      </w:pPr>
      <w:bookmarkStart w:id="87" w:name="_Toc114093999"/>
      <w:r w:rsidRPr="00040811">
        <w:t>Organisatie samenwerkingsverband</w:t>
      </w:r>
      <w:bookmarkEnd w:id="87"/>
    </w:p>
    <w:p w14:paraId="6A5361D7" w14:textId="6A698597" w:rsidR="00115FBC" w:rsidRPr="00040811" w:rsidRDefault="00115FBC" w:rsidP="00960831"/>
    <w:p w14:paraId="0A51A5F6" w14:textId="255B48CE" w:rsidR="00636275" w:rsidRPr="00040811" w:rsidRDefault="00636275" w:rsidP="006321A0">
      <w:pPr>
        <w:pStyle w:val="Kop4"/>
      </w:pPr>
      <w:r w:rsidRPr="00040811">
        <w:t xml:space="preserve">Aanbeveling </w:t>
      </w:r>
      <w:r w:rsidR="005620FB" w:rsidRPr="00040811">
        <w:t>1</w:t>
      </w:r>
      <w:r w:rsidR="00053B05">
        <w:t>1</w:t>
      </w:r>
      <w:r w:rsidR="007F13B1" w:rsidRPr="00040811">
        <w:t xml:space="preserve"> </w:t>
      </w:r>
      <w:r w:rsidR="006D0314" w:rsidRPr="00040811">
        <w:t xml:space="preserve">Verstevig de </w:t>
      </w:r>
      <w:r w:rsidR="00E2661B" w:rsidRPr="00040811">
        <w:t>bevoegdhed</w:t>
      </w:r>
      <w:r w:rsidR="006321A0">
        <w:t>en</w:t>
      </w:r>
      <w:r w:rsidR="00E2661B" w:rsidRPr="00040811">
        <w:t xml:space="preserve"> en </w:t>
      </w:r>
      <w:r w:rsidR="007F13B1" w:rsidRPr="00040811">
        <w:t>sturingsmogelijkheden</w:t>
      </w:r>
      <w:r w:rsidR="006D0314" w:rsidRPr="00040811">
        <w:t xml:space="preserve"> van het swv</w:t>
      </w:r>
    </w:p>
    <w:p w14:paraId="36767B8A" w14:textId="334DF5A2" w:rsidR="00AD174E" w:rsidRPr="00040811" w:rsidRDefault="00E2661B" w:rsidP="00094E95">
      <w:pPr>
        <w:rPr>
          <w:color w:val="000000" w:themeColor="text1"/>
        </w:rPr>
      </w:pPr>
      <w:r w:rsidRPr="00040811">
        <w:rPr>
          <w:color w:val="000000" w:themeColor="text1"/>
        </w:rPr>
        <w:t>Het swv is verantwoordelijk voor het extra ondersteuningsaanbod om alle leerlingen een ononderbroken ontwikkelingsproces te laten doorlopen</w:t>
      </w:r>
      <w:r w:rsidR="00AD174E" w:rsidRPr="00040811">
        <w:rPr>
          <w:color w:val="000000" w:themeColor="text1"/>
        </w:rPr>
        <w:t xml:space="preserve"> (§ 2.4)</w:t>
      </w:r>
      <w:r w:rsidRPr="00040811">
        <w:rPr>
          <w:color w:val="000000" w:themeColor="text1"/>
        </w:rPr>
        <w:t xml:space="preserve">. </w:t>
      </w:r>
      <w:r w:rsidR="00AD174E" w:rsidRPr="00040811">
        <w:rPr>
          <w:color w:val="000000" w:themeColor="text1"/>
        </w:rPr>
        <w:t xml:space="preserve">Bij het swv staat derhalve het belang van het kind centraal. </w:t>
      </w:r>
      <w:r w:rsidR="006D0314" w:rsidRPr="00040811">
        <w:rPr>
          <w:color w:val="000000" w:themeColor="text1"/>
        </w:rPr>
        <w:t xml:space="preserve">Als het swv </w:t>
      </w:r>
      <w:r w:rsidR="00BF02CF" w:rsidRPr="00040811">
        <w:rPr>
          <w:color w:val="000000" w:themeColor="text1"/>
        </w:rPr>
        <w:t xml:space="preserve">schoolbesturen </w:t>
      </w:r>
      <w:r w:rsidR="00BF02CF">
        <w:rPr>
          <w:color w:val="000000" w:themeColor="text1"/>
        </w:rPr>
        <w:t xml:space="preserve">een budget </w:t>
      </w:r>
      <w:r w:rsidR="00BF02CF" w:rsidRPr="00040811">
        <w:rPr>
          <w:color w:val="000000" w:themeColor="text1"/>
        </w:rPr>
        <w:t xml:space="preserve">toekent </w:t>
      </w:r>
      <w:r w:rsidR="006D0314" w:rsidRPr="00040811">
        <w:rPr>
          <w:color w:val="000000" w:themeColor="text1"/>
        </w:rPr>
        <w:t>voor passend onderwijs</w:t>
      </w:r>
      <w:r w:rsidR="00BF02CF">
        <w:rPr>
          <w:color w:val="000000" w:themeColor="text1"/>
        </w:rPr>
        <w:t xml:space="preserve"> voor (hoog)begaafde kinderen</w:t>
      </w:r>
      <w:r w:rsidR="006D0314" w:rsidRPr="00040811">
        <w:rPr>
          <w:color w:val="000000" w:themeColor="text1"/>
        </w:rPr>
        <w:t xml:space="preserve">, dient het ook de bevoegdheid en de sturingsmogelijkheden te hebben om ervoor te zorgen dat </w:t>
      </w:r>
      <w:r w:rsidR="00BF02CF">
        <w:rPr>
          <w:color w:val="000000" w:themeColor="text1"/>
        </w:rPr>
        <w:t>dit budget</w:t>
      </w:r>
      <w:r w:rsidR="006D0314" w:rsidRPr="00040811">
        <w:rPr>
          <w:color w:val="000000" w:themeColor="text1"/>
        </w:rPr>
        <w:t xml:space="preserve"> wordt besteed waarvoor het is bedoeld</w:t>
      </w:r>
      <w:r w:rsidR="00BF02CF">
        <w:rPr>
          <w:color w:val="000000" w:themeColor="text1"/>
        </w:rPr>
        <w:t xml:space="preserve">. </w:t>
      </w:r>
      <w:r w:rsidR="0040598F">
        <w:rPr>
          <w:color w:val="000000" w:themeColor="text1"/>
        </w:rPr>
        <w:t>Naar aanleiding van dit onderzoek rijst d</w:t>
      </w:r>
      <w:r w:rsidR="006D0314" w:rsidRPr="00040811">
        <w:rPr>
          <w:color w:val="000000" w:themeColor="text1"/>
        </w:rPr>
        <w:t>e vraag of het swv deze bevoegdheid en sturingsmogelijkheden daadwerkelijk heeft</w:t>
      </w:r>
      <w:r w:rsidR="0040598F">
        <w:rPr>
          <w:color w:val="000000" w:themeColor="text1"/>
        </w:rPr>
        <w:t xml:space="preserve">. Indien dit niet het geval is, zullen </w:t>
      </w:r>
      <w:r w:rsidR="006D0314" w:rsidRPr="00040811">
        <w:rPr>
          <w:color w:val="000000" w:themeColor="text1"/>
        </w:rPr>
        <w:t xml:space="preserve"> </w:t>
      </w:r>
      <w:r w:rsidR="00262935" w:rsidRPr="00040811">
        <w:rPr>
          <w:color w:val="000000" w:themeColor="text1"/>
        </w:rPr>
        <w:t xml:space="preserve">maatregelen genomen </w:t>
      </w:r>
      <w:r w:rsidR="0040598F">
        <w:rPr>
          <w:color w:val="000000" w:themeColor="text1"/>
        </w:rPr>
        <w:t xml:space="preserve">moeten worden </w:t>
      </w:r>
      <w:r w:rsidR="00262935" w:rsidRPr="00040811">
        <w:rPr>
          <w:color w:val="000000" w:themeColor="text1"/>
        </w:rPr>
        <w:t xml:space="preserve">om </w:t>
      </w:r>
      <w:r w:rsidR="0040598F">
        <w:rPr>
          <w:color w:val="000000" w:themeColor="text1"/>
        </w:rPr>
        <w:t xml:space="preserve">ervoor te zorgen dat het swv </w:t>
      </w:r>
      <w:r w:rsidR="0051767F">
        <w:rPr>
          <w:color w:val="000000" w:themeColor="text1"/>
        </w:rPr>
        <w:t>zijn</w:t>
      </w:r>
      <w:r w:rsidR="0040598F">
        <w:rPr>
          <w:color w:val="000000" w:themeColor="text1"/>
        </w:rPr>
        <w:t xml:space="preserve"> taken naar behoren kan </w:t>
      </w:r>
      <w:r w:rsidR="00262935" w:rsidRPr="00040811">
        <w:rPr>
          <w:color w:val="000000" w:themeColor="text1"/>
        </w:rPr>
        <w:t>vervullen.</w:t>
      </w:r>
    </w:p>
    <w:p w14:paraId="45DC332A" w14:textId="109C326D" w:rsidR="00714EDE" w:rsidRPr="00040811" w:rsidRDefault="00AD174E" w:rsidP="006417FE">
      <w:pPr>
        <w:ind w:firstLine="708"/>
        <w:rPr>
          <w:color w:val="000000" w:themeColor="text1"/>
        </w:rPr>
      </w:pPr>
      <w:r w:rsidRPr="00040811">
        <w:rPr>
          <w:color w:val="000000" w:themeColor="text1"/>
        </w:rPr>
        <w:t xml:space="preserve">Uit het onderzoek </w:t>
      </w:r>
      <w:r w:rsidR="00262935" w:rsidRPr="00040811">
        <w:rPr>
          <w:color w:val="000000" w:themeColor="text1"/>
        </w:rPr>
        <w:t xml:space="preserve">is </w:t>
      </w:r>
      <w:r w:rsidR="003E6CAC">
        <w:rPr>
          <w:color w:val="000000" w:themeColor="text1"/>
        </w:rPr>
        <w:t xml:space="preserve">namelijk </w:t>
      </w:r>
      <w:r w:rsidR="00262935" w:rsidRPr="00040811">
        <w:rPr>
          <w:color w:val="000000" w:themeColor="text1"/>
        </w:rPr>
        <w:t>gebleken</w:t>
      </w:r>
      <w:r w:rsidRPr="00040811">
        <w:rPr>
          <w:color w:val="000000" w:themeColor="text1"/>
        </w:rPr>
        <w:t xml:space="preserve"> dat het </w:t>
      </w:r>
      <w:r w:rsidR="003E6CAC">
        <w:rPr>
          <w:color w:val="000000" w:themeColor="text1"/>
        </w:rPr>
        <w:t>budget voor</w:t>
      </w:r>
      <w:r w:rsidRPr="00040811">
        <w:rPr>
          <w:color w:val="000000" w:themeColor="text1"/>
        </w:rPr>
        <w:t xml:space="preserve"> </w:t>
      </w:r>
      <w:r w:rsidR="003E6CAC" w:rsidRPr="00040811">
        <w:rPr>
          <w:color w:val="000000" w:themeColor="text1"/>
        </w:rPr>
        <w:t xml:space="preserve">passend onderwijs </w:t>
      </w:r>
      <w:r w:rsidR="003E6CAC">
        <w:rPr>
          <w:color w:val="000000" w:themeColor="text1"/>
        </w:rPr>
        <w:t xml:space="preserve">voor </w:t>
      </w:r>
      <w:r w:rsidRPr="00040811">
        <w:rPr>
          <w:color w:val="000000" w:themeColor="text1"/>
        </w:rPr>
        <w:t xml:space="preserve">(hoog)begaafden niet of onvoldoende bij deze kinderen terechtkomt. </w:t>
      </w:r>
      <w:r w:rsidR="003E6CAC">
        <w:rPr>
          <w:color w:val="000000" w:themeColor="text1"/>
        </w:rPr>
        <w:t>Zo hebben o</w:t>
      </w:r>
      <w:r w:rsidRPr="00040811">
        <w:rPr>
          <w:color w:val="000000" w:themeColor="text1"/>
        </w:rPr>
        <w:t xml:space="preserve">uders die bij </w:t>
      </w:r>
      <w:r w:rsidR="00B009BD">
        <w:rPr>
          <w:color w:val="000000" w:themeColor="text1"/>
        </w:rPr>
        <w:t>hun</w:t>
      </w:r>
      <w:r w:rsidRPr="00040811">
        <w:rPr>
          <w:color w:val="000000" w:themeColor="text1"/>
        </w:rPr>
        <w:t xml:space="preserve"> schoolbestu</w:t>
      </w:r>
      <w:r w:rsidR="00B009BD">
        <w:rPr>
          <w:color w:val="000000" w:themeColor="text1"/>
        </w:rPr>
        <w:t>u</w:t>
      </w:r>
      <w:r w:rsidRPr="00040811">
        <w:rPr>
          <w:color w:val="000000" w:themeColor="text1"/>
        </w:rPr>
        <w:t xml:space="preserve">r </w:t>
      </w:r>
      <w:r w:rsidR="003E6CAC">
        <w:rPr>
          <w:color w:val="000000" w:themeColor="text1"/>
        </w:rPr>
        <w:t>hebben gevraagd</w:t>
      </w:r>
      <w:r w:rsidRPr="00040811">
        <w:rPr>
          <w:color w:val="000000" w:themeColor="text1"/>
        </w:rPr>
        <w:t xml:space="preserve"> om passend onderwijs </w:t>
      </w:r>
      <w:r w:rsidR="003E6CAC">
        <w:rPr>
          <w:color w:val="000000" w:themeColor="text1"/>
        </w:rPr>
        <w:t>voor hun kind</w:t>
      </w:r>
      <w:r w:rsidR="009C6DF3">
        <w:rPr>
          <w:color w:val="000000" w:themeColor="text1"/>
        </w:rPr>
        <w:t>,</w:t>
      </w:r>
      <w:r w:rsidR="003E6CAC">
        <w:rPr>
          <w:color w:val="000000" w:themeColor="text1"/>
        </w:rPr>
        <w:t xml:space="preserve"> </w:t>
      </w:r>
      <w:r w:rsidRPr="00040811">
        <w:rPr>
          <w:color w:val="000000" w:themeColor="text1"/>
        </w:rPr>
        <w:t xml:space="preserve">te horen </w:t>
      </w:r>
      <w:r w:rsidR="003E6CAC">
        <w:rPr>
          <w:color w:val="000000" w:themeColor="text1"/>
        </w:rPr>
        <w:t>gekregen</w:t>
      </w:r>
      <w:r w:rsidRPr="00040811">
        <w:rPr>
          <w:color w:val="000000" w:themeColor="text1"/>
        </w:rPr>
        <w:t xml:space="preserve"> dat “niet voor hun kind is gekozen”. </w:t>
      </w:r>
      <w:r w:rsidR="00B009BD">
        <w:rPr>
          <w:color w:val="000000" w:themeColor="text1"/>
        </w:rPr>
        <w:t>Ook</w:t>
      </w:r>
      <w:r w:rsidR="003E6CAC">
        <w:rPr>
          <w:color w:val="000000" w:themeColor="text1"/>
        </w:rPr>
        <w:t xml:space="preserve"> moeten o</w:t>
      </w:r>
      <w:r w:rsidR="002349F2" w:rsidRPr="00040811">
        <w:rPr>
          <w:color w:val="000000" w:themeColor="text1"/>
        </w:rPr>
        <w:t xml:space="preserve">uders </w:t>
      </w:r>
      <w:r w:rsidR="00B009BD">
        <w:rPr>
          <w:color w:val="000000" w:themeColor="text1"/>
        </w:rPr>
        <w:t>de kosten</w:t>
      </w:r>
      <w:r w:rsidR="002349F2" w:rsidRPr="00040811">
        <w:rPr>
          <w:color w:val="000000" w:themeColor="text1"/>
        </w:rPr>
        <w:t xml:space="preserve"> voor de ondersteuning en begeleiding van hun (hoog)begaafde kind</w:t>
      </w:r>
      <w:r w:rsidR="00357A74" w:rsidRPr="00040811">
        <w:rPr>
          <w:color w:val="000000" w:themeColor="text1"/>
        </w:rPr>
        <w:t xml:space="preserve"> </w:t>
      </w:r>
      <w:r w:rsidR="00B009BD">
        <w:rPr>
          <w:color w:val="000000" w:themeColor="text1"/>
        </w:rPr>
        <w:t xml:space="preserve">soms zelf financieren </w:t>
      </w:r>
      <w:r w:rsidR="003E6CAC">
        <w:rPr>
          <w:color w:val="000000" w:themeColor="text1"/>
        </w:rPr>
        <w:t xml:space="preserve">of dit bedrag voorschieten terwijl </w:t>
      </w:r>
      <w:r w:rsidR="009C6DF3">
        <w:rPr>
          <w:color w:val="000000" w:themeColor="text1"/>
        </w:rPr>
        <w:t>onzeker</w:t>
      </w:r>
      <w:r w:rsidR="003E6CAC">
        <w:rPr>
          <w:color w:val="000000" w:themeColor="text1"/>
        </w:rPr>
        <w:t xml:space="preserve"> is of zij het </w:t>
      </w:r>
      <w:r w:rsidR="009C6DF3">
        <w:rPr>
          <w:color w:val="000000" w:themeColor="text1"/>
        </w:rPr>
        <w:t xml:space="preserve">op enig moment </w:t>
      </w:r>
      <w:r w:rsidR="003E6CAC">
        <w:rPr>
          <w:color w:val="000000" w:themeColor="text1"/>
        </w:rPr>
        <w:t xml:space="preserve">terugkrijgen. </w:t>
      </w:r>
      <w:r w:rsidR="00AE7295">
        <w:rPr>
          <w:color w:val="000000" w:themeColor="text1"/>
        </w:rPr>
        <w:t xml:space="preserve">Dit terwijl het </w:t>
      </w:r>
      <w:r w:rsidR="00AE7295" w:rsidRPr="00040811">
        <w:rPr>
          <w:color w:val="000000" w:themeColor="text1"/>
        </w:rPr>
        <w:t>extra ondersteuningsaanbod</w:t>
      </w:r>
      <w:r w:rsidR="00AE7295">
        <w:rPr>
          <w:color w:val="000000" w:themeColor="text1"/>
        </w:rPr>
        <w:t xml:space="preserve"> de verantwoordelijkheid is van het swv. </w:t>
      </w:r>
    </w:p>
    <w:p w14:paraId="7E2C9C74" w14:textId="77777777" w:rsidR="00D70D7E" w:rsidRPr="00040811" w:rsidRDefault="00D70D7E" w:rsidP="00406A68">
      <w:pPr>
        <w:rPr>
          <w:color w:val="000000" w:themeColor="text1"/>
        </w:rPr>
      </w:pPr>
    </w:p>
    <w:p w14:paraId="58BC6330" w14:textId="4E3605DF" w:rsidR="00EC3226" w:rsidRPr="00040811" w:rsidRDefault="00EC3226">
      <w:pPr>
        <w:rPr>
          <w:color w:val="1645B3"/>
        </w:rPr>
      </w:pPr>
      <w:r w:rsidRPr="00040811">
        <w:rPr>
          <w:color w:val="1645B3"/>
        </w:rPr>
        <w:br w:type="page"/>
      </w:r>
    </w:p>
    <w:p w14:paraId="46F2972F" w14:textId="4D6A0A07" w:rsidR="00FB5E73" w:rsidRPr="00040811" w:rsidRDefault="00FB5E73" w:rsidP="00EC3226">
      <w:pPr>
        <w:pStyle w:val="Kop1"/>
      </w:pPr>
      <w:bookmarkStart w:id="88" w:name="_Toc114094000"/>
      <w:r w:rsidRPr="00040811">
        <w:lastRenderedPageBreak/>
        <w:t>Literatuur</w:t>
      </w:r>
      <w:bookmarkEnd w:id="88"/>
    </w:p>
    <w:p w14:paraId="09E94492" w14:textId="54F854BA" w:rsidR="00241D96" w:rsidRPr="00040811" w:rsidRDefault="00241D96" w:rsidP="00B766AB"/>
    <w:p w14:paraId="0722FF7E" w14:textId="4FF42177" w:rsidR="00241D96" w:rsidRPr="00040811" w:rsidRDefault="00241D96" w:rsidP="00241D96">
      <w:r w:rsidRPr="00040811">
        <w:t xml:space="preserve">De Heer, W. (2017). </w:t>
      </w:r>
      <w:r w:rsidRPr="009A6720">
        <w:rPr>
          <w:i/>
          <w:iCs/>
        </w:rPr>
        <w:t>Gelijkheid troef in het Nederlandse basisonderwijs. Onderzoek naar het onderwijs voor zeer makkelijk lerenden</w:t>
      </w:r>
      <w:r w:rsidR="00776039" w:rsidRPr="009A6720">
        <w:rPr>
          <w:i/>
          <w:iCs/>
        </w:rPr>
        <w:t>.</w:t>
      </w:r>
      <w:r w:rsidRPr="00040811">
        <w:t xml:space="preserve"> Ipskamp. Geraadpleegd op 11 juli 2022 van </w:t>
      </w:r>
      <w:hyperlink r:id="rId99" w:history="1">
        <w:r w:rsidRPr="00040811">
          <w:rPr>
            <w:rStyle w:val="Hyperlink"/>
            <w:sz w:val="16"/>
            <w:szCs w:val="16"/>
          </w:rPr>
          <w:t>https://scholarlypublications.universiteitleiden.nl/handle/1887/54859</w:t>
        </w:r>
      </w:hyperlink>
      <w:r w:rsidRPr="00040811">
        <w:rPr>
          <w:sz w:val="16"/>
          <w:szCs w:val="16"/>
        </w:rPr>
        <w:t xml:space="preserve">. </w:t>
      </w:r>
    </w:p>
    <w:p w14:paraId="55D74C8B" w14:textId="3FA05CB1" w:rsidR="00241D96" w:rsidRPr="00040811" w:rsidRDefault="00241D96" w:rsidP="00B766AB"/>
    <w:p w14:paraId="026312BE" w14:textId="24346BFB" w:rsidR="00241D96" w:rsidRPr="00040811" w:rsidRDefault="00241D96" w:rsidP="00241D96">
      <w:r w:rsidRPr="00040811">
        <w:t xml:space="preserve">De Heer, W. (2021). </w:t>
      </w:r>
      <w:r w:rsidRPr="009A6720">
        <w:rPr>
          <w:i/>
          <w:iCs/>
        </w:rPr>
        <w:t>Alle leerlingen bij de les. Voorkom vastlopen van moeilijk en makkelijk lerenden.</w:t>
      </w:r>
      <w:r w:rsidRPr="00040811">
        <w:t xml:space="preserve"> Lannoo Campus.</w:t>
      </w:r>
    </w:p>
    <w:p w14:paraId="3795DE12" w14:textId="77777777" w:rsidR="00241D96" w:rsidRPr="00040811" w:rsidRDefault="00241D96" w:rsidP="00B766AB"/>
    <w:p w14:paraId="2D3690AA" w14:textId="6DD8257F" w:rsidR="00B766AB" w:rsidRPr="00040811" w:rsidRDefault="00B766AB" w:rsidP="00B766AB">
      <w:r w:rsidRPr="00040811">
        <w:t xml:space="preserve">De Heer, W. (2022a, 14 januari). </w:t>
      </w:r>
      <w:r w:rsidRPr="009A6720">
        <w:rPr>
          <w:i/>
          <w:iCs/>
        </w:rPr>
        <w:t>Tussenrapportage kwalitatief onderzoek Swv PO 20.01.</w:t>
      </w:r>
      <w:r w:rsidRPr="00040811">
        <w:rPr>
          <w:b/>
          <w:bCs/>
        </w:rPr>
        <w:t xml:space="preserve"> </w:t>
      </w:r>
      <w:r w:rsidRPr="00040811">
        <w:t>Zeer Makkelijk. .</w:t>
      </w:r>
    </w:p>
    <w:p w14:paraId="5C87B340" w14:textId="77777777" w:rsidR="00B766AB" w:rsidRPr="00040811" w:rsidRDefault="00B766AB" w:rsidP="00B766AB"/>
    <w:p w14:paraId="53E941C5" w14:textId="23DEB12F" w:rsidR="00B766AB" w:rsidRPr="00040811" w:rsidRDefault="00B766AB" w:rsidP="00B766AB">
      <w:r w:rsidRPr="00040811">
        <w:t xml:space="preserve">De Heer, W. (2022b, 8 februari). </w:t>
      </w:r>
      <w:r w:rsidRPr="009A6720">
        <w:rPr>
          <w:i/>
          <w:iCs/>
          <w:color w:val="000000" w:themeColor="text1"/>
        </w:rPr>
        <w:t>Onderzoeksplan Helderheid. Onderzoek naar de witte vlekken in het dekkend aanbod van Samenwerkingsverband PO 20.01.</w:t>
      </w:r>
      <w:r w:rsidRPr="00040811">
        <w:rPr>
          <w:color w:val="000000" w:themeColor="text1"/>
        </w:rPr>
        <w:t xml:space="preserve"> </w:t>
      </w:r>
      <w:r w:rsidRPr="00040811">
        <w:t>Zeer Makkelijk.</w:t>
      </w:r>
    </w:p>
    <w:p w14:paraId="1B32F62D" w14:textId="77777777" w:rsidR="00B766AB" w:rsidRPr="00040811" w:rsidRDefault="00B766AB" w:rsidP="00B766AB"/>
    <w:p w14:paraId="00DB4CF5" w14:textId="054960E2" w:rsidR="00B766AB" w:rsidRPr="00040811" w:rsidRDefault="00B766AB" w:rsidP="00B766AB">
      <w:r w:rsidRPr="00040811">
        <w:t xml:space="preserve">De Heer, W. (2022c, april). </w:t>
      </w:r>
      <w:r w:rsidRPr="009A6720">
        <w:rPr>
          <w:i/>
          <w:iCs/>
        </w:rPr>
        <w:t xml:space="preserve">Audit Project Passend onderwijs Hoogbegaafde leerlingen Samenwerkingsverband Passend Primair Onderwijs Haaglanden (SPPOH). </w:t>
      </w:r>
      <w:r w:rsidRPr="00040811">
        <w:t xml:space="preserve">Geraadpleegd op 11 juli 2022 </w:t>
      </w:r>
      <w:r w:rsidRPr="00040811">
        <w:rPr>
          <w:sz w:val="16"/>
          <w:szCs w:val="16"/>
        </w:rPr>
        <w:t xml:space="preserve">van </w:t>
      </w:r>
      <w:hyperlink r:id="rId100" w:history="1">
        <w:r w:rsidRPr="00040811">
          <w:rPr>
            <w:rStyle w:val="Hyperlink"/>
            <w:sz w:val="16"/>
            <w:szCs w:val="16"/>
          </w:rPr>
          <w:t>https://www.zeermakkelijk.nl/projecten</w:t>
        </w:r>
      </w:hyperlink>
      <w:r w:rsidRPr="00040811">
        <w:t xml:space="preserve">. </w:t>
      </w:r>
    </w:p>
    <w:p w14:paraId="299BF7D6" w14:textId="57471D69" w:rsidR="00674543" w:rsidRPr="00040811" w:rsidRDefault="00674543" w:rsidP="00FB5E73"/>
    <w:p w14:paraId="25FDFC41" w14:textId="58A55A34" w:rsidR="00D24AF2" w:rsidRPr="00040811" w:rsidRDefault="00D24AF2" w:rsidP="00FB5E73">
      <w:r w:rsidRPr="00040811">
        <w:t xml:space="preserve">Lek, K., Van de Schoot-Hubeek, W., Kroesbergen, E. &amp; Van de Schoot, R. (2017, november). 'Het betrouwbaarheidsinterval in intelligentietests.' </w:t>
      </w:r>
      <w:r w:rsidRPr="009A6720">
        <w:rPr>
          <w:i/>
          <w:iCs/>
        </w:rPr>
        <w:t>De psycholoog</w:t>
      </w:r>
      <w:r w:rsidRPr="00040811">
        <w:t xml:space="preserve">, 10-24. Geraadpleegd op 11 juli 2022 van </w:t>
      </w:r>
      <w:hyperlink r:id="rId101" w:history="1">
        <w:r w:rsidR="00BB1416" w:rsidRPr="00040811">
          <w:rPr>
            <w:rStyle w:val="Hyperlink"/>
            <w:sz w:val="16"/>
            <w:szCs w:val="16"/>
          </w:rPr>
          <w:t>https://www.rensvandeschoot.com/wp-content/uploads/2017/11/Lek-et-al-2017-De-Psycholoog-IQ-interval.pdf</w:t>
        </w:r>
      </w:hyperlink>
      <w:r w:rsidR="00BB1416" w:rsidRPr="00040811">
        <w:rPr>
          <w:sz w:val="16"/>
          <w:szCs w:val="16"/>
        </w:rPr>
        <w:t>.</w:t>
      </w:r>
      <w:r w:rsidR="00BB1416" w:rsidRPr="00040811">
        <w:t xml:space="preserve"> </w:t>
      </w:r>
    </w:p>
    <w:p w14:paraId="2365A22A" w14:textId="23824DE4" w:rsidR="00D24AF2" w:rsidRPr="00040811" w:rsidRDefault="00D24AF2" w:rsidP="00FB5E73"/>
    <w:p w14:paraId="58F2E1A5" w14:textId="476C268F" w:rsidR="004D4D99" w:rsidRPr="00040811" w:rsidRDefault="004D4D99" w:rsidP="00FB5E73">
      <w:pPr>
        <w:rPr>
          <w:sz w:val="16"/>
          <w:szCs w:val="16"/>
        </w:rPr>
      </w:pPr>
      <w:r w:rsidRPr="00040811">
        <w:t xml:space="preserve">Mooij, T. (2021, november). </w:t>
      </w:r>
      <w:r w:rsidRPr="009A6720">
        <w:rPr>
          <w:i/>
          <w:iCs/>
        </w:rPr>
        <w:t>Multiniveau praktijkontwerp van preventief ‘Optimaliserend Onderwijs’. Gelijkere onderwijskansen en minder schoolproblemen voor risicoleerlingen.</w:t>
      </w:r>
      <w:r w:rsidRPr="00040811">
        <w:t xml:space="preserve"> Stichting KML &amp; Vereniging Balans. Geraadpleegd op13 juli 2022 van </w:t>
      </w:r>
      <w:hyperlink r:id="rId102" w:history="1">
        <w:r w:rsidRPr="00040811">
          <w:rPr>
            <w:rStyle w:val="Hyperlink"/>
            <w:sz w:val="16"/>
            <w:szCs w:val="16"/>
          </w:rPr>
          <w:t>https://kenniscentrumvoormakkelijklerenden.nl/wp-content/uploads/2021/11/20211104-Multiniveau-praktijkontwerp-van-preventief-‘Optimaliserend-Onderwijs-KML-en-Balans.pdf</w:t>
        </w:r>
      </w:hyperlink>
      <w:r w:rsidRPr="00040811">
        <w:rPr>
          <w:sz w:val="16"/>
          <w:szCs w:val="16"/>
        </w:rPr>
        <w:t xml:space="preserve">. </w:t>
      </w:r>
    </w:p>
    <w:p w14:paraId="66AD702B" w14:textId="77777777" w:rsidR="004D4D99" w:rsidRPr="00040811" w:rsidRDefault="004D4D99" w:rsidP="00FB5E73"/>
    <w:p w14:paraId="1C266DB9" w14:textId="54601FF3" w:rsidR="00CA133B" w:rsidRPr="00040811" w:rsidRDefault="00CA133B" w:rsidP="00CA133B">
      <w:pPr>
        <w:rPr>
          <w:sz w:val="16"/>
          <w:szCs w:val="16"/>
        </w:rPr>
      </w:pPr>
      <w:r w:rsidRPr="00040811">
        <w:t xml:space="preserve">Mooij, T. (2022, mei). </w:t>
      </w:r>
      <w:r w:rsidRPr="009A6720">
        <w:rPr>
          <w:i/>
          <w:iCs/>
        </w:rPr>
        <w:t>Bepaling beginkenmerken basisschool van leerlingen door ouders én leerkrachten. Handleiding.</w:t>
      </w:r>
      <w:r w:rsidRPr="00040811">
        <w:t xml:space="preserve"> Stichting Kenniscentrum voor Makkelijk Lerend</w:t>
      </w:r>
      <w:r w:rsidR="005849AA">
        <w:t>en</w:t>
      </w:r>
      <w:r w:rsidRPr="00040811">
        <w:t xml:space="preserve"> (KML) &amp; Vereniging Balans. Geraadpleegd op 13 juli 2022 van </w:t>
      </w:r>
      <w:hyperlink r:id="rId103" w:history="1">
        <w:r w:rsidRPr="00040811">
          <w:rPr>
            <w:rStyle w:val="Hyperlink"/>
            <w:sz w:val="16"/>
            <w:szCs w:val="16"/>
          </w:rPr>
          <w:t>https://kenniscentrumvoormakkelijklerenden.nl/wp-content/uploads/2022/05/20220527-Bepaling-beginkenmerken-basisschool-van-leerlingen-door-ouders-en-leerkrachten.-Handleiding.pdf</w:t>
        </w:r>
      </w:hyperlink>
      <w:r w:rsidRPr="00040811">
        <w:rPr>
          <w:sz w:val="16"/>
          <w:szCs w:val="16"/>
        </w:rPr>
        <w:t xml:space="preserve">. </w:t>
      </w:r>
    </w:p>
    <w:p w14:paraId="094C1845" w14:textId="77777777" w:rsidR="00CA133B" w:rsidRPr="00040811" w:rsidRDefault="00CA133B" w:rsidP="00CA133B"/>
    <w:p w14:paraId="3A10E22E" w14:textId="26C2F508" w:rsidR="00AE07FF" w:rsidRPr="00040811" w:rsidRDefault="00AE07FF" w:rsidP="00AE07FF">
      <w:r w:rsidRPr="00040811">
        <w:t xml:space="preserve">Mooij, T. &amp; Fettelaar, D. (2010). </w:t>
      </w:r>
      <w:r w:rsidRPr="009A6720">
        <w:rPr>
          <w:i/>
          <w:iCs/>
        </w:rPr>
        <w:t>Naar excellente scholen, leraren, leerlingen en studenten.</w:t>
      </w:r>
      <w:r w:rsidRPr="00040811">
        <w:t xml:space="preserve"> ITS / RU Nijmegen.</w:t>
      </w:r>
    </w:p>
    <w:p w14:paraId="5EBD00C0" w14:textId="13D2BC11" w:rsidR="00DE49B7" w:rsidRPr="00040811" w:rsidRDefault="00DE49B7" w:rsidP="00AE07FF"/>
    <w:p w14:paraId="1FCE3CCC" w14:textId="2DDCAB9D" w:rsidR="00AE07FF" w:rsidRPr="00040811" w:rsidRDefault="00AE07FF" w:rsidP="00AE07FF">
      <w:r w:rsidRPr="00040811">
        <w:t xml:space="preserve">Mooij T., Hoogeveen, L., Driessen, G., Van Hell, J. &amp; Verhoeven, L. (2007). </w:t>
      </w:r>
      <w:r w:rsidRPr="009A6720">
        <w:rPr>
          <w:i/>
          <w:iCs/>
        </w:rPr>
        <w:t>Succescondities voor onderwijs aan hoogbegaafde leerlingen. Eindverslag van drie deelonderzoeken.</w:t>
      </w:r>
      <w:r w:rsidRPr="00040811">
        <w:t xml:space="preserve"> ITS / CBO / Orthopedagogiek, RU Nijmegen.</w:t>
      </w:r>
    </w:p>
    <w:p w14:paraId="5A39796D" w14:textId="77777777" w:rsidR="002A2E6C" w:rsidRPr="00040811" w:rsidRDefault="002A2E6C" w:rsidP="00A863D4"/>
    <w:p w14:paraId="56B38805" w14:textId="5AFEF5E5" w:rsidR="002A2E6C" w:rsidRPr="002F16B9" w:rsidRDefault="002A2E6C" w:rsidP="00A863D4">
      <w:r w:rsidRPr="002F16B9">
        <w:t xml:space="preserve">OBS Joseph </w:t>
      </w:r>
      <w:r w:rsidR="000D11AC" w:rsidRPr="002F16B9">
        <w:t>H</w:t>
      </w:r>
      <w:r w:rsidRPr="002F16B9">
        <w:t>aydn</w:t>
      </w:r>
      <w:r w:rsidR="000D11AC" w:rsidRPr="002F16B9">
        <w:t xml:space="preserve">. (z.d.). </w:t>
      </w:r>
      <w:r w:rsidR="000D11AC" w:rsidRPr="009A6720">
        <w:rPr>
          <w:i/>
          <w:iCs/>
        </w:rPr>
        <w:t>Schoolgids 2021-2022</w:t>
      </w:r>
      <w:r w:rsidR="000D11AC" w:rsidRPr="002F16B9">
        <w:t>.</w:t>
      </w:r>
    </w:p>
    <w:p w14:paraId="0E54CBBA" w14:textId="77777777" w:rsidR="002A2E6C" w:rsidRPr="002F16B9" w:rsidRDefault="002A2E6C" w:rsidP="00A863D4"/>
    <w:p w14:paraId="10D03FD8" w14:textId="20688E0D" w:rsidR="00A863D4" w:rsidRPr="00040811" w:rsidRDefault="00A863D4" w:rsidP="00A863D4">
      <w:r w:rsidRPr="00040811">
        <w:t xml:space="preserve">Samenwerkingsverband Passend Onderwijs PO. 20.01. (2019). </w:t>
      </w:r>
      <w:r w:rsidRPr="009A6720">
        <w:rPr>
          <w:i/>
          <w:iCs/>
        </w:rPr>
        <w:t>Subsidieaanvraag Begaafde leerlingen.</w:t>
      </w:r>
    </w:p>
    <w:p w14:paraId="6EBB1987" w14:textId="014FC847" w:rsidR="00621824" w:rsidRPr="00040811" w:rsidRDefault="00621824" w:rsidP="00FB5E73"/>
    <w:p w14:paraId="1DB3B928" w14:textId="30CA4445" w:rsidR="00621824" w:rsidRPr="00040811" w:rsidRDefault="00621824" w:rsidP="00FB5E73">
      <w:pPr>
        <w:rPr>
          <w:sz w:val="16"/>
          <w:szCs w:val="16"/>
        </w:rPr>
      </w:pPr>
      <w:r w:rsidRPr="00040811">
        <w:t xml:space="preserve">Trip Advocaten Notarissen. (2021, 21 september). </w:t>
      </w:r>
      <w:r w:rsidRPr="009A6720">
        <w:rPr>
          <w:i/>
          <w:iCs/>
        </w:rPr>
        <w:t>Akte van omzetting annex statutenwijziging. Betreft: Stichting Samenwerkingsverband PO 20.01.</w:t>
      </w:r>
      <w:r w:rsidRPr="00040811">
        <w:t xml:space="preserve"> </w:t>
      </w:r>
      <w:r w:rsidRPr="00040811">
        <w:lastRenderedPageBreak/>
        <w:t xml:space="preserve">Geraadpleegd op 8 juli 2022 van </w:t>
      </w:r>
      <w:hyperlink r:id="rId104" w:history="1">
        <w:r w:rsidRPr="00040811">
          <w:rPr>
            <w:rStyle w:val="Hyperlink"/>
            <w:sz w:val="16"/>
            <w:szCs w:val="16"/>
          </w:rPr>
          <w:t>https://po2001.nl/wp-content/uploads/2022/02/Afschrift-akte-van-omzetting-annex-statutenwijziging-SWV-PO-2001.pdf</w:t>
        </w:r>
      </w:hyperlink>
      <w:r w:rsidRPr="00040811">
        <w:rPr>
          <w:sz w:val="16"/>
          <w:szCs w:val="16"/>
        </w:rPr>
        <w:t xml:space="preserve"> </w:t>
      </w:r>
    </w:p>
    <w:p w14:paraId="53D2F506" w14:textId="77777777" w:rsidR="0028249C" w:rsidRPr="00040811" w:rsidRDefault="0028249C" w:rsidP="00FB5E73">
      <w:pPr>
        <w:rPr>
          <w:u w:val="single"/>
        </w:rPr>
      </w:pPr>
    </w:p>
    <w:p w14:paraId="42A40A7D" w14:textId="2FFB3953" w:rsidR="00621824" w:rsidRPr="00040811" w:rsidRDefault="00776477" w:rsidP="00FB5E73">
      <w:pPr>
        <w:rPr>
          <w:u w:val="single"/>
        </w:rPr>
      </w:pPr>
      <w:r w:rsidRPr="00040811">
        <w:rPr>
          <w:u w:val="single"/>
        </w:rPr>
        <w:t>Websites</w:t>
      </w:r>
    </w:p>
    <w:p w14:paraId="4685AB6E" w14:textId="77777777" w:rsidR="00776477" w:rsidRPr="00040811" w:rsidRDefault="00776477" w:rsidP="00FB5E73"/>
    <w:p w14:paraId="0BAA2F1B" w14:textId="41103D5A" w:rsidR="00621824" w:rsidRPr="00040811" w:rsidRDefault="00BB28E2" w:rsidP="00FB5E73">
      <w:r w:rsidRPr="00040811">
        <w:t xml:space="preserve">Eventbrite. (z.d.). </w:t>
      </w:r>
      <w:r w:rsidRPr="009A6720">
        <w:rPr>
          <w:i/>
          <w:iCs/>
        </w:rPr>
        <w:t>Voorlichting Spirare en Talent Valley Noord Nederland.</w:t>
      </w:r>
      <w:r w:rsidRPr="00040811">
        <w:t xml:space="preserve"> Geraadpleegd op </w:t>
      </w:r>
      <w:r w:rsidR="00BC4A76" w:rsidRPr="00040811">
        <w:t xml:space="preserve">7 april </w:t>
      </w:r>
      <w:r w:rsidRPr="00040811">
        <w:t xml:space="preserve">2022 van </w:t>
      </w:r>
    </w:p>
    <w:p w14:paraId="74F85E13" w14:textId="7856E2F0" w:rsidR="0029635B" w:rsidRPr="00040811" w:rsidRDefault="00000000" w:rsidP="0029635B">
      <w:pPr>
        <w:pStyle w:val="Voetnoottekst"/>
      </w:pPr>
      <w:hyperlink r:id="rId105" w:history="1">
        <w:r w:rsidR="0029635B" w:rsidRPr="00040811">
          <w:rPr>
            <w:rStyle w:val="Hyperlink"/>
            <w:sz w:val="16"/>
            <w:szCs w:val="16"/>
          </w:rPr>
          <w:t>https://www.eventbrite.com/e/tickets-voorlichting-spirare-en-talent-valley-noord-nederland-303044463147</w:t>
        </w:r>
      </w:hyperlink>
      <w:r w:rsidR="00321455" w:rsidRPr="00040811">
        <w:rPr>
          <w:rStyle w:val="Hyperlink"/>
          <w:sz w:val="16"/>
          <w:szCs w:val="16"/>
        </w:rPr>
        <w:t>.</w:t>
      </w:r>
    </w:p>
    <w:p w14:paraId="4915C07F" w14:textId="2C27BD52" w:rsidR="00621824" w:rsidRPr="00040811" w:rsidRDefault="00621824" w:rsidP="00FB5E73"/>
    <w:p w14:paraId="143B0381" w14:textId="72D4F5B7" w:rsidR="00776477" w:rsidRPr="00040811" w:rsidRDefault="00776477" w:rsidP="00776477">
      <w:pPr>
        <w:pStyle w:val="Voetnoottekst"/>
        <w:rPr>
          <w:sz w:val="16"/>
          <w:szCs w:val="16"/>
        </w:rPr>
      </w:pPr>
      <w:r w:rsidRPr="00040811">
        <w:rPr>
          <w:sz w:val="22"/>
          <w:szCs w:val="22"/>
        </w:rPr>
        <w:t xml:space="preserve">Joseph Haydn, (z.d.). </w:t>
      </w:r>
      <w:r w:rsidRPr="009A6720">
        <w:rPr>
          <w:i/>
          <w:iCs/>
          <w:sz w:val="22"/>
          <w:szCs w:val="22"/>
        </w:rPr>
        <w:t>Voltijds hoogbegaafden onderwijs.</w:t>
      </w:r>
      <w:r w:rsidRPr="00040811">
        <w:rPr>
          <w:sz w:val="22"/>
          <w:szCs w:val="22"/>
        </w:rPr>
        <w:t xml:space="preserve"> Geraadpleegd op 6 juli 2022 van </w:t>
      </w:r>
      <w:hyperlink r:id="rId106" w:history="1">
        <w:r w:rsidRPr="00040811">
          <w:rPr>
            <w:rStyle w:val="Hyperlink"/>
            <w:sz w:val="16"/>
            <w:szCs w:val="16"/>
          </w:rPr>
          <w:t>https://www.josephhaydn.nl/voltijd-hoogbegaafden-onderwijs/</w:t>
        </w:r>
      </w:hyperlink>
      <w:r w:rsidRPr="00040811">
        <w:rPr>
          <w:sz w:val="16"/>
          <w:szCs w:val="16"/>
        </w:rPr>
        <w:t>.</w:t>
      </w:r>
    </w:p>
    <w:p w14:paraId="3756B3C3" w14:textId="77777777" w:rsidR="00776477" w:rsidRPr="00040811" w:rsidRDefault="00776477" w:rsidP="00FB5E73"/>
    <w:p w14:paraId="02CC0F66" w14:textId="22840BE6" w:rsidR="00321455" w:rsidRPr="00040811" w:rsidRDefault="00321455" w:rsidP="00FB5E73">
      <w:pPr>
        <w:rPr>
          <w:sz w:val="16"/>
          <w:szCs w:val="16"/>
        </w:rPr>
      </w:pPr>
      <w:r w:rsidRPr="00040811">
        <w:t xml:space="preserve">Kinderrechten.nl. (z.d.). </w:t>
      </w:r>
      <w:r w:rsidRPr="009A6720">
        <w:rPr>
          <w:i/>
          <w:iCs/>
        </w:rPr>
        <w:t>Participatie checklist.</w:t>
      </w:r>
      <w:r w:rsidRPr="00040811">
        <w:t xml:space="preserve"> Geraadpleegd op 13 april 2022 van </w:t>
      </w:r>
      <w:hyperlink r:id="rId107" w:history="1">
        <w:r w:rsidRPr="00040811">
          <w:rPr>
            <w:rStyle w:val="Hyperlink"/>
            <w:sz w:val="16"/>
            <w:szCs w:val="16"/>
          </w:rPr>
          <w:t>https://www.kinderrechten.nl/assets/2021/12/Checklist_DEF.pdf</w:t>
        </w:r>
      </w:hyperlink>
      <w:r w:rsidRPr="00040811">
        <w:rPr>
          <w:sz w:val="16"/>
          <w:szCs w:val="16"/>
        </w:rPr>
        <w:t xml:space="preserve">. </w:t>
      </w:r>
    </w:p>
    <w:p w14:paraId="258E6B20" w14:textId="031B2C7E" w:rsidR="00321455" w:rsidRPr="00040811" w:rsidRDefault="00321455" w:rsidP="00FB5E73"/>
    <w:p w14:paraId="44868E54" w14:textId="0C0D11A6" w:rsidR="0093066C" w:rsidRPr="00040811" w:rsidRDefault="0093066C" w:rsidP="00FB5E73">
      <w:pPr>
        <w:rPr>
          <w:sz w:val="16"/>
          <w:szCs w:val="16"/>
        </w:rPr>
      </w:pPr>
      <w:r w:rsidRPr="00CA7412">
        <w:t xml:space="preserve">LKC LVB, (z.d.). </w:t>
      </w:r>
      <w:r w:rsidRPr="009E4FD5">
        <w:rPr>
          <w:i/>
          <w:iCs/>
        </w:rPr>
        <w:t>LVB in perspectief Bijeenkomst 2 – 23 juni 2022 Traumasensitief werken in de LVB-jeugdzorg, langdurige LVB-zorg en (speciaal) onderwijs</w:t>
      </w:r>
      <w:r w:rsidRPr="00040811">
        <w:t xml:space="preserve">. Geraadpleegd op 13 juli 2022 van </w:t>
      </w:r>
      <w:hyperlink r:id="rId108" w:history="1">
        <w:r w:rsidRPr="00040811">
          <w:rPr>
            <w:rStyle w:val="Hyperlink"/>
            <w:sz w:val="16"/>
            <w:szCs w:val="16"/>
          </w:rPr>
          <w:t>https://www.kenniscentrumlvb.nl/lvb-in-perspectief/</w:t>
        </w:r>
      </w:hyperlink>
      <w:r w:rsidRPr="00040811">
        <w:rPr>
          <w:sz w:val="16"/>
          <w:szCs w:val="16"/>
        </w:rPr>
        <w:t xml:space="preserve">. </w:t>
      </w:r>
    </w:p>
    <w:p w14:paraId="4EBECD64" w14:textId="77777777" w:rsidR="0093066C" w:rsidRPr="00040811" w:rsidRDefault="0093066C" w:rsidP="00FB5E73"/>
    <w:p w14:paraId="59DDBC84" w14:textId="576F7EF2" w:rsidR="00776477" w:rsidRPr="00040811" w:rsidRDefault="00776477" w:rsidP="00776477">
      <w:pPr>
        <w:rPr>
          <w:sz w:val="16"/>
          <w:szCs w:val="16"/>
        </w:rPr>
      </w:pPr>
      <w:r w:rsidRPr="00040811">
        <w:t xml:space="preserve">Monitor AOJ. (z.d.). </w:t>
      </w:r>
      <w:r w:rsidRPr="009E4FD5">
        <w:rPr>
          <w:i/>
          <w:iCs/>
        </w:rPr>
        <w:t>Is uw aanbod dekkend?</w:t>
      </w:r>
      <w:r w:rsidRPr="00040811">
        <w:t xml:space="preserve"> Geraadpleegd op 1 december 2021 van </w:t>
      </w:r>
      <w:hyperlink r:id="rId109">
        <w:r w:rsidRPr="00040811">
          <w:rPr>
            <w:rStyle w:val="Hyperlink"/>
            <w:sz w:val="16"/>
            <w:szCs w:val="16"/>
          </w:rPr>
          <w:t>https://monitoraoj.nl/is-uw-aanbod-dekkend</w:t>
        </w:r>
      </w:hyperlink>
      <w:r w:rsidRPr="00040811">
        <w:rPr>
          <w:sz w:val="16"/>
          <w:szCs w:val="16"/>
        </w:rPr>
        <w:t>.</w:t>
      </w:r>
    </w:p>
    <w:p w14:paraId="6AF526C8" w14:textId="77777777" w:rsidR="00776477" w:rsidRPr="00040811" w:rsidRDefault="00776477" w:rsidP="00FB5E73"/>
    <w:p w14:paraId="2164AA6D" w14:textId="2120F9BC" w:rsidR="00490E93" w:rsidRPr="00040811" w:rsidRDefault="00490E93" w:rsidP="00490E93">
      <w:pPr>
        <w:rPr>
          <w:sz w:val="16"/>
          <w:szCs w:val="16"/>
        </w:rPr>
      </w:pPr>
      <w:r w:rsidRPr="00040811">
        <w:rPr>
          <w:szCs w:val="22"/>
        </w:rPr>
        <w:t xml:space="preserve">OBS Joseph Haydn. (z.d.). </w:t>
      </w:r>
      <w:r w:rsidRPr="00F70B52">
        <w:rPr>
          <w:i/>
          <w:iCs/>
          <w:szCs w:val="22"/>
        </w:rPr>
        <w:t>Voltijd onderwijs hoogbegaafde kinderen.</w:t>
      </w:r>
      <w:r w:rsidRPr="00040811">
        <w:rPr>
          <w:szCs w:val="22"/>
        </w:rPr>
        <w:t xml:space="preserve"> Geraadpleegd op 11 juli van </w:t>
      </w:r>
      <w:hyperlink r:id="rId110" w:history="1">
        <w:r w:rsidRPr="00040811">
          <w:rPr>
            <w:rStyle w:val="Hyperlink"/>
            <w:sz w:val="16"/>
            <w:szCs w:val="16"/>
          </w:rPr>
          <w:t>https://josephhaydn.openbaaronderwijsgroningen.nl/voltijd-hoogbegaafden-onderwijs/</w:t>
        </w:r>
      </w:hyperlink>
    </w:p>
    <w:p w14:paraId="46D6AB3F" w14:textId="3474636F" w:rsidR="00490E93" w:rsidRPr="00040811" w:rsidRDefault="00490E93" w:rsidP="00FB5E73"/>
    <w:p w14:paraId="3665D954" w14:textId="2F9056AB" w:rsidR="001A1546" w:rsidRPr="00040811" w:rsidRDefault="001A1546" w:rsidP="001A1546">
      <w:pPr>
        <w:rPr>
          <w:sz w:val="16"/>
          <w:szCs w:val="16"/>
        </w:rPr>
      </w:pPr>
      <w:r w:rsidRPr="00040811">
        <w:t xml:space="preserve">Rijksoverheid. (z.d.). </w:t>
      </w:r>
      <w:r w:rsidRPr="00F70B52">
        <w:rPr>
          <w:i/>
          <w:iCs/>
        </w:rPr>
        <w:t xml:space="preserve">Zorgplicht en samenwerken scholen in passend onderwijs. </w:t>
      </w:r>
      <w:r w:rsidRPr="00040811">
        <w:t xml:space="preserve">Geraadpleegd op 13 juli 2022 van </w:t>
      </w:r>
      <w:hyperlink r:id="rId111" w:history="1">
        <w:r w:rsidRPr="00040811">
          <w:rPr>
            <w:rStyle w:val="Hyperlink"/>
            <w:sz w:val="16"/>
            <w:szCs w:val="16"/>
          </w:rPr>
          <w:t>https://www.rijksoverheid.nl/onderwerpen/passend-onderwijs/zorgplicht-en-samenwerken-scholen-passend-onderwijsverantwoordelijkheid-van-de-scholen</w:t>
        </w:r>
      </w:hyperlink>
      <w:r w:rsidRPr="00040811">
        <w:rPr>
          <w:sz w:val="16"/>
          <w:szCs w:val="16"/>
        </w:rPr>
        <w:t xml:space="preserve"> </w:t>
      </w:r>
    </w:p>
    <w:p w14:paraId="762B8054" w14:textId="22623E66" w:rsidR="0029635B" w:rsidRPr="00040811" w:rsidRDefault="0029635B" w:rsidP="00FB5E73"/>
    <w:p w14:paraId="5EA68345" w14:textId="3C1096C9" w:rsidR="00BD22BF" w:rsidRPr="00040811" w:rsidRDefault="00BD22BF" w:rsidP="00BD22BF">
      <w:pPr>
        <w:rPr>
          <w:sz w:val="16"/>
          <w:szCs w:val="16"/>
        </w:rPr>
      </w:pPr>
      <w:r w:rsidRPr="00040811">
        <w:t xml:space="preserve">Stichting KML. (z.d.). </w:t>
      </w:r>
      <w:r w:rsidRPr="00F70B52">
        <w:rPr>
          <w:i/>
          <w:iCs/>
        </w:rPr>
        <w:t>Diensten.</w:t>
      </w:r>
      <w:r w:rsidRPr="00040811">
        <w:t xml:space="preserve"> Geraadpleegd op 11 juli 2022 van </w:t>
      </w:r>
      <w:hyperlink r:id="rId112" w:history="1">
        <w:r w:rsidRPr="00040811">
          <w:rPr>
            <w:rStyle w:val="Hyperlink"/>
            <w:sz w:val="16"/>
            <w:szCs w:val="16"/>
          </w:rPr>
          <w:t>https://kenniscentrumvoormakkelijklerenden.nl/diensten/</w:t>
        </w:r>
      </w:hyperlink>
      <w:r w:rsidRPr="00040811">
        <w:rPr>
          <w:sz w:val="16"/>
          <w:szCs w:val="16"/>
        </w:rPr>
        <w:t xml:space="preserve">. </w:t>
      </w:r>
    </w:p>
    <w:p w14:paraId="24DE087D" w14:textId="192136AF" w:rsidR="0029635B" w:rsidRPr="00040811" w:rsidRDefault="0029635B" w:rsidP="00FB5E73"/>
    <w:p w14:paraId="3E4F0AF0" w14:textId="2D439D40" w:rsidR="00776477" w:rsidRPr="00040811" w:rsidRDefault="00776477" w:rsidP="00776477">
      <w:pPr>
        <w:rPr>
          <w:sz w:val="16"/>
          <w:szCs w:val="16"/>
        </w:rPr>
      </w:pPr>
      <w:r w:rsidRPr="00040811">
        <w:t xml:space="preserve">Swv PO 20.01. (z.d.b). </w:t>
      </w:r>
      <w:r w:rsidRPr="00F70B52">
        <w:rPr>
          <w:i/>
          <w:iCs/>
        </w:rPr>
        <w:t>Nieuwsbrief.</w:t>
      </w:r>
      <w:r w:rsidRPr="00040811">
        <w:t xml:space="preserve"> Geraadpleegd op 1 december 2021 van </w:t>
      </w:r>
      <w:hyperlink r:id="rId113">
        <w:r w:rsidRPr="00040811">
          <w:rPr>
            <w:rFonts w:eastAsia="Roboto" w:cs="Roboto"/>
            <w:color w:val="1155CC"/>
            <w:sz w:val="16"/>
            <w:szCs w:val="16"/>
            <w:u w:val="single"/>
          </w:rPr>
          <w:t>https://po2001.nl/1713-2/</w:t>
        </w:r>
      </w:hyperlink>
      <w:r w:rsidRPr="00040811">
        <w:rPr>
          <w:rFonts w:eastAsia="Roboto" w:cs="Roboto"/>
          <w:sz w:val="16"/>
          <w:szCs w:val="16"/>
        </w:rPr>
        <w:t>.</w:t>
      </w:r>
    </w:p>
    <w:p w14:paraId="2A3B9FA8" w14:textId="77777777" w:rsidR="00776477" w:rsidRPr="00040811" w:rsidRDefault="00776477" w:rsidP="00FB5E73"/>
    <w:p w14:paraId="7A81DAC4" w14:textId="5B817E1E" w:rsidR="006423F2" w:rsidRPr="006423F2" w:rsidRDefault="00FB5E73" w:rsidP="006423F2">
      <w:r w:rsidRPr="00040811">
        <w:t>Swv PO 20.01. (z.d.</w:t>
      </w:r>
      <w:r w:rsidR="0074479C" w:rsidRPr="00040811">
        <w:t>a</w:t>
      </w:r>
      <w:r w:rsidRPr="00040811">
        <w:t xml:space="preserve">). </w:t>
      </w:r>
      <w:r w:rsidRPr="00F70B52">
        <w:rPr>
          <w:i/>
          <w:iCs/>
        </w:rPr>
        <w:t>Over ons.</w:t>
      </w:r>
      <w:r w:rsidRPr="00040811">
        <w:t xml:space="preserve"> Geraadpleegd op 6 juli 2022 van </w:t>
      </w:r>
      <w:hyperlink r:id="rId114" w:history="1">
        <w:r w:rsidRPr="00040811">
          <w:rPr>
            <w:rStyle w:val="Hyperlink"/>
            <w:sz w:val="16"/>
            <w:szCs w:val="16"/>
          </w:rPr>
          <w:t>https://po2001.nl/over-ons/</w:t>
        </w:r>
      </w:hyperlink>
      <w:r w:rsidRPr="00040811">
        <w:rPr>
          <w:sz w:val="16"/>
          <w:szCs w:val="16"/>
        </w:rPr>
        <w:t>.</w:t>
      </w:r>
    </w:p>
    <w:sectPr w:rsidR="006423F2" w:rsidRPr="006423F2" w:rsidSect="008C57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31721" w14:textId="77777777" w:rsidR="00A07D33" w:rsidRDefault="00A07D33" w:rsidP="00826792">
      <w:r>
        <w:separator/>
      </w:r>
    </w:p>
  </w:endnote>
  <w:endnote w:type="continuationSeparator" w:id="0">
    <w:p w14:paraId="08861B02" w14:textId="77777777" w:rsidR="00A07D33" w:rsidRDefault="00A07D33" w:rsidP="00826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ontserrat">
    <w:panose1 w:val="00000000000000000000"/>
    <w:charset w:val="4D"/>
    <w:family w:val="auto"/>
    <w:pitch w:val="variable"/>
    <w:sig w:usb0="A00002FF" w:usb1="4000207B" w:usb2="00000000" w:usb3="00000000" w:csb0="00000197" w:csb1="00000000"/>
  </w:font>
  <w:font w:name="Times New Roman (Koppen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New Roman (Hoofdtekst CS)">
    <w:altName w:val="Times New Roman"/>
    <w:panose1 w:val="020B0604020202020204"/>
    <w:charset w:val="00"/>
    <w:family w:val="roman"/>
    <w:pitch w:val="default"/>
  </w:font>
  <w:font w:name="Montserrat Light">
    <w:panose1 w:val="00000000000000000000"/>
    <w:charset w:val="4D"/>
    <w:family w:val="auto"/>
    <w:pitch w:val="variable"/>
    <w:sig w:usb0="A00002FF" w:usb1="4000207B" w:usb2="00000000" w:usb3="00000000" w:csb0="00000197" w:csb1="00000000"/>
  </w:font>
  <w:font w:name="Montserrat SemiBold">
    <w:panose1 w:val="00000000000000000000"/>
    <w:charset w:val="4D"/>
    <w:family w:val="auto"/>
    <w:pitch w:val="variable"/>
    <w:sig w:usb0="2000020F" w:usb1="00000003" w:usb2="00000000" w:usb3="00000000" w:csb0="00000197" w:csb1="00000000"/>
  </w:font>
  <w:font w:name="Roboto">
    <w:panose1 w:val="02000000000000000000"/>
    <w:charset w:val="00"/>
    <w:family w:val="auto"/>
    <w:pitch w:val="variable"/>
    <w:sig w:usb0="E00002FF" w:usb1="5000205B" w:usb2="00000020" w:usb3="00000000" w:csb0="0000019F" w:csb1="00000000"/>
  </w:font>
  <w:font w:name="Montserrat Medium">
    <w:panose1 w:val="000000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588682337"/>
      <w:docPartObj>
        <w:docPartGallery w:val="Page Numbers (Bottom of Page)"/>
        <w:docPartUnique/>
      </w:docPartObj>
    </w:sdtPr>
    <w:sdtContent>
      <w:p w14:paraId="4A3E6410" w14:textId="77777777" w:rsidR="004B4D4B" w:rsidRDefault="004B4D4B" w:rsidP="00D2756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6918544" w14:textId="77777777" w:rsidR="004B4D4B" w:rsidRDefault="004B4D4B" w:rsidP="004B4D4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810131381"/>
      <w:docPartObj>
        <w:docPartGallery w:val="Page Numbers (Bottom of Page)"/>
        <w:docPartUnique/>
      </w:docPartObj>
    </w:sdtPr>
    <w:sdtContent>
      <w:p w14:paraId="7FED5AFC" w14:textId="77777777" w:rsidR="004B4D4B" w:rsidRDefault="004B4D4B" w:rsidP="00D27564">
        <w:pPr>
          <w:pStyle w:val="Voettekst"/>
          <w:framePr w:wrap="none" w:vAnchor="text" w:hAnchor="margin" w:xAlign="right" w:y="1"/>
          <w:rPr>
            <w:rStyle w:val="Paginanummer"/>
          </w:rPr>
        </w:pPr>
        <w:r w:rsidRPr="004B4D4B">
          <w:rPr>
            <w:rStyle w:val="Paginanummer"/>
            <w:color w:val="101957"/>
          </w:rPr>
          <w:fldChar w:fldCharType="begin"/>
        </w:r>
        <w:r w:rsidRPr="004B4D4B">
          <w:rPr>
            <w:rStyle w:val="Paginanummer"/>
            <w:color w:val="101957"/>
          </w:rPr>
          <w:instrText xml:space="preserve"> PAGE </w:instrText>
        </w:r>
        <w:r w:rsidRPr="004B4D4B">
          <w:rPr>
            <w:rStyle w:val="Paginanummer"/>
            <w:color w:val="101957"/>
          </w:rPr>
          <w:fldChar w:fldCharType="separate"/>
        </w:r>
        <w:r w:rsidRPr="004B4D4B">
          <w:rPr>
            <w:rStyle w:val="Paginanummer"/>
            <w:noProof/>
            <w:color w:val="101957"/>
          </w:rPr>
          <w:t>3</w:t>
        </w:r>
        <w:r w:rsidRPr="004B4D4B">
          <w:rPr>
            <w:rStyle w:val="Paginanummer"/>
            <w:color w:val="101957"/>
          </w:rPr>
          <w:fldChar w:fldCharType="end"/>
        </w:r>
      </w:p>
    </w:sdtContent>
  </w:sdt>
  <w:p w14:paraId="4FC86EEE" w14:textId="26288999" w:rsidR="00826792" w:rsidRPr="00706B48" w:rsidRDefault="00B76A99" w:rsidP="004B4D4B">
    <w:pPr>
      <w:pStyle w:val="Voettekst"/>
      <w:ind w:right="360"/>
      <w:rPr>
        <w:color w:val="101957"/>
        <w:sz w:val="16"/>
        <w:szCs w:val="16"/>
      </w:rPr>
    </w:pPr>
    <w:r w:rsidRPr="00706B48">
      <w:rPr>
        <w:color w:val="101957"/>
        <w:sz w:val="16"/>
        <w:szCs w:val="16"/>
      </w:rPr>
      <w:t>Rapport Helderheid,</w:t>
    </w:r>
    <w:r w:rsidR="002F3DAE" w:rsidRPr="00706B48">
      <w:rPr>
        <w:color w:val="101957"/>
        <w:sz w:val="16"/>
        <w:szCs w:val="16"/>
      </w:rPr>
      <w:t xml:space="preserve"> </w:t>
    </w:r>
    <w:r w:rsidR="00C80933">
      <w:rPr>
        <w:color w:val="101957"/>
        <w:sz w:val="16"/>
        <w:szCs w:val="16"/>
      </w:rPr>
      <w:t>1</w:t>
    </w:r>
    <w:r w:rsidR="004B3D85">
      <w:rPr>
        <w:color w:val="101957"/>
        <w:sz w:val="16"/>
        <w:szCs w:val="16"/>
      </w:rPr>
      <w:t>4</w:t>
    </w:r>
    <w:r w:rsidR="002F3DAE" w:rsidRPr="00706B48">
      <w:rPr>
        <w:color w:val="101957"/>
        <w:sz w:val="16"/>
        <w:szCs w:val="16"/>
      </w:rPr>
      <w:t xml:space="preserve"> </w:t>
    </w:r>
    <w:r w:rsidR="00C80933">
      <w:rPr>
        <w:color w:val="101957"/>
        <w:sz w:val="16"/>
        <w:szCs w:val="16"/>
      </w:rPr>
      <w:t>september</w:t>
    </w:r>
    <w:r w:rsidR="00C80933" w:rsidRPr="00706B48">
      <w:rPr>
        <w:color w:val="101957"/>
        <w:sz w:val="16"/>
        <w:szCs w:val="16"/>
      </w:rPr>
      <w:t xml:space="preserve"> </w:t>
    </w:r>
    <w:r w:rsidRPr="00706B48">
      <w:rPr>
        <w:color w:val="101957"/>
        <w:sz w:val="16"/>
        <w:szCs w:val="16"/>
      </w:rPr>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5F95" w14:textId="0B850B9F" w:rsidR="008C5716" w:rsidRPr="0086514A" w:rsidRDefault="008C5716" w:rsidP="0086514A">
    <w:pPr>
      <w:pStyle w:val="Voettekst"/>
      <w:ind w:right="360"/>
      <w:rPr>
        <w:i/>
        <w:iCs/>
        <w:color w:val="101957"/>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80287787"/>
      <w:docPartObj>
        <w:docPartGallery w:val="Page Numbers (Bottom of Page)"/>
        <w:docPartUnique/>
      </w:docPartObj>
    </w:sdtPr>
    <w:sdtContent>
      <w:p w14:paraId="7D18D444" w14:textId="170FDE08" w:rsidR="00CA2D66" w:rsidRDefault="00CA2D66" w:rsidP="008B331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0</w:t>
        </w:r>
        <w:r>
          <w:rPr>
            <w:rStyle w:val="Paginanummer"/>
          </w:rPr>
          <w:fldChar w:fldCharType="end"/>
        </w:r>
      </w:p>
    </w:sdtContent>
  </w:sdt>
  <w:p w14:paraId="7165116D" w14:textId="0716E93C" w:rsidR="00CE5F0F" w:rsidRPr="00B25C4D" w:rsidRDefault="00B25C4D" w:rsidP="00B25C4D">
    <w:pPr>
      <w:pStyle w:val="Voettekst"/>
      <w:ind w:right="360"/>
      <w:rPr>
        <w:color w:val="4152C6"/>
        <w:sz w:val="16"/>
        <w:szCs w:val="16"/>
      </w:rPr>
    </w:pPr>
    <w:r w:rsidRPr="00E03142">
      <w:rPr>
        <w:color w:val="4152C6"/>
        <w:sz w:val="16"/>
        <w:szCs w:val="16"/>
      </w:rPr>
      <w:t>Rapport Helderheid, 1</w:t>
    </w:r>
    <w:r w:rsidR="004B3D85">
      <w:rPr>
        <w:color w:val="4152C6"/>
        <w:sz w:val="16"/>
        <w:szCs w:val="16"/>
      </w:rPr>
      <w:t>4</w:t>
    </w:r>
    <w:r w:rsidRPr="00E03142">
      <w:rPr>
        <w:color w:val="4152C6"/>
        <w:sz w:val="16"/>
        <w:szCs w:val="16"/>
      </w:rPr>
      <w:t xml:space="preserve"> </w:t>
    </w:r>
    <w:r w:rsidR="00C80933">
      <w:rPr>
        <w:color w:val="4152C6"/>
        <w:sz w:val="16"/>
        <w:szCs w:val="16"/>
      </w:rPr>
      <w:t>september</w:t>
    </w:r>
    <w:r w:rsidR="00C80933" w:rsidRPr="00E03142">
      <w:rPr>
        <w:color w:val="4152C6"/>
        <w:sz w:val="16"/>
        <w:szCs w:val="16"/>
      </w:rPr>
      <w:t xml:space="preserve"> </w:t>
    </w:r>
    <w:r w:rsidRPr="00E03142">
      <w:rPr>
        <w:color w:val="4152C6"/>
        <w:sz w:val="16"/>
        <w:szCs w:val="16"/>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22549" w14:textId="77777777" w:rsidR="00A07D33" w:rsidRDefault="00A07D33" w:rsidP="00826792">
      <w:r>
        <w:separator/>
      </w:r>
    </w:p>
  </w:footnote>
  <w:footnote w:type="continuationSeparator" w:id="0">
    <w:p w14:paraId="320FD554" w14:textId="77777777" w:rsidR="00A07D33" w:rsidRDefault="00A07D33" w:rsidP="00826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8399" w14:textId="77777777" w:rsidR="00826792" w:rsidRDefault="001007C7" w:rsidP="00826792">
    <w:pPr>
      <w:pStyle w:val="Koptekst"/>
      <w:jc w:val="right"/>
    </w:pPr>
    <w:r w:rsidRPr="00AB2943">
      <w:rPr>
        <w:noProof/>
        <w:color w:val="4152C6"/>
      </w:rPr>
      <w:drawing>
        <wp:inline distT="0" distB="0" distL="0" distR="0" wp14:anchorId="4E3F9B77" wp14:editId="0C81ECAF">
          <wp:extent cx="2196129" cy="175748"/>
          <wp:effectExtent l="0" t="0" r="0" b="254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2579668" cy="20644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BB2BC" w14:textId="2C020393" w:rsidR="00406A68" w:rsidRDefault="00406A68" w:rsidP="00406A68">
    <w:pPr>
      <w:pStyle w:val="Koptekst"/>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ED658" w14:textId="26FA3CE5" w:rsidR="00CE5F0F" w:rsidRDefault="00CE5F0F" w:rsidP="00406A68">
    <w:pPr>
      <w:pStyle w:val="Koptekst"/>
      <w:jc w:val="right"/>
    </w:pPr>
    <w:r w:rsidRPr="00AB2943">
      <w:rPr>
        <w:noProof/>
        <w:color w:val="4152C6"/>
      </w:rPr>
      <w:drawing>
        <wp:inline distT="0" distB="0" distL="0" distR="0" wp14:anchorId="68FEEEF4" wp14:editId="1722057F">
          <wp:extent cx="2464785" cy="197248"/>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2721155" cy="2177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1C01"/>
    <w:multiLevelType w:val="multilevel"/>
    <w:tmpl w:val="0ED2F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042EE1"/>
    <w:multiLevelType w:val="hybridMultilevel"/>
    <w:tmpl w:val="548285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B12367"/>
    <w:multiLevelType w:val="multilevel"/>
    <w:tmpl w:val="AD3AF7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408549B"/>
    <w:multiLevelType w:val="hybridMultilevel"/>
    <w:tmpl w:val="05C6E0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70925EF"/>
    <w:multiLevelType w:val="hybridMultilevel"/>
    <w:tmpl w:val="155A8A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7D2DAF"/>
    <w:multiLevelType w:val="hybridMultilevel"/>
    <w:tmpl w:val="A4B2EF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B475001"/>
    <w:multiLevelType w:val="hybridMultilevel"/>
    <w:tmpl w:val="6FA80B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F269F6"/>
    <w:multiLevelType w:val="hybridMultilevel"/>
    <w:tmpl w:val="876822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D99523D"/>
    <w:multiLevelType w:val="hybridMultilevel"/>
    <w:tmpl w:val="F2AC3EF2"/>
    <w:lvl w:ilvl="0" w:tplc="FFFFFFFF">
      <w:start w:val="1"/>
      <w:numFmt w:val="decimal"/>
      <w:lvlText w:val="%1."/>
      <w:lvlJc w:val="left"/>
      <w:pPr>
        <w:ind w:left="720" w:hanging="360"/>
      </w:pPr>
      <w:rPr>
        <w:rFonts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E9E04BF"/>
    <w:multiLevelType w:val="hybridMultilevel"/>
    <w:tmpl w:val="978083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EDD5B63"/>
    <w:multiLevelType w:val="hybridMultilevel"/>
    <w:tmpl w:val="25F21930"/>
    <w:lvl w:ilvl="0" w:tplc="04130003">
      <w:start w:val="1"/>
      <w:numFmt w:val="bullet"/>
      <w:lvlText w:val="o"/>
      <w:lvlJc w:val="left"/>
      <w:pPr>
        <w:ind w:left="1440" w:hanging="360"/>
      </w:pPr>
      <w:rPr>
        <w:rFonts w:ascii="Courier New" w:hAnsi="Courier New"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 w15:restartNumberingAfterBreak="0">
    <w:nsid w:val="123524D6"/>
    <w:multiLevelType w:val="hybridMultilevel"/>
    <w:tmpl w:val="D7CE9574"/>
    <w:lvl w:ilvl="0" w:tplc="04130003">
      <w:start w:val="1"/>
      <w:numFmt w:val="bullet"/>
      <w:lvlText w:val="o"/>
      <w:lvlJc w:val="left"/>
      <w:pPr>
        <w:ind w:left="1440" w:hanging="360"/>
      </w:pPr>
      <w:rPr>
        <w:rFonts w:ascii="Courier New" w:hAnsi="Courier New"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 w15:restartNumberingAfterBreak="0">
    <w:nsid w:val="14454D04"/>
    <w:multiLevelType w:val="hybridMultilevel"/>
    <w:tmpl w:val="93440C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72D3C7E"/>
    <w:multiLevelType w:val="hybridMultilevel"/>
    <w:tmpl w:val="BFFCB7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A027B6D"/>
    <w:multiLevelType w:val="hybridMultilevel"/>
    <w:tmpl w:val="9E56AF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BB776BE"/>
    <w:multiLevelType w:val="hybridMultilevel"/>
    <w:tmpl w:val="5FF0FF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BEB3631"/>
    <w:multiLevelType w:val="hybridMultilevel"/>
    <w:tmpl w:val="6FA80B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DAE56C1"/>
    <w:multiLevelType w:val="hybridMultilevel"/>
    <w:tmpl w:val="99F004E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5094ABDE">
      <w:start w:val="1"/>
      <w:numFmt w:val="decimal"/>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F064E8B"/>
    <w:multiLevelType w:val="hybridMultilevel"/>
    <w:tmpl w:val="FB8A9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069273B"/>
    <w:multiLevelType w:val="multilevel"/>
    <w:tmpl w:val="7400B45C"/>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862" w:hanging="720"/>
      </w:pPr>
    </w:lvl>
    <w:lvl w:ilvl="3">
      <w:start w:val="1"/>
      <w:numFmt w:val="decimal"/>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0" w15:restartNumberingAfterBreak="0">
    <w:nsid w:val="208E1013"/>
    <w:multiLevelType w:val="hybridMultilevel"/>
    <w:tmpl w:val="A51A6550"/>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0C01726"/>
    <w:multiLevelType w:val="hybridMultilevel"/>
    <w:tmpl w:val="6FA80B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1B561AC"/>
    <w:multiLevelType w:val="hybridMultilevel"/>
    <w:tmpl w:val="A4E203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23F70B4"/>
    <w:multiLevelType w:val="hybridMultilevel"/>
    <w:tmpl w:val="1924FE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3856AB8"/>
    <w:multiLevelType w:val="hybridMultilevel"/>
    <w:tmpl w:val="DFF44F1C"/>
    <w:lvl w:ilvl="0" w:tplc="04130017">
      <w:start w:val="1"/>
      <w:numFmt w:val="lowerLetter"/>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5" w15:restartNumberingAfterBreak="0">
    <w:nsid w:val="2A18241D"/>
    <w:multiLevelType w:val="hybridMultilevel"/>
    <w:tmpl w:val="2F82F842"/>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B6D4041"/>
    <w:multiLevelType w:val="hybridMultilevel"/>
    <w:tmpl w:val="A262F9FE"/>
    <w:lvl w:ilvl="0" w:tplc="04130017">
      <w:start w:val="1"/>
      <w:numFmt w:val="lowerLetter"/>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7" w15:restartNumberingAfterBreak="0">
    <w:nsid w:val="2C087957"/>
    <w:multiLevelType w:val="hybridMultilevel"/>
    <w:tmpl w:val="5ABC55E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CCE0A25"/>
    <w:multiLevelType w:val="hybridMultilevel"/>
    <w:tmpl w:val="F2AC3EF2"/>
    <w:lvl w:ilvl="0" w:tplc="FFFFFFFF">
      <w:start w:val="1"/>
      <w:numFmt w:val="decimal"/>
      <w:lvlText w:val="%1."/>
      <w:lvlJc w:val="left"/>
      <w:pPr>
        <w:ind w:left="720" w:hanging="360"/>
      </w:pPr>
      <w:rPr>
        <w:rFonts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2EDD18DC"/>
    <w:multiLevelType w:val="hybridMultilevel"/>
    <w:tmpl w:val="F1223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FC72DB4"/>
    <w:multiLevelType w:val="hybridMultilevel"/>
    <w:tmpl w:val="E710ED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02A0716"/>
    <w:multiLevelType w:val="hybridMultilevel"/>
    <w:tmpl w:val="F11A20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329774D"/>
    <w:multiLevelType w:val="hybridMultilevel"/>
    <w:tmpl w:val="460494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46B34BC"/>
    <w:multiLevelType w:val="hybridMultilevel"/>
    <w:tmpl w:val="9002103A"/>
    <w:lvl w:ilvl="0" w:tplc="04130003">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5414F73"/>
    <w:multiLevelType w:val="hybridMultilevel"/>
    <w:tmpl w:val="8D16F6AC"/>
    <w:lvl w:ilvl="0" w:tplc="04130001">
      <w:start w:val="1"/>
      <w:numFmt w:val="bullet"/>
      <w:lvlText w:val=""/>
      <w:lvlJc w:val="left"/>
      <w:pPr>
        <w:ind w:left="426" w:hanging="360"/>
      </w:pPr>
      <w:rPr>
        <w:rFonts w:ascii="Symbol" w:hAnsi="Symbol" w:hint="default"/>
      </w:rPr>
    </w:lvl>
    <w:lvl w:ilvl="1" w:tplc="04130003" w:tentative="1">
      <w:start w:val="1"/>
      <w:numFmt w:val="bullet"/>
      <w:lvlText w:val="o"/>
      <w:lvlJc w:val="left"/>
      <w:pPr>
        <w:ind w:left="1146" w:hanging="360"/>
      </w:pPr>
      <w:rPr>
        <w:rFonts w:ascii="Courier New" w:hAnsi="Courier New" w:hint="default"/>
      </w:rPr>
    </w:lvl>
    <w:lvl w:ilvl="2" w:tplc="04130005" w:tentative="1">
      <w:start w:val="1"/>
      <w:numFmt w:val="bullet"/>
      <w:lvlText w:val=""/>
      <w:lvlJc w:val="left"/>
      <w:pPr>
        <w:ind w:left="1866" w:hanging="360"/>
      </w:pPr>
      <w:rPr>
        <w:rFonts w:ascii="Wingdings" w:hAnsi="Wingdings" w:hint="default"/>
      </w:rPr>
    </w:lvl>
    <w:lvl w:ilvl="3" w:tplc="04130001" w:tentative="1">
      <w:start w:val="1"/>
      <w:numFmt w:val="bullet"/>
      <w:lvlText w:val=""/>
      <w:lvlJc w:val="left"/>
      <w:pPr>
        <w:ind w:left="2586" w:hanging="360"/>
      </w:pPr>
      <w:rPr>
        <w:rFonts w:ascii="Symbol" w:hAnsi="Symbol" w:hint="default"/>
      </w:rPr>
    </w:lvl>
    <w:lvl w:ilvl="4" w:tplc="04130003" w:tentative="1">
      <w:start w:val="1"/>
      <w:numFmt w:val="bullet"/>
      <w:lvlText w:val="o"/>
      <w:lvlJc w:val="left"/>
      <w:pPr>
        <w:ind w:left="3306" w:hanging="360"/>
      </w:pPr>
      <w:rPr>
        <w:rFonts w:ascii="Courier New" w:hAnsi="Courier New" w:hint="default"/>
      </w:rPr>
    </w:lvl>
    <w:lvl w:ilvl="5" w:tplc="04130005" w:tentative="1">
      <w:start w:val="1"/>
      <w:numFmt w:val="bullet"/>
      <w:lvlText w:val=""/>
      <w:lvlJc w:val="left"/>
      <w:pPr>
        <w:ind w:left="4026" w:hanging="360"/>
      </w:pPr>
      <w:rPr>
        <w:rFonts w:ascii="Wingdings" w:hAnsi="Wingdings" w:hint="default"/>
      </w:rPr>
    </w:lvl>
    <w:lvl w:ilvl="6" w:tplc="04130001" w:tentative="1">
      <w:start w:val="1"/>
      <w:numFmt w:val="bullet"/>
      <w:lvlText w:val=""/>
      <w:lvlJc w:val="left"/>
      <w:pPr>
        <w:ind w:left="4746" w:hanging="360"/>
      </w:pPr>
      <w:rPr>
        <w:rFonts w:ascii="Symbol" w:hAnsi="Symbol" w:hint="default"/>
      </w:rPr>
    </w:lvl>
    <w:lvl w:ilvl="7" w:tplc="04130003" w:tentative="1">
      <w:start w:val="1"/>
      <w:numFmt w:val="bullet"/>
      <w:lvlText w:val="o"/>
      <w:lvlJc w:val="left"/>
      <w:pPr>
        <w:ind w:left="5466" w:hanging="360"/>
      </w:pPr>
      <w:rPr>
        <w:rFonts w:ascii="Courier New" w:hAnsi="Courier New" w:hint="default"/>
      </w:rPr>
    </w:lvl>
    <w:lvl w:ilvl="8" w:tplc="04130005" w:tentative="1">
      <w:start w:val="1"/>
      <w:numFmt w:val="bullet"/>
      <w:lvlText w:val=""/>
      <w:lvlJc w:val="left"/>
      <w:pPr>
        <w:ind w:left="6186" w:hanging="360"/>
      </w:pPr>
      <w:rPr>
        <w:rFonts w:ascii="Wingdings" w:hAnsi="Wingdings" w:hint="default"/>
      </w:rPr>
    </w:lvl>
  </w:abstractNum>
  <w:abstractNum w:abstractNumId="35" w15:restartNumberingAfterBreak="0">
    <w:nsid w:val="39ED731D"/>
    <w:multiLevelType w:val="hybridMultilevel"/>
    <w:tmpl w:val="387C80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B9B661E"/>
    <w:multiLevelType w:val="hybridMultilevel"/>
    <w:tmpl w:val="387C80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C392983"/>
    <w:multiLevelType w:val="hybridMultilevel"/>
    <w:tmpl w:val="F2AC3EF2"/>
    <w:lvl w:ilvl="0" w:tplc="FFFFFFFF">
      <w:start w:val="1"/>
      <w:numFmt w:val="decimal"/>
      <w:lvlText w:val="%1."/>
      <w:lvlJc w:val="left"/>
      <w:pPr>
        <w:ind w:left="720" w:hanging="360"/>
      </w:pPr>
      <w:rPr>
        <w:rFonts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3CB2395F"/>
    <w:multiLevelType w:val="hybridMultilevel"/>
    <w:tmpl w:val="59769F48"/>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39" w15:restartNumberingAfterBreak="0">
    <w:nsid w:val="3D703666"/>
    <w:multiLevelType w:val="hybridMultilevel"/>
    <w:tmpl w:val="6A465B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3F893D7C"/>
    <w:multiLevelType w:val="hybridMultilevel"/>
    <w:tmpl w:val="063ECE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58259C2"/>
    <w:multiLevelType w:val="multilevel"/>
    <w:tmpl w:val="7E8C27C8"/>
    <w:styleLink w:val="Huidigelij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463824D3"/>
    <w:multiLevelType w:val="hybridMultilevel"/>
    <w:tmpl w:val="571C20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489550AF"/>
    <w:multiLevelType w:val="hybridMultilevel"/>
    <w:tmpl w:val="C0C4C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9CA1B56"/>
    <w:multiLevelType w:val="hybridMultilevel"/>
    <w:tmpl w:val="E320C3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AE502E9"/>
    <w:multiLevelType w:val="hybridMultilevel"/>
    <w:tmpl w:val="BE1CB9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4DDE14F4"/>
    <w:multiLevelType w:val="hybridMultilevel"/>
    <w:tmpl w:val="931E696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2CB45AA0">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E472DD9"/>
    <w:multiLevelType w:val="multilevel"/>
    <w:tmpl w:val="11729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4FD44CAE"/>
    <w:multiLevelType w:val="hybridMultilevel"/>
    <w:tmpl w:val="F61E5CD6"/>
    <w:lvl w:ilvl="0" w:tplc="04130001">
      <w:start w:val="1"/>
      <w:numFmt w:val="bullet"/>
      <w:lvlText w:val=""/>
      <w:lvlJc w:val="left"/>
      <w:pPr>
        <w:ind w:left="775" w:hanging="360"/>
      </w:pPr>
      <w:rPr>
        <w:rFonts w:ascii="Symbol" w:hAnsi="Symbol" w:hint="default"/>
      </w:rPr>
    </w:lvl>
    <w:lvl w:ilvl="1" w:tplc="04130003" w:tentative="1">
      <w:start w:val="1"/>
      <w:numFmt w:val="bullet"/>
      <w:lvlText w:val="o"/>
      <w:lvlJc w:val="left"/>
      <w:pPr>
        <w:ind w:left="1495" w:hanging="360"/>
      </w:pPr>
      <w:rPr>
        <w:rFonts w:ascii="Courier New" w:hAnsi="Courier New" w:hint="default"/>
      </w:rPr>
    </w:lvl>
    <w:lvl w:ilvl="2" w:tplc="04130005" w:tentative="1">
      <w:start w:val="1"/>
      <w:numFmt w:val="bullet"/>
      <w:lvlText w:val=""/>
      <w:lvlJc w:val="left"/>
      <w:pPr>
        <w:ind w:left="2215" w:hanging="360"/>
      </w:pPr>
      <w:rPr>
        <w:rFonts w:ascii="Wingdings" w:hAnsi="Wingdings" w:hint="default"/>
      </w:rPr>
    </w:lvl>
    <w:lvl w:ilvl="3" w:tplc="04130001" w:tentative="1">
      <w:start w:val="1"/>
      <w:numFmt w:val="bullet"/>
      <w:lvlText w:val=""/>
      <w:lvlJc w:val="left"/>
      <w:pPr>
        <w:ind w:left="2935" w:hanging="360"/>
      </w:pPr>
      <w:rPr>
        <w:rFonts w:ascii="Symbol" w:hAnsi="Symbol" w:hint="default"/>
      </w:rPr>
    </w:lvl>
    <w:lvl w:ilvl="4" w:tplc="04130003" w:tentative="1">
      <w:start w:val="1"/>
      <w:numFmt w:val="bullet"/>
      <w:lvlText w:val="o"/>
      <w:lvlJc w:val="left"/>
      <w:pPr>
        <w:ind w:left="3655" w:hanging="360"/>
      </w:pPr>
      <w:rPr>
        <w:rFonts w:ascii="Courier New" w:hAnsi="Courier New" w:hint="default"/>
      </w:rPr>
    </w:lvl>
    <w:lvl w:ilvl="5" w:tplc="04130005" w:tentative="1">
      <w:start w:val="1"/>
      <w:numFmt w:val="bullet"/>
      <w:lvlText w:val=""/>
      <w:lvlJc w:val="left"/>
      <w:pPr>
        <w:ind w:left="4375" w:hanging="360"/>
      </w:pPr>
      <w:rPr>
        <w:rFonts w:ascii="Wingdings" w:hAnsi="Wingdings" w:hint="default"/>
      </w:rPr>
    </w:lvl>
    <w:lvl w:ilvl="6" w:tplc="04130001" w:tentative="1">
      <w:start w:val="1"/>
      <w:numFmt w:val="bullet"/>
      <w:lvlText w:val=""/>
      <w:lvlJc w:val="left"/>
      <w:pPr>
        <w:ind w:left="5095" w:hanging="360"/>
      </w:pPr>
      <w:rPr>
        <w:rFonts w:ascii="Symbol" w:hAnsi="Symbol" w:hint="default"/>
      </w:rPr>
    </w:lvl>
    <w:lvl w:ilvl="7" w:tplc="04130003" w:tentative="1">
      <w:start w:val="1"/>
      <w:numFmt w:val="bullet"/>
      <w:lvlText w:val="o"/>
      <w:lvlJc w:val="left"/>
      <w:pPr>
        <w:ind w:left="5815" w:hanging="360"/>
      </w:pPr>
      <w:rPr>
        <w:rFonts w:ascii="Courier New" w:hAnsi="Courier New" w:hint="default"/>
      </w:rPr>
    </w:lvl>
    <w:lvl w:ilvl="8" w:tplc="04130005" w:tentative="1">
      <w:start w:val="1"/>
      <w:numFmt w:val="bullet"/>
      <w:lvlText w:val=""/>
      <w:lvlJc w:val="left"/>
      <w:pPr>
        <w:ind w:left="6535" w:hanging="360"/>
      </w:pPr>
      <w:rPr>
        <w:rFonts w:ascii="Wingdings" w:hAnsi="Wingdings" w:hint="default"/>
      </w:rPr>
    </w:lvl>
  </w:abstractNum>
  <w:abstractNum w:abstractNumId="49" w15:restartNumberingAfterBreak="0">
    <w:nsid w:val="51317896"/>
    <w:multiLevelType w:val="hybridMultilevel"/>
    <w:tmpl w:val="E49CC25C"/>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514C2215"/>
    <w:multiLevelType w:val="hybridMultilevel"/>
    <w:tmpl w:val="4AF893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34834F5"/>
    <w:multiLevelType w:val="hybridMultilevel"/>
    <w:tmpl w:val="CD445082"/>
    <w:lvl w:ilvl="0" w:tplc="04130001">
      <w:start w:val="1"/>
      <w:numFmt w:val="bullet"/>
      <w:lvlText w:val=""/>
      <w:lvlJc w:val="left"/>
      <w:pPr>
        <w:ind w:left="1491" w:hanging="360"/>
      </w:pPr>
      <w:rPr>
        <w:rFonts w:ascii="Symbol" w:hAnsi="Symbol" w:hint="default"/>
      </w:rPr>
    </w:lvl>
    <w:lvl w:ilvl="1" w:tplc="04130003" w:tentative="1">
      <w:start w:val="1"/>
      <w:numFmt w:val="bullet"/>
      <w:lvlText w:val="o"/>
      <w:lvlJc w:val="left"/>
      <w:pPr>
        <w:ind w:left="2211" w:hanging="360"/>
      </w:pPr>
      <w:rPr>
        <w:rFonts w:ascii="Courier New" w:hAnsi="Courier New" w:hint="default"/>
      </w:rPr>
    </w:lvl>
    <w:lvl w:ilvl="2" w:tplc="04130005" w:tentative="1">
      <w:start w:val="1"/>
      <w:numFmt w:val="bullet"/>
      <w:lvlText w:val=""/>
      <w:lvlJc w:val="left"/>
      <w:pPr>
        <w:ind w:left="2931" w:hanging="360"/>
      </w:pPr>
      <w:rPr>
        <w:rFonts w:ascii="Wingdings" w:hAnsi="Wingdings" w:hint="default"/>
      </w:rPr>
    </w:lvl>
    <w:lvl w:ilvl="3" w:tplc="04130001" w:tentative="1">
      <w:start w:val="1"/>
      <w:numFmt w:val="bullet"/>
      <w:lvlText w:val=""/>
      <w:lvlJc w:val="left"/>
      <w:pPr>
        <w:ind w:left="3651" w:hanging="360"/>
      </w:pPr>
      <w:rPr>
        <w:rFonts w:ascii="Symbol" w:hAnsi="Symbol" w:hint="default"/>
      </w:rPr>
    </w:lvl>
    <w:lvl w:ilvl="4" w:tplc="04130003" w:tentative="1">
      <w:start w:val="1"/>
      <w:numFmt w:val="bullet"/>
      <w:lvlText w:val="o"/>
      <w:lvlJc w:val="left"/>
      <w:pPr>
        <w:ind w:left="4371" w:hanging="360"/>
      </w:pPr>
      <w:rPr>
        <w:rFonts w:ascii="Courier New" w:hAnsi="Courier New" w:hint="default"/>
      </w:rPr>
    </w:lvl>
    <w:lvl w:ilvl="5" w:tplc="04130005" w:tentative="1">
      <w:start w:val="1"/>
      <w:numFmt w:val="bullet"/>
      <w:lvlText w:val=""/>
      <w:lvlJc w:val="left"/>
      <w:pPr>
        <w:ind w:left="5091" w:hanging="360"/>
      </w:pPr>
      <w:rPr>
        <w:rFonts w:ascii="Wingdings" w:hAnsi="Wingdings" w:hint="default"/>
      </w:rPr>
    </w:lvl>
    <w:lvl w:ilvl="6" w:tplc="04130001" w:tentative="1">
      <w:start w:val="1"/>
      <w:numFmt w:val="bullet"/>
      <w:lvlText w:val=""/>
      <w:lvlJc w:val="left"/>
      <w:pPr>
        <w:ind w:left="5811" w:hanging="360"/>
      </w:pPr>
      <w:rPr>
        <w:rFonts w:ascii="Symbol" w:hAnsi="Symbol" w:hint="default"/>
      </w:rPr>
    </w:lvl>
    <w:lvl w:ilvl="7" w:tplc="04130003" w:tentative="1">
      <w:start w:val="1"/>
      <w:numFmt w:val="bullet"/>
      <w:lvlText w:val="o"/>
      <w:lvlJc w:val="left"/>
      <w:pPr>
        <w:ind w:left="6531" w:hanging="360"/>
      </w:pPr>
      <w:rPr>
        <w:rFonts w:ascii="Courier New" w:hAnsi="Courier New" w:hint="default"/>
      </w:rPr>
    </w:lvl>
    <w:lvl w:ilvl="8" w:tplc="04130005" w:tentative="1">
      <w:start w:val="1"/>
      <w:numFmt w:val="bullet"/>
      <w:lvlText w:val=""/>
      <w:lvlJc w:val="left"/>
      <w:pPr>
        <w:ind w:left="7251" w:hanging="360"/>
      </w:pPr>
      <w:rPr>
        <w:rFonts w:ascii="Wingdings" w:hAnsi="Wingdings" w:hint="default"/>
      </w:rPr>
    </w:lvl>
  </w:abstractNum>
  <w:abstractNum w:abstractNumId="52" w15:restartNumberingAfterBreak="0">
    <w:nsid w:val="5D3B6F15"/>
    <w:multiLevelType w:val="hybridMultilevel"/>
    <w:tmpl w:val="9488A45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5E145F27"/>
    <w:multiLevelType w:val="hybridMultilevel"/>
    <w:tmpl w:val="4CB886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5F3E0737"/>
    <w:multiLevelType w:val="hybridMultilevel"/>
    <w:tmpl w:val="9AF06D24"/>
    <w:lvl w:ilvl="0" w:tplc="04130003">
      <w:start w:val="1"/>
      <w:numFmt w:val="bullet"/>
      <w:lvlText w:val="o"/>
      <w:lvlJc w:val="left"/>
      <w:pPr>
        <w:ind w:left="1440" w:hanging="360"/>
      </w:pPr>
      <w:rPr>
        <w:rFonts w:ascii="Courier New" w:hAnsi="Courier New"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5" w15:restartNumberingAfterBreak="0">
    <w:nsid w:val="61554FB8"/>
    <w:multiLevelType w:val="hybridMultilevel"/>
    <w:tmpl w:val="39FCD9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2245283"/>
    <w:multiLevelType w:val="hybridMultilevel"/>
    <w:tmpl w:val="5ABC55EA"/>
    <w:lvl w:ilvl="0" w:tplc="FFFFFFF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7" w15:restartNumberingAfterBreak="0">
    <w:nsid w:val="62FB0090"/>
    <w:multiLevelType w:val="hybridMultilevel"/>
    <w:tmpl w:val="97181F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36C6F45"/>
    <w:multiLevelType w:val="hybridMultilevel"/>
    <w:tmpl w:val="E63298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52C1A5C"/>
    <w:multiLevelType w:val="multilevel"/>
    <w:tmpl w:val="FCFCF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6162946"/>
    <w:multiLevelType w:val="hybridMultilevel"/>
    <w:tmpl w:val="CB10ABCE"/>
    <w:lvl w:ilvl="0" w:tplc="04130001">
      <w:start w:val="1"/>
      <w:numFmt w:val="bullet"/>
      <w:lvlText w:val=""/>
      <w:lvlJc w:val="left"/>
      <w:pPr>
        <w:ind w:left="845" w:hanging="360"/>
      </w:pPr>
      <w:rPr>
        <w:rFonts w:ascii="Symbol" w:hAnsi="Symbol" w:hint="default"/>
      </w:rPr>
    </w:lvl>
    <w:lvl w:ilvl="1" w:tplc="04130003">
      <w:start w:val="1"/>
      <w:numFmt w:val="bullet"/>
      <w:lvlText w:val="o"/>
      <w:lvlJc w:val="left"/>
      <w:pPr>
        <w:ind w:left="1565" w:hanging="360"/>
      </w:pPr>
      <w:rPr>
        <w:rFonts w:ascii="Courier New" w:hAnsi="Courier New" w:hint="default"/>
      </w:rPr>
    </w:lvl>
    <w:lvl w:ilvl="2" w:tplc="04130005" w:tentative="1">
      <w:start w:val="1"/>
      <w:numFmt w:val="bullet"/>
      <w:lvlText w:val=""/>
      <w:lvlJc w:val="left"/>
      <w:pPr>
        <w:ind w:left="2285" w:hanging="360"/>
      </w:pPr>
      <w:rPr>
        <w:rFonts w:ascii="Wingdings" w:hAnsi="Wingdings" w:hint="default"/>
      </w:rPr>
    </w:lvl>
    <w:lvl w:ilvl="3" w:tplc="04130001" w:tentative="1">
      <w:start w:val="1"/>
      <w:numFmt w:val="bullet"/>
      <w:lvlText w:val=""/>
      <w:lvlJc w:val="left"/>
      <w:pPr>
        <w:ind w:left="3005" w:hanging="360"/>
      </w:pPr>
      <w:rPr>
        <w:rFonts w:ascii="Symbol" w:hAnsi="Symbol" w:hint="default"/>
      </w:rPr>
    </w:lvl>
    <w:lvl w:ilvl="4" w:tplc="04130003" w:tentative="1">
      <w:start w:val="1"/>
      <w:numFmt w:val="bullet"/>
      <w:lvlText w:val="o"/>
      <w:lvlJc w:val="left"/>
      <w:pPr>
        <w:ind w:left="3725" w:hanging="360"/>
      </w:pPr>
      <w:rPr>
        <w:rFonts w:ascii="Courier New" w:hAnsi="Courier New" w:hint="default"/>
      </w:rPr>
    </w:lvl>
    <w:lvl w:ilvl="5" w:tplc="04130005" w:tentative="1">
      <w:start w:val="1"/>
      <w:numFmt w:val="bullet"/>
      <w:lvlText w:val=""/>
      <w:lvlJc w:val="left"/>
      <w:pPr>
        <w:ind w:left="4445" w:hanging="360"/>
      </w:pPr>
      <w:rPr>
        <w:rFonts w:ascii="Wingdings" w:hAnsi="Wingdings" w:hint="default"/>
      </w:rPr>
    </w:lvl>
    <w:lvl w:ilvl="6" w:tplc="04130001" w:tentative="1">
      <w:start w:val="1"/>
      <w:numFmt w:val="bullet"/>
      <w:lvlText w:val=""/>
      <w:lvlJc w:val="left"/>
      <w:pPr>
        <w:ind w:left="5165" w:hanging="360"/>
      </w:pPr>
      <w:rPr>
        <w:rFonts w:ascii="Symbol" w:hAnsi="Symbol" w:hint="default"/>
      </w:rPr>
    </w:lvl>
    <w:lvl w:ilvl="7" w:tplc="04130003" w:tentative="1">
      <w:start w:val="1"/>
      <w:numFmt w:val="bullet"/>
      <w:lvlText w:val="o"/>
      <w:lvlJc w:val="left"/>
      <w:pPr>
        <w:ind w:left="5885" w:hanging="360"/>
      </w:pPr>
      <w:rPr>
        <w:rFonts w:ascii="Courier New" w:hAnsi="Courier New" w:hint="default"/>
      </w:rPr>
    </w:lvl>
    <w:lvl w:ilvl="8" w:tplc="04130005" w:tentative="1">
      <w:start w:val="1"/>
      <w:numFmt w:val="bullet"/>
      <w:lvlText w:val=""/>
      <w:lvlJc w:val="left"/>
      <w:pPr>
        <w:ind w:left="6605" w:hanging="360"/>
      </w:pPr>
      <w:rPr>
        <w:rFonts w:ascii="Wingdings" w:hAnsi="Wingdings" w:hint="default"/>
      </w:rPr>
    </w:lvl>
  </w:abstractNum>
  <w:abstractNum w:abstractNumId="61" w15:restartNumberingAfterBreak="0">
    <w:nsid w:val="66627A6B"/>
    <w:multiLevelType w:val="hybridMultilevel"/>
    <w:tmpl w:val="5ABC55E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694F3BA9"/>
    <w:multiLevelType w:val="multilevel"/>
    <w:tmpl w:val="F14698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6AF64083"/>
    <w:multiLevelType w:val="hybridMultilevel"/>
    <w:tmpl w:val="602CFD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6ED3516A"/>
    <w:multiLevelType w:val="hybridMultilevel"/>
    <w:tmpl w:val="5ABC55E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70025B33"/>
    <w:multiLevelType w:val="hybridMultilevel"/>
    <w:tmpl w:val="2AF09B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11B6533"/>
    <w:multiLevelType w:val="hybridMultilevel"/>
    <w:tmpl w:val="24006BA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75B91265"/>
    <w:multiLevelType w:val="hybridMultilevel"/>
    <w:tmpl w:val="5ABC55E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77402DEC"/>
    <w:multiLevelType w:val="hybridMultilevel"/>
    <w:tmpl w:val="C89233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77FC57EB"/>
    <w:multiLevelType w:val="hybridMultilevel"/>
    <w:tmpl w:val="FA9E2854"/>
    <w:lvl w:ilvl="0" w:tplc="04130003">
      <w:start w:val="1"/>
      <w:numFmt w:val="bullet"/>
      <w:lvlText w:val="o"/>
      <w:lvlJc w:val="left"/>
      <w:pPr>
        <w:ind w:left="1440" w:hanging="360"/>
      </w:pPr>
      <w:rPr>
        <w:rFonts w:ascii="Courier New" w:hAnsi="Courier New"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0" w15:restartNumberingAfterBreak="0">
    <w:nsid w:val="79A75838"/>
    <w:multiLevelType w:val="hybridMultilevel"/>
    <w:tmpl w:val="387C80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79B5632E"/>
    <w:multiLevelType w:val="hybridMultilevel"/>
    <w:tmpl w:val="4802CF3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7AB07E17"/>
    <w:multiLevelType w:val="hybridMultilevel"/>
    <w:tmpl w:val="44F6F3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7AF4373C"/>
    <w:multiLevelType w:val="hybridMultilevel"/>
    <w:tmpl w:val="E306E6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7C593849"/>
    <w:multiLevelType w:val="hybridMultilevel"/>
    <w:tmpl w:val="09428D14"/>
    <w:lvl w:ilvl="0" w:tplc="0413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7D4B0B91"/>
    <w:multiLevelType w:val="hybridMultilevel"/>
    <w:tmpl w:val="F926C42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7EA60D03"/>
    <w:multiLevelType w:val="hybridMultilevel"/>
    <w:tmpl w:val="5ABC55E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7EA71BA5"/>
    <w:multiLevelType w:val="hybridMultilevel"/>
    <w:tmpl w:val="650011A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56190956">
    <w:abstractNumId w:val="19"/>
  </w:num>
  <w:num w:numId="2" w16cid:durableId="435248253">
    <w:abstractNumId w:val="59"/>
  </w:num>
  <w:num w:numId="3" w16cid:durableId="1259557022">
    <w:abstractNumId w:val="2"/>
  </w:num>
  <w:num w:numId="4" w16cid:durableId="1140610627">
    <w:abstractNumId w:val="47"/>
  </w:num>
  <w:num w:numId="5" w16cid:durableId="1540245044">
    <w:abstractNumId w:val="0"/>
  </w:num>
  <w:num w:numId="6" w16cid:durableId="1910531772">
    <w:abstractNumId w:val="5"/>
  </w:num>
  <w:num w:numId="7" w16cid:durableId="896865951">
    <w:abstractNumId w:val="3"/>
  </w:num>
  <w:num w:numId="8" w16cid:durableId="918830163">
    <w:abstractNumId w:val="1"/>
  </w:num>
  <w:num w:numId="9" w16cid:durableId="866218533">
    <w:abstractNumId w:val="41"/>
  </w:num>
  <w:num w:numId="10" w16cid:durableId="1957561204">
    <w:abstractNumId w:val="32"/>
  </w:num>
  <w:num w:numId="11" w16cid:durableId="1396003369">
    <w:abstractNumId w:val="34"/>
  </w:num>
  <w:num w:numId="12" w16cid:durableId="1655647035">
    <w:abstractNumId w:val="30"/>
  </w:num>
  <w:num w:numId="13" w16cid:durableId="747076066">
    <w:abstractNumId w:val="23"/>
  </w:num>
  <w:num w:numId="14" w16cid:durableId="1368330302">
    <w:abstractNumId w:val="53"/>
  </w:num>
  <w:num w:numId="15" w16cid:durableId="568267043">
    <w:abstractNumId w:val="9"/>
  </w:num>
  <w:num w:numId="16" w16cid:durableId="764613953">
    <w:abstractNumId w:val="13"/>
  </w:num>
  <w:num w:numId="17" w16cid:durableId="399645208">
    <w:abstractNumId w:val="31"/>
  </w:num>
  <w:num w:numId="18" w16cid:durableId="1049182504">
    <w:abstractNumId w:val="45"/>
  </w:num>
  <w:num w:numId="19" w16cid:durableId="23285413">
    <w:abstractNumId w:val="55"/>
  </w:num>
  <w:num w:numId="20" w16cid:durableId="1796369869">
    <w:abstractNumId w:val="26"/>
  </w:num>
  <w:num w:numId="21" w16cid:durableId="2050295877">
    <w:abstractNumId w:val="68"/>
  </w:num>
  <w:num w:numId="22" w16cid:durableId="1382828657">
    <w:abstractNumId w:val="37"/>
  </w:num>
  <w:num w:numId="23" w16cid:durableId="118498919">
    <w:abstractNumId w:val="70"/>
  </w:num>
  <w:num w:numId="24" w16cid:durableId="1989361107">
    <w:abstractNumId w:val="74"/>
  </w:num>
  <w:num w:numId="25" w16cid:durableId="1919821763">
    <w:abstractNumId w:val="20"/>
  </w:num>
  <w:num w:numId="26" w16cid:durableId="1960452163">
    <w:abstractNumId w:val="65"/>
  </w:num>
  <w:num w:numId="27" w16cid:durableId="1951817148">
    <w:abstractNumId w:val="35"/>
  </w:num>
  <w:num w:numId="28" w16cid:durableId="1164978864">
    <w:abstractNumId w:val="56"/>
  </w:num>
  <w:num w:numId="29" w16cid:durableId="136386626">
    <w:abstractNumId w:val="43"/>
  </w:num>
  <w:num w:numId="30" w16cid:durableId="113716721">
    <w:abstractNumId w:val="29"/>
  </w:num>
  <w:num w:numId="31" w16cid:durableId="2103868771">
    <w:abstractNumId w:val="18"/>
  </w:num>
  <w:num w:numId="32" w16cid:durableId="17237249">
    <w:abstractNumId w:val="15"/>
  </w:num>
  <w:num w:numId="33" w16cid:durableId="1918635340">
    <w:abstractNumId w:val="51"/>
  </w:num>
  <w:num w:numId="34" w16cid:durableId="1636596636">
    <w:abstractNumId w:val="63"/>
  </w:num>
  <w:num w:numId="35" w16cid:durableId="159152757">
    <w:abstractNumId w:val="24"/>
  </w:num>
  <w:num w:numId="36" w16cid:durableId="725253721">
    <w:abstractNumId w:val="8"/>
  </w:num>
  <w:num w:numId="37" w16cid:durableId="2031292878">
    <w:abstractNumId w:val="62"/>
  </w:num>
  <w:num w:numId="38" w16cid:durableId="1033579378">
    <w:abstractNumId w:val="66"/>
  </w:num>
  <w:num w:numId="39" w16cid:durableId="1758331184">
    <w:abstractNumId w:val="39"/>
  </w:num>
  <w:num w:numId="40" w16cid:durableId="67382276">
    <w:abstractNumId w:val="54"/>
  </w:num>
  <w:num w:numId="41" w16cid:durableId="874393779">
    <w:abstractNumId w:val="10"/>
  </w:num>
  <w:num w:numId="42" w16cid:durableId="477571431">
    <w:abstractNumId w:val="69"/>
  </w:num>
  <w:num w:numId="43" w16cid:durableId="1443299490">
    <w:abstractNumId w:val="11"/>
  </w:num>
  <w:num w:numId="44" w16cid:durableId="1133326230">
    <w:abstractNumId w:val="49"/>
  </w:num>
  <w:num w:numId="45" w16cid:durableId="64643105">
    <w:abstractNumId w:val="7"/>
  </w:num>
  <w:num w:numId="46" w16cid:durableId="645204660">
    <w:abstractNumId w:val="42"/>
  </w:num>
  <w:num w:numId="47" w16cid:durableId="1280868334">
    <w:abstractNumId w:val="12"/>
  </w:num>
  <w:num w:numId="48" w16cid:durableId="1425833451">
    <w:abstractNumId w:val="72"/>
  </w:num>
  <w:num w:numId="49" w16cid:durableId="1350907168">
    <w:abstractNumId w:val="44"/>
  </w:num>
  <w:num w:numId="50" w16cid:durableId="719020116">
    <w:abstractNumId w:val="40"/>
  </w:num>
  <w:num w:numId="51" w16cid:durableId="2098819935">
    <w:abstractNumId w:val="58"/>
  </w:num>
  <w:num w:numId="52" w16cid:durableId="1227691289">
    <w:abstractNumId w:val="17"/>
  </w:num>
  <w:num w:numId="53" w16cid:durableId="1185940148">
    <w:abstractNumId w:val="52"/>
  </w:num>
  <w:num w:numId="54" w16cid:durableId="434716800">
    <w:abstractNumId w:val="46"/>
  </w:num>
  <w:num w:numId="55" w16cid:durableId="865678560">
    <w:abstractNumId w:val="38"/>
  </w:num>
  <w:num w:numId="56" w16cid:durableId="141235988">
    <w:abstractNumId w:val="75"/>
  </w:num>
  <w:num w:numId="57" w16cid:durableId="736394534">
    <w:abstractNumId w:val="77"/>
  </w:num>
  <w:num w:numId="58" w16cid:durableId="98260025">
    <w:abstractNumId w:val="60"/>
  </w:num>
  <w:num w:numId="59" w16cid:durableId="455028569">
    <w:abstractNumId w:val="14"/>
  </w:num>
  <w:num w:numId="60" w16cid:durableId="10491437">
    <w:abstractNumId w:val="71"/>
  </w:num>
  <w:num w:numId="61" w16cid:durableId="119230411">
    <w:abstractNumId w:val="57"/>
  </w:num>
  <w:num w:numId="62" w16cid:durableId="1236889604">
    <w:abstractNumId w:val="25"/>
  </w:num>
  <w:num w:numId="63" w16cid:durableId="997268664">
    <w:abstractNumId w:val="73"/>
  </w:num>
  <w:num w:numId="64" w16cid:durableId="670137807">
    <w:abstractNumId w:val="50"/>
  </w:num>
  <w:num w:numId="65" w16cid:durableId="595016315">
    <w:abstractNumId w:val="48"/>
  </w:num>
  <w:num w:numId="66" w16cid:durableId="1301813204">
    <w:abstractNumId w:val="33"/>
  </w:num>
  <w:num w:numId="67" w16cid:durableId="2061897272">
    <w:abstractNumId w:val="16"/>
  </w:num>
  <w:num w:numId="68" w16cid:durableId="1786775504">
    <w:abstractNumId w:val="28"/>
  </w:num>
  <w:num w:numId="69" w16cid:durableId="1558122740">
    <w:abstractNumId w:val="36"/>
  </w:num>
  <w:num w:numId="70" w16cid:durableId="618151270">
    <w:abstractNumId w:val="61"/>
  </w:num>
  <w:num w:numId="71" w16cid:durableId="698821071">
    <w:abstractNumId w:val="22"/>
  </w:num>
  <w:num w:numId="72" w16cid:durableId="1193880038">
    <w:abstractNumId w:val="4"/>
  </w:num>
  <w:num w:numId="73" w16cid:durableId="1471749608">
    <w:abstractNumId w:val="67"/>
  </w:num>
  <w:num w:numId="74" w16cid:durableId="1809204778">
    <w:abstractNumId w:val="6"/>
  </w:num>
  <w:num w:numId="75" w16cid:durableId="1131287185">
    <w:abstractNumId w:val="21"/>
  </w:num>
  <w:num w:numId="76" w16cid:durableId="1494642258">
    <w:abstractNumId w:val="27"/>
  </w:num>
  <w:num w:numId="77" w16cid:durableId="1644501344">
    <w:abstractNumId w:val="76"/>
  </w:num>
  <w:num w:numId="78" w16cid:durableId="344748606">
    <w:abstractNumId w:val="6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D98"/>
    <w:rsid w:val="000005B5"/>
    <w:rsid w:val="00000B55"/>
    <w:rsid w:val="00000E2B"/>
    <w:rsid w:val="00001C72"/>
    <w:rsid w:val="00001F35"/>
    <w:rsid w:val="00002593"/>
    <w:rsid w:val="0000281E"/>
    <w:rsid w:val="000030E5"/>
    <w:rsid w:val="00003635"/>
    <w:rsid w:val="00003922"/>
    <w:rsid w:val="00003EA0"/>
    <w:rsid w:val="00004600"/>
    <w:rsid w:val="00004B20"/>
    <w:rsid w:val="00004ECE"/>
    <w:rsid w:val="00005250"/>
    <w:rsid w:val="00005D3B"/>
    <w:rsid w:val="00005D78"/>
    <w:rsid w:val="00006029"/>
    <w:rsid w:val="000062D5"/>
    <w:rsid w:val="00006742"/>
    <w:rsid w:val="00006B3A"/>
    <w:rsid w:val="00006BF7"/>
    <w:rsid w:val="00006C1C"/>
    <w:rsid w:val="00007244"/>
    <w:rsid w:val="00007C22"/>
    <w:rsid w:val="0001014C"/>
    <w:rsid w:val="0001025E"/>
    <w:rsid w:val="00010674"/>
    <w:rsid w:val="00010CCC"/>
    <w:rsid w:val="000113A3"/>
    <w:rsid w:val="00011492"/>
    <w:rsid w:val="00011513"/>
    <w:rsid w:val="00011C56"/>
    <w:rsid w:val="00011CC8"/>
    <w:rsid w:val="00011EE8"/>
    <w:rsid w:val="00012BBF"/>
    <w:rsid w:val="00013307"/>
    <w:rsid w:val="00013860"/>
    <w:rsid w:val="00013B1E"/>
    <w:rsid w:val="00013E18"/>
    <w:rsid w:val="00014087"/>
    <w:rsid w:val="000143BF"/>
    <w:rsid w:val="00014509"/>
    <w:rsid w:val="00014547"/>
    <w:rsid w:val="0001483E"/>
    <w:rsid w:val="00014EC1"/>
    <w:rsid w:val="00016012"/>
    <w:rsid w:val="00016118"/>
    <w:rsid w:val="00016123"/>
    <w:rsid w:val="00016200"/>
    <w:rsid w:val="00016222"/>
    <w:rsid w:val="0001660A"/>
    <w:rsid w:val="000167FD"/>
    <w:rsid w:val="00016D4E"/>
    <w:rsid w:val="00016F9E"/>
    <w:rsid w:val="00017257"/>
    <w:rsid w:val="000177C5"/>
    <w:rsid w:val="00017CD9"/>
    <w:rsid w:val="00020335"/>
    <w:rsid w:val="0002060D"/>
    <w:rsid w:val="00020612"/>
    <w:rsid w:val="00020940"/>
    <w:rsid w:val="00020DA7"/>
    <w:rsid w:val="000216E9"/>
    <w:rsid w:val="0002192A"/>
    <w:rsid w:val="00021DE4"/>
    <w:rsid w:val="00021E9F"/>
    <w:rsid w:val="00022221"/>
    <w:rsid w:val="00022ADB"/>
    <w:rsid w:val="00022D3A"/>
    <w:rsid w:val="00022FE0"/>
    <w:rsid w:val="000236A4"/>
    <w:rsid w:val="00023958"/>
    <w:rsid w:val="00023AF2"/>
    <w:rsid w:val="00024048"/>
    <w:rsid w:val="00024127"/>
    <w:rsid w:val="0002465C"/>
    <w:rsid w:val="000248FB"/>
    <w:rsid w:val="00024F2A"/>
    <w:rsid w:val="00024F77"/>
    <w:rsid w:val="0002502C"/>
    <w:rsid w:val="0002513A"/>
    <w:rsid w:val="000252C2"/>
    <w:rsid w:val="00025590"/>
    <w:rsid w:val="000255C6"/>
    <w:rsid w:val="000258F8"/>
    <w:rsid w:val="00025B1A"/>
    <w:rsid w:val="00025C2E"/>
    <w:rsid w:val="00025DCE"/>
    <w:rsid w:val="00025E68"/>
    <w:rsid w:val="000260E9"/>
    <w:rsid w:val="00026745"/>
    <w:rsid w:val="000267D1"/>
    <w:rsid w:val="000270AE"/>
    <w:rsid w:val="000270D2"/>
    <w:rsid w:val="000271AD"/>
    <w:rsid w:val="00027E00"/>
    <w:rsid w:val="00030577"/>
    <w:rsid w:val="000310D1"/>
    <w:rsid w:val="000310F2"/>
    <w:rsid w:val="0003141C"/>
    <w:rsid w:val="00031958"/>
    <w:rsid w:val="00031A8C"/>
    <w:rsid w:val="0003206F"/>
    <w:rsid w:val="00033295"/>
    <w:rsid w:val="0003337F"/>
    <w:rsid w:val="00033606"/>
    <w:rsid w:val="00033637"/>
    <w:rsid w:val="0003389B"/>
    <w:rsid w:val="00033B30"/>
    <w:rsid w:val="00033ED0"/>
    <w:rsid w:val="000340A0"/>
    <w:rsid w:val="0003416E"/>
    <w:rsid w:val="00034684"/>
    <w:rsid w:val="000346D3"/>
    <w:rsid w:val="00034D9B"/>
    <w:rsid w:val="00035351"/>
    <w:rsid w:val="00035747"/>
    <w:rsid w:val="000359B1"/>
    <w:rsid w:val="00035B03"/>
    <w:rsid w:val="00035CEF"/>
    <w:rsid w:val="00036441"/>
    <w:rsid w:val="00036608"/>
    <w:rsid w:val="0003682D"/>
    <w:rsid w:val="00036A63"/>
    <w:rsid w:val="00036B80"/>
    <w:rsid w:val="00036EEE"/>
    <w:rsid w:val="00037334"/>
    <w:rsid w:val="0003750C"/>
    <w:rsid w:val="0003766A"/>
    <w:rsid w:val="000378C7"/>
    <w:rsid w:val="00037B83"/>
    <w:rsid w:val="00040405"/>
    <w:rsid w:val="00040811"/>
    <w:rsid w:val="00040F36"/>
    <w:rsid w:val="00041433"/>
    <w:rsid w:val="0004177E"/>
    <w:rsid w:val="000418A8"/>
    <w:rsid w:val="00041C36"/>
    <w:rsid w:val="00041C86"/>
    <w:rsid w:val="0004210F"/>
    <w:rsid w:val="000421CB"/>
    <w:rsid w:val="00042409"/>
    <w:rsid w:val="000426D0"/>
    <w:rsid w:val="00042CF3"/>
    <w:rsid w:val="00043378"/>
    <w:rsid w:val="00043931"/>
    <w:rsid w:val="00045576"/>
    <w:rsid w:val="00045E51"/>
    <w:rsid w:val="0004644E"/>
    <w:rsid w:val="00046763"/>
    <w:rsid w:val="00046864"/>
    <w:rsid w:val="00046A0C"/>
    <w:rsid w:val="00046C82"/>
    <w:rsid w:val="000471F9"/>
    <w:rsid w:val="00047314"/>
    <w:rsid w:val="0004771A"/>
    <w:rsid w:val="000477FC"/>
    <w:rsid w:val="00047D6D"/>
    <w:rsid w:val="000500E6"/>
    <w:rsid w:val="000506F2"/>
    <w:rsid w:val="00050A33"/>
    <w:rsid w:val="00050D0D"/>
    <w:rsid w:val="00050F1B"/>
    <w:rsid w:val="00050F5E"/>
    <w:rsid w:val="00050FF8"/>
    <w:rsid w:val="000516D9"/>
    <w:rsid w:val="000519D3"/>
    <w:rsid w:val="00051E87"/>
    <w:rsid w:val="0005202F"/>
    <w:rsid w:val="0005245F"/>
    <w:rsid w:val="00052BCB"/>
    <w:rsid w:val="0005340A"/>
    <w:rsid w:val="00053B05"/>
    <w:rsid w:val="000542C5"/>
    <w:rsid w:val="000546C4"/>
    <w:rsid w:val="00054B69"/>
    <w:rsid w:val="00054FCB"/>
    <w:rsid w:val="00055596"/>
    <w:rsid w:val="00055A3A"/>
    <w:rsid w:val="00055BC2"/>
    <w:rsid w:val="0005616B"/>
    <w:rsid w:val="00056C3B"/>
    <w:rsid w:val="000577DB"/>
    <w:rsid w:val="0005791C"/>
    <w:rsid w:val="00057BE1"/>
    <w:rsid w:val="000600C1"/>
    <w:rsid w:val="00060301"/>
    <w:rsid w:val="00060789"/>
    <w:rsid w:val="00060BE1"/>
    <w:rsid w:val="00061326"/>
    <w:rsid w:val="00061642"/>
    <w:rsid w:val="00061908"/>
    <w:rsid w:val="00061C59"/>
    <w:rsid w:val="00061DC9"/>
    <w:rsid w:val="00062337"/>
    <w:rsid w:val="000627C8"/>
    <w:rsid w:val="00062A3D"/>
    <w:rsid w:val="00063C3F"/>
    <w:rsid w:val="00063CA3"/>
    <w:rsid w:val="000640F4"/>
    <w:rsid w:val="0006480C"/>
    <w:rsid w:val="00064B31"/>
    <w:rsid w:val="00064DBC"/>
    <w:rsid w:val="00064F7B"/>
    <w:rsid w:val="00065349"/>
    <w:rsid w:val="000656DF"/>
    <w:rsid w:val="00065C7A"/>
    <w:rsid w:val="00065C9F"/>
    <w:rsid w:val="00065D91"/>
    <w:rsid w:val="0006606A"/>
    <w:rsid w:val="0006684F"/>
    <w:rsid w:val="000668A5"/>
    <w:rsid w:val="00066EB7"/>
    <w:rsid w:val="00067E53"/>
    <w:rsid w:val="0007065E"/>
    <w:rsid w:val="0007080B"/>
    <w:rsid w:val="000708ED"/>
    <w:rsid w:val="00070AB6"/>
    <w:rsid w:val="00070C89"/>
    <w:rsid w:val="00071386"/>
    <w:rsid w:val="00071797"/>
    <w:rsid w:val="000718B1"/>
    <w:rsid w:val="00071DF6"/>
    <w:rsid w:val="00072126"/>
    <w:rsid w:val="00072133"/>
    <w:rsid w:val="0007265D"/>
    <w:rsid w:val="00072BEA"/>
    <w:rsid w:val="00072CC4"/>
    <w:rsid w:val="00073253"/>
    <w:rsid w:val="000732EC"/>
    <w:rsid w:val="0007352B"/>
    <w:rsid w:val="0007362B"/>
    <w:rsid w:val="000737B4"/>
    <w:rsid w:val="0007383D"/>
    <w:rsid w:val="00073D26"/>
    <w:rsid w:val="00073EBA"/>
    <w:rsid w:val="0007457A"/>
    <w:rsid w:val="0007463C"/>
    <w:rsid w:val="00075197"/>
    <w:rsid w:val="00075314"/>
    <w:rsid w:val="00075A93"/>
    <w:rsid w:val="000764C3"/>
    <w:rsid w:val="00076528"/>
    <w:rsid w:val="00076532"/>
    <w:rsid w:val="00076725"/>
    <w:rsid w:val="000800B5"/>
    <w:rsid w:val="000804A2"/>
    <w:rsid w:val="00080682"/>
    <w:rsid w:val="00081070"/>
    <w:rsid w:val="000817CA"/>
    <w:rsid w:val="000819A0"/>
    <w:rsid w:val="00081E0D"/>
    <w:rsid w:val="00082638"/>
    <w:rsid w:val="00082B53"/>
    <w:rsid w:val="00082C68"/>
    <w:rsid w:val="00083036"/>
    <w:rsid w:val="00083758"/>
    <w:rsid w:val="00083866"/>
    <w:rsid w:val="00083A42"/>
    <w:rsid w:val="00083EBE"/>
    <w:rsid w:val="00084F07"/>
    <w:rsid w:val="00085267"/>
    <w:rsid w:val="00085506"/>
    <w:rsid w:val="00085E52"/>
    <w:rsid w:val="0008606D"/>
    <w:rsid w:val="000867AD"/>
    <w:rsid w:val="000868BB"/>
    <w:rsid w:val="00086CE5"/>
    <w:rsid w:val="00086EF4"/>
    <w:rsid w:val="0009024D"/>
    <w:rsid w:val="00090323"/>
    <w:rsid w:val="000903CB"/>
    <w:rsid w:val="000906E5"/>
    <w:rsid w:val="00090C86"/>
    <w:rsid w:val="00090DBF"/>
    <w:rsid w:val="00091DCC"/>
    <w:rsid w:val="000920BF"/>
    <w:rsid w:val="000929B5"/>
    <w:rsid w:val="00092D19"/>
    <w:rsid w:val="0009362F"/>
    <w:rsid w:val="00093904"/>
    <w:rsid w:val="00093D13"/>
    <w:rsid w:val="0009410B"/>
    <w:rsid w:val="00094410"/>
    <w:rsid w:val="00094632"/>
    <w:rsid w:val="00094BCF"/>
    <w:rsid w:val="00094E95"/>
    <w:rsid w:val="00094F1C"/>
    <w:rsid w:val="00095FD4"/>
    <w:rsid w:val="00096BA0"/>
    <w:rsid w:val="00096EB1"/>
    <w:rsid w:val="00097054"/>
    <w:rsid w:val="000971D4"/>
    <w:rsid w:val="0009764F"/>
    <w:rsid w:val="0009783C"/>
    <w:rsid w:val="000A04A3"/>
    <w:rsid w:val="000A08AB"/>
    <w:rsid w:val="000A1067"/>
    <w:rsid w:val="000A132B"/>
    <w:rsid w:val="000A1C20"/>
    <w:rsid w:val="000A278B"/>
    <w:rsid w:val="000A291D"/>
    <w:rsid w:val="000A3042"/>
    <w:rsid w:val="000A3721"/>
    <w:rsid w:val="000A3937"/>
    <w:rsid w:val="000A3BBE"/>
    <w:rsid w:val="000A3D20"/>
    <w:rsid w:val="000A40DE"/>
    <w:rsid w:val="000A435C"/>
    <w:rsid w:val="000A493E"/>
    <w:rsid w:val="000A4C08"/>
    <w:rsid w:val="000A5221"/>
    <w:rsid w:val="000A6027"/>
    <w:rsid w:val="000A628F"/>
    <w:rsid w:val="000A6789"/>
    <w:rsid w:val="000A6C2D"/>
    <w:rsid w:val="000A6C4B"/>
    <w:rsid w:val="000A6EFE"/>
    <w:rsid w:val="000A7038"/>
    <w:rsid w:val="000A75BC"/>
    <w:rsid w:val="000A774F"/>
    <w:rsid w:val="000A782A"/>
    <w:rsid w:val="000A7A84"/>
    <w:rsid w:val="000A7BAB"/>
    <w:rsid w:val="000A7BB6"/>
    <w:rsid w:val="000A7CDC"/>
    <w:rsid w:val="000A7E93"/>
    <w:rsid w:val="000B003E"/>
    <w:rsid w:val="000B04AA"/>
    <w:rsid w:val="000B1115"/>
    <w:rsid w:val="000B1667"/>
    <w:rsid w:val="000B1CB7"/>
    <w:rsid w:val="000B25B6"/>
    <w:rsid w:val="000B2F89"/>
    <w:rsid w:val="000B327C"/>
    <w:rsid w:val="000B3359"/>
    <w:rsid w:val="000B3665"/>
    <w:rsid w:val="000B38F9"/>
    <w:rsid w:val="000B3963"/>
    <w:rsid w:val="000B3F6B"/>
    <w:rsid w:val="000B4133"/>
    <w:rsid w:val="000B43FA"/>
    <w:rsid w:val="000B5070"/>
    <w:rsid w:val="000B5872"/>
    <w:rsid w:val="000B5939"/>
    <w:rsid w:val="000B5EDB"/>
    <w:rsid w:val="000B639F"/>
    <w:rsid w:val="000B75D5"/>
    <w:rsid w:val="000B791D"/>
    <w:rsid w:val="000B7BF3"/>
    <w:rsid w:val="000C01D2"/>
    <w:rsid w:val="000C0339"/>
    <w:rsid w:val="000C0D19"/>
    <w:rsid w:val="000C0D9D"/>
    <w:rsid w:val="000C0FE1"/>
    <w:rsid w:val="000C1493"/>
    <w:rsid w:val="000C1837"/>
    <w:rsid w:val="000C194F"/>
    <w:rsid w:val="000C1F73"/>
    <w:rsid w:val="000C23D2"/>
    <w:rsid w:val="000C2902"/>
    <w:rsid w:val="000C2B49"/>
    <w:rsid w:val="000C2D37"/>
    <w:rsid w:val="000C2F5F"/>
    <w:rsid w:val="000C39BB"/>
    <w:rsid w:val="000C3E6A"/>
    <w:rsid w:val="000C4C05"/>
    <w:rsid w:val="000C4FCC"/>
    <w:rsid w:val="000C5835"/>
    <w:rsid w:val="000C5928"/>
    <w:rsid w:val="000C5A71"/>
    <w:rsid w:val="000C5EC8"/>
    <w:rsid w:val="000C5F82"/>
    <w:rsid w:val="000C6026"/>
    <w:rsid w:val="000C7071"/>
    <w:rsid w:val="000C709B"/>
    <w:rsid w:val="000C738E"/>
    <w:rsid w:val="000C7875"/>
    <w:rsid w:val="000C78C2"/>
    <w:rsid w:val="000C7B8F"/>
    <w:rsid w:val="000D0519"/>
    <w:rsid w:val="000D11AC"/>
    <w:rsid w:val="000D1B67"/>
    <w:rsid w:val="000D207E"/>
    <w:rsid w:val="000D2572"/>
    <w:rsid w:val="000D2CA3"/>
    <w:rsid w:val="000D2F38"/>
    <w:rsid w:val="000D3089"/>
    <w:rsid w:val="000D35EC"/>
    <w:rsid w:val="000D3620"/>
    <w:rsid w:val="000D38B4"/>
    <w:rsid w:val="000D407E"/>
    <w:rsid w:val="000D441B"/>
    <w:rsid w:val="000D4738"/>
    <w:rsid w:val="000D4EA5"/>
    <w:rsid w:val="000D5432"/>
    <w:rsid w:val="000D5552"/>
    <w:rsid w:val="000D573E"/>
    <w:rsid w:val="000D5A06"/>
    <w:rsid w:val="000D5DFB"/>
    <w:rsid w:val="000D5EF9"/>
    <w:rsid w:val="000D6031"/>
    <w:rsid w:val="000D66E9"/>
    <w:rsid w:val="000D69C0"/>
    <w:rsid w:val="000D6B68"/>
    <w:rsid w:val="000D6D4B"/>
    <w:rsid w:val="000D6F60"/>
    <w:rsid w:val="000D7053"/>
    <w:rsid w:val="000D70B1"/>
    <w:rsid w:val="000E0253"/>
    <w:rsid w:val="000E04E7"/>
    <w:rsid w:val="000E0B7A"/>
    <w:rsid w:val="000E0F42"/>
    <w:rsid w:val="000E1162"/>
    <w:rsid w:val="000E1478"/>
    <w:rsid w:val="000E2222"/>
    <w:rsid w:val="000E235F"/>
    <w:rsid w:val="000E269A"/>
    <w:rsid w:val="000E269D"/>
    <w:rsid w:val="000E2993"/>
    <w:rsid w:val="000E3590"/>
    <w:rsid w:val="000E3C38"/>
    <w:rsid w:val="000E43AF"/>
    <w:rsid w:val="000E46E0"/>
    <w:rsid w:val="000E4EB5"/>
    <w:rsid w:val="000E56AE"/>
    <w:rsid w:val="000E58A5"/>
    <w:rsid w:val="000E59D7"/>
    <w:rsid w:val="000E5A8A"/>
    <w:rsid w:val="000E5A90"/>
    <w:rsid w:val="000E5CB1"/>
    <w:rsid w:val="000E5FC2"/>
    <w:rsid w:val="000E6E43"/>
    <w:rsid w:val="000E725E"/>
    <w:rsid w:val="000E732D"/>
    <w:rsid w:val="000E7588"/>
    <w:rsid w:val="000E7838"/>
    <w:rsid w:val="000E78FF"/>
    <w:rsid w:val="000E7E8A"/>
    <w:rsid w:val="000F04B3"/>
    <w:rsid w:val="000F085D"/>
    <w:rsid w:val="000F0902"/>
    <w:rsid w:val="000F10C3"/>
    <w:rsid w:val="000F146F"/>
    <w:rsid w:val="000F1581"/>
    <w:rsid w:val="000F1B0E"/>
    <w:rsid w:val="000F1F6E"/>
    <w:rsid w:val="000F25A7"/>
    <w:rsid w:val="000F333B"/>
    <w:rsid w:val="000F33A6"/>
    <w:rsid w:val="000F33F2"/>
    <w:rsid w:val="000F38CE"/>
    <w:rsid w:val="000F49C3"/>
    <w:rsid w:val="000F4B5A"/>
    <w:rsid w:val="000F4C8F"/>
    <w:rsid w:val="000F537D"/>
    <w:rsid w:val="000F5681"/>
    <w:rsid w:val="000F6732"/>
    <w:rsid w:val="000F675F"/>
    <w:rsid w:val="000F67D0"/>
    <w:rsid w:val="000F693E"/>
    <w:rsid w:val="000F6D31"/>
    <w:rsid w:val="000F76A7"/>
    <w:rsid w:val="000F77F3"/>
    <w:rsid w:val="000F7C4C"/>
    <w:rsid w:val="000F7E01"/>
    <w:rsid w:val="000F7F70"/>
    <w:rsid w:val="001007C7"/>
    <w:rsid w:val="001016A4"/>
    <w:rsid w:val="0010199E"/>
    <w:rsid w:val="0010264C"/>
    <w:rsid w:val="00102FCD"/>
    <w:rsid w:val="00103100"/>
    <w:rsid w:val="0010368C"/>
    <w:rsid w:val="00103C54"/>
    <w:rsid w:val="00104085"/>
    <w:rsid w:val="001040D8"/>
    <w:rsid w:val="00104CBD"/>
    <w:rsid w:val="00105695"/>
    <w:rsid w:val="001059B9"/>
    <w:rsid w:val="00106070"/>
    <w:rsid w:val="001066E8"/>
    <w:rsid w:val="00106B5A"/>
    <w:rsid w:val="00106BA7"/>
    <w:rsid w:val="00106E23"/>
    <w:rsid w:val="00107096"/>
    <w:rsid w:val="00107154"/>
    <w:rsid w:val="001074B5"/>
    <w:rsid w:val="001077AB"/>
    <w:rsid w:val="0011022C"/>
    <w:rsid w:val="0011041D"/>
    <w:rsid w:val="001108BE"/>
    <w:rsid w:val="001109E5"/>
    <w:rsid w:val="00110C2A"/>
    <w:rsid w:val="00110EFA"/>
    <w:rsid w:val="00111200"/>
    <w:rsid w:val="001114C6"/>
    <w:rsid w:val="00111889"/>
    <w:rsid w:val="00111F80"/>
    <w:rsid w:val="00112271"/>
    <w:rsid w:val="00112D8E"/>
    <w:rsid w:val="00114490"/>
    <w:rsid w:val="00114E54"/>
    <w:rsid w:val="00115054"/>
    <w:rsid w:val="0011505E"/>
    <w:rsid w:val="00115110"/>
    <w:rsid w:val="00115141"/>
    <w:rsid w:val="00115764"/>
    <w:rsid w:val="00115EC8"/>
    <w:rsid w:val="00115F09"/>
    <w:rsid w:val="00115FBC"/>
    <w:rsid w:val="00116143"/>
    <w:rsid w:val="00116194"/>
    <w:rsid w:val="001161A3"/>
    <w:rsid w:val="001164CE"/>
    <w:rsid w:val="00116CB3"/>
    <w:rsid w:val="001171FB"/>
    <w:rsid w:val="0011795F"/>
    <w:rsid w:val="001201C5"/>
    <w:rsid w:val="0012063F"/>
    <w:rsid w:val="00120755"/>
    <w:rsid w:val="00121EB2"/>
    <w:rsid w:val="001226B9"/>
    <w:rsid w:val="001228D8"/>
    <w:rsid w:val="00122F3D"/>
    <w:rsid w:val="00123861"/>
    <w:rsid w:val="00124740"/>
    <w:rsid w:val="00124795"/>
    <w:rsid w:val="00124862"/>
    <w:rsid w:val="00124B4C"/>
    <w:rsid w:val="00124C2C"/>
    <w:rsid w:val="0012522A"/>
    <w:rsid w:val="00125360"/>
    <w:rsid w:val="00126081"/>
    <w:rsid w:val="001261DA"/>
    <w:rsid w:val="0012629A"/>
    <w:rsid w:val="00126382"/>
    <w:rsid w:val="001269E9"/>
    <w:rsid w:val="00126B33"/>
    <w:rsid w:val="00126C43"/>
    <w:rsid w:val="00127067"/>
    <w:rsid w:val="00127132"/>
    <w:rsid w:val="001271FB"/>
    <w:rsid w:val="0012781E"/>
    <w:rsid w:val="00127D2E"/>
    <w:rsid w:val="00127ED7"/>
    <w:rsid w:val="00130031"/>
    <w:rsid w:val="00130143"/>
    <w:rsid w:val="00130234"/>
    <w:rsid w:val="00131791"/>
    <w:rsid w:val="00131AB4"/>
    <w:rsid w:val="001323D3"/>
    <w:rsid w:val="00132ACF"/>
    <w:rsid w:val="00132B0C"/>
    <w:rsid w:val="00132EBB"/>
    <w:rsid w:val="0013329A"/>
    <w:rsid w:val="001334A1"/>
    <w:rsid w:val="00133642"/>
    <w:rsid w:val="001338ED"/>
    <w:rsid w:val="00133BC7"/>
    <w:rsid w:val="00133C9E"/>
    <w:rsid w:val="00134174"/>
    <w:rsid w:val="001343FB"/>
    <w:rsid w:val="0013447C"/>
    <w:rsid w:val="00134549"/>
    <w:rsid w:val="00134FE9"/>
    <w:rsid w:val="001350F4"/>
    <w:rsid w:val="0013579F"/>
    <w:rsid w:val="00135AB6"/>
    <w:rsid w:val="00135EC4"/>
    <w:rsid w:val="001362D0"/>
    <w:rsid w:val="001363FE"/>
    <w:rsid w:val="001364BA"/>
    <w:rsid w:val="00136806"/>
    <w:rsid w:val="00136AFB"/>
    <w:rsid w:val="001373BA"/>
    <w:rsid w:val="00137500"/>
    <w:rsid w:val="00137AF8"/>
    <w:rsid w:val="00137CCA"/>
    <w:rsid w:val="0014033A"/>
    <w:rsid w:val="001407B5"/>
    <w:rsid w:val="00140A94"/>
    <w:rsid w:val="00140F08"/>
    <w:rsid w:val="00141E60"/>
    <w:rsid w:val="00141F51"/>
    <w:rsid w:val="0014259C"/>
    <w:rsid w:val="001426F9"/>
    <w:rsid w:val="00143010"/>
    <w:rsid w:val="00143C6C"/>
    <w:rsid w:val="00143DFA"/>
    <w:rsid w:val="00143F1C"/>
    <w:rsid w:val="001441D4"/>
    <w:rsid w:val="0014482F"/>
    <w:rsid w:val="0014515A"/>
    <w:rsid w:val="00146000"/>
    <w:rsid w:val="001463B1"/>
    <w:rsid w:val="0014752D"/>
    <w:rsid w:val="00150B15"/>
    <w:rsid w:val="00150EB6"/>
    <w:rsid w:val="0015117A"/>
    <w:rsid w:val="00151339"/>
    <w:rsid w:val="00151511"/>
    <w:rsid w:val="00151653"/>
    <w:rsid w:val="00152472"/>
    <w:rsid w:val="0015248A"/>
    <w:rsid w:val="0015295E"/>
    <w:rsid w:val="00153834"/>
    <w:rsid w:val="00153B6F"/>
    <w:rsid w:val="001542C7"/>
    <w:rsid w:val="001546EE"/>
    <w:rsid w:val="00154861"/>
    <w:rsid w:val="00154981"/>
    <w:rsid w:val="00154F65"/>
    <w:rsid w:val="00155528"/>
    <w:rsid w:val="001557C0"/>
    <w:rsid w:val="0015616A"/>
    <w:rsid w:val="001561CA"/>
    <w:rsid w:val="00156768"/>
    <w:rsid w:val="00156D7D"/>
    <w:rsid w:val="00157082"/>
    <w:rsid w:val="001573C3"/>
    <w:rsid w:val="0015770D"/>
    <w:rsid w:val="001578FF"/>
    <w:rsid w:val="00157982"/>
    <w:rsid w:val="00157BB0"/>
    <w:rsid w:val="00157E48"/>
    <w:rsid w:val="00157E92"/>
    <w:rsid w:val="00157F8B"/>
    <w:rsid w:val="00160B8D"/>
    <w:rsid w:val="00160EB9"/>
    <w:rsid w:val="00161175"/>
    <w:rsid w:val="001613AB"/>
    <w:rsid w:val="00162204"/>
    <w:rsid w:val="0016228C"/>
    <w:rsid w:val="00163033"/>
    <w:rsid w:val="00163884"/>
    <w:rsid w:val="00163FD9"/>
    <w:rsid w:val="001644B4"/>
    <w:rsid w:val="00164508"/>
    <w:rsid w:val="0016484C"/>
    <w:rsid w:val="00164980"/>
    <w:rsid w:val="00166113"/>
    <w:rsid w:val="0016640A"/>
    <w:rsid w:val="001667AC"/>
    <w:rsid w:val="001668BE"/>
    <w:rsid w:val="00167736"/>
    <w:rsid w:val="00167DA1"/>
    <w:rsid w:val="00170BD4"/>
    <w:rsid w:val="0017148C"/>
    <w:rsid w:val="00171628"/>
    <w:rsid w:val="00171807"/>
    <w:rsid w:val="00172924"/>
    <w:rsid w:val="00172D60"/>
    <w:rsid w:val="0017329A"/>
    <w:rsid w:val="00173479"/>
    <w:rsid w:val="00173AA8"/>
    <w:rsid w:val="00174269"/>
    <w:rsid w:val="00174367"/>
    <w:rsid w:val="0017462F"/>
    <w:rsid w:val="00174B3B"/>
    <w:rsid w:val="00175542"/>
    <w:rsid w:val="001757DB"/>
    <w:rsid w:val="00175A9C"/>
    <w:rsid w:val="00175B82"/>
    <w:rsid w:val="00175D02"/>
    <w:rsid w:val="0017614A"/>
    <w:rsid w:val="0017629E"/>
    <w:rsid w:val="00177105"/>
    <w:rsid w:val="00177133"/>
    <w:rsid w:val="001777BD"/>
    <w:rsid w:val="00177A32"/>
    <w:rsid w:val="00177E65"/>
    <w:rsid w:val="0018017E"/>
    <w:rsid w:val="001801E3"/>
    <w:rsid w:val="0018074D"/>
    <w:rsid w:val="00180BF4"/>
    <w:rsid w:val="00180E53"/>
    <w:rsid w:val="00180F7F"/>
    <w:rsid w:val="00181980"/>
    <w:rsid w:val="0018236E"/>
    <w:rsid w:val="00182971"/>
    <w:rsid w:val="00182F86"/>
    <w:rsid w:val="00183F5D"/>
    <w:rsid w:val="001845E5"/>
    <w:rsid w:val="00184CAA"/>
    <w:rsid w:val="00184EBD"/>
    <w:rsid w:val="00185567"/>
    <w:rsid w:val="0018585D"/>
    <w:rsid w:val="00185929"/>
    <w:rsid w:val="00185F6C"/>
    <w:rsid w:val="0018655E"/>
    <w:rsid w:val="0018666D"/>
    <w:rsid w:val="00186ACC"/>
    <w:rsid w:val="001872DA"/>
    <w:rsid w:val="001874F6"/>
    <w:rsid w:val="00187D0B"/>
    <w:rsid w:val="001900E6"/>
    <w:rsid w:val="00190318"/>
    <w:rsid w:val="001903E7"/>
    <w:rsid w:val="001906AD"/>
    <w:rsid w:val="00190C58"/>
    <w:rsid w:val="00190FAD"/>
    <w:rsid w:val="001916FF"/>
    <w:rsid w:val="00191AE8"/>
    <w:rsid w:val="00191B1F"/>
    <w:rsid w:val="001921F0"/>
    <w:rsid w:val="00192649"/>
    <w:rsid w:val="001927AC"/>
    <w:rsid w:val="001928F4"/>
    <w:rsid w:val="00192930"/>
    <w:rsid w:val="00192A30"/>
    <w:rsid w:val="00192B8F"/>
    <w:rsid w:val="001930B6"/>
    <w:rsid w:val="00193175"/>
    <w:rsid w:val="001937F6"/>
    <w:rsid w:val="00194377"/>
    <w:rsid w:val="001943E1"/>
    <w:rsid w:val="00194986"/>
    <w:rsid w:val="00194A3A"/>
    <w:rsid w:val="00195080"/>
    <w:rsid w:val="001954A0"/>
    <w:rsid w:val="0019569B"/>
    <w:rsid w:val="001956B8"/>
    <w:rsid w:val="001957B2"/>
    <w:rsid w:val="0019582E"/>
    <w:rsid w:val="00195C23"/>
    <w:rsid w:val="00195D79"/>
    <w:rsid w:val="00195D7C"/>
    <w:rsid w:val="00195ED5"/>
    <w:rsid w:val="001960E0"/>
    <w:rsid w:val="001960F2"/>
    <w:rsid w:val="00196367"/>
    <w:rsid w:val="00196B94"/>
    <w:rsid w:val="00197998"/>
    <w:rsid w:val="00197E30"/>
    <w:rsid w:val="001A090F"/>
    <w:rsid w:val="001A0AFB"/>
    <w:rsid w:val="001A0E07"/>
    <w:rsid w:val="001A1341"/>
    <w:rsid w:val="001A1546"/>
    <w:rsid w:val="001A1751"/>
    <w:rsid w:val="001A17E3"/>
    <w:rsid w:val="001A1BC2"/>
    <w:rsid w:val="001A1C4A"/>
    <w:rsid w:val="001A281F"/>
    <w:rsid w:val="001A2887"/>
    <w:rsid w:val="001A2A0E"/>
    <w:rsid w:val="001A2C21"/>
    <w:rsid w:val="001A30A9"/>
    <w:rsid w:val="001A35FE"/>
    <w:rsid w:val="001A3783"/>
    <w:rsid w:val="001A39DB"/>
    <w:rsid w:val="001A3CB3"/>
    <w:rsid w:val="001A438E"/>
    <w:rsid w:val="001A4717"/>
    <w:rsid w:val="001A4867"/>
    <w:rsid w:val="001A4B46"/>
    <w:rsid w:val="001A4F0D"/>
    <w:rsid w:val="001A597D"/>
    <w:rsid w:val="001A5CD1"/>
    <w:rsid w:val="001A5F0A"/>
    <w:rsid w:val="001A621E"/>
    <w:rsid w:val="001A65F3"/>
    <w:rsid w:val="001A66C8"/>
    <w:rsid w:val="001A7BE9"/>
    <w:rsid w:val="001A7BF3"/>
    <w:rsid w:val="001A7CC8"/>
    <w:rsid w:val="001A7EE8"/>
    <w:rsid w:val="001B02A0"/>
    <w:rsid w:val="001B065A"/>
    <w:rsid w:val="001B06E0"/>
    <w:rsid w:val="001B091D"/>
    <w:rsid w:val="001B13EB"/>
    <w:rsid w:val="001B1E7E"/>
    <w:rsid w:val="001B22C0"/>
    <w:rsid w:val="001B2437"/>
    <w:rsid w:val="001B2A8E"/>
    <w:rsid w:val="001B2C29"/>
    <w:rsid w:val="001B2F97"/>
    <w:rsid w:val="001B31C8"/>
    <w:rsid w:val="001B34C3"/>
    <w:rsid w:val="001B3A29"/>
    <w:rsid w:val="001B3D62"/>
    <w:rsid w:val="001B430C"/>
    <w:rsid w:val="001B43D3"/>
    <w:rsid w:val="001B4485"/>
    <w:rsid w:val="001B44BB"/>
    <w:rsid w:val="001B55DA"/>
    <w:rsid w:val="001B59F9"/>
    <w:rsid w:val="001B642D"/>
    <w:rsid w:val="001B667D"/>
    <w:rsid w:val="001B6AAE"/>
    <w:rsid w:val="001B6CB3"/>
    <w:rsid w:val="001B6D08"/>
    <w:rsid w:val="001B6F2E"/>
    <w:rsid w:val="001B7350"/>
    <w:rsid w:val="001B7731"/>
    <w:rsid w:val="001B773B"/>
    <w:rsid w:val="001C0B08"/>
    <w:rsid w:val="001C11A0"/>
    <w:rsid w:val="001C1531"/>
    <w:rsid w:val="001C19AE"/>
    <w:rsid w:val="001C1BA2"/>
    <w:rsid w:val="001C1D7E"/>
    <w:rsid w:val="001C1D92"/>
    <w:rsid w:val="001C1E06"/>
    <w:rsid w:val="001C3169"/>
    <w:rsid w:val="001C355D"/>
    <w:rsid w:val="001C3B76"/>
    <w:rsid w:val="001C3EFD"/>
    <w:rsid w:val="001C4206"/>
    <w:rsid w:val="001C4527"/>
    <w:rsid w:val="001C4F80"/>
    <w:rsid w:val="001C5EC6"/>
    <w:rsid w:val="001C5F52"/>
    <w:rsid w:val="001C6555"/>
    <w:rsid w:val="001C6A3F"/>
    <w:rsid w:val="001C6F26"/>
    <w:rsid w:val="001C792A"/>
    <w:rsid w:val="001C7D87"/>
    <w:rsid w:val="001C7FF0"/>
    <w:rsid w:val="001D0235"/>
    <w:rsid w:val="001D0908"/>
    <w:rsid w:val="001D1462"/>
    <w:rsid w:val="001D1B05"/>
    <w:rsid w:val="001D1B45"/>
    <w:rsid w:val="001D26F3"/>
    <w:rsid w:val="001D28C9"/>
    <w:rsid w:val="001D37A1"/>
    <w:rsid w:val="001D419B"/>
    <w:rsid w:val="001D432A"/>
    <w:rsid w:val="001D4B7C"/>
    <w:rsid w:val="001D4DF3"/>
    <w:rsid w:val="001D5FD8"/>
    <w:rsid w:val="001D639C"/>
    <w:rsid w:val="001D6433"/>
    <w:rsid w:val="001D64D6"/>
    <w:rsid w:val="001D692E"/>
    <w:rsid w:val="001D7303"/>
    <w:rsid w:val="001D7488"/>
    <w:rsid w:val="001D7839"/>
    <w:rsid w:val="001D7FA4"/>
    <w:rsid w:val="001E0A39"/>
    <w:rsid w:val="001E0A94"/>
    <w:rsid w:val="001E14D3"/>
    <w:rsid w:val="001E1728"/>
    <w:rsid w:val="001E174E"/>
    <w:rsid w:val="001E214C"/>
    <w:rsid w:val="001E2995"/>
    <w:rsid w:val="001E2B71"/>
    <w:rsid w:val="001E38FE"/>
    <w:rsid w:val="001E4138"/>
    <w:rsid w:val="001E44A7"/>
    <w:rsid w:val="001E46EC"/>
    <w:rsid w:val="001E60EF"/>
    <w:rsid w:val="001E62F7"/>
    <w:rsid w:val="001E6323"/>
    <w:rsid w:val="001E665B"/>
    <w:rsid w:val="001E7257"/>
    <w:rsid w:val="001E7550"/>
    <w:rsid w:val="001F0243"/>
    <w:rsid w:val="001F02DA"/>
    <w:rsid w:val="001F0A9A"/>
    <w:rsid w:val="001F0AB9"/>
    <w:rsid w:val="001F1218"/>
    <w:rsid w:val="001F1733"/>
    <w:rsid w:val="001F1B58"/>
    <w:rsid w:val="001F2004"/>
    <w:rsid w:val="001F3AC0"/>
    <w:rsid w:val="001F4567"/>
    <w:rsid w:val="001F45F2"/>
    <w:rsid w:val="001F5B81"/>
    <w:rsid w:val="001F5C6F"/>
    <w:rsid w:val="001F62AD"/>
    <w:rsid w:val="001F6512"/>
    <w:rsid w:val="001F686C"/>
    <w:rsid w:val="001F6A36"/>
    <w:rsid w:val="001F6C71"/>
    <w:rsid w:val="001F6C98"/>
    <w:rsid w:val="001F6D7A"/>
    <w:rsid w:val="001F7526"/>
    <w:rsid w:val="001F7B02"/>
    <w:rsid w:val="00200142"/>
    <w:rsid w:val="00200202"/>
    <w:rsid w:val="00200456"/>
    <w:rsid w:val="002009B8"/>
    <w:rsid w:val="00200EAA"/>
    <w:rsid w:val="002012DF"/>
    <w:rsid w:val="002016D5"/>
    <w:rsid w:val="00201ABC"/>
    <w:rsid w:val="00201BD5"/>
    <w:rsid w:val="00201C1E"/>
    <w:rsid w:val="00201CC4"/>
    <w:rsid w:val="00201D6B"/>
    <w:rsid w:val="00201E11"/>
    <w:rsid w:val="00201E71"/>
    <w:rsid w:val="00202408"/>
    <w:rsid w:val="00202BF3"/>
    <w:rsid w:val="002031C4"/>
    <w:rsid w:val="0020364E"/>
    <w:rsid w:val="00203997"/>
    <w:rsid w:val="002039DE"/>
    <w:rsid w:val="00203F73"/>
    <w:rsid w:val="002040EE"/>
    <w:rsid w:val="002045C5"/>
    <w:rsid w:val="00204EF8"/>
    <w:rsid w:val="00205368"/>
    <w:rsid w:val="002053E7"/>
    <w:rsid w:val="002056D3"/>
    <w:rsid w:val="00205FA8"/>
    <w:rsid w:val="00206AE0"/>
    <w:rsid w:val="00206B7E"/>
    <w:rsid w:val="00206C30"/>
    <w:rsid w:val="00206FD9"/>
    <w:rsid w:val="0020740A"/>
    <w:rsid w:val="0020760B"/>
    <w:rsid w:val="00207CA1"/>
    <w:rsid w:val="00210218"/>
    <w:rsid w:val="00210C39"/>
    <w:rsid w:val="00210CA2"/>
    <w:rsid w:val="0021116C"/>
    <w:rsid w:val="00211C54"/>
    <w:rsid w:val="00211E04"/>
    <w:rsid w:val="00212361"/>
    <w:rsid w:val="002129C6"/>
    <w:rsid w:val="00212D40"/>
    <w:rsid w:val="002130C0"/>
    <w:rsid w:val="002132F6"/>
    <w:rsid w:val="002132FA"/>
    <w:rsid w:val="00213365"/>
    <w:rsid w:val="002137C3"/>
    <w:rsid w:val="00213F51"/>
    <w:rsid w:val="00213FAC"/>
    <w:rsid w:val="00214581"/>
    <w:rsid w:val="00214E14"/>
    <w:rsid w:val="00214E1B"/>
    <w:rsid w:val="00214FF8"/>
    <w:rsid w:val="002158E5"/>
    <w:rsid w:val="00215E1E"/>
    <w:rsid w:val="002164F4"/>
    <w:rsid w:val="00216816"/>
    <w:rsid w:val="00217335"/>
    <w:rsid w:val="002173A8"/>
    <w:rsid w:val="002177EC"/>
    <w:rsid w:val="00217CA3"/>
    <w:rsid w:val="00217F1B"/>
    <w:rsid w:val="00220962"/>
    <w:rsid w:val="00220BD5"/>
    <w:rsid w:val="00220D7E"/>
    <w:rsid w:val="00220E68"/>
    <w:rsid w:val="0022119A"/>
    <w:rsid w:val="00221302"/>
    <w:rsid w:val="0022180D"/>
    <w:rsid w:val="00221AF5"/>
    <w:rsid w:val="00221C4C"/>
    <w:rsid w:val="00221CC4"/>
    <w:rsid w:val="00222321"/>
    <w:rsid w:val="002223E3"/>
    <w:rsid w:val="00222530"/>
    <w:rsid w:val="002226DF"/>
    <w:rsid w:val="00222769"/>
    <w:rsid w:val="00222B4C"/>
    <w:rsid w:val="00222CBB"/>
    <w:rsid w:val="00223269"/>
    <w:rsid w:val="00223C0E"/>
    <w:rsid w:val="00224019"/>
    <w:rsid w:val="00224287"/>
    <w:rsid w:val="00224ABB"/>
    <w:rsid w:val="00224AEA"/>
    <w:rsid w:val="002255F0"/>
    <w:rsid w:val="00225949"/>
    <w:rsid w:val="00225B6E"/>
    <w:rsid w:val="00226012"/>
    <w:rsid w:val="00226DAF"/>
    <w:rsid w:val="00227305"/>
    <w:rsid w:val="002273C2"/>
    <w:rsid w:val="002275EF"/>
    <w:rsid w:val="00227F3C"/>
    <w:rsid w:val="00227F94"/>
    <w:rsid w:val="00230071"/>
    <w:rsid w:val="0023018D"/>
    <w:rsid w:val="00230291"/>
    <w:rsid w:val="002304E6"/>
    <w:rsid w:val="0023050A"/>
    <w:rsid w:val="00230931"/>
    <w:rsid w:val="0023146D"/>
    <w:rsid w:val="00231900"/>
    <w:rsid w:val="002319DB"/>
    <w:rsid w:val="00231CCD"/>
    <w:rsid w:val="00231CD7"/>
    <w:rsid w:val="00232307"/>
    <w:rsid w:val="0023235A"/>
    <w:rsid w:val="002323FE"/>
    <w:rsid w:val="00232CC6"/>
    <w:rsid w:val="00232CEE"/>
    <w:rsid w:val="00232D4E"/>
    <w:rsid w:val="00232E23"/>
    <w:rsid w:val="00233507"/>
    <w:rsid w:val="002336B2"/>
    <w:rsid w:val="00233747"/>
    <w:rsid w:val="0023374D"/>
    <w:rsid w:val="0023390E"/>
    <w:rsid w:val="00233D2B"/>
    <w:rsid w:val="0023425F"/>
    <w:rsid w:val="00234455"/>
    <w:rsid w:val="002346A1"/>
    <w:rsid w:val="00234753"/>
    <w:rsid w:val="002349F2"/>
    <w:rsid w:val="00235253"/>
    <w:rsid w:val="00235CBB"/>
    <w:rsid w:val="002361D6"/>
    <w:rsid w:val="00236279"/>
    <w:rsid w:val="00236343"/>
    <w:rsid w:val="002364BF"/>
    <w:rsid w:val="002364F7"/>
    <w:rsid w:val="0023654A"/>
    <w:rsid w:val="00237C9C"/>
    <w:rsid w:val="0024045D"/>
    <w:rsid w:val="002408A9"/>
    <w:rsid w:val="0024136F"/>
    <w:rsid w:val="00241466"/>
    <w:rsid w:val="002414C4"/>
    <w:rsid w:val="00241B21"/>
    <w:rsid w:val="00241D96"/>
    <w:rsid w:val="00242185"/>
    <w:rsid w:val="00242626"/>
    <w:rsid w:val="00242F46"/>
    <w:rsid w:val="00243A5E"/>
    <w:rsid w:val="00243C95"/>
    <w:rsid w:val="00243D8B"/>
    <w:rsid w:val="00243ED9"/>
    <w:rsid w:val="00243FA1"/>
    <w:rsid w:val="002441B1"/>
    <w:rsid w:val="002449C3"/>
    <w:rsid w:val="00244A24"/>
    <w:rsid w:val="00244BF8"/>
    <w:rsid w:val="00244F4A"/>
    <w:rsid w:val="0024501F"/>
    <w:rsid w:val="0024566D"/>
    <w:rsid w:val="00245CB1"/>
    <w:rsid w:val="0024638E"/>
    <w:rsid w:val="00246699"/>
    <w:rsid w:val="002467CD"/>
    <w:rsid w:val="00246A41"/>
    <w:rsid w:val="00246A64"/>
    <w:rsid w:val="002476EA"/>
    <w:rsid w:val="0024789D"/>
    <w:rsid w:val="00250068"/>
    <w:rsid w:val="0025007C"/>
    <w:rsid w:val="00250133"/>
    <w:rsid w:val="00250F8E"/>
    <w:rsid w:val="00251013"/>
    <w:rsid w:val="0025148D"/>
    <w:rsid w:val="00252008"/>
    <w:rsid w:val="002520F5"/>
    <w:rsid w:val="002525EF"/>
    <w:rsid w:val="00252D6D"/>
    <w:rsid w:val="00252E5F"/>
    <w:rsid w:val="0025376C"/>
    <w:rsid w:val="00253A96"/>
    <w:rsid w:val="00253C54"/>
    <w:rsid w:val="00254B80"/>
    <w:rsid w:val="00254F35"/>
    <w:rsid w:val="00255787"/>
    <w:rsid w:val="00255ABB"/>
    <w:rsid w:val="00255E2A"/>
    <w:rsid w:val="002562EA"/>
    <w:rsid w:val="00256ECC"/>
    <w:rsid w:val="00257128"/>
    <w:rsid w:val="00257501"/>
    <w:rsid w:val="00257924"/>
    <w:rsid w:val="00257C6A"/>
    <w:rsid w:val="00260153"/>
    <w:rsid w:val="00260642"/>
    <w:rsid w:val="00260848"/>
    <w:rsid w:val="00261574"/>
    <w:rsid w:val="0026157D"/>
    <w:rsid w:val="00261681"/>
    <w:rsid w:val="00261BEF"/>
    <w:rsid w:val="00261C59"/>
    <w:rsid w:val="00261CAA"/>
    <w:rsid w:val="0026216B"/>
    <w:rsid w:val="002625A5"/>
    <w:rsid w:val="00262935"/>
    <w:rsid w:val="00262B51"/>
    <w:rsid w:val="00262E4E"/>
    <w:rsid w:val="00263370"/>
    <w:rsid w:val="00263656"/>
    <w:rsid w:val="00263F01"/>
    <w:rsid w:val="002640CE"/>
    <w:rsid w:val="00264EB3"/>
    <w:rsid w:val="0026507B"/>
    <w:rsid w:val="002661C1"/>
    <w:rsid w:val="002662EC"/>
    <w:rsid w:val="002667C0"/>
    <w:rsid w:val="00266CCE"/>
    <w:rsid w:val="00266D3C"/>
    <w:rsid w:val="00266D48"/>
    <w:rsid w:val="00266FB0"/>
    <w:rsid w:val="002673ED"/>
    <w:rsid w:val="002675B0"/>
    <w:rsid w:val="002678A1"/>
    <w:rsid w:val="002679BA"/>
    <w:rsid w:val="002700FD"/>
    <w:rsid w:val="00270660"/>
    <w:rsid w:val="00270851"/>
    <w:rsid w:val="00270D51"/>
    <w:rsid w:val="00270E9F"/>
    <w:rsid w:val="002710E8"/>
    <w:rsid w:val="00271188"/>
    <w:rsid w:val="002715FA"/>
    <w:rsid w:val="0027194D"/>
    <w:rsid w:val="002719C8"/>
    <w:rsid w:val="00271BAD"/>
    <w:rsid w:val="00271CFB"/>
    <w:rsid w:val="00271DFF"/>
    <w:rsid w:val="002720D8"/>
    <w:rsid w:val="002722C2"/>
    <w:rsid w:val="002726F8"/>
    <w:rsid w:val="00272777"/>
    <w:rsid w:val="00272BE5"/>
    <w:rsid w:val="00273623"/>
    <w:rsid w:val="00273924"/>
    <w:rsid w:val="002739A8"/>
    <w:rsid w:val="00273D25"/>
    <w:rsid w:val="00273E94"/>
    <w:rsid w:val="00273EBC"/>
    <w:rsid w:val="002742E0"/>
    <w:rsid w:val="00274386"/>
    <w:rsid w:val="0027487D"/>
    <w:rsid w:val="00274A29"/>
    <w:rsid w:val="002757A9"/>
    <w:rsid w:val="00275977"/>
    <w:rsid w:val="0027621F"/>
    <w:rsid w:val="00276861"/>
    <w:rsid w:val="00277062"/>
    <w:rsid w:val="00277101"/>
    <w:rsid w:val="002772B7"/>
    <w:rsid w:val="0027748B"/>
    <w:rsid w:val="0027785D"/>
    <w:rsid w:val="00277ABD"/>
    <w:rsid w:val="00277E2A"/>
    <w:rsid w:val="0028008B"/>
    <w:rsid w:val="0028065F"/>
    <w:rsid w:val="002808D0"/>
    <w:rsid w:val="00280A3D"/>
    <w:rsid w:val="00280A6A"/>
    <w:rsid w:val="00280FDF"/>
    <w:rsid w:val="00281195"/>
    <w:rsid w:val="00281610"/>
    <w:rsid w:val="00281970"/>
    <w:rsid w:val="00281E28"/>
    <w:rsid w:val="00281E61"/>
    <w:rsid w:val="0028211B"/>
    <w:rsid w:val="0028249C"/>
    <w:rsid w:val="002825C6"/>
    <w:rsid w:val="00283079"/>
    <w:rsid w:val="00283542"/>
    <w:rsid w:val="0028434D"/>
    <w:rsid w:val="0028499C"/>
    <w:rsid w:val="00284D3B"/>
    <w:rsid w:val="0028507A"/>
    <w:rsid w:val="00285651"/>
    <w:rsid w:val="00285E20"/>
    <w:rsid w:val="00286DDC"/>
    <w:rsid w:val="00286F16"/>
    <w:rsid w:val="00286F69"/>
    <w:rsid w:val="00287096"/>
    <w:rsid w:val="00287148"/>
    <w:rsid w:val="00287373"/>
    <w:rsid w:val="00287A37"/>
    <w:rsid w:val="00287E6B"/>
    <w:rsid w:val="00290067"/>
    <w:rsid w:val="00290201"/>
    <w:rsid w:val="00290359"/>
    <w:rsid w:val="0029065C"/>
    <w:rsid w:val="00290708"/>
    <w:rsid w:val="00290752"/>
    <w:rsid w:val="00290FEA"/>
    <w:rsid w:val="00291212"/>
    <w:rsid w:val="00291233"/>
    <w:rsid w:val="0029237D"/>
    <w:rsid w:val="002924BE"/>
    <w:rsid w:val="00292801"/>
    <w:rsid w:val="002929CB"/>
    <w:rsid w:val="00293134"/>
    <w:rsid w:val="00293B20"/>
    <w:rsid w:val="00293F15"/>
    <w:rsid w:val="00294304"/>
    <w:rsid w:val="0029431A"/>
    <w:rsid w:val="00294343"/>
    <w:rsid w:val="00294424"/>
    <w:rsid w:val="00294954"/>
    <w:rsid w:val="0029530F"/>
    <w:rsid w:val="00295C58"/>
    <w:rsid w:val="00296327"/>
    <w:rsid w:val="0029635B"/>
    <w:rsid w:val="00296C77"/>
    <w:rsid w:val="00296C82"/>
    <w:rsid w:val="00297230"/>
    <w:rsid w:val="002A00C1"/>
    <w:rsid w:val="002A00DF"/>
    <w:rsid w:val="002A02D9"/>
    <w:rsid w:val="002A0A01"/>
    <w:rsid w:val="002A0DB7"/>
    <w:rsid w:val="002A1186"/>
    <w:rsid w:val="002A13EC"/>
    <w:rsid w:val="002A14C2"/>
    <w:rsid w:val="002A1E34"/>
    <w:rsid w:val="002A208B"/>
    <w:rsid w:val="002A22A8"/>
    <w:rsid w:val="002A26DB"/>
    <w:rsid w:val="002A2A73"/>
    <w:rsid w:val="002A2D47"/>
    <w:rsid w:val="002A2E6C"/>
    <w:rsid w:val="002A31FE"/>
    <w:rsid w:val="002A34BC"/>
    <w:rsid w:val="002A3AE6"/>
    <w:rsid w:val="002A3BFE"/>
    <w:rsid w:val="002A3DBC"/>
    <w:rsid w:val="002A426D"/>
    <w:rsid w:val="002A4A14"/>
    <w:rsid w:val="002A4A53"/>
    <w:rsid w:val="002A4C7C"/>
    <w:rsid w:val="002A516F"/>
    <w:rsid w:val="002A5773"/>
    <w:rsid w:val="002A6030"/>
    <w:rsid w:val="002A606B"/>
    <w:rsid w:val="002A695A"/>
    <w:rsid w:val="002A76D3"/>
    <w:rsid w:val="002A7724"/>
    <w:rsid w:val="002A7974"/>
    <w:rsid w:val="002B0216"/>
    <w:rsid w:val="002B0837"/>
    <w:rsid w:val="002B0A8A"/>
    <w:rsid w:val="002B0AC9"/>
    <w:rsid w:val="002B0D16"/>
    <w:rsid w:val="002B1018"/>
    <w:rsid w:val="002B1227"/>
    <w:rsid w:val="002B1368"/>
    <w:rsid w:val="002B1381"/>
    <w:rsid w:val="002B156F"/>
    <w:rsid w:val="002B1620"/>
    <w:rsid w:val="002B1632"/>
    <w:rsid w:val="002B1BA7"/>
    <w:rsid w:val="002B271B"/>
    <w:rsid w:val="002B2911"/>
    <w:rsid w:val="002B29E0"/>
    <w:rsid w:val="002B342B"/>
    <w:rsid w:val="002B345C"/>
    <w:rsid w:val="002B34DB"/>
    <w:rsid w:val="002B394B"/>
    <w:rsid w:val="002B3AC6"/>
    <w:rsid w:val="002B3C15"/>
    <w:rsid w:val="002B3E8D"/>
    <w:rsid w:val="002B3E92"/>
    <w:rsid w:val="002B3F15"/>
    <w:rsid w:val="002B4015"/>
    <w:rsid w:val="002B4382"/>
    <w:rsid w:val="002B43A7"/>
    <w:rsid w:val="002B4A3A"/>
    <w:rsid w:val="002B4B41"/>
    <w:rsid w:val="002B528E"/>
    <w:rsid w:val="002B535C"/>
    <w:rsid w:val="002B5390"/>
    <w:rsid w:val="002B575D"/>
    <w:rsid w:val="002B5B32"/>
    <w:rsid w:val="002B628D"/>
    <w:rsid w:val="002B6B6B"/>
    <w:rsid w:val="002B6BCD"/>
    <w:rsid w:val="002B7470"/>
    <w:rsid w:val="002B755B"/>
    <w:rsid w:val="002B7D8C"/>
    <w:rsid w:val="002C0161"/>
    <w:rsid w:val="002C0657"/>
    <w:rsid w:val="002C0848"/>
    <w:rsid w:val="002C0D66"/>
    <w:rsid w:val="002C0F5A"/>
    <w:rsid w:val="002C1204"/>
    <w:rsid w:val="002C1230"/>
    <w:rsid w:val="002C13C8"/>
    <w:rsid w:val="002C151A"/>
    <w:rsid w:val="002C1556"/>
    <w:rsid w:val="002C1648"/>
    <w:rsid w:val="002C1714"/>
    <w:rsid w:val="002C1A4A"/>
    <w:rsid w:val="002C2164"/>
    <w:rsid w:val="002C2741"/>
    <w:rsid w:val="002C2A77"/>
    <w:rsid w:val="002C2E3E"/>
    <w:rsid w:val="002C30EB"/>
    <w:rsid w:val="002C35DC"/>
    <w:rsid w:val="002C3D1D"/>
    <w:rsid w:val="002C3D4B"/>
    <w:rsid w:val="002C3F9E"/>
    <w:rsid w:val="002C40F8"/>
    <w:rsid w:val="002C482C"/>
    <w:rsid w:val="002C4C2D"/>
    <w:rsid w:val="002C4D6F"/>
    <w:rsid w:val="002C506E"/>
    <w:rsid w:val="002C50CC"/>
    <w:rsid w:val="002C5148"/>
    <w:rsid w:val="002C539C"/>
    <w:rsid w:val="002C5C16"/>
    <w:rsid w:val="002C5FF3"/>
    <w:rsid w:val="002C606D"/>
    <w:rsid w:val="002C652C"/>
    <w:rsid w:val="002C69B7"/>
    <w:rsid w:val="002C6AB5"/>
    <w:rsid w:val="002C6AC7"/>
    <w:rsid w:val="002C7439"/>
    <w:rsid w:val="002C76D4"/>
    <w:rsid w:val="002C7CAD"/>
    <w:rsid w:val="002C7D20"/>
    <w:rsid w:val="002D02E1"/>
    <w:rsid w:val="002D079C"/>
    <w:rsid w:val="002D0D47"/>
    <w:rsid w:val="002D1768"/>
    <w:rsid w:val="002D1B56"/>
    <w:rsid w:val="002D1B99"/>
    <w:rsid w:val="002D21FD"/>
    <w:rsid w:val="002D2471"/>
    <w:rsid w:val="002D250D"/>
    <w:rsid w:val="002D2E95"/>
    <w:rsid w:val="002D310B"/>
    <w:rsid w:val="002D34C8"/>
    <w:rsid w:val="002D34FE"/>
    <w:rsid w:val="002D3677"/>
    <w:rsid w:val="002D37D6"/>
    <w:rsid w:val="002D3B01"/>
    <w:rsid w:val="002D3E77"/>
    <w:rsid w:val="002D4AFB"/>
    <w:rsid w:val="002D4B40"/>
    <w:rsid w:val="002D4F91"/>
    <w:rsid w:val="002D5368"/>
    <w:rsid w:val="002D5374"/>
    <w:rsid w:val="002D55D6"/>
    <w:rsid w:val="002D5B72"/>
    <w:rsid w:val="002D5C71"/>
    <w:rsid w:val="002D5CD2"/>
    <w:rsid w:val="002D6785"/>
    <w:rsid w:val="002D6B39"/>
    <w:rsid w:val="002D6FA9"/>
    <w:rsid w:val="002D72A4"/>
    <w:rsid w:val="002D73C0"/>
    <w:rsid w:val="002D7B73"/>
    <w:rsid w:val="002E043F"/>
    <w:rsid w:val="002E0AD4"/>
    <w:rsid w:val="002E0D34"/>
    <w:rsid w:val="002E0E64"/>
    <w:rsid w:val="002E0F16"/>
    <w:rsid w:val="002E0F8D"/>
    <w:rsid w:val="002E1045"/>
    <w:rsid w:val="002E159F"/>
    <w:rsid w:val="002E15BF"/>
    <w:rsid w:val="002E18C6"/>
    <w:rsid w:val="002E1F09"/>
    <w:rsid w:val="002E23AD"/>
    <w:rsid w:val="002E268D"/>
    <w:rsid w:val="002E26B2"/>
    <w:rsid w:val="002E31D2"/>
    <w:rsid w:val="002E367D"/>
    <w:rsid w:val="002E3C6F"/>
    <w:rsid w:val="002E4315"/>
    <w:rsid w:val="002E44A8"/>
    <w:rsid w:val="002E47EF"/>
    <w:rsid w:val="002E4926"/>
    <w:rsid w:val="002E5054"/>
    <w:rsid w:val="002E528D"/>
    <w:rsid w:val="002E5374"/>
    <w:rsid w:val="002E54EE"/>
    <w:rsid w:val="002E57F5"/>
    <w:rsid w:val="002E5DA5"/>
    <w:rsid w:val="002E6281"/>
    <w:rsid w:val="002E6487"/>
    <w:rsid w:val="002E6A35"/>
    <w:rsid w:val="002E6A3A"/>
    <w:rsid w:val="002E6C90"/>
    <w:rsid w:val="002E6D22"/>
    <w:rsid w:val="002E6FB0"/>
    <w:rsid w:val="002E77F9"/>
    <w:rsid w:val="002E7A1A"/>
    <w:rsid w:val="002F0495"/>
    <w:rsid w:val="002F08D2"/>
    <w:rsid w:val="002F09E0"/>
    <w:rsid w:val="002F0D9F"/>
    <w:rsid w:val="002F11D6"/>
    <w:rsid w:val="002F14EA"/>
    <w:rsid w:val="002F16A8"/>
    <w:rsid w:val="002F16B9"/>
    <w:rsid w:val="002F184F"/>
    <w:rsid w:val="002F1964"/>
    <w:rsid w:val="002F1A0B"/>
    <w:rsid w:val="002F1A40"/>
    <w:rsid w:val="002F1FAA"/>
    <w:rsid w:val="002F22FE"/>
    <w:rsid w:val="002F26DC"/>
    <w:rsid w:val="002F2D84"/>
    <w:rsid w:val="002F3829"/>
    <w:rsid w:val="002F3DAE"/>
    <w:rsid w:val="002F446C"/>
    <w:rsid w:val="002F464C"/>
    <w:rsid w:val="002F4A43"/>
    <w:rsid w:val="002F4B4E"/>
    <w:rsid w:val="002F5AB3"/>
    <w:rsid w:val="002F63B1"/>
    <w:rsid w:val="002F6BCF"/>
    <w:rsid w:val="002F6FA7"/>
    <w:rsid w:val="002F789B"/>
    <w:rsid w:val="002F7F3A"/>
    <w:rsid w:val="003000F7"/>
    <w:rsid w:val="00300A78"/>
    <w:rsid w:val="00300B1E"/>
    <w:rsid w:val="003013B0"/>
    <w:rsid w:val="0030145A"/>
    <w:rsid w:val="00301B9D"/>
    <w:rsid w:val="00301DAE"/>
    <w:rsid w:val="00301FC4"/>
    <w:rsid w:val="00302A86"/>
    <w:rsid w:val="003033DF"/>
    <w:rsid w:val="003034DC"/>
    <w:rsid w:val="003035F0"/>
    <w:rsid w:val="00303889"/>
    <w:rsid w:val="00304750"/>
    <w:rsid w:val="00304C72"/>
    <w:rsid w:val="00304CD3"/>
    <w:rsid w:val="00305347"/>
    <w:rsid w:val="00305AA0"/>
    <w:rsid w:val="00305AF9"/>
    <w:rsid w:val="00305EF9"/>
    <w:rsid w:val="003061D5"/>
    <w:rsid w:val="00306645"/>
    <w:rsid w:val="003069AC"/>
    <w:rsid w:val="00306B0D"/>
    <w:rsid w:val="00306FD1"/>
    <w:rsid w:val="00307901"/>
    <w:rsid w:val="00307BC0"/>
    <w:rsid w:val="00307C9A"/>
    <w:rsid w:val="00307EB8"/>
    <w:rsid w:val="00307F41"/>
    <w:rsid w:val="003105A9"/>
    <w:rsid w:val="00310746"/>
    <w:rsid w:val="00310C34"/>
    <w:rsid w:val="0031113A"/>
    <w:rsid w:val="00311268"/>
    <w:rsid w:val="003112C8"/>
    <w:rsid w:val="00311E6B"/>
    <w:rsid w:val="00311FA9"/>
    <w:rsid w:val="003120D3"/>
    <w:rsid w:val="00312181"/>
    <w:rsid w:val="00312210"/>
    <w:rsid w:val="0031235B"/>
    <w:rsid w:val="003128A8"/>
    <w:rsid w:val="003128C0"/>
    <w:rsid w:val="00312D58"/>
    <w:rsid w:val="0031434C"/>
    <w:rsid w:val="00314BDA"/>
    <w:rsid w:val="00314DC8"/>
    <w:rsid w:val="00314E63"/>
    <w:rsid w:val="00314E6E"/>
    <w:rsid w:val="003156C4"/>
    <w:rsid w:val="0031736A"/>
    <w:rsid w:val="0031788B"/>
    <w:rsid w:val="003179DB"/>
    <w:rsid w:val="00317FFC"/>
    <w:rsid w:val="003201F8"/>
    <w:rsid w:val="00320231"/>
    <w:rsid w:val="00320D82"/>
    <w:rsid w:val="0032120D"/>
    <w:rsid w:val="00321455"/>
    <w:rsid w:val="00321B78"/>
    <w:rsid w:val="00321BF4"/>
    <w:rsid w:val="0032295B"/>
    <w:rsid w:val="00322C36"/>
    <w:rsid w:val="00322FAD"/>
    <w:rsid w:val="0032379A"/>
    <w:rsid w:val="003239C6"/>
    <w:rsid w:val="00323EF7"/>
    <w:rsid w:val="00323FF9"/>
    <w:rsid w:val="00324261"/>
    <w:rsid w:val="00324719"/>
    <w:rsid w:val="00324EDC"/>
    <w:rsid w:val="003253B2"/>
    <w:rsid w:val="00325420"/>
    <w:rsid w:val="00325562"/>
    <w:rsid w:val="00326023"/>
    <w:rsid w:val="003270C6"/>
    <w:rsid w:val="003278B8"/>
    <w:rsid w:val="00327C4F"/>
    <w:rsid w:val="00327D6B"/>
    <w:rsid w:val="003304E7"/>
    <w:rsid w:val="00330A16"/>
    <w:rsid w:val="00330A4F"/>
    <w:rsid w:val="00330C70"/>
    <w:rsid w:val="00332404"/>
    <w:rsid w:val="00332455"/>
    <w:rsid w:val="003329CD"/>
    <w:rsid w:val="00332C30"/>
    <w:rsid w:val="00333E94"/>
    <w:rsid w:val="00334147"/>
    <w:rsid w:val="003342C4"/>
    <w:rsid w:val="00334862"/>
    <w:rsid w:val="00334F07"/>
    <w:rsid w:val="00335A4F"/>
    <w:rsid w:val="0033613E"/>
    <w:rsid w:val="00336F07"/>
    <w:rsid w:val="003377B0"/>
    <w:rsid w:val="0033785B"/>
    <w:rsid w:val="00337887"/>
    <w:rsid w:val="00337B71"/>
    <w:rsid w:val="00337C90"/>
    <w:rsid w:val="00337E5F"/>
    <w:rsid w:val="003402C8"/>
    <w:rsid w:val="0034038F"/>
    <w:rsid w:val="00340605"/>
    <w:rsid w:val="00340C04"/>
    <w:rsid w:val="00341E37"/>
    <w:rsid w:val="0034248E"/>
    <w:rsid w:val="00342C02"/>
    <w:rsid w:val="00342D02"/>
    <w:rsid w:val="00343445"/>
    <w:rsid w:val="00343683"/>
    <w:rsid w:val="00343AEC"/>
    <w:rsid w:val="003445F4"/>
    <w:rsid w:val="003446A6"/>
    <w:rsid w:val="00344809"/>
    <w:rsid w:val="00344908"/>
    <w:rsid w:val="00344B07"/>
    <w:rsid w:val="00344BB2"/>
    <w:rsid w:val="00344E21"/>
    <w:rsid w:val="00344F1B"/>
    <w:rsid w:val="00344F39"/>
    <w:rsid w:val="0034552D"/>
    <w:rsid w:val="003455E1"/>
    <w:rsid w:val="003460C1"/>
    <w:rsid w:val="003460D2"/>
    <w:rsid w:val="00346238"/>
    <w:rsid w:val="003465C7"/>
    <w:rsid w:val="003467BB"/>
    <w:rsid w:val="00346C25"/>
    <w:rsid w:val="0034751F"/>
    <w:rsid w:val="003502DB"/>
    <w:rsid w:val="00350A24"/>
    <w:rsid w:val="00350F49"/>
    <w:rsid w:val="0035137B"/>
    <w:rsid w:val="00351A73"/>
    <w:rsid w:val="00352263"/>
    <w:rsid w:val="00352A89"/>
    <w:rsid w:val="00353218"/>
    <w:rsid w:val="003536C0"/>
    <w:rsid w:val="00353ECE"/>
    <w:rsid w:val="00353EEC"/>
    <w:rsid w:val="00353F63"/>
    <w:rsid w:val="0035414C"/>
    <w:rsid w:val="003541D2"/>
    <w:rsid w:val="003542DA"/>
    <w:rsid w:val="0035434E"/>
    <w:rsid w:val="003547E0"/>
    <w:rsid w:val="00354811"/>
    <w:rsid w:val="00354829"/>
    <w:rsid w:val="00354975"/>
    <w:rsid w:val="00354F94"/>
    <w:rsid w:val="0035536F"/>
    <w:rsid w:val="003555AF"/>
    <w:rsid w:val="00355A90"/>
    <w:rsid w:val="00355E3B"/>
    <w:rsid w:val="00356682"/>
    <w:rsid w:val="00356960"/>
    <w:rsid w:val="00356B63"/>
    <w:rsid w:val="00356D84"/>
    <w:rsid w:val="0035712C"/>
    <w:rsid w:val="0035798B"/>
    <w:rsid w:val="00357A5C"/>
    <w:rsid w:val="00357A74"/>
    <w:rsid w:val="00360154"/>
    <w:rsid w:val="0036062E"/>
    <w:rsid w:val="00360840"/>
    <w:rsid w:val="00360D63"/>
    <w:rsid w:val="00360F54"/>
    <w:rsid w:val="003616B3"/>
    <w:rsid w:val="003618F5"/>
    <w:rsid w:val="00361957"/>
    <w:rsid w:val="00361A87"/>
    <w:rsid w:val="00361F00"/>
    <w:rsid w:val="0036211D"/>
    <w:rsid w:val="003621A4"/>
    <w:rsid w:val="00362EDD"/>
    <w:rsid w:val="00363249"/>
    <w:rsid w:val="003634B2"/>
    <w:rsid w:val="00363E61"/>
    <w:rsid w:val="003640AC"/>
    <w:rsid w:val="00364193"/>
    <w:rsid w:val="00364417"/>
    <w:rsid w:val="0036448F"/>
    <w:rsid w:val="0036451A"/>
    <w:rsid w:val="00364E97"/>
    <w:rsid w:val="00364FDE"/>
    <w:rsid w:val="0036524A"/>
    <w:rsid w:val="00365C10"/>
    <w:rsid w:val="00365D0A"/>
    <w:rsid w:val="00366390"/>
    <w:rsid w:val="003667F1"/>
    <w:rsid w:val="00366CD4"/>
    <w:rsid w:val="00366D8B"/>
    <w:rsid w:val="00367000"/>
    <w:rsid w:val="00367046"/>
    <w:rsid w:val="0036727F"/>
    <w:rsid w:val="003676E0"/>
    <w:rsid w:val="003679C0"/>
    <w:rsid w:val="00367AEF"/>
    <w:rsid w:val="00367F6F"/>
    <w:rsid w:val="00367FA5"/>
    <w:rsid w:val="00370369"/>
    <w:rsid w:val="00370EE2"/>
    <w:rsid w:val="003712AF"/>
    <w:rsid w:val="00371CA2"/>
    <w:rsid w:val="00371CA5"/>
    <w:rsid w:val="00371EBA"/>
    <w:rsid w:val="003720E0"/>
    <w:rsid w:val="00372D82"/>
    <w:rsid w:val="00372DD7"/>
    <w:rsid w:val="00373306"/>
    <w:rsid w:val="003737C7"/>
    <w:rsid w:val="003738FC"/>
    <w:rsid w:val="003741A9"/>
    <w:rsid w:val="003747EF"/>
    <w:rsid w:val="003756E0"/>
    <w:rsid w:val="00376433"/>
    <w:rsid w:val="0037698A"/>
    <w:rsid w:val="00377172"/>
    <w:rsid w:val="00377261"/>
    <w:rsid w:val="0037767B"/>
    <w:rsid w:val="003777B9"/>
    <w:rsid w:val="00377A9D"/>
    <w:rsid w:val="00377B1F"/>
    <w:rsid w:val="00377B5B"/>
    <w:rsid w:val="003804FD"/>
    <w:rsid w:val="00380A24"/>
    <w:rsid w:val="0038207A"/>
    <w:rsid w:val="00382458"/>
    <w:rsid w:val="003824B9"/>
    <w:rsid w:val="00382BA2"/>
    <w:rsid w:val="00382F71"/>
    <w:rsid w:val="00383237"/>
    <w:rsid w:val="003832E6"/>
    <w:rsid w:val="003834F8"/>
    <w:rsid w:val="00383E8E"/>
    <w:rsid w:val="0038426A"/>
    <w:rsid w:val="00384347"/>
    <w:rsid w:val="00384A50"/>
    <w:rsid w:val="003853BE"/>
    <w:rsid w:val="00385478"/>
    <w:rsid w:val="00385977"/>
    <w:rsid w:val="00385AD7"/>
    <w:rsid w:val="00386017"/>
    <w:rsid w:val="00386493"/>
    <w:rsid w:val="00386E96"/>
    <w:rsid w:val="003870AA"/>
    <w:rsid w:val="0038735A"/>
    <w:rsid w:val="00390488"/>
    <w:rsid w:val="003906F9"/>
    <w:rsid w:val="00390C1C"/>
    <w:rsid w:val="00390D7C"/>
    <w:rsid w:val="00391586"/>
    <w:rsid w:val="00391815"/>
    <w:rsid w:val="00391BE4"/>
    <w:rsid w:val="00391EF8"/>
    <w:rsid w:val="00392927"/>
    <w:rsid w:val="00392BDD"/>
    <w:rsid w:val="00392EFC"/>
    <w:rsid w:val="00392FEA"/>
    <w:rsid w:val="00393505"/>
    <w:rsid w:val="00393733"/>
    <w:rsid w:val="003937D4"/>
    <w:rsid w:val="0039395C"/>
    <w:rsid w:val="00393C33"/>
    <w:rsid w:val="00393C90"/>
    <w:rsid w:val="00394B41"/>
    <w:rsid w:val="003952BE"/>
    <w:rsid w:val="00395F0C"/>
    <w:rsid w:val="00396BD4"/>
    <w:rsid w:val="00396E90"/>
    <w:rsid w:val="0039767E"/>
    <w:rsid w:val="00397A30"/>
    <w:rsid w:val="00397F37"/>
    <w:rsid w:val="003A0938"/>
    <w:rsid w:val="003A0AD0"/>
    <w:rsid w:val="003A1080"/>
    <w:rsid w:val="003A177F"/>
    <w:rsid w:val="003A19DC"/>
    <w:rsid w:val="003A207B"/>
    <w:rsid w:val="003A255C"/>
    <w:rsid w:val="003A300D"/>
    <w:rsid w:val="003A328E"/>
    <w:rsid w:val="003A368E"/>
    <w:rsid w:val="003A3E4A"/>
    <w:rsid w:val="003A4D39"/>
    <w:rsid w:val="003A6206"/>
    <w:rsid w:val="003A6347"/>
    <w:rsid w:val="003A63EC"/>
    <w:rsid w:val="003A6BE9"/>
    <w:rsid w:val="003A6E44"/>
    <w:rsid w:val="003A6E75"/>
    <w:rsid w:val="003A72DE"/>
    <w:rsid w:val="003A771A"/>
    <w:rsid w:val="003A7E09"/>
    <w:rsid w:val="003B0002"/>
    <w:rsid w:val="003B004B"/>
    <w:rsid w:val="003B0180"/>
    <w:rsid w:val="003B0258"/>
    <w:rsid w:val="003B0313"/>
    <w:rsid w:val="003B05DA"/>
    <w:rsid w:val="003B0A77"/>
    <w:rsid w:val="003B0B59"/>
    <w:rsid w:val="003B1053"/>
    <w:rsid w:val="003B13DA"/>
    <w:rsid w:val="003B1949"/>
    <w:rsid w:val="003B1A86"/>
    <w:rsid w:val="003B2065"/>
    <w:rsid w:val="003B2262"/>
    <w:rsid w:val="003B22E9"/>
    <w:rsid w:val="003B2677"/>
    <w:rsid w:val="003B27CD"/>
    <w:rsid w:val="003B2E46"/>
    <w:rsid w:val="003B2E5E"/>
    <w:rsid w:val="003B319F"/>
    <w:rsid w:val="003B32F0"/>
    <w:rsid w:val="003B3702"/>
    <w:rsid w:val="003B39E9"/>
    <w:rsid w:val="003B3D40"/>
    <w:rsid w:val="003B4115"/>
    <w:rsid w:val="003B42EF"/>
    <w:rsid w:val="003B4667"/>
    <w:rsid w:val="003B484E"/>
    <w:rsid w:val="003B5081"/>
    <w:rsid w:val="003B5291"/>
    <w:rsid w:val="003B53C7"/>
    <w:rsid w:val="003B5530"/>
    <w:rsid w:val="003B55FB"/>
    <w:rsid w:val="003B5B0A"/>
    <w:rsid w:val="003B6712"/>
    <w:rsid w:val="003B67D1"/>
    <w:rsid w:val="003B6C12"/>
    <w:rsid w:val="003B6F46"/>
    <w:rsid w:val="003B701F"/>
    <w:rsid w:val="003B72F6"/>
    <w:rsid w:val="003B7614"/>
    <w:rsid w:val="003B780E"/>
    <w:rsid w:val="003C0247"/>
    <w:rsid w:val="003C02C9"/>
    <w:rsid w:val="003C0837"/>
    <w:rsid w:val="003C0988"/>
    <w:rsid w:val="003C0CB0"/>
    <w:rsid w:val="003C195F"/>
    <w:rsid w:val="003C1997"/>
    <w:rsid w:val="003C1F9C"/>
    <w:rsid w:val="003C20D1"/>
    <w:rsid w:val="003C242F"/>
    <w:rsid w:val="003C259D"/>
    <w:rsid w:val="003C2799"/>
    <w:rsid w:val="003C297B"/>
    <w:rsid w:val="003C29CE"/>
    <w:rsid w:val="003C3070"/>
    <w:rsid w:val="003C316B"/>
    <w:rsid w:val="003C3722"/>
    <w:rsid w:val="003C38B5"/>
    <w:rsid w:val="003C4397"/>
    <w:rsid w:val="003C45E1"/>
    <w:rsid w:val="003C4D03"/>
    <w:rsid w:val="003C4DFE"/>
    <w:rsid w:val="003C4E6E"/>
    <w:rsid w:val="003C4F9C"/>
    <w:rsid w:val="003C5052"/>
    <w:rsid w:val="003C517E"/>
    <w:rsid w:val="003C5240"/>
    <w:rsid w:val="003C5263"/>
    <w:rsid w:val="003C576A"/>
    <w:rsid w:val="003C58F8"/>
    <w:rsid w:val="003C5A32"/>
    <w:rsid w:val="003C5DAB"/>
    <w:rsid w:val="003C5E46"/>
    <w:rsid w:val="003C5FD1"/>
    <w:rsid w:val="003C63F6"/>
    <w:rsid w:val="003C6673"/>
    <w:rsid w:val="003C67AB"/>
    <w:rsid w:val="003C6856"/>
    <w:rsid w:val="003C69FF"/>
    <w:rsid w:val="003C6AEA"/>
    <w:rsid w:val="003C6D4D"/>
    <w:rsid w:val="003C6FFB"/>
    <w:rsid w:val="003C7082"/>
    <w:rsid w:val="003C7563"/>
    <w:rsid w:val="003C7669"/>
    <w:rsid w:val="003D001C"/>
    <w:rsid w:val="003D045C"/>
    <w:rsid w:val="003D07F8"/>
    <w:rsid w:val="003D0AD8"/>
    <w:rsid w:val="003D0DF0"/>
    <w:rsid w:val="003D13B4"/>
    <w:rsid w:val="003D147F"/>
    <w:rsid w:val="003D20AC"/>
    <w:rsid w:val="003D2204"/>
    <w:rsid w:val="003D3031"/>
    <w:rsid w:val="003D333C"/>
    <w:rsid w:val="003D38A8"/>
    <w:rsid w:val="003D3A05"/>
    <w:rsid w:val="003D44FD"/>
    <w:rsid w:val="003D4ACB"/>
    <w:rsid w:val="003D4D91"/>
    <w:rsid w:val="003D5623"/>
    <w:rsid w:val="003D562F"/>
    <w:rsid w:val="003D58EB"/>
    <w:rsid w:val="003D638F"/>
    <w:rsid w:val="003D6665"/>
    <w:rsid w:val="003D6804"/>
    <w:rsid w:val="003D6993"/>
    <w:rsid w:val="003D6AC6"/>
    <w:rsid w:val="003D79DF"/>
    <w:rsid w:val="003E0041"/>
    <w:rsid w:val="003E061F"/>
    <w:rsid w:val="003E07E5"/>
    <w:rsid w:val="003E0808"/>
    <w:rsid w:val="003E10A4"/>
    <w:rsid w:val="003E1B41"/>
    <w:rsid w:val="003E1C6E"/>
    <w:rsid w:val="003E23FE"/>
    <w:rsid w:val="003E28A5"/>
    <w:rsid w:val="003E2F13"/>
    <w:rsid w:val="003E2F62"/>
    <w:rsid w:val="003E34AF"/>
    <w:rsid w:val="003E3958"/>
    <w:rsid w:val="003E3F37"/>
    <w:rsid w:val="003E403B"/>
    <w:rsid w:val="003E4457"/>
    <w:rsid w:val="003E44A1"/>
    <w:rsid w:val="003E4668"/>
    <w:rsid w:val="003E4AFF"/>
    <w:rsid w:val="003E4DBB"/>
    <w:rsid w:val="003E4F01"/>
    <w:rsid w:val="003E500E"/>
    <w:rsid w:val="003E55E2"/>
    <w:rsid w:val="003E5CF6"/>
    <w:rsid w:val="003E5DD6"/>
    <w:rsid w:val="003E5E1F"/>
    <w:rsid w:val="003E66E7"/>
    <w:rsid w:val="003E6CAC"/>
    <w:rsid w:val="003E6CB7"/>
    <w:rsid w:val="003E6D50"/>
    <w:rsid w:val="003E6DBF"/>
    <w:rsid w:val="003E74B7"/>
    <w:rsid w:val="003E77BF"/>
    <w:rsid w:val="003E77EE"/>
    <w:rsid w:val="003E79E4"/>
    <w:rsid w:val="003E79F4"/>
    <w:rsid w:val="003F00E4"/>
    <w:rsid w:val="003F0530"/>
    <w:rsid w:val="003F0D66"/>
    <w:rsid w:val="003F1105"/>
    <w:rsid w:val="003F1242"/>
    <w:rsid w:val="003F13F0"/>
    <w:rsid w:val="003F148A"/>
    <w:rsid w:val="003F18EB"/>
    <w:rsid w:val="003F1E0C"/>
    <w:rsid w:val="003F22BE"/>
    <w:rsid w:val="003F23AF"/>
    <w:rsid w:val="003F2783"/>
    <w:rsid w:val="003F28B1"/>
    <w:rsid w:val="003F2959"/>
    <w:rsid w:val="003F2D41"/>
    <w:rsid w:val="003F30FB"/>
    <w:rsid w:val="003F388C"/>
    <w:rsid w:val="003F39C7"/>
    <w:rsid w:val="003F3CFE"/>
    <w:rsid w:val="003F3DBD"/>
    <w:rsid w:val="003F415E"/>
    <w:rsid w:val="003F44A2"/>
    <w:rsid w:val="003F4C1B"/>
    <w:rsid w:val="003F4D3D"/>
    <w:rsid w:val="003F5374"/>
    <w:rsid w:val="003F5814"/>
    <w:rsid w:val="003F5A07"/>
    <w:rsid w:val="003F5E97"/>
    <w:rsid w:val="003F6AA3"/>
    <w:rsid w:val="003F6C5F"/>
    <w:rsid w:val="003F6CD4"/>
    <w:rsid w:val="003F714B"/>
    <w:rsid w:val="003F7F4B"/>
    <w:rsid w:val="0040043E"/>
    <w:rsid w:val="0040074E"/>
    <w:rsid w:val="004009CF"/>
    <w:rsid w:val="004009DF"/>
    <w:rsid w:val="00400A60"/>
    <w:rsid w:val="00400AA2"/>
    <w:rsid w:val="00401385"/>
    <w:rsid w:val="00401D22"/>
    <w:rsid w:val="004032E3"/>
    <w:rsid w:val="00403692"/>
    <w:rsid w:val="00404022"/>
    <w:rsid w:val="00404182"/>
    <w:rsid w:val="00404B7C"/>
    <w:rsid w:val="00404C38"/>
    <w:rsid w:val="00405108"/>
    <w:rsid w:val="00405398"/>
    <w:rsid w:val="00405484"/>
    <w:rsid w:val="004054CC"/>
    <w:rsid w:val="0040564F"/>
    <w:rsid w:val="0040598F"/>
    <w:rsid w:val="00406685"/>
    <w:rsid w:val="0040688D"/>
    <w:rsid w:val="00406A68"/>
    <w:rsid w:val="004070DC"/>
    <w:rsid w:val="0040710D"/>
    <w:rsid w:val="0040728A"/>
    <w:rsid w:val="004074D4"/>
    <w:rsid w:val="00407FF6"/>
    <w:rsid w:val="00410542"/>
    <w:rsid w:val="00410927"/>
    <w:rsid w:val="00410CF1"/>
    <w:rsid w:val="00410CF6"/>
    <w:rsid w:val="00410E22"/>
    <w:rsid w:val="00410EC8"/>
    <w:rsid w:val="00411A67"/>
    <w:rsid w:val="00411E73"/>
    <w:rsid w:val="004128C2"/>
    <w:rsid w:val="00412980"/>
    <w:rsid w:val="00412EB7"/>
    <w:rsid w:val="00413488"/>
    <w:rsid w:val="004135A8"/>
    <w:rsid w:val="0041368A"/>
    <w:rsid w:val="00413A60"/>
    <w:rsid w:val="00413F00"/>
    <w:rsid w:val="0041485B"/>
    <w:rsid w:val="00414C74"/>
    <w:rsid w:val="0041566A"/>
    <w:rsid w:val="004156B6"/>
    <w:rsid w:val="004160A0"/>
    <w:rsid w:val="00417135"/>
    <w:rsid w:val="00417213"/>
    <w:rsid w:val="00417292"/>
    <w:rsid w:val="004173E5"/>
    <w:rsid w:val="0041786C"/>
    <w:rsid w:val="004204A8"/>
    <w:rsid w:val="004213C3"/>
    <w:rsid w:val="00421635"/>
    <w:rsid w:val="00421F35"/>
    <w:rsid w:val="004228AD"/>
    <w:rsid w:val="00422AF9"/>
    <w:rsid w:val="00422E63"/>
    <w:rsid w:val="00422EAA"/>
    <w:rsid w:val="00423100"/>
    <w:rsid w:val="00423A9B"/>
    <w:rsid w:val="00423CCD"/>
    <w:rsid w:val="00423D01"/>
    <w:rsid w:val="00423F05"/>
    <w:rsid w:val="00424380"/>
    <w:rsid w:val="00424458"/>
    <w:rsid w:val="00424471"/>
    <w:rsid w:val="00424D05"/>
    <w:rsid w:val="00425072"/>
    <w:rsid w:val="00425868"/>
    <w:rsid w:val="00425C1B"/>
    <w:rsid w:val="004270D6"/>
    <w:rsid w:val="00427193"/>
    <w:rsid w:val="00427608"/>
    <w:rsid w:val="0042785A"/>
    <w:rsid w:val="00427DB3"/>
    <w:rsid w:val="0043001A"/>
    <w:rsid w:val="0043053B"/>
    <w:rsid w:val="00430663"/>
    <w:rsid w:val="00430922"/>
    <w:rsid w:val="00430C5B"/>
    <w:rsid w:val="00431006"/>
    <w:rsid w:val="0043103C"/>
    <w:rsid w:val="004312DC"/>
    <w:rsid w:val="00431BBC"/>
    <w:rsid w:val="00431DD3"/>
    <w:rsid w:val="004324D3"/>
    <w:rsid w:val="0043263D"/>
    <w:rsid w:val="00432A3C"/>
    <w:rsid w:val="00432B8E"/>
    <w:rsid w:val="00432B90"/>
    <w:rsid w:val="00432BD7"/>
    <w:rsid w:val="00432CE9"/>
    <w:rsid w:val="00432DCA"/>
    <w:rsid w:val="00433050"/>
    <w:rsid w:val="00433EC0"/>
    <w:rsid w:val="0043467E"/>
    <w:rsid w:val="00434EDA"/>
    <w:rsid w:val="00435359"/>
    <w:rsid w:val="00435482"/>
    <w:rsid w:val="004365BE"/>
    <w:rsid w:val="00436992"/>
    <w:rsid w:val="00437361"/>
    <w:rsid w:val="004375D0"/>
    <w:rsid w:val="00437FF1"/>
    <w:rsid w:val="0044009B"/>
    <w:rsid w:val="004400DC"/>
    <w:rsid w:val="0044057B"/>
    <w:rsid w:val="00440B52"/>
    <w:rsid w:val="00440BE4"/>
    <w:rsid w:val="00440E60"/>
    <w:rsid w:val="00441D54"/>
    <w:rsid w:val="00442480"/>
    <w:rsid w:val="004424B7"/>
    <w:rsid w:val="00442702"/>
    <w:rsid w:val="00443114"/>
    <w:rsid w:val="0044335F"/>
    <w:rsid w:val="0044364C"/>
    <w:rsid w:val="004439AE"/>
    <w:rsid w:val="00443E6F"/>
    <w:rsid w:val="0044426F"/>
    <w:rsid w:val="00444369"/>
    <w:rsid w:val="004446BB"/>
    <w:rsid w:val="004447DB"/>
    <w:rsid w:val="00444A0F"/>
    <w:rsid w:val="00444D0B"/>
    <w:rsid w:val="00445983"/>
    <w:rsid w:val="0044767B"/>
    <w:rsid w:val="00447749"/>
    <w:rsid w:val="00447930"/>
    <w:rsid w:val="00447A2E"/>
    <w:rsid w:val="00447CBD"/>
    <w:rsid w:val="004504C1"/>
    <w:rsid w:val="00450AB7"/>
    <w:rsid w:val="00450EF6"/>
    <w:rsid w:val="00451159"/>
    <w:rsid w:val="004519E6"/>
    <w:rsid w:val="00451C84"/>
    <w:rsid w:val="00451EB5"/>
    <w:rsid w:val="00451F7F"/>
    <w:rsid w:val="00452001"/>
    <w:rsid w:val="0045203B"/>
    <w:rsid w:val="00452413"/>
    <w:rsid w:val="00452D33"/>
    <w:rsid w:val="00452EDD"/>
    <w:rsid w:val="00453642"/>
    <w:rsid w:val="00453B9C"/>
    <w:rsid w:val="00453FD4"/>
    <w:rsid w:val="0045433A"/>
    <w:rsid w:val="00454394"/>
    <w:rsid w:val="00454E84"/>
    <w:rsid w:val="00455A33"/>
    <w:rsid w:val="00455C56"/>
    <w:rsid w:val="00455E63"/>
    <w:rsid w:val="00455EC1"/>
    <w:rsid w:val="00455FA6"/>
    <w:rsid w:val="0045602B"/>
    <w:rsid w:val="004560F7"/>
    <w:rsid w:val="004566EC"/>
    <w:rsid w:val="004569C5"/>
    <w:rsid w:val="00456AC3"/>
    <w:rsid w:val="00456AFC"/>
    <w:rsid w:val="00457183"/>
    <w:rsid w:val="004576B5"/>
    <w:rsid w:val="0045782F"/>
    <w:rsid w:val="00457985"/>
    <w:rsid w:val="00457EDC"/>
    <w:rsid w:val="00457FD1"/>
    <w:rsid w:val="00460012"/>
    <w:rsid w:val="0046003B"/>
    <w:rsid w:val="00460173"/>
    <w:rsid w:val="00460E82"/>
    <w:rsid w:val="00461B3F"/>
    <w:rsid w:val="00461C55"/>
    <w:rsid w:val="00461F28"/>
    <w:rsid w:val="004625A6"/>
    <w:rsid w:val="00462B52"/>
    <w:rsid w:val="00462B84"/>
    <w:rsid w:val="00463C67"/>
    <w:rsid w:val="00463E83"/>
    <w:rsid w:val="00464224"/>
    <w:rsid w:val="00464A3A"/>
    <w:rsid w:val="00464D04"/>
    <w:rsid w:val="00464F9C"/>
    <w:rsid w:val="00465240"/>
    <w:rsid w:val="004656AF"/>
    <w:rsid w:val="004657E5"/>
    <w:rsid w:val="0046583D"/>
    <w:rsid w:val="00466375"/>
    <w:rsid w:val="00466710"/>
    <w:rsid w:val="004669EA"/>
    <w:rsid w:val="00466FC1"/>
    <w:rsid w:val="00467824"/>
    <w:rsid w:val="00467ABD"/>
    <w:rsid w:val="00467E5C"/>
    <w:rsid w:val="004702DB"/>
    <w:rsid w:val="0047039F"/>
    <w:rsid w:val="0047048D"/>
    <w:rsid w:val="00470C5C"/>
    <w:rsid w:val="00470CB0"/>
    <w:rsid w:val="00470D6F"/>
    <w:rsid w:val="00470D97"/>
    <w:rsid w:val="00471288"/>
    <w:rsid w:val="004716D8"/>
    <w:rsid w:val="00471A14"/>
    <w:rsid w:val="004724E2"/>
    <w:rsid w:val="00472B5C"/>
    <w:rsid w:val="00472D2D"/>
    <w:rsid w:val="00472E2D"/>
    <w:rsid w:val="00473973"/>
    <w:rsid w:val="00473AE8"/>
    <w:rsid w:val="00473B5A"/>
    <w:rsid w:val="00473C7D"/>
    <w:rsid w:val="00473CA0"/>
    <w:rsid w:val="00473D37"/>
    <w:rsid w:val="004746AC"/>
    <w:rsid w:val="0047478E"/>
    <w:rsid w:val="004754C0"/>
    <w:rsid w:val="0047565A"/>
    <w:rsid w:val="004756C4"/>
    <w:rsid w:val="00475733"/>
    <w:rsid w:val="00475E7D"/>
    <w:rsid w:val="004767B2"/>
    <w:rsid w:val="0047696D"/>
    <w:rsid w:val="00477148"/>
    <w:rsid w:val="00477C39"/>
    <w:rsid w:val="00477EAB"/>
    <w:rsid w:val="0048025F"/>
    <w:rsid w:val="004803A4"/>
    <w:rsid w:val="004804E4"/>
    <w:rsid w:val="00480523"/>
    <w:rsid w:val="004809D5"/>
    <w:rsid w:val="00480FE1"/>
    <w:rsid w:val="0048118B"/>
    <w:rsid w:val="0048177C"/>
    <w:rsid w:val="0048316A"/>
    <w:rsid w:val="004839F5"/>
    <w:rsid w:val="0048423C"/>
    <w:rsid w:val="00484819"/>
    <w:rsid w:val="00484873"/>
    <w:rsid w:val="00484EDE"/>
    <w:rsid w:val="00485140"/>
    <w:rsid w:val="004853F9"/>
    <w:rsid w:val="00485461"/>
    <w:rsid w:val="00485701"/>
    <w:rsid w:val="00485A3C"/>
    <w:rsid w:val="00485C63"/>
    <w:rsid w:val="00485EFA"/>
    <w:rsid w:val="00485F33"/>
    <w:rsid w:val="00485F78"/>
    <w:rsid w:val="004860E6"/>
    <w:rsid w:val="004862DD"/>
    <w:rsid w:val="004866C3"/>
    <w:rsid w:val="0048681D"/>
    <w:rsid w:val="004869A3"/>
    <w:rsid w:val="00486BD8"/>
    <w:rsid w:val="00486C9C"/>
    <w:rsid w:val="00486FDC"/>
    <w:rsid w:val="004876ED"/>
    <w:rsid w:val="00487991"/>
    <w:rsid w:val="004900CE"/>
    <w:rsid w:val="00490E93"/>
    <w:rsid w:val="00490EC5"/>
    <w:rsid w:val="00491391"/>
    <w:rsid w:val="00491786"/>
    <w:rsid w:val="00491F11"/>
    <w:rsid w:val="004920DA"/>
    <w:rsid w:val="0049227E"/>
    <w:rsid w:val="0049246C"/>
    <w:rsid w:val="00492847"/>
    <w:rsid w:val="00492909"/>
    <w:rsid w:val="00492ACC"/>
    <w:rsid w:val="00493200"/>
    <w:rsid w:val="00493718"/>
    <w:rsid w:val="00493B91"/>
    <w:rsid w:val="0049433C"/>
    <w:rsid w:val="00495130"/>
    <w:rsid w:val="00495143"/>
    <w:rsid w:val="004954B4"/>
    <w:rsid w:val="00495D4A"/>
    <w:rsid w:val="00495EF9"/>
    <w:rsid w:val="00495F64"/>
    <w:rsid w:val="00496484"/>
    <w:rsid w:val="00496864"/>
    <w:rsid w:val="00496924"/>
    <w:rsid w:val="00496AF8"/>
    <w:rsid w:val="004979A7"/>
    <w:rsid w:val="004A01D9"/>
    <w:rsid w:val="004A0389"/>
    <w:rsid w:val="004A1397"/>
    <w:rsid w:val="004A15B8"/>
    <w:rsid w:val="004A165F"/>
    <w:rsid w:val="004A19E5"/>
    <w:rsid w:val="004A1C04"/>
    <w:rsid w:val="004A1D91"/>
    <w:rsid w:val="004A1DD3"/>
    <w:rsid w:val="004A285E"/>
    <w:rsid w:val="004A3585"/>
    <w:rsid w:val="004A38AD"/>
    <w:rsid w:val="004A491A"/>
    <w:rsid w:val="004A52E9"/>
    <w:rsid w:val="004A5480"/>
    <w:rsid w:val="004A5EAE"/>
    <w:rsid w:val="004A6549"/>
    <w:rsid w:val="004A69D0"/>
    <w:rsid w:val="004A6B58"/>
    <w:rsid w:val="004A7134"/>
    <w:rsid w:val="004A77C1"/>
    <w:rsid w:val="004A7BEB"/>
    <w:rsid w:val="004A7CD5"/>
    <w:rsid w:val="004B0400"/>
    <w:rsid w:val="004B047F"/>
    <w:rsid w:val="004B07F8"/>
    <w:rsid w:val="004B0AEF"/>
    <w:rsid w:val="004B1A81"/>
    <w:rsid w:val="004B1BFC"/>
    <w:rsid w:val="004B1DE5"/>
    <w:rsid w:val="004B1F71"/>
    <w:rsid w:val="004B269A"/>
    <w:rsid w:val="004B2D8B"/>
    <w:rsid w:val="004B2DE1"/>
    <w:rsid w:val="004B2DE5"/>
    <w:rsid w:val="004B3389"/>
    <w:rsid w:val="004B3AC0"/>
    <w:rsid w:val="004B3D85"/>
    <w:rsid w:val="004B4531"/>
    <w:rsid w:val="004B4757"/>
    <w:rsid w:val="004B49C0"/>
    <w:rsid w:val="004B4D4B"/>
    <w:rsid w:val="004B502C"/>
    <w:rsid w:val="004B50D4"/>
    <w:rsid w:val="004B522A"/>
    <w:rsid w:val="004B52F7"/>
    <w:rsid w:val="004B5BC5"/>
    <w:rsid w:val="004B5E8E"/>
    <w:rsid w:val="004B615C"/>
    <w:rsid w:val="004B6A76"/>
    <w:rsid w:val="004B6AE3"/>
    <w:rsid w:val="004B736A"/>
    <w:rsid w:val="004B7A2F"/>
    <w:rsid w:val="004B7FF1"/>
    <w:rsid w:val="004C0572"/>
    <w:rsid w:val="004C05DE"/>
    <w:rsid w:val="004C0659"/>
    <w:rsid w:val="004C0937"/>
    <w:rsid w:val="004C09F3"/>
    <w:rsid w:val="004C0EC1"/>
    <w:rsid w:val="004C18B7"/>
    <w:rsid w:val="004C1CCC"/>
    <w:rsid w:val="004C1F93"/>
    <w:rsid w:val="004C2080"/>
    <w:rsid w:val="004C3086"/>
    <w:rsid w:val="004C354D"/>
    <w:rsid w:val="004C39F6"/>
    <w:rsid w:val="004C3AB2"/>
    <w:rsid w:val="004C531E"/>
    <w:rsid w:val="004C58F6"/>
    <w:rsid w:val="004C5A13"/>
    <w:rsid w:val="004C5A3E"/>
    <w:rsid w:val="004C5ACB"/>
    <w:rsid w:val="004C5E62"/>
    <w:rsid w:val="004C6314"/>
    <w:rsid w:val="004C63E9"/>
    <w:rsid w:val="004C6FA0"/>
    <w:rsid w:val="004C717A"/>
    <w:rsid w:val="004C725C"/>
    <w:rsid w:val="004C7522"/>
    <w:rsid w:val="004C7790"/>
    <w:rsid w:val="004C7963"/>
    <w:rsid w:val="004C7AC7"/>
    <w:rsid w:val="004C7D11"/>
    <w:rsid w:val="004C7D61"/>
    <w:rsid w:val="004C7F87"/>
    <w:rsid w:val="004D0048"/>
    <w:rsid w:val="004D039A"/>
    <w:rsid w:val="004D1658"/>
    <w:rsid w:val="004D1B10"/>
    <w:rsid w:val="004D1B8F"/>
    <w:rsid w:val="004D1EC9"/>
    <w:rsid w:val="004D253D"/>
    <w:rsid w:val="004D2869"/>
    <w:rsid w:val="004D3313"/>
    <w:rsid w:val="004D34B8"/>
    <w:rsid w:val="004D3632"/>
    <w:rsid w:val="004D39B4"/>
    <w:rsid w:val="004D3F6D"/>
    <w:rsid w:val="004D4283"/>
    <w:rsid w:val="004D432D"/>
    <w:rsid w:val="004D4D99"/>
    <w:rsid w:val="004D4F74"/>
    <w:rsid w:val="004D640B"/>
    <w:rsid w:val="004D65B4"/>
    <w:rsid w:val="004D6A81"/>
    <w:rsid w:val="004D6C6F"/>
    <w:rsid w:val="004D6CF3"/>
    <w:rsid w:val="004D78A2"/>
    <w:rsid w:val="004D7990"/>
    <w:rsid w:val="004D7EE3"/>
    <w:rsid w:val="004E01F0"/>
    <w:rsid w:val="004E046A"/>
    <w:rsid w:val="004E09CF"/>
    <w:rsid w:val="004E10E0"/>
    <w:rsid w:val="004E1373"/>
    <w:rsid w:val="004E1993"/>
    <w:rsid w:val="004E1E7F"/>
    <w:rsid w:val="004E33BE"/>
    <w:rsid w:val="004E34C7"/>
    <w:rsid w:val="004E350C"/>
    <w:rsid w:val="004E398C"/>
    <w:rsid w:val="004E3C92"/>
    <w:rsid w:val="004E3DE1"/>
    <w:rsid w:val="004E47DE"/>
    <w:rsid w:val="004E4A79"/>
    <w:rsid w:val="004E5314"/>
    <w:rsid w:val="004E576D"/>
    <w:rsid w:val="004E6131"/>
    <w:rsid w:val="004E6212"/>
    <w:rsid w:val="004E65A0"/>
    <w:rsid w:val="004E7A58"/>
    <w:rsid w:val="004E7DB2"/>
    <w:rsid w:val="004E7FF2"/>
    <w:rsid w:val="004F052E"/>
    <w:rsid w:val="004F0B96"/>
    <w:rsid w:val="004F0BE4"/>
    <w:rsid w:val="004F14A0"/>
    <w:rsid w:val="004F29A6"/>
    <w:rsid w:val="004F2AC1"/>
    <w:rsid w:val="004F2FCA"/>
    <w:rsid w:val="004F3562"/>
    <w:rsid w:val="004F36D8"/>
    <w:rsid w:val="004F3A85"/>
    <w:rsid w:val="004F470A"/>
    <w:rsid w:val="004F483C"/>
    <w:rsid w:val="004F493B"/>
    <w:rsid w:val="004F55EA"/>
    <w:rsid w:val="004F5A63"/>
    <w:rsid w:val="004F5C20"/>
    <w:rsid w:val="004F5D37"/>
    <w:rsid w:val="004F5E02"/>
    <w:rsid w:val="004F5EB6"/>
    <w:rsid w:val="004F5F56"/>
    <w:rsid w:val="004F6411"/>
    <w:rsid w:val="004F6744"/>
    <w:rsid w:val="004F67CD"/>
    <w:rsid w:val="004F681B"/>
    <w:rsid w:val="004F6898"/>
    <w:rsid w:val="004F68E7"/>
    <w:rsid w:val="004F69AE"/>
    <w:rsid w:val="004F6BA2"/>
    <w:rsid w:val="004F6C3C"/>
    <w:rsid w:val="004F742B"/>
    <w:rsid w:val="005000A4"/>
    <w:rsid w:val="00501468"/>
    <w:rsid w:val="00501B0B"/>
    <w:rsid w:val="00501C7A"/>
    <w:rsid w:val="00501CD1"/>
    <w:rsid w:val="00501E75"/>
    <w:rsid w:val="00503687"/>
    <w:rsid w:val="00503B40"/>
    <w:rsid w:val="00504514"/>
    <w:rsid w:val="00504597"/>
    <w:rsid w:val="00504D2F"/>
    <w:rsid w:val="005054D4"/>
    <w:rsid w:val="005056C0"/>
    <w:rsid w:val="005059C7"/>
    <w:rsid w:val="00505E1F"/>
    <w:rsid w:val="00505F56"/>
    <w:rsid w:val="00506272"/>
    <w:rsid w:val="00506563"/>
    <w:rsid w:val="00506B7D"/>
    <w:rsid w:val="00506EE3"/>
    <w:rsid w:val="00507099"/>
    <w:rsid w:val="005076AE"/>
    <w:rsid w:val="00507908"/>
    <w:rsid w:val="005100D4"/>
    <w:rsid w:val="00510157"/>
    <w:rsid w:val="0051034A"/>
    <w:rsid w:val="0051061F"/>
    <w:rsid w:val="0051096A"/>
    <w:rsid w:val="005112D6"/>
    <w:rsid w:val="00511C5A"/>
    <w:rsid w:val="005123DC"/>
    <w:rsid w:val="0051268B"/>
    <w:rsid w:val="005129FF"/>
    <w:rsid w:val="00512F1C"/>
    <w:rsid w:val="00513053"/>
    <w:rsid w:val="00513456"/>
    <w:rsid w:val="0051352C"/>
    <w:rsid w:val="005137B0"/>
    <w:rsid w:val="00514698"/>
    <w:rsid w:val="005148DC"/>
    <w:rsid w:val="0051490D"/>
    <w:rsid w:val="00514CA3"/>
    <w:rsid w:val="00514D50"/>
    <w:rsid w:val="005151F1"/>
    <w:rsid w:val="005158B3"/>
    <w:rsid w:val="00515920"/>
    <w:rsid w:val="00515C09"/>
    <w:rsid w:val="005163E0"/>
    <w:rsid w:val="00516804"/>
    <w:rsid w:val="00516AD0"/>
    <w:rsid w:val="00516B82"/>
    <w:rsid w:val="00516E03"/>
    <w:rsid w:val="00516EC5"/>
    <w:rsid w:val="00516F82"/>
    <w:rsid w:val="0051750D"/>
    <w:rsid w:val="0051767F"/>
    <w:rsid w:val="00517B32"/>
    <w:rsid w:val="005201DC"/>
    <w:rsid w:val="00520BDD"/>
    <w:rsid w:val="00521628"/>
    <w:rsid w:val="00521910"/>
    <w:rsid w:val="00521A70"/>
    <w:rsid w:val="00521C02"/>
    <w:rsid w:val="00521F55"/>
    <w:rsid w:val="00522364"/>
    <w:rsid w:val="00522567"/>
    <w:rsid w:val="005225ED"/>
    <w:rsid w:val="005225F9"/>
    <w:rsid w:val="00522851"/>
    <w:rsid w:val="00522F6E"/>
    <w:rsid w:val="0052307F"/>
    <w:rsid w:val="005232CE"/>
    <w:rsid w:val="0052364E"/>
    <w:rsid w:val="005237EF"/>
    <w:rsid w:val="00523E74"/>
    <w:rsid w:val="00524467"/>
    <w:rsid w:val="00524737"/>
    <w:rsid w:val="00524947"/>
    <w:rsid w:val="00524BCB"/>
    <w:rsid w:val="00524CE6"/>
    <w:rsid w:val="005250F2"/>
    <w:rsid w:val="005257A1"/>
    <w:rsid w:val="005257F3"/>
    <w:rsid w:val="00525B35"/>
    <w:rsid w:val="00525F83"/>
    <w:rsid w:val="0052695D"/>
    <w:rsid w:val="00526BE7"/>
    <w:rsid w:val="0052778F"/>
    <w:rsid w:val="00527F8E"/>
    <w:rsid w:val="005301D2"/>
    <w:rsid w:val="00530485"/>
    <w:rsid w:val="00530742"/>
    <w:rsid w:val="005308DA"/>
    <w:rsid w:val="00530C5D"/>
    <w:rsid w:val="0053175D"/>
    <w:rsid w:val="0053197C"/>
    <w:rsid w:val="005319CE"/>
    <w:rsid w:val="00532649"/>
    <w:rsid w:val="005330E8"/>
    <w:rsid w:val="005337C5"/>
    <w:rsid w:val="0053436C"/>
    <w:rsid w:val="0053455A"/>
    <w:rsid w:val="00534615"/>
    <w:rsid w:val="00534F8A"/>
    <w:rsid w:val="00535270"/>
    <w:rsid w:val="0053571B"/>
    <w:rsid w:val="00535B85"/>
    <w:rsid w:val="00536446"/>
    <w:rsid w:val="005365A4"/>
    <w:rsid w:val="0053686B"/>
    <w:rsid w:val="0053692F"/>
    <w:rsid w:val="00536D62"/>
    <w:rsid w:val="00536DE2"/>
    <w:rsid w:val="00537066"/>
    <w:rsid w:val="00537135"/>
    <w:rsid w:val="005378C2"/>
    <w:rsid w:val="0054028C"/>
    <w:rsid w:val="0054048F"/>
    <w:rsid w:val="0054090D"/>
    <w:rsid w:val="00540CC6"/>
    <w:rsid w:val="005417CC"/>
    <w:rsid w:val="00541841"/>
    <w:rsid w:val="00541A37"/>
    <w:rsid w:val="00542625"/>
    <w:rsid w:val="0054270A"/>
    <w:rsid w:val="00542914"/>
    <w:rsid w:val="005430E5"/>
    <w:rsid w:val="005433B3"/>
    <w:rsid w:val="00543B95"/>
    <w:rsid w:val="005440C5"/>
    <w:rsid w:val="005441A8"/>
    <w:rsid w:val="00544240"/>
    <w:rsid w:val="00544EE6"/>
    <w:rsid w:val="00545516"/>
    <w:rsid w:val="005457F7"/>
    <w:rsid w:val="00545C10"/>
    <w:rsid w:val="00545C80"/>
    <w:rsid w:val="00546080"/>
    <w:rsid w:val="00546DB9"/>
    <w:rsid w:val="005471E4"/>
    <w:rsid w:val="0054740D"/>
    <w:rsid w:val="005476AC"/>
    <w:rsid w:val="00547C14"/>
    <w:rsid w:val="00547E16"/>
    <w:rsid w:val="00550242"/>
    <w:rsid w:val="00550B48"/>
    <w:rsid w:val="00550C1E"/>
    <w:rsid w:val="005514DD"/>
    <w:rsid w:val="005518F9"/>
    <w:rsid w:val="00551D60"/>
    <w:rsid w:val="005522BF"/>
    <w:rsid w:val="00552717"/>
    <w:rsid w:val="00553888"/>
    <w:rsid w:val="00553DC8"/>
    <w:rsid w:val="00554726"/>
    <w:rsid w:val="00554C00"/>
    <w:rsid w:val="00554DCE"/>
    <w:rsid w:val="0055536C"/>
    <w:rsid w:val="00555531"/>
    <w:rsid w:val="0055630F"/>
    <w:rsid w:val="005568A7"/>
    <w:rsid w:val="0055691F"/>
    <w:rsid w:val="00556B7B"/>
    <w:rsid w:val="00556E32"/>
    <w:rsid w:val="005570C9"/>
    <w:rsid w:val="00557B30"/>
    <w:rsid w:val="00557FA5"/>
    <w:rsid w:val="005602F3"/>
    <w:rsid w:val="00560CDF"/>
    <w:rsid w:val="00560DB6"/>
    <w:rsid w:val="00560EBF"/>
    <w:rsid w:val="005615AD"/>
    <w:rsid w:val="00561C14"/>
    <w:rsid w:val="00561D4F"/>
    <w:rsid w:val="005620FB"/>
    <w:rsid w:val="00562408"/>
    <w:rsid w:val="0056267E"/>
    <w:rsid w:val="00562874"/>
    <w:rsid w:val="00562978"/>
    <w:rsid w:val="00562E66"/>
    <w:rsid w:val="00563181"/>
    <w:rsid w:val="005631C1"/>
    <w:rsid w:val="005632F4"/>
    <w:rsid w:val="00563836"/>
    <w:rsid w:val="00563B82"/>
    <w:rsid w:val="00563B8A"/>
    <w:rsid w:val="005641DE"/>
    <w:rsid w:val="00564278"/>
    <w:rsid w:val="00564751"/>
    <w:rsid w:val="00564926"/>
    <w:rsid w:val="00564A3B"/>
    <w:rsid w:val="00564B72"/>
    <w:rsid w:val="00564E49"/>
    <w:rsid w:val="00565CD0"/>
    <w:rsid w:val="00565D0D"/>
    <w:rsid w:val="00566186"/>
    <w:rsid w:val="005661D9"/>
    <w:rsid w:val="00567410"/>
    <w:rsid w:val="00567C47"/>
    <w:rsid w:val="00567F18"/>
    <w:rsid w:val="005703AF"/>
    <w:rsid w:val="00570455"/>
    <w:rsid w:val="005707E7"/>
    <w:rsid w:val="00570BC9"/>
    <w:rsid w:val="005711C1"/>
    <w:rsid w:val="005714FF"/>
    <w:rsid w:val="0057152E"/>
    <w:rsid w:val="005716B8"/>
    <w:rsid w:val="0057185E"/>
    <w:rsid w:val="0057186B"/>
    <w:rsid w:val="005718D6"/>
    <w:rsid w:val="00571B30"/>
    <w:rsid w:val="00571C74"/>
    <w:rsid w:val="00572B7E"/>
    <w:rsid w:val="00572C2F"/>
    <w:rsid w:val="00572E2C"/>
    <w:rsid w:val="00572E75"/>
    <w:rsid w:val="00572E97"/>
    <w:rsid w:val="005731B8"/>
    <w:rsid w:val="00573655"/>
    <w:rsid w:val="005737D8"/>
    <w:rsid w:val="00573BB8"/>
    <w:rsid w:val="00573D33"/>
    <w:rsid w:val="00573EA4"/>
    <w:rsid w:val="0057408A"/>
    <w:rsid w:val="005746F4"/>
    <w:rsid w:val="00574840"/>
    <w:rsid w:val="00575095"/>
    <w:rsid w:val="005750A2"/>
    <w:rsid w:val="005755C5"/>
    <w:rsid w:val="005762F7"/>
    <w:rsid w:val="00576444"/>
    <w:rsid w:val="00576A9D"/>
    <w:rsid w:val="00576DD6"/>
    <w:rsid w:val="00576EA4"/>
    <w:rsid w:val="005770AE"/>
    <w:rsid w:val="005770DB"/>
    <w:rsid w:val="005772F2"/>
    <w:rsid w:val="00577395"/>
    <w:rsid w:val="00577A50"/>
    <w:rsid w:val="00577A72"/>
    <w:rsid w:val="00580B57"/>
    <w:rsid w:val="0058113C"/>
    <w:rsid w:val="00581335"/>
    <w:rsid w:val="00581F9B"/>
    <w:rsid w:val="00582832"/>
    <w:rsid w:val="00582997"/>
    <w:rsid w:val="00582B18"/>
    <w:rsid w:val="005832BA"/>
    <w:rsid w:val="00583667"/>
    <w:rsid w:val="005836ED"/>
    <w:rsid w:val="00583A43"/>
    <w:rsid w:val="00583A69"/>
    <w:rsid w:val="00583BA0"/>
    <w:rsid w:val="00583D30"/>
    <w:rsid w:val="005843F1"/>
    <w:rsid w:val="00584881"/>
    <w:rsid w:val="005849AA"/>
    <w:rsid w:val="00584B04"/>
    <w:rsid w:val="0058525A"/>
    <w:rsid w:val="00585860"/>
    <w:rsid w:val="0058609D"/>
    <w:rsid w:val="0058614D"/>
    <w:rsid w:val="00586226"/>
    <w:rsid w:val="005862F5"/>
    <w:rsid w:val="00586C3F"/>
    <w:rsid w:val="00586F8F"/>
    <w:rsid w:val="005874B2"/>
    <w:rsid w:val="0059002A"/>
    <w:rsid w:val="00590261"/>
    <w:rsid w:val="0059080A"/>
    <w:rsid w:val="005925AF"/>
    <w:rsid w:val="00592AA3"/>
    <w:rsid w:val="00592E71"/>
    <w:rsid w:val="00592FE1"/>
    <w:rsid w:val="00593476"/>
    <w:rsid w:val="00593646"/>
    <w:rsid w:val="005938F8"/>
    <w:rsid w:val="005941EE"/>
    <w:rsid w:val="0059433B"/>
    <w:rsid w:val="0059474A"/>
    <w:rsid w:val="00594817"/>
    <w:rsid w:val="00594A6F"/>
    <w:rsid w:val="00594B75"/>
    <w:rsid w:val="00594D76"/>
    <w:rsid w:val="00595252"/>
    <w:rsid w:val="005953C7"/>
    <w:rsid w:val="0059590F"/>
    <w:rsid w:val="00595B08"/>
    <w:rsid w:val="005962EA"/>
    <w:rsid w:val="005963C1"/>
    <w:rsid w:val="005967F9"/>
    <w:rsid w:val="00596FC6"/>
    <w:rsid w:val="005973AF"/>
    <w:rsid w:val="0059774C"/>
    <w:rsid w:val="00597851"/>
    <w:rsid w:val="00597AD1"/>
    <w:rsid w:val="00597DCA"/>
    <w:rsid w:val="005A00C8"/>
    <w:rsid w:val="005A0408"/>
    <w:rsid w:val="005A0995"/>
    <w:rsid w:val="005A1432"/>
    <w:rsid w:val="005A1488"/>
    <w:rsid w:val="005A15BD"/>
    <w:rsid w:val="005A1674"/>
    <w:rsid w:val="005A1958"/>
    <w:rsid w:val="005A1B74"/>
    <w:rsid w:val="005A1CD3"/>
    <w:rsid w:val="005A1E57"/>
    <w:rsid w:val="005A1EEA"/>
    <w:rsid w:val="005A206C"/>
    <w:rsid w:val="005A2A25"/>
    <w:rsid w:val="005A32EF"/>
    <w:rsid w:val="005A4B2A"/>
    <w:rsid w:val="005A4C06"/>
    <w:rsid w:val="005A4F1E"/>
    <w:rsid w:val="005A5026"/>
    <w:rsid w:val="005A52CC"/>
    <w:rsid w:val="005A5502"/>
    <w:rsid w:val="005A5742"/>
    <w:rsid w:val="005A690A"/>
    <w:rsid w:val="005A6E84"/>
    <w:rsid w:val="005A7AE3"/>
    <w:rsid w:val="005A7D50"/>
    <w:rsid w:val="005A7F26"/>
    <w:rsid w:val="005B0BF8"/>
    <w:rsid w:val="005B1192"/>
    <w:rsid w:val="005B12A4"/>
    <w:rsid w:val="005B133C"/>
    <w:rsid w:val="005B150B"/>
    <w:rsid w:val="005B15F9"/>
    <w:rsid w:val="005B1BA9"/>
    <w:rsid w:val="005B1F3F"/>
    <w:rsid w:val="005B2332"/>
    <w:rsid w:val="005B2B01"/>
    <w:rsid w:val="005B2E62"/>
    <w:rsid w:val="005B384D"/>
    <w:rsid w:val="005B3AB9"/>
    <w:rsid w:val="005B3B31"/>
    <w:rsid w:val="005B4255"/>
    <w:rsid w:val="005B442B"/>
    <w:rsid w:val="005B4CA6"/>
    <w:rsid w:val="005B5B48"/>
    <w:rsid w:val="005B619E"/>
    <w:rsid w:val="005B6679"/>
    <w:rsid w:val="005B700D"/>
    <w:rsid w:val="005B703C"/>
    <w:rsid w:val="005B731E"/>
    <w:rsid w:val="005B7993"/>
    <w:rsid w:val="005C042A"/>
    <w:rsid w:val="005C0649"/>
    <w:rsid w:val="005C174D"/>
    <w:rsid w:val="005C19C1"/>
    <w:rsid w:val="005C214E"/>
    <w:rsid w:val="005C219C"/>
    <w:rsid w:val="005C235F"/>
    <w:rsid w:val="005C2917"/>
    <w:rsid w:val="005C2CE1"/>
    <w:rsid w:val="005C36F6"/>
    <w:rsid w:val="005C3898"/>
    <w:rsid w:val="005C3AA1"/>
    <w:rsid w:val="005C3D41"/>
    <w:rsid w:val="005C3EF9"/>
    <w:rsid w:val="005C4B31"/>
    <w:rsid w:val="005C4F25"/>
    <w:rsid w:val="005C5688"/>
    <w:rsid w:val="005C588F"/>
    <w:rsid w:val="005C5A39"/>
    <w:rsid w:val="005C5C7D"/>
    <w:rsid w:val="005C6089"/>
    <w:rsid w:val="005C6936"/>
    <w:rsid w:val="005C6A82"/>
    <w:rsid w:val="005C73C1"/>
    <w:rsid w:val="005C7617"/>
    <w:rsid w:val="005C7D17"/>
    <w:rsid w:val="005C7D3D"/>
    <w:rsid w:val="005D06ED"/>
    <w:rsid w:val="005D08DA"/>
    <w:rsid w:val="005D0F63"/>
    <w:rsid w:val="005D10F7"/>
    <w:rsid w:val="005D15B4"/>
    <w:rsid w:val="005D1AE7"/>
    <w:rsid w:val="005D2264"/>
    <w:rsid w:val="005D2530"/>
    <w:rsid w:val="005D338D"/>
    <w:rsid w:val="005D3642"/>
    <w:rsid w:val="005D3ADB"/>
    <w:rsid w:val="005D3CB4"/>
    <w:rsid w:val="005D3F3F"/>
    <w:rsid w:val="005D3FB6"/>
    <w:rsid w:val="005D400C"/>
    <w:rsid w:val="005D41D3"/>
    <w:rsid w:val="005D4896"/>
    <w:rsid w:val="005D49FD"/>
    <w:rsid w:val="005D4A39"/>
    <w:rsid w:val="005D5695"/>
    <w:rsid w:val="005D5B94"/>
    <w:rsid w:val="005D5DE1"/>
    <w:rsid w:val="005D6805"/>
    <w:rsid w:val="005D69B4"/>
    <w:rsid w:val="005D738B"/>
    <w:rsid w:val="005E04E2"/>
    <w:rsid w:val="005E0572"/>
    <w:rsid w:val="005E09E0"/>
    <w:rsid w:val="005E10A4"/>
    <w:rsid w:val="005E155F"/>
    <w:rsid w:val="005E1C1D"/>
    <w:rsid w:val="005E2B80"/>
    <w:rsid w:val="005E2B8E"/>
    <w:rsid w:val="005E2DCA"/>
    <w:rsid w:val="005E3C88"/>
    <w:rsid w:val="005E3EB9"/>
    <w:rsid w:val="005E4160"/>
    <w:rsid w:val="005E43B2"/>
    <w:rsid w:val="005E45EC"/>
    <w:rsid w:val="005E57F3"/>
    <w:rsid w:val="005E596C"/>
    <w:rsid w:val="005E5EBA"/>
    <w:rsid w:val="005E6026"/>
    <w:rsid w:val="005E61AA"/>
    <w:rsid w:val="005E6859"/>
    <w:rsid w:val="005E6D29"/>
    <w:rsid w:val="005E6E21"/>
    <w:rsid w:val="005E77C1"/>
    <w:rsid w:val="005E7A3E"/>
    <w:rsid w:val="005E7CEB"/>
    <w:rsid w:val="005E7D19"/>
    <w:rsid w:val="005E7D3C"/>
    <w:rsid w:val="005F0342"/>
    <w:rsid w:val="005F03B5"/>
    <w:rsid w:val="005F0668"/>
    <w:rsid w:val="005F06F5"/>
    <w:rsid w:val="005F0890"/>
    <w:rsid w:val="005F0D31"/>
    <w:rsid w:val="005F1122"/>
    <w:rsid w:val="005F1438"/>
    <w:rsid w:val="005F151F"/>
    <w:rsid w:val="005F1583"/>
    <w:rsid w:val="005F171A"/>
    <w:rsid w:val="005F19D5"/>
    <w:rsid w:val="005F1AAA"/>
    <w:rsid w:val="005F1C69"/>
    <w:rsid w:val="005F2911"/>
    <w:rsid w:val="005F2954"/>
    <w:rsid w:val="005F2AE5"/>
    <w:rsid w:val="005F2C32"/>
    <w:rsid w:val="005F2E28"/>
    <w:rsid w:val="005F380B"/>
    <w:rsid w:val="005F3A85"/>
    <w:rsid w:val="005F4735"/>
    <w:rsid w:val="005F4ACE"/>
    <w:rsid w:val="005F4CD1"/>
    <w:rsid w:val="005F4D35"/>
    <w:rsid w:val="005F4E54"/>
    <w:rsid w:val="005F4F11"/>
    <w:rsid w:val="005F571F"/>
    <w:rsid w:val="005F5766"/>
    <w:rsid w:val="005F5D05"/>
    <w:rsid w:val="005F623B"/>
    <w:rsid w:val="005F62A4"/>
    <w:rsid w:val="005F633D"/>
    <w:rsid w:val="005F6445"/>
    <w:rsid w:val="005F6D26"/>
    <w:rsid w:val="005F704A"/>
    <w:rsid w:val="005F7282"/>
    <w:rsid w:val="005F7447"/>
    <w:rsid w:val="005F75E8"/>
    <w:rsid w:val="005F7670"/>
    <w:rsid w:val="005F7C61"/>
    <w:rsid w:val="006003B0"/>
    <w:rsid w:val="0060060C"/>
    <w:rsid w:val="0060082E"/>
    <w:rsid w:val="006008F8"/>
    <w:rsid w:val="00600A3E"/>
    <w:rsid w:val="00601666"/>
    <w:rsid w:val="006016C0"/>
    <w:rsid w:val="00601ADB"/>
    <w:rsid w:val="00601B0E"/>
    <w:rsid w:val="006024B9"/>
    <w:rsid w:val="006024D2"/>
    <w:rsid w:val="00602879"/>
    <w:rsid w:val="00602AD9"/>
    <w:rsid w:val="00602B82"/>
    <w:rsid w:val="00602DEC"/>
    <w:rsid w:val="00603251"/>
    <w:rsid w:val="00603285"/>
    <w:rsid w:val="006035E0"/>
    <w:rsid w:val="00603BB8"/>
    <w:rsid w:val="00603BDD"/>
    <w:rsid w:val="00603C68"/>
    <w:rsid w:val="006046C5"/>
    <w:rsid w:val="00604C9D"/>
    <w:rsid w:val="00604CEB"/>
    <w:rsid w:val="00605A23"/>
    <w:rsid w:val="00605D90"/>
    <w:rsid w:val="00606011"/>
    <w:rsid w:val="00606041"/>
    <w:rsid w:val="00606124"/>
    <w:rsid w:val="00606F1B"/>
    <w:rsid w:val="00607262"/>
    <w:rsid w:val="00607EB7"/>
    <w:rsid w:val="00610336"/>
    <w:rsid w:val="006103C4"/>
    <w:rsid w:val="006105B5"/>
    <w:rsid w:val="0061060C"/>
    <w:rsid w:val="00610B1D"/>
    <w:rsid w:val="00611368"/>
    <w:rsid w:val="00611AC9"/>
    <w:rsid w:val="00611B57"/>
    <w:rsid w:val="00611ED6"/>
    <w:rsid w:val="006124B7"/>
    <w:rsid w:val="00612761"/>
    <w:rsid w:val="006134D4"/>
    <w:rsid w:val="00613B2D"/>
    <w:rsid w:val="00613D81"/>
    <w:rsid w:val="00614137"/>
    <w:rsid w:val="00614430"/>
    <w:rsid w:val="00614447"/>
    <w:rsid w:val="00614A3C"/>
    <w:rsid w:val="006151D9"/>
    <w:rsid w:val="006153E3"/>
    <w:rsid w:val="00615491"/>
    <w:rsid w:val="00615679"/>
    <w:rsid w:val="00615686"/>
    <w:rsid w:val="006156CE"/>
    <w:rsid w:val="00615D6B"/>
    <w:rsid w:val="00615DB2"/>
    <w:rsid w:val="0061655D"/>
    <w:rsid w:val="00617177"/>
    <w:rsid w:val="006171D5"/>
    <w:rsid w:val="00617523"/>
    <w:rsid w:val="00617AE2"/>
    <w:rsid w:val="00617FD8"/>
    <w:rsid w:val="00620552"/>
    <w:rsid w:val="006205E1"/>
    <w:rsid w:val="00620723"/>
    <w:rsid w:val="006208ED"/>
    <w:rsid w:val="00620E16"/>
    <w:rsid w:val="00621046"/>
    <w:rsid w:val="00621278"/>
    <w:rsid w:val="006215DF"/>
    <w:rsid w:val="00621824"/>
    <w:rsid w:val="006225BC"/>
    <w:rsid w:val="006225FC"/>
    <w:rsid w:val="006226BD"/>
    <w:rsid w:val="006228F4"/>
    <w:rsid w:val="00622C1E"/>
    <w:rsid w:val="00622DD3"/>
    <w:rsid w:val="00622F34"/>
    <w:rsid w:val="00622FFC"/>
    <w:rsid w:val="0062386D"/>
    <w:rsid w:val="00623E48"/>
    <w:rsid w:val="00623F05"/>
    <w:rsid w:val="0062445E"/>
    <w:rsid w:val="00624469"/>
    <w:rsid w:val="006247CE"/>
    <w:rsid w:val="00624824"/>
    <w:rsid w:val="00624865"/>
    <w:rsid w:val="006250A1"/>
    <w:rsid w:val="006252C4"/>
    <w:rsid w:val="00625611"/>
    <w:rsid w:val="00625FB7"/>
    <w:rsid w:val="0062656E"/>
    <w:rsid w:val="00626581"/>
    <w:rsid w:val="006266CB"/>
    <w:rsid w:val="00626DCF"/>
    <w:rsid w:val="0062716C"/>
    <w:rsid w:val="006271C2"/>
    <w:rsid w:val="00627598"/>
    <w:rsid w:val="0062762E"/>
    <w:rsid w:val="00630436"/>
    <w:rsid w:val="006306D3"/>
    <w:rsid w:val="00630838"/>
    <w:rsid w:val="00630F49"/>
    <w:rsid w:val="006310D6"/>
    <w:rsid w:val="006321A0"/>
    <w:rsid w:val="00632585"/>
    <w:rsid w:val="006325CF"/>
    <w:rsid w:val="00632AF9"/>
    <w:rsid w:val="00633289"/>
    <w:rsid w:val="006336B7"/>
    <w:rsid w:val="00633B18"/>
    <w:rsid w:val="00633BA6"/>
    <w:rsid w:val="00633BB5"/>
    <w:rsid w:val="00633C4D"/>
    <w:rsid w:val="00633DF6"/>
    <w:rsid w:val="00633EE3"/>
    <w:rsid w:val="00634C33"/>
    <w:rsid w:val="00634EDE"/>
    <w:rsid w:val="006354C2"/>
    <w:rsid w:val="006354FF"/>
    <w:rsid w:val="00635BC7"/>
    <w:rsid w:val="00636068"/>
    <w:rsid w:val="00636275"/>
    <w:rsid w:val="0063652B"/>
    <w:rsid w:val="0063684F"/>
    <w:rsid w:val="0063718A"/>
    <w:rsid w:val="00637ACF"/>
    <w:rsid w:val="006402A1"/>
    <w:rsid w:val="006404B4"/>
    <w:rsid w:val="00640598"/>
    <w:rsid w:val="00640933"/>
    <w:rsid w:val="00640C96"/>
    <w:rsid w:val="006410F9"/>
    <w:rsid w:val="006417FE"/>
    <w:rsid w:val="00641B54"/>
    <w:rsid w:val="00642315"/>
    <w:rsid w:val="006423F2"/>
    <w:rsid w:val="00642593"/>
    <w:rsid w:val="0064289B"/>
    <w:rsid w:val="006429FC"/>
    <w:rsid w:val="00642AB3"/>
    <w:rsid w:val="00642C92"/>
    <w:rsid w:val="00643079"/>
    <w:rsid w:val="00643113"/>
    <w:rsid w:val="006431D8"/>
    <w:rsid w:val="0064320B"/>
    <w:rsid w:val="0064356A"/>
    <w:rsid w:val="00644943"/>
    <w:rsid w:val="00644D54"/>
    <w:rsid w:val="00644D86"/>
    <w:rsid w:val="00644EBB"/>
    <w:rsid w:val="00644FF1"/>
    <w:rsid w:val="006464CC"/>
    <w:rsid w:val="006465CA"/>
    <w:rsid w:val="00646B1C"/>
    <w:rsid w:val="006474AC"/>
    <w:rsid w:val="0064779E"/>
    <w:rsid w:val="00647CFE"/>
    <w:rsid w:val="00650A6D"/>
    <w:rsid w:val="00650C62"/>
    <w:rsid w:val="00650D2D"/>
    <w:rsid w:val="00651A77"/>
    <w:rsid w:val="00652556"/>
    <w:rsid w:val="0065269A"/>
    <w:rsid w:val="006526D6"/>
    <w:rsid w:val="00653E0B"/>
    <w:rsid w:val="00654450"/>
    <w:rsid w:val="00654568"/>
    <w:rsid w:val="00654EDE"/>
    <w:rsid w:val="006551F3"/>
    <w:rsid w:val="00655371"/>
    <w:rsid w:val="006554F8"/>
    <w:rsid w:val="00655C47"/>
    <w:rsid w:val="00656564"/>
    <w:rsid w:val="006568D9"/>
    <w:rsid w:val="00656C0B"/>
    <w:rsid w:val="00656C8B"/>
    <w:rsid w:val="00656DF0"/>
    <w:rsid w:val="00656FC2"/>
    <w:rsid w:val="00657281"/>
    <w:rsid w:val="00657320"/>
    <w:rsid w:val="00657DA9"/>
    <w:rsid w:val="006603C3"/>
    <w:rsid w:val="0066089B"/>
    <w:rsid w:val="00661ED0"/>
    <w:rsid w:val="006621BC"/>
    <w:rsid w:val="0066258F"/>
    <w:rsid w:val="0066279B"/>
    <w:rsid w:val="00663283"/>
    <w:rsid w:val="006633B2"/>
    <w:rsid w:val="0066340E"/>
    <w:rsid w:val="006636D5"/>
    <w:rsid w:val="00663933"/>
    <w:rsid w:val="00664139"/>
    <w:rsid w:val="006644AB"/>
    <w:rsid w:val="006646CA"/>
    <w:rsid w:val="006646DF"/>
    <w:rsid w:val="006647EB"/>
    <w:rsid w:val="00664A99"/>
    <w:rsid w:val="00665324"/>
    <w:rsid w:val="00665482"/>
    <w:rsid w:val="006659B1"/>
    <w:rsid w:val="00665CC4"/>
    <w:rsid w:val="00665D9D"/>
    <w:rsid w:val="00665FC8"/>
    <w:rsid w:val="006662C1"/>
    <w:rsid w:val="00666E9A"/>
    <w:rsid w:val="00666F5A"/>
    <w:rsid w:val="006671F0"/>
    <w:rsid w:val="00667A99"/>
    <w:rsid w:val="00667AB7"/>
    <w:rsid w:val="00667ABD"/>
    <w:rsid w:val="00667EC9"/>
    <w:rsid w:val="00667F8F"/>
    <w:rsid w:val="00667FE3"/>
    <w:rsid w:val="006701D8"/>
    <w:rsid w:val="00670A14"/>
    <w:rsid w:val="00670E50"/>
    <w:rsid w:val="00671582"/>
    <w:rsid w:val="00671AA9"/>
    <w:rsid w:val="00671ACE"/>
    <w:rsid w:val="00671C92"/>
    <w:rsid w:val="0067214F"/>
    <w:rsid w:val="00672372"/>
    <w:rsid w:val="00673105"/>
    <w:rsid w:val="006737B8"/>
    <w:rsid w:val="00673A2F"/>
    <w:rsid w:val="00673C6D"/>
    <w:rsid w:val="006743A5"/>
    <w:rsid w:val="00674543"/>
    <w:rsid w:val="00675A0B"/>
    <w:rsid w:val="00675F8B"/>
    <w:rsid w:val="006763D2"/>
    <w:rsid w:val="0067675E"/>
    <w:rsid w:val="00676EC1"/>
    <w:rsid w:val="006771A8"/>
    <w:rsid w:val="0067720B"/>
    <w:rsid w:val="00677429"/>
    <w:rsid w:val="00677B4C"/>
    <w:rsid w:val="00677DAA"/>
    <w:rsid w:val="00680CBA"/>
    <w:rsid w:val="0068131A"/>
    <w:rsid w:val="00681B48"/>
    <w:rsid w:val="0068213B"/>
    <w:rsid w:val="0068243D"/>
    <w:rsid w:val="006825A4"/>
    <w:rsid w:val="0068274E"/>
    <w:rsid w:val="00682F11"/>
    <w:rsid w:val="00683277"/>
    <w:rsid w:val="0068392A"/>
    <w:rsid w:val="006842FA"/>
    <w:rsid w:val="006845BB"/>
    <w:rsid w:val="00684642"/>
    <w:rsid w:val="006847A5"/>
    <w:rsid w:val="0068490E"/>
    <w:rsid w:val="006849B7"/>
    <w:rsid w:val="00684D0F"/>
    <w:rsid w:val="00684D42"/>
    <w:rsid w:val="00684D60"/>
    <w:rsid w:val="00685254"/>
    <w:rsid w:val="00686019"/>
    <w:rsid w:val="00686294"/>
    <w:rsid w:val="006864D5"/>
    <w:rsid w:val="00686E21"/>
    <w:rsid w:val="006872DD"/>
    <w:rsid w:val="006876CD"/>
    <w:rsid w:val="006906DF"/>
    <w:rsid w:val="00690914"/>
    <w:rsid w:val="006910AE"/>
    <w:rsid w:val="006911B3"/>
    <w:rsid w:val="00691426"/>
    <w:rsid w:val="006914EF"/>
    <w:rsid w:val="00691F82"/>
    <w:rsid w:val="00692430"/>
    <w:rsid w:val="006926A4"/>
    <w:rsid w:val="006926B7"/>
    <w:rsid w:val="0069293C"/>
    <w:rsid w:val="006929E1"/>
    <w:rsid w:val="00692AB9"/>
    <w:rsid w:val="00692F78"/>
    <w:rsid w:val="00693507"/>
    <w:rsid w:val="006936A9"/>
    <w:rsid w:val="00693D55"/>
    <w:rsid w:val="00693DEE"/>
    <w:rsid w:val="00693E44"/>
    <w:rsid w:val="006942BC"/>
    <w:rsid w:val="006942FA"/>
    <w:rsid w:val="00694420"/>
    <w:rsid w:val="00694D31"/>
    <w:rsid w:val="00694D4C"/>
    <w:rsid w:val="0069541C"/>
    <w:rsid w:val="006955B3"/>
    <w:rsid w:val="00695D4D"/>
    <w:rsid w:val="0069688C"/>
    <w:rsid w:val="00696A4D"/>
    <w:rsid w:val="00696FCB"/>
    <w:rsid w:val="006A003B"/>
    <w:rsid w:val="006A08BB"/>
    <w:rsid w:val="006A0EB4"/>
    <w:rsid w:val="006A189B"/>
    <w:rsid w:val="006A2738"/>
    <w:rsid w:val="006A29AF"/>
    <w:rsid w:val="006A392E"/>
    <w:rsid w:val="006A3A9D"/>
    <w:rsid w:val="006A3FDB"/>
    <w:rsid w:val="006A40EA"/>
    <w:rsid w:val="006A4248"/>
    <w:rsid w:val="006A453D"/>
    <w:rsid w:val="006A500D"/>
    <w:rsid w:val="006A512A"/>
    <w:rsid w:val="006A559D"/>
    <w:rsid w:val="006A562F"/>
    <w:rsid w:val="006A56F1"/>
    <w:rsid w:val="006A5CC7"/>
    <w:rsid w:val="006A5F44"/>
    <w:rsid w:val="006A65C7"/>
    <w:rsid w:val="006A6F45"/>
    <w:rsid w:val="006A73DD"/>
    <w:rsid w:val="006A7C5B"/>
    <w:rsid w:val="006A7D9C"/>
    <w:rsid w:val="006A7DFD"/>
    <w:rsid w:val="006B004C"/>
    <w:rsid w:val="006B00EC"/>
    <w:rsid w:val="006B1688"/>
    <w:rsid w:val="006B1701"/>
    <w:rsid w:val="006B2A5B"/>
    <w:rsid w:val="006B3101"/>
    <w:rsid w:val="006B3622"/>
    <w:rsid w:val="006B3A0B"/>
    <w:rsid w:val="006B4287"/>
    <w:rsid w:val="006B4A95"/>
    <w:rsid w:val="006B4C01"/>
    <w:rsid w:val="006B4CB7"/>
    <w:rsid w:val="006B4CD0"/>
    <w:rsid w:val="006B4FFC"/>
    <w:rsid w:val="006B51EA"/>
    <w:rsid w:val="006B5A33"/>
    <w:rsid w:val="006B5B9C"/>
    <w:rsid w:val="006B5CD9"/>
    <w:rsid w:val="006B5D94"/>
    <w:rsid w:val="006B5F25"/>
    <w:rsid w:val="006B672E"/>
    <w:rsid w:val="006B68A4"/>
    <w:rsid w:val="006B6C5E"/>
    <w:rsid w:val="006B6EA5"/>
    <w:rsid w:val="006B7095"/>
    <w:rsid w:val="006B7310"/>
    <w:rsid w:val="006B7413"/>
    <w:rsid w:val="006B7E9A"/>
    <w:rsid w:val="006C0532"/>
    <w:rsid w:val="006C0542"/>
    <w:rsid w:val="006C0859"/>
    <w:rsid w:val="006C08FE"/>
    <w:rsid w:val="006C1068"/>
    <w:rsid w:val="006C119F"/>
    <w:rsid w:val="006C1645"/>
    <w:rsid w:val="006C1FAE"/>
    <w:rsid w:val="006C2099"/>
    <w:rsid w:val="006C2129"/>
    <w:rsid w:val="006C2311"/>
    <w:rsid w:val="006C2C30"/>
    <w:rsid w:val="006C2E6A"/>
    <w:rsid w:val="006C33EB"/>
    <w:rsid w:val="006C359F"/>
    <w:rsid w:val="006C38BC"/>
    <w:rsid w:val="006C3ACC"/>
    <w:rsid w:val="006C41DE"/>
    <w:rsid w:val="006C41F0"/>
    <w:rsid w:val="006C4802"/>
    <w:rsid w:val="006C4A80"/>
    <w:rsid w:val="006C4E69"/>
    <w:rsid w:val="006C52D6"/>
    <w:rsid w:val="006C52F7"/>
    <w:rsid w:val="006C5ACF"/>
    <w:rsid w:val="006C5B0A"/>
    <w:rsid w:val="006C5F50"/>
    <w:rsid w:val="006C604E"/>
    <w:rsid w:val="006C605C"/>
    <w:rsid w:val="006C67B4"/>
    <w:rsid w:val="006C69D8"/>
    <w:rsid w:val="006D0161"/>
    <w:rsid w:val="006D0314"/>
    <w:rsid w:val="006D0460"/>
    <w:rsid w:val="006D10AA"/>
    <w:rsid w:val="006D10F6"/>
    <w:rsid w:val="006D11DA"/>
    <w:rsid w:val="006D14FF"/>
    <w:rsid w:val="006D19D5"/>
    <w:rsid w:val="006D1CB6"/>
    <w:rsid w:val="006D218F"/>
    <w:rsid w:val="006D228C"/>
    <w:rsid w:val="006D265F"/>
    <w:rsid w:val="006D2D76"/>
    <w:rsid w:val="006D2E62"/>
    <w:rsid w:val="006D2F52"/>
    <w:rsid w:val="006D2FDB"/>
    <w:rsid w:val="006D3F65"/>
    <w:rsid w:val="006D4053"/>
    <w:rsid w:val="006D43F4"/>
    <w:rsid w:val="006D4949"/>
    <w:rsid w:val="006D4F60"/>
    <w:rsid w:val="006D4FD6"/>
    <w:rsid w:val="006D4FFD"/>
    <w:rsid w:val="006D511B"/>
    <w:rsid w:val="006D520A"/>
    <w:rsid w:val="006D5D5C"/>
    <w:rsid w:val="006D5E60"/>
    <w:rsid w:val="006D5F32"/>
    <w:rsid w:val="006D63B4"/>
    <w:rsid w:val="006D6533"/>
    <w:rsid w:val="006D702A"/>
    <w:rsid w:val="006D7115"/>
    <w:rsid w:val="006D7AAE"/>
    <w:rsid w:val="006D7C82"/>
    <w:rsid w:val="006D7F02"/>
    <w:rsid w:val="006E00A7"/>
    <w:rsid w:val="006E035D"/>
    <w:rsid w:val="006E095D"/>
    <w:rsid w:val="006E11DF"/>
    <w:rsid w:val="006E14CE"/>
    <w:rsid w:val="006E18F7"/>
    <w:rsid w:val="006E2458"/>
    <w:rsid w:val="006E2951"/>
    <w:rsid w:val="006E2BD1"/>
    <w:rsid w:val="006E318A"/>
    <w:rsid w:val="006E3B0E"/>
    <w:rsid w:val="006E3DB7"/>
    <w:rsid w:val="006E473F"/>
    <w:rsid w:val="006E478E"/>
    <w:rsid w:val="006E49BF"/>
    <w:rsid w:val="006E49E1"/>
    <w:rsid w:val="006E4A56"/>
    <w:rsid w:val="006E4DD0"/>
    <w:rsid w:val="006E4FF2"/>
    <w:rsid w:val="006E5DFD"/>
    <w:rsid w:val="006E6265"/>
    <w:rsid w:val="006E658F"/>
    <w:rsid w:val="006E6C71"/>
    <w:rsid w:val="006E73E0"/>
    <w:rsid w:val="006E775F"/>
    <w:rsid w:val="006E7AF0"/>
    <w:rsid w:val="006E7C3B"/>
    <w:rsid w:val="006E7D2A"/>
    <w:rsid w:val="006E7DF0"/>
    <w:rsid w:val="006F032B"/>
    <w:rsid w:val="006F0738"/>
    <w:rsid w:val="006F0C0C"/>
    <w:rsid w:val="006F0CDB"/>
    <w:rsid w:val="006F1888"/>
    <w:rsid w:val="006F1C56"/>
    <w:rsid w:val="006F1CA8"/>
    <w:rsid w:val="006F1CB3"/>
    <w:rsid w:val="006F233F"/>
    <w:rsid w:val="006F2381"/>
    <w:rsid w:val="006F27DF"/>
    <w:rsid w:val="006F2CCA"/>
    <w:rsid w:val="006F2F8B"/>
    <w:rsid w:val="006F3118"/>
    <w:rsid w:val="006F3430"/>
    <w:rsid w:val="006F3C73"/>
    <w:rsid w:val="006F3DDA"/>
    <w:rsid w:val="006F40C5"/>
    <w:rsid w:val="006F4325"/>
    <w:rsid w:val="006F4CAE"/>
    <w:rsid w:val="006F521A"/>
    <w:rsid w:val="006F6430"/>
    <w:rsid w:val="006F646C"/>
    <w:rsid w:val="006F6730"/>
    <w:rsid w:val="006F68F3"/>
    <w:rsid w:val="006F7869"/>
    <w:rsid w:val="006F7B1E"/>
    <w:rsid w:val="006F7D1F"/>
    <w:rsid w:val="007004F1"/>
    <w:rsid w:val="007007E8"/>
    <w:rsid w:val="00700C3A"/>
    <w:rsid w:val="00700FAC"/>
    <w:rsid w:val="00701AD0"/>
    <w:rsid w:val="007020DB"/>
    <w:rsid w:val="007023EC"/>
    <w:rsid w:val="00702AF5"/>
    <w:rsid w:val="00702B28"/>
    <w:rsid w:val="00702D75"/>
    <w:rsid w:val="007031DC"/>
    <w:rsid w:val="00703BBB"/>
    <w:rsid w:val="0070412B"/>
    <w:rsid w:val="00704380"/>
    <w:rsid w:val="007047BF"/>
    <w:rsid w:val="00704CF0"/>
    <w:rsid w:val="00704F89"/>
    <w:rsid w:val="00705089"/>
    <w:rsid w:val="00705911"/>
    <w:rsid w:val="0070644C"/>
    <w:rsid w:val="0070664A"/>
    <w:rsid w:val="00706A8D"/>
    <w:rsid w:val="00706B48"/>
    <w:rsid w:val="00706BF5"/>
    <w:rsid w:val="00706F7C"/>
    <w:rsid w:val="0070722E"/>
    <w:rsid w:val="007075AF"/>
    <w:rsid w:val="007078C6"/>
    <w:rsid w:val="007078E5"/>
    <w:rsid w:val="00707FD0"/>
    <w:rsid w:val="00710250"/>
    <w:rsid w:val="0071055E"/>
    <w:rsid w:val="00710895"/>
    <w:rsid w:val="007109C2"/>
    <w:rsid w:val="00710A87"/>
    <w:rsid w:val="007111C4"/>
    <w:rsid w:val="007116C2"/>
    <w:rsid w:val="00711F87"/>
    <w:rsid w:val="00712B2B"/>
    <w:rsid w:val="007135BE"/>
    <w:rsid w:val="007138A9"/>
    <w:rsid w:val="00713DB0"/>
    <w:rsid w:val="007143B9"/>
    <w:rsid w:val="00714C31"/>
    <w:rsid w:val="00714EDE"/>
    <w:rsid w:val="00715167"/>
    <w:rsid w:val="00715228"/>
    <w:rsid w:val="007152F9"/>
    <w:rsid w:val="007154C8"/>
    <w:rsid w:val="0071569B"/>
    <w:rsid w:val="0071700D"/>
    <w:rsid w:val="007175CF"/>
    <w:rsid w:val="007200F9"/>
    <w:rsid w:val="0072014D"/>
    <w:rsid w:val="0072053B"/>
    <w:rsid w:val="007205EA"/>
    <w:rsid w:val="0072090B"/>
    <w:rsid w:val="0072113B"/>
    <w:rsid w:val="007214BA"/>
    <w:rsid w:val="00721751"/>
    <w:rsid w:val="00721801"/>
    <w:rsid w:val="007219D7"/>
    <w:rsid w:val="00722123"/>
    <w:rsid w:val="00722192"/>
    <w:rsid w:val="007222C9"/>
    <w:rsid w:val="007223D5"/>
    <w:rsid w:val="007226F8"/>
    <w:rsid w:val="00722AAA"/>
    <w:rsid w:val="00722B07"/>
    <w:rsid w:val="00722E37"/>
    <w:rsid w:val="0072334F"/>
    <w:rsid w:val="0072358B"/>
    <w:rsid w:val="00724425"/>
    <w:rsid w:val="00724820"/>
    <w:rsid w:val="00724987"/>
    <w:rsid w:val="0072550F"/>
    <w:rsid w:val="0072556F"/>
    <w:rsid w:val="0072577E"/>
    <w:rsid w:val="007266C3"/>
    <w:rsid w:val="007272C6"/>
    <w:rsid w:val="007272ED"/>
    <w:rsid w:val="0072773F"/>
    <w:rsid w:val="00727D86"/>
    <w:rsid w:val="00730643"/>
    <w:rsid w:val="00730C0F"/>
    <w:rsid w:val="00731101"/>
    <w:rsid w:val="007311D9"/>
    <w:rsid w:val="007317DE"/>
    <w:rsid w:val="007321E7"/>
    <w:rsid w:val="007326E9"/>
    <w:rsid w:val="00732F1B"/>
    <w:rsid w:val="00733398"/>
    <w:rsid w:val="007337AB"/>
    <w:rsid w:val="00734949"/>
    <w:rsid w:val="00735891"/>
    <w:rsid w:val="007358DB"/>
    <w:rsid w:val="00736033"/>
    <w:rsid w:val="0073624B"/>
    <w:rsid w:val="007363AB"/>
    <w:rsid w:val="0073644E"/>
    <w:rsid w:val="0073659E"/>
    <w:rsid w:val="007366A8"/>
    <w:rsid w:val="0073672B"/>
    <w:rsid w:val="00736914"/>
    <w:rsid w:val="00737532"/>
    <w:rsid w:val="00740239"/>
    <w:rsid w:val="00740522"/>
    <w:rsid w:val="007409EB"/>
    <w:rsid w:val="00740AC5"/>
    <w:rsid w:val="007413F9"/>
    <w:rsid w:val="00741850"/>
    <w:rsid w:val="00742780"/>
    <w:rsid w:val="00743030"/>
    <w:rsid w:val="007432F3"/>
    <w:rsid w:val="007433A1"/>
    <w:rsid w:val="00743445"/>
    <w:rsid w:val="007436F0"/>
    <w:rsid w:val="00743AA9"/>
    <w:rsid w:val="00743E8E"/>
    <w:rsid w:val="007443E2"/>
    <w:rsid w:val="007444D2"/>
    <w:rsid w:val="0074479C"/>
    <w:rsid w:val="00744A97"/>
    <w:rsid w:val="00745276"/>
    <w:rsid w:val="00745B3A"/>
    <w:rsid w:val="00745D86"/>
    <w:rsid w:val="007462E1"/>
    <w:rsid w:val="00746BC9"/>
    <w:rsid w:val="00747EDD"/>
    <w:rsid w:val="00750130"/>
    <w:rsid w:val="00750140"/>
    <w:rsid w:val="007504D5"/>
    <w:rsid w:val="00750554"/>
    <w:rsid w:val="007507EC"/>
    <w:rsid w:val="007508C3"/>
    <w:rsid w:val="007517C2"/>
    <w:rsid w:val="00751898"/>
    <w:rsid w:val="00751A0D"/>
    <w:rsid w:val="00751D07"/>
    <w:rsid w:val="007521EB"/>
    <w:rsid w:val="00752276"/>
    <w:rsid w:val="00752901"/>
    <w:rsid w:val="00752C8B"/>
    <w:rsid w:val="007535FD"/>
    <w:rsid w:val="0075399F"/>
    <w:rsid w:val="00753FDF"/>
    <w:rsid w:val="00754295"/>
    <w:rsid w:val="007548C3"/>
    <w:rsid w:val="00754976"/>
    <w:rsid w:val="00754E84"/>
    <w:rsid w:val="0075520B"/>
    <w:rsid w:val="00755901"/>
    <w:rsid w:val="0075594E"/>
    <w:rsid w:val="0075598C"/>
    <w:rsid w:val="00755DDC"/>
    <w:rsid w:val="007565FF"/>
    <w:rsid w:val="00756E54"/>
    <w:rsid w:val="007576F4"/>
    <w:rsid w:val="00757F02"/>
    <w:rsid w:val="007609CB"/>
    <w:rsid w:val="00760E17"/>
    <w:rsid w:val="00760E36"/>
    <w:rsid w:val="00760F6B"/>
    <w:rsid w:val="0076195F"/>
    <w:rsid w:val="00761CC6"/>
    <w:rsid w:val="00762E32"/>
    <w:rsid w:val="0076366D"/>
    <w:rsid w:val="00763A8B"/>
    <w:rsid w:val="00763D95"/>
    <w:rsid w:val="0076433C"/>
    <w:rsid w:val="007654A8"/>
    <w:rsid w:val="00765811"/>
    <w:rsid w:val="007661E4"/>
    <w:rsid w:val="00766804"/>
    <w:rsid w:val="00766C4F"/>
    <w:rsid w:val="0076708D"/>
    <w:rsid w:val="007674DA"/>
    <w:rsid w:val="0076755F"/>
    <w:rsid w:val="00767572"/>
    <w:rsid w:val="0076775D"/>
    <w:rsid w:val="00767973"/>
    <w:rsid w:val="00767D66"/>
    <w:rsid w:val="0077014B"/>
    <w:rsid w:val="00770B21"/>
    <w:rsid w:val="00770CFE"/>
    <w:rsid w:val="00770F9E"/>
    <w:rsid w:val="00771476"/>
    <w:rsid w:val="0077151A"/>
    <w:rsid w:val="00771719"/>
    <w:rsid w:val="00771C85"/>
    <w:rsid w:val="00772833"/>
    <w:rsid w:val="00772972"/>
    <w:rsid w:val="00773010"/>
    <w:rsid w:val="00773A71"/>
    <w:rsid w:val="00773C54"/>
    <w:rsid w:val="00773EBD"/>
    <w:rsid w:val="007742F5"/>
    <w:rsid w:val="007746D9"/>
    <w:rsid w:val="007747E7"/>
    <w:rsid w:val="0077480C"/>
    <w:rsid w:val="00774914"/>
    <w:rsid w:val="00775364"/>
    <w:rsid w:val="0077555D"/>
    <w:rsid w:val="00775566"/>
    <w:rsid w:val="007755DD"/>
    <w:rsid w:val="007757E5"/>
    <w:rsid w:val="0077587F"/>
    <w:rsid w:val="00776039"/>
    <w:rsid w:val="007763E2"/>
    <w:rsid w:val="00776477"/>
    <w:rsid w:val="007764BE"/>
    <w:rsid w:val="007765A9"/>
    <w:rsid w:val="007769A4"/>
    <w:rsid w:val="00776C33"/>
    <w:rsid w:val="0077701B"/>
    <w:rsid w:val="00777AA9"/>
    <w:rsid w:val="00777D6C"/>
    <w:rsid w:val="007808EE"/>
    <w:rsid w:val="00780AC6"/>
    <w:rsid w:val="007813AA"/>
    <w:rsid w:val="00781693"/>
    <w:rsid w:val="00781B74"/>
    <w:rsid w:val="00782611"/>
    <w:rsid w:val="007828E1"/>
    <w:rsid w:val="007828F0"/>
    <w:rsid w:val="00782B34"/>
    <w:rsid w:val="0078319A"/>
    <w:rsid w:val="00783D5B"/>
    <w:rsid w:val="0078409B"/>
    <w:rsid w:val="0078416F"/>
    <w:rsid w:val="00784364"/>
    <w:rsid w:val="00784AC4"/>
    <w:rsid w:val="00784C13"/>
    <w:rsid w:val="00784CEA"/>
    <w:rsid w:val="00784FCA"/>
    <w:rsid w:val="00784FEB"/>
    <w:rsid w:val="007857D4"/>
    <w:rsid w:val="007858AC"/>
    <w:rsid w:val="007861EE"/>
    <w:rsid w:val="007863F4"/>
    <w:rsid w:val="0078659A"/>
    <w:rsid w:val="00786B55"/>
    <w:rsid w:val="0078795B"/>
    <w:rsid w:val="00787B5A"/>
    <w:rsid w:val="00787D4D"/>
    <w:rsid w:val="00790176"/>
    <w:rsid w:val="00790855"/>
    <w:rsid w:val="00791441"/>
    <w:rsid w:val="007914E8"/>
    <w:rsid w:val="00791740"/>
    <w:rsid w:val="0079174A"/>
    <w:rsid w:val="00791D79"/>
    <w:rsid w:val="00792599"/>
    <w:rsid w:val="0079280E"/>
    <w:rsid w:val="00792879"/>
    <w:rsid w:val="00792A09"/>
    <w:rsid w:val="00792C03"/>
    <w:rsid w:val="00792C19"/>
    <w:rsid w:val="00793BDF"/>
    <w:rsid w:val="0079400E"/>
    <w:rsid w:val="007941DA"/>
    <w:rsid w:val="007946F8"/>
    <w:rsid w:val="0079509B"/>
    <w:rsid w:val="00795206"/>
    <w:rsid w:val="00795258"/>
    <w:rsid w:val="0079579C"/>
    <w:rsid w:val="007962D4"/>
    <w:rsid w:val="00796311"/>
    <w:rsid w:val="0079652A"/>
    <w:rsid w:val="00796673"/>
    <w:rsid w:val="0079683C"/>
    <w:rsid w:val="00797008"/>
    <w:rsid w:val="007A05EC"/>
    <w:rsid w:val="007A0869"/>
    <w:rsid w:val="007A0A26"/>
    <w:rsid w:val="007A1636"/>
    <w:rsid w:val="007A16D1"/>
    <w:rsid w:val="007A1898"/>
    <w:rsid w:val="007A18B7"/>
    <w:rsid w:val="007A2393"/>
    <w:rsid w:val="007A28DD"/>
    <w:rsid w:val="007A2941"/>
    <w:rsid w:val="007A2B5A"/>
    <w:rsid w:val="007A2D4D"/>
    <w:rsid w:val="007A32C6"/>
    <w:rsid w:val="007A3989"/>
    <w:rsid w:val="007A3CDB"/>
    <w:rsid w:val="007A485C"/>
    <w:rsid w:val="007A4CC3"/>
    <w:rsid w:val="007A4F56"/>
    <w:rsid w:val="007A501B"/>
    <w:rsid w:val="007A5147"/>
    <w:rsid w:val="007A5436"/>
    <w:rsid w:val="007A5E59"/>
    <w:rsid w:val="007A5F98"/>
    <w:rsid w:val="007A60B0"/>
    <w:rsid w:val="007A637A"/>
    <w:rsid w:val="007A6547"/>
    <w:rsid w:val="007A6629"/>
    <w:rsid w:val="007A6964"/>
    <w:rsid w:val="007A6F21"/>
    <w:rsid w:val="007A76BA"/>
    <w:rsid w:val="007A7A69"/>
    <w:rsid w:val="007A7D6F"/>
    <w:rsid w:val="007A7E41"/>
    <w:rsid w:val="007B00B0"/>
    <w:rsid w:val="007B01C8"/>
    <w:rsid w:val="007B02E6"/>
    <w:rsid w:val="007B038D"/>
    <w:rsid w:val="007B04CA"/>
    <w:rsid w:val="007B06DB"/>
    <w:rsid w:val="007B0A7F"/>
    <w:rsid w:val="007B1384"/>
    <w:rsid w:val="007B1E35"/>
    <w:rsid w:val="007B288A"/>
    <w:rsid w:val="007B2B6E"/>
    <w:rsid w:val="007B2E18"/>
    <w:rsid w:val="007B3D02"/>
    <w:rsid w:val="007B4173"/>
    <w:rsid w:val="007B4662"/>
    <w:rsid w:val="007B4E27"/>
    <w:rsid w:val="007B50F2"/>
    <w:rsid w:val="007B54A6"/>
    <w:rsid w:val="007B5907"/>
    <w:rsid w:val="007B687A"/>
    <w:rsid w:val="007B6C7B"/>
    <w:rsid w:val="007B7F73"/>
    <w:rsid w:val="007C006D"/>
    <w:rsid w:val="007C0FF5"/>
    <w:rsid w:val="007C13FA"/>
    <w:rsid w:val="007C1BF3"/>
    <w:rsid w:val="007C1FF9"/>
    <w:rsid w:val="007C27B7"/>
    <w:rsid w:val="007C2802"/>
    <w:rsid w:val="007C28B6"/>
    <w:rsid w:val="007C2B1B"/>
    <w:rsid w:val="007C2D15"/>
    <w:rsid w:val="007C38D2"/>
    <w:rsid w:val="007C42D3"/>
    <w:rsid w:val="007C4342"/>
    <w:rsid w:val="007C495B"/>
    <w:rsid w:val="007C4E08"/>
    <w:rsid w:val="007C4E9D"/>
    <w:rsid w:val="007C5026"/>
    <w:rsid w:val="007C6966"/>
    <w:rsid w:val="007C6BC2"/>
    <w:rsid w:val="007C71CC"/>
    <w:rsid w:val="007C7762"/>
    <w:rsid w:val="007C7857"/>
    <w:rsid w:val="007D00B3"/>
    <w:rsid w:val="007D0A07"/>
    <w:rsid w:val="007D0A52"/>
    <w:rsid w:val="007D1586"/>
    <w:rsid w:val="007D173B"/>
    <w:rsid w:val="007D1E30"/>
    <w:rsid w:val="007D1FA0"/>
    <w:rsid w:val="007D21C1"/>
    <w:rsid w:val="007D2547"/>
    <w:rsid w:val="007D2FAA"/>
    <w:rsid w:val="007D334D"/>
    <w:rsid w:val="007D34E9"/>
    <w:rsid w:val="007D44C6"/>
    <w:rsid w:val="007D467D"/>
    <w:rsid w:val="007D4D5F"/>
    <w:rsid w:val="007D5169"/>
    <w:rsid w:val="007D5CA6"/>
    <w:rsid w:val="007D61AA"/>
    <w:rsid w:val="007D688A"/>
    <w:rsid w:val="007D754A"/>
    <w:rsid w:val="007D7B06"/>
    <w:rsid w:val="007D7C56"/>
    <w:rsid w:val="007E0178"/>
    <w:rsid w:val="007E0945"/>
    <w:rsid w:val="007E0AC0"/>
    <w:rsid w:val="007E0B48"/>
    <w:rsid w:val="007E0EBC"/>
    <w:rsid w:val="007E2E3D"/>
    <w:rsid w:val="007E31F1"/>
    <w:rsid w:val="007E321A"/>
    <w:rsid w:val="007E33A7"/>
    <w:rsid w:val="007E35D1"/>
    <w:rsid w:val="007E378F"/>
    <w:rsid w:val="007E3B68"/>
    <w:rsid w:val="007E3E2D"/>
    <w:rsid w:val="007E42C2"/>
    <w:rsid w:val="007E49F0"/>
    <w:rsid w:val="007E50C8"/>
    <w:rsid w:val="007E52BE"/>
    <w:rsid w:val="007E5304"/>
    <w:rsid w:val="007E560A"/>
    <w:rsid w:val="007E5B60"/>
    <w:rsid w:val="007E5D2D"/>
    <w:rsid w:val="007E6101"/>
    <w:rsid w:val="007E65FF"/>
    <w:rsid w:val="007E664E"/>
    <w:rsid w:val="007E6975"/>
    <w:rsid w:val="007E6F91"/>
    <w:rsid w:val="007E7120"/>
    <w:rsid w:val="007E72F2"/>
    <w:rsid w:val="007E7526"/>
    <w:rsid w:val="007E757C"/>
    <w:rsid w:val="007F0050"/>
    <w:rsid w:val="007F051F"/>
    <w:rsid w:val="007F0F86"/>
    <w:rsid w:val="007F0FCC"/>
    <w:rsid w:val="007F13B1"/>
    <w:rsid w:val="007F13F8"/>
    <w:rsid w:val="007F1E69"/>
    <w:rsid w:val="007F23A1"/>
    <w:rsid w:val="007F38EB"/>
    <w:rsid w:val="007F3B39"/>
    <w:rsid w:val="007F3DA8"/>
    <w:rsid w:val="007F3E3C"/>
    <w:rsid w:val="007F3EAF"/>
    <w:rsid w:val="007F4007"/>
    <w:rsid w:val="007F48AB"/>
    <w:rsid w:val="007F4CC6"/>
    <w:rsid w:val="007F4F2E"/>
    <w:rsid w:val="007F5261"/>
    <w:rsid w:val="007F5FCE"/>
    <w:rsid w:val="007F64EB"/>
    <w:rsid w:val="007F6A08"/>
    <w:rsid w:val="007F6A39"/>
    <w:rsid w:val="007F6AD0"/>
    <w:rsid w:val="007F74F5"/>
    <w:rsid w:val="007F7589"/>
    <w:rsid w:val="007F777D"/>
    <w:rsid w:val="007F77F3"/>
    <w:rsid w:val="007F7E3B"/>
    <w:rsid w:val="0080008E"/>
    <w:rsid w:val="0080085F"/>
    <w:rsid w:val="00800A52"/>
    <w:rsid w:val="00800FBF"/>
    <w:rsid w:val="00801040"/>
    <w:rsid w:val="00801236"/>
    <w:rsid w:val="00801497"/>
    <w:rsid w:val="008017B2"/>
    <w:rsid w:val="00802ADC"/>
    <w:rsid w:val="00802F3C"/>
    <w:rsid w:val="0080340D"/>
    <w:rsid w:val="00803420"/>
    <w:rsid w:val="0080378D"/>
    <w:rsid w:val="00803831"/>
    <w:rsid w:val="00803A52"/>
    <w:rsid w:val="00804377"/>
    <w:rsid w:val="0080452D"/>
    <w:rsid w:val="00804743"/>
    <w:rsid w:val="00804A77"/>
    <w:rsid w:val="00804BD3"/>
    <w:rsid w:val="00804CFB"/>
    <w:rsid w:val="00804DEF"/>
    <w:rsid w:val="00804E8A"/>
    <w:rsid w:val="00805202"/>
    <w:rsid w:val="008054A2"/>
    <w:rsid w:val="008056E7"/>
    <w:rsid w:val="00806145"/>
    <w:rsid w:val="008061A3"/>
    <w:rsid w:val="008061A9"/>
    <w:rsid w:val="008062BC"/>
    <w:rsid w:val="00806326"/>
    <w:rsid w:val="00806CD4"/>
    <w:rsid w:val="00806E3B"/>
    <w:rsid w:val="00807064"/>
    <w:rsid w:val="008073D4"/>
    <w:rsid w:val="00807EA4"/>
    <w:rsid w:val="00810AEC"/>
    <w:rsid w:val="00810D8B"/>
    <w:rsid w:val="00810EC2"/>
    <w:rsid w:val="008114E5"/>
    <w:rsid w:val="00811684"/>
    <w:rsid w:val="00811A9A"/>
    <w:rsid w:val="00811ED6"/>
    <w:rsid w:val="00812295"/>
    <w:rsid w:val="008124CA"/>
    <w:rsid w:val="00812BD3"/>
    <w:rsid w:val="00812D4D"/>
    <w:rsid w:val="00812F49"/>
    <w:rsid w:val="00813269"/>
    <w:rsid w:val="00813A84"/>
    <w:rsid w:val="00813C98"/>
    <w:rsid w:val="00814279"/>
    <w:rsid w:val="008148FB"/>
    <w:rsid w:val="008149C9"/>
    <w:rsid w:val="00814DF9"/>
    <w:rsid w:val="00814E9E"/>
    <w:rsid w:val="008153D8"/>
    <w:rsid w:val="00816C52"/>
    <w:rsid w:val="00816D45"/>
    <w:rsid w:val="0081747D"/>
    <w:rsid w:val="0081764F"/>
    <w:rsid w:val="008177EB"/>
    <w:rsid w:val="00817F31"/>
    <w:rsid w:val="00820498"/>
    <w:rsid w:val="008204DE"/>
    <w:rsid w:val="008206E7"/>
    <w:rsid w:val="00820792"/>
    <w:rsid w:val="008209F8"/>
    <w:rsid w:val="00821259"/>
    <w:rsid w:val="00821809"/>
    <w:rsid w:val="0082191D"/>
    <w:rsid w:val="00821A0E"/>
    <w:rsid w:val="00821BA3"/>
    <w:rsid w:val="00822360"/>
    <w:rsid w:val="008225C0"/>
    <w:rsid w:val="00822C2F"/>
    <w:rsid w:val="00822F55"/>
    <w:rsid w:val="0082351E"/>
    <w:rsid w:val="0082353A"/>
    <w:rsid w:val="00823661"/>
    <w:rsid w:val="00823990"/>
    <w:rsid w:val="00823A76"/>
    <w:rsid w:val="00823A9A"/>
    <w:rsid w:val="00823CD7"/>
    <w:rsid w:val="00824037"/>
    <w:rsid w:val="0082470C"/>
    <w:rsid w:val="00824A08"/>
    <w:rsid w:val="00824BCB"/>
    <w:rsid w:val="008250F0"/>
    <w:rsid w:val="00825789"/>
    <w:rsid w:val="00825F66"/>
    <w:rsid w:val="00825F79"/>
    <w:rsid w:val="0082612A"/>
    <w:rsid w:val="00826191"/>
    <w:rsid w:val="00826792"/>
    <w:rsid w:val="008267BC"/>
    <w:rsid w:val="00826AED"/>
    <w:rsid w:val="00827056"/>
    <w:rsid w:val="00827518"/>
    <w:rsid w:val="00827588"/>
    <w:rsid w:val="00827608"/>
    <w:rsid w:val="00827FCB"/>
    <w:rsid w:val="00830036"/>
    <w:rsid w:val="00830154"/>
    <w:rsid w:val="00830331"/>
    <w:rsid w:val="00830880"/>
    <w:rsid w:val="008308BC"/>
    <w:rsid w:val="00830A38"/>
    <w:rsid w:val="00830DBD"/>
    <w:rsid w:val="0083108A"/>
    <w:rsid w:val="008314C3"/>
    <w:rsid w:val="00831E1A"/>
    <w:rsid w:val="00831E38"/>
    <w:rsid w:val="00832421"/>
    <w:rsid w:val="00832837"/>
    <w:rsid w:val="00832B4A"/>
    <w:rsid w:val="00833132"/>
    <w:rsid w:val="008331C5"/>
    <w:rsid w:val="008333FD"/>
    <w:rsid w:val="00833540"/>
    <w:rsid w:val="00833592"/>
    <w:rsid w:val="00833DDE"/>
    <w:rsid w:val="00833F03"/>
    <w:rsid w:val="00834010"/>
    <w:rsid w:val="00834269"/>
    <w:rsid w:val="008342F0"/>
    <w:rsid w:val="008345D9"/>
    <w:rsid w:val="00834868"/>
    <w:rsid w:val="008349C0"/>
    <w:rsid w:val="00834C9B"/>
    <w:rsid w:val="008350E8"/>
    <w:rsid w:val="00835397"/>
    <w:rsid w:val="0083559D"/>
    <w:rsid w:val="00836137"/>
    <w:rsid w:val="0083645A"/>
    <w:rsid w:val="008367D6"/>
    <w:rsid w:val="008368E6"/>
    <w:rsid w:val="00836D54"/>
    <w:rsid w:val="00836EC4"/>
    <w:rsid w:val="0083739D"/>
    <w:rsid w:val="008375E7"/>
    <w:rsid w:val="00837898"/>
    <w:rsid w:val="0083793C"/>
    <w:rsid w:val="00837E56"/>
    <w:rsid w:val="00840362"/>
    <w:rsid w:val="008406D5"/>
    <w:rsid w:val="00840B11"/>
    <w:rsid w:val="00840F6F"/>
    <w:rsid w:val="0084152D"/>
    <w:rsid w:val="008427F5"/>
    <w:rsid w:val="00843350"/>
    <w:rsid w:val="00843530"/>
    <w:rsid w:val="00843650"/>
    <w:rsid w:val="0084369D"/>
    <w:rsid w:val="00843766"/>
    <w:rsid w:val="0084412D"/>
    <w:rsid w:val="00844946"/>
    <w:rsid w:val="00844D46"/>
    <w:rsid w:val="00844D7C"/>
    <w:rsid w:val="00845F4C"/>
    <w:rsid w:val="0084603F"/>
    <w:rsid w:val="008460CB"/>
    <w:rsid w:val="00846220"/>
    <w:rsid w:val="00846355"/>
    <w:rsid w:val="008464E5"/>
    <w:rsid w:val="008469E3"/>
    <w:rsid w:val="00846C8F"/>
    <w:rsid w:val="00846CD6"/>
    <w:rsid w:val="00847508"/>
    <w:rsid w:val="00850011"/>
    <w:rsid w:val="00850688"/>
    <w:rsid w:val="0085113D"/>
    <w:rsid w:val="00851384"/>
    <w:rsid w:val="00851478"/>
    <w:rsid w:val="008514DD"/>
    <w:rsid w:val="00851957"/>
    <w:rsid w:val="00852651"/>
    <w:rsid w:val="008527C5"/>
    <w:rsid w:val="0085383A"/>
    <w:rsid w:val="00854EBA"/>
    <w:rsid w:val="00855206"/>
    <w:rsid w:val="00855854"/>
    <w:rsid w:val="00856470"/>
    <w:rsid w:val="00856613"/>
    <w:rsid w:val="00856B22"/>
    <w:rsid w:val="00857096"/>
    <w:rsid w:val="0085718E"/>
    <w:rsid w:val="00857F07"/>
    <w:rsid w:val="008602D2"/>
    <w:rsid w:val="008605B9"/>
    <w:rsid w:val="008606FD"/>
    <w:rsid w:val="008607B9"/>
    <w:rsid w:val="00860E20"/>
    <w:rsid w:val="00860E3F"/>
    <w:rsid w:val="00861225"/>
    <w:rsid w:val="008617DF"/>
    <w:rsid w:val="008619EA"/>
    <w:rsid w:val="00861C59"/>
    <w:rsid w:val="00861EDD"/>
    <w:rsid w:val="008624AC"/>
    <w:rsid w:val="008624E2"/>
    <w:rsid w:val="008626F2"/>
    <w:rsid w:val="00862E76"/>
    <w:rsid w:val="00862EE8"/>
    <w:rsid w:val="008631A9"/>
    <w:rsid w:val="00863328"/>
    <w:rsid w:val="0086343D"/>
    <w:rsid w:val="008639A7"/>
    <w:rsid w:val="008639DA"/>
    <w:rsid w:val="00863AA8"/>
    <w:rsid w:val="00863B77"/>
    <w:rsid w:val="00863C6C"/>
    <w:rsid w:val="008640DF"/>
    <w:rsid w:val="0086446F"/>
    <w:rsid w:val="008644D9"/>
    <w:rsid w:val="00864FB8"/>
    <w:rsid w:val="00865090"/>
    <w:rsid w:val="0086514A"/>
    <w:rsid w:val="00865161"/>
    <w:rsid w:val="00865DC7"/>
    <w:rsid w:val="00865F7C"/>
    <w:rsid w:val="00866C64"/>
    <w:rsid w:val="00866D45"/>
    <w:rsid w:val="008700B7"/>
    <w:rsid w:val="008701D2"/>
    <w:rsid w:val="008701E1"/>
    <w:rsid w:val="00870801"/>
    <w:rsid w:val="00870A24"/>
    <w:rsid w:val="00870C8A"/>
    <w:rsid w:val="00870D57"/>
    <w:rsid w:val="008714EF"/>
    <w:rsid w:val="008715A1"/>
    <w:rsid w:val="00871C1B"/>
    <w:rsid w:val="00871FCD"/>
    <w:rsid w:val="0087255D"/>
    <w:rsid w:val="0087258D"/>
    <w:rsid w:val="008733FE"/>
    <w:rsid w:val="008734AE"/>
    <w:rsid w:val="008739F3"/>
    <w:rsid w:val="00873E29"/>
    <w:rsid w:val="00874296"/>
    <w:rsid w:val="008743CE"/>
    <w:rsid w:val="008746AA"/>
    <w:rsid w:val="00874A6E"/>
    <w:rsid w:val="00874AE2"/>
    <w:rsid w:val="00874E31"/>
    <w:rsid w:val="0087513E"/>
    <w:rsid w:val="00875718"/>
    <w:rsid w:val="0087588D"/>
    <w:rsid w:val="00875AC3"/>
    <w:rsid w:val="0087654F"/>
    <w:rsid w:val="0087668B"/>
    <w:rsid w:val="0087704D"/>
    <w:rsid w:val="0088039F"/>
    <w:rsid w:val="0088060A"/>
    <w:rsid w:val="00880892"/>
    <w:rsid w:val="00880A8A"/>
    <w:rsid w:val="00882701"/>
    <w:rsid w:val="0088309C"/>
    <w:rsid w:val="008836FA"/>
    <w:rsid w:val="0088387C"/>
    <w:rsid w:val="00883920"/>
    <w:rsid w:val="00884100"/>
    <w:rsid w:val="00884613"/>
    <w:rsid w:val="0088575D"/>
    <w:rsid w:val="0088677F"/>
    <w:rsid w:val="00886BE4"/>
    <w:rsid w:val="008877C8"/>
    <w:rsid w:val="00890272"/>
    <w:rsid w:val="00890334"/>
    <w:rsid w:val="00890D2C"/>
    <w:rsid w:val="00890E20"/>
    <w:rsid w:val="008915E6"/>
    <w:rsid w:val="008916A0"/>
    <w:rsid w:val="0089187A"/>
    <w:rsid w:val="008918C1"/>
    <w:rsid w:val="008923E1"/>
    <w:rsid w:val="008928AE"/>
    <w:rsid w:val="008928EC"/>
    <w:rsid w:val="00892C35"/>
    <w:rsid w:val="008939D3"/>
    <w:rsid w:val="00893B7A"/>
    <w:rsid w:val="008942A7"/>
    <w:rsid w:val="00894856"/>
    <w:rsid w:val="00894940"/>
    <w:rsid w:val="00894B36"/>
    <w:rsid w:val="00894D2C"/>
    <w:rsid w:val="00894DD6"/>
    <w:rsid w:val="00894E87"/>
    <w:rsid w:val="008952DB"/>
    <w:rsid w:val="00895817"/>
    <w:rsid w:val="00895818"/>
    <w:rsid w:val="00895F65"/>
    <w:rsid w:val="0089603F"/>
    <w:rsid w:val="0089622F"/>
    <w:rsid w:val="008967CA"/>
    <w:rsid w:val="00896B47"/>
    <w:rsid w:val="00896FBF"/>
    <w:rsid w:val="008973D8"/>
    <w:rsid w:val="00897DEE"/>
    <w:rsid w:val="008A0004"/>
    <w:rsid w:val="008A0170"/>
    <w:rsid w:val="008A08E3"/>
    <w:rsid w:val="008A0AED"/>
    <w:rsid w:val="008A0FE0"/>
    <w:rsid w:val="008A1211"/>
    <w:rsid w:val="008A1A8A"/>
    <w:rsid w:val="008A1DA4"/>
    <w:rsid w:val="008A26DF"/>
    <w:rsid w:val="008A2DB7"/>
    <w:rsid w:val="008A309D"/>
    <w:rsid w:val="008A3CA8"/>
    <w:rsid w:val="008A3D3D"/>
    <w:rsid w:val="008A406C"/>
    <w:rsid w:val="008A40F0"/>
    <w:rsid w:val="008A410A"/>
    <w:rsid w:val="008A43C1"/>
    <w:rsid w:val="008A4409"/>
    <w:rsid w:val="008A482B"/>
    <w:rsid w:val="008A4ADA"/>
    <w:rsid w:val="008A4B2C"/>
    <w:rsid w:val="008A4C06"/>
    <w:rsid w:val="008A4FD1"/>
    <w:rsid w:val="008A5D3F"/>
    <w:rsid w:val="008A5EE5"/>
    <w:rsid w:val="008A77DB"/>
    <w:rsid w:val="008A78FD"/>
    <w:rsid w:val="008A7B00"/>
    <w:rsid w:val="008A7F67"/>
    <w:rsid w:val="008B0E47"/>
    <w:rsid w:val="008B0E80"/>
    <w:rsid w:val="008B10D1"/>
    <w:rsid w:val="008B1452"/>
    <w:rsid w:val="008B1662"/>
    <w:rsid w:val="008B1AA5"/>
    <w:rsid w:val="008B1C8B"/>
    <w:rsid w:val="008B2066"/>
    <w:rsid w:val="008B23AE"/>
    <w:rsid w:val="008B27D9"/>
    <w:rsid w:val="008B2CE7"/>
    <w:rsid w:val="008B2DCA"/>
    <w:rsid w:val="008B2EDC"/>
    <w:rsid w:val="008B37A5"/>
    <w:rsid w:val="008B3828"/>
    <w:rsid w:val="008B3A4D"/>
    <w:rsid w:val="008B3E41"/>
    <w:rsid w:val="008B412A"/>
    <w:rsid w:val="008B41D0"/>
    <w:rsid w:val="008B447A"/>
    <w:rsid w:val="008B46FD"/>
    <w:rsid w:val="008B4C07"/>
    <w:rsid w:val="008B511E"/>
    <w:rsid w:val="008B51D1"/>
    <w:rsid w:val="008B529A"/>
    <w:rsid w:val="008B5A71"/>
    <w:rsid w:val="008B5E7C"/>
    <w:rsid w:val="008B5ED2"/>
    <w:rsid w:val="008B60A3"/>
    <w:rsid w:val="008B6148"/>
    <w:rsid w:val="008B624C"/>
    <w:rsid w:val="008B6274"/>
    <w:rsid w:val="008B6948"/>
    <w:rsid w:val="008B6EDD"/>
    <w:rsid w:val="008B6F85"/>
    <w:rsid w:val="008B71DF"/>
    <w:rsid w:val="008B74A2"/>
    <w:rsid w:val="008B7862"/>
    <w:rsid w:val="008B79BE"/>
    <w:rsid w:val="008C08C1"/>
    <w:rsid w:val="008C0BEF"/>
    <w:rsid w:val="008C1335"/>
    <w:rsid w:val="008C1DA8"/>
    <w:rsid w:val="008C1E4A"/>
    <w:rsid w:val="008C296C"/>
    <w:rsid w:val="008C315B"/>
    <w:rsid w:val="008C3538"/>
    <w:rsid w:val="008C35C6"/>
    <w:rsid w:val="008C3770"/>
    <w:rsid w:val="008C39A7"/>
    <w:rsid w:val="008C3DD3"/>
    <w:rsid w:val="008C4631"/>
    <w:rsid w:val="008C5340"/>
    <w:rsid w:val="008C5716"/>
    <w:rsid w:val="008C57C2"/>
    <w:rsid w:val="008C594E"/>
    <w:rsid w:val="008C5AED"/>
    <w:rsid w:val="008C5D6C"/>
    <w:rsid w:val="008C622F"/>
    <w:rsid w:val="008C6569"/>
    <w:rsid w:val="008C681C"/>
    <w:rsid w:val="008C6CC2"/>
    <w:rsid w:val="008C7528"/>
    <w:rsid w:val="008C786C"/>
    <w:rsid w:val="008C7E05"/>
    <w:rsid w:val="008D08C9"/>
    <w:rsid w:val="008D0AAF"/>
    <w:rsid w:val="008D123D"/>
    <w:rsid w:val="008D1783"/>
    <w:rsid w:val="008D18C8"/>
    <w:rsid w:val="008D195A"/>
    <w:rsid w:val="008D1AAC"/>
    <w:rsid w:val="008D1F03"/>
    <w:rsid w:val="008D2E22"/>
    <w:rsid w:val="008D305F"/>
    <w:rsid w:val="008D30D7"/>
    <w:rsid w:val="008D34DE"/>
    <w:rsid w:val="008D3520"/>
    <w:rsid w:val="008D3666"/>
    <w:rsid w:val="008D3780"/>
    <w:rsid w:val="008D3A1B"/>
    <w:rsid w:val="008D3BC2"/>
    <w:rsid w:val="008D3E77"/>
    <w:rsid w:val="008D50BA"/>
    <w:rsid w:val="008D5449"/>
    <w:rsid w:val="008D58B8"/>
    <w:rsid w:val="008D5D54"/>
    <w:rsid w:val="008D65A6"/>
    <w:rsid w:val="008D686F"/>
    <w:rsid w:val="008D6A9C"/>
    <w:rsid w:val="008D6CD1"/>
    <w:rsid w:val="008D76A0"/>
    <w:rsid w:val="008D7F6B"/>
    <w:rsid w:val="008D7FEC"/>
    <w:rsid w:val="008E0219"/>
    <w:rsid w:val="008E04FE"/>
    <w:rsid w:val="008E0AAE"/>
    <w:rsid w:val="008E0BC4"/>
    <w:rsid w:val="008E12C5"/>
    <w:rsid w:val="008E16E0"/>
    <w:rsid w:val="008E1AC2"/>
    <w:rsid w:val="008E2BC0"/>
    <w:rsid w:val="008E3024"/>
    <w:rsid w:val="008E35D3"/>
    <w:rsid w:val="008E380E"/>
    <w:rsid w:val="008E3949"/>
    <w:rsid w:val="008E3FFD"/>
    <w:rsid w:val="008E4378"/>
    <w:rsid w:val="008E4AA2"/>
    <w:rsid w:val="008E56DF"/>
    <w:rsid w:val="008E5737"/>
    <w:rsid w:val="008E5B4C"/>
    <w:rsid w:val="008E66E6"/>
    <w:rsid w:val="008E6CCF"/>
    <w:rsid w:val="008E6E29"/>
    <w:rsid w:val="008E6E89"/>
    <w:rsid w:val="008E7779"/>
    <w:rsid w:val="008E77D4"/>
    <w:rsid w:val="008E79B7"/>
    <w:rsid w:val="008E79F4"/>
    <w:rsid w:val="008E7A43"/>
    <w:rsid w:val="008E7CB0"/>
    <w:rsid w:val="008F02A9"/>
    <w:rsid w:val="008F08DF"/>
    <w:rsid w:val="008F0AF8"/>
    <w:rsid w:val="008F0B19"/>
    <w:rsid w:val="008F0CAD"/>
    <w:rsid w:val="008F0D09"/>
    <w:rsid w:val="008F0FAC"/>
    <w:rsid w:val="008F10D4"/>
    <w:rsid w:val="008F11CD"/>
    <w:rsid w:val="008F11F6"/>
    <w:rsid w:val="008F1867"/>
    <w:rsid w:val="008F1AF9"/>
    <w:rsid w:val="008F2047"/>
    <w:rsid w:val="008F2486"/>
    <w:rsid w:val="008F2892"/>
    <w:rsid w:val="008F2B73"/>
    <w:rsid w:val="008F2ED2"/>
    <w:rsid w:val="008F2F08"/>
    <w:rsid w:val="008F3666"/>
    <w:rsid w:val="008F4879"/>
    <w:rsid w:val="008F4931"/>
    <w:rsid w:val="008F4A08"/>
    <w:rsid w:val="008F4DF8"/>
    <w:rsid w:val="008F52C3"/>
    <w:rsid w:val="008F543B"/>
    <w:rsid w:val="008F5B47"/>
    <w:rsid w:val="008F5D81"/>
    <w:rsid w:val="008F6537"/>
    <w:rsid w:val="008F653C"/>
    <w:rsid w:val="008F6872"/>
    <w:rsid w:val="008F68F2"/>
    <w:rsid w:val="008F6990"/>
    <w:rsid w:val="008F6BC8"/>
    <w:rsid w:val="008F7961"/>
    <w:rsid w:val="008F7969"/>
    <w:rsid w:val="008F7A74"/>
    <w:rsid w:val="008F7F80"/>
    <w:rsid w:val="00900129"/>
    <w:rsid w:val="00900B9C"/>
    <w:rsid w:val="00900DAD"/>
    <w:rsid w:val="00901887"/>
    <w:rsid w:val="00901ABE"/>
    <w:rsid w:val="00901AF6"/>
    <w:rsid w:val="00901B23"/>
    <w:rsid w:val="00902BEA"/>
    <w:rsid w:val="00902F58"/>
    <w:rsid w:val="0090309C"/>
    <w:rsid w:val="00903257"/>
    <w:rsid w:val="0090334B"/>
    <w:rsid w:val="00903C0F"/>
    <w:rsid w:val="00903DEF"/>
    <w:rsid w:val="00904197"/>
    <w:rsid w:val="00904666"/>
    <w:rsid w:val="009048C8"/>
    <w:rsid w:val="009048E7"/>
    <w:rsid w:val="00904C5C"/>
    <w:rsid w:val="0090508D"/>
    <w:rsid w:val="00905BB0"/>
    <w:rsid w:val="00905D84"/>
    <w:rsid w:val="0090614D"/>
    <w:rsid w:val="009062AE"/>
    <w:rsid w:val="00906A0A"/>
    <w:rsid w:val="00906EF8"/>
    <w:rsid w:val="00906FBC"/>
    <w:rsid w:val="0091021A"/>
    <w:rsid w:val="00910A92"/>
    <w:rsid w:val="00910F0D"/>
    <w:rsid w:val="009111CB"/>
    <w:rsid w:val="009111F9"/>
    <w:rsid w:val="00912338"/>
    <w:rsid w:val="00912931"/>
    <w:rsid w:val="00913C14"/>
    <w:rsid w:val="00913DBD"/>
    <w:rsid w:val="00913DD5"/>
    <w:rsid w:val="0091405D"/>
    <w:rsid w:val="00914F22"/>
    <w:rsid w:val="00915731"/>
    <w:rsid w:val="0091582A"/>
    <w:rsid w:val="00915E6F"/>
    <w:rsid w:val="009161EF"/>
    <w:rsid w:val="009161FD"/>
    <w:rsid w:val="009163A1"/>
    <w:rsid w:val="00916800"/>
    <w:rsid w:val="00916F2F"/>
    <w:rsid w:val="00917CBA"/>
    <w:rsid w:val="00920838"/>
    <w:rsid w:val="00920AE3"/>
    <w:rsid w:val="0092125E"/>
    <w:rsid w:val="00921404"/>
    <w:rsid w:val="00921521"/>
    <w:rsid w:val="0092169E"/>
    <w:rsid w:val="009216A7"/>
    <w:rsid w:val="0092198B"/>
    <w:rsid w:val="00922357"/>
    <w:rsid w:val="00922597"/>
    <w:rsid w:val="00922B39"/>
    <w:rsid w:val="00922FAF"/>
    <w:rsid w:val="00923297"/>
    <w:rsid w:val="009232A0"/>
    <w:rsid w:val="009239B4"/>
    <w:rsid w:val="00923D35"/>
    <w:rsid w:val="00924231"/>
    <w:rsid w:val="0092427B"/>
    <w:rsid w:val="0092438E"/>
    <w:rsid w:val="009244FB"/>
    <w:rsid w:val="00924EE5"/>
    <w:rsid w:val="009250B0"/>
    <w:rsid w:val="00925447"/>
    <w:rsid w:val="0092624A"/>
    <w:rsid w:val="00926F10"/>
    <w:rsid w:val="00926F1D"/>
    <w:rsid w:val="009273DE"/>
    <w:rsid w:val="009279DE"/>
    <w:rsid w:val="00927AA6"/>
    <w:rsid w:val="00927C04"/>
    <w:rsid w:val="00927C08"/>
    <w:rsid w:val="00930323"/>
    <w:rsid w:val="00930366"/>
    <w:rsid w:val="0093066C"/>
    <w:rsid w:val="009306DB"/>
    <w:rsid w:val="00931A05"/>
    <w:rsid w:val="00931DA4"/>
    <w:rsid w:val="00931E10"/>
    <w:rsid w:val="00932B42"/>
    <w:rsid w:val="009330BB"/>
    <w:rsid w:val="009330D9"/>
    <w:rsid w:val="00933D18"/>
    <w:rsid w:val="00933D35"/>
    <w:rsid w:val="00933DA0"/>
    <w:rsid w:val="00933E0D"/>
    <w:rsid w:val="00934FA0"/>
    <w:rsid w:val="00935059"/>
    <w:rsid w:val="009355D1"/>
    <w:rsid w:val="009356F6"/>
    <w:rsid w:val="00935C84"/>
    <w:rsid w:val="0093694B"/>
    <w:rsid w:val="009374FC"/>
    <w:rsid w:val="00937E3D"/>
    <w:rsid w:val="009406F9"/>
    <w:rsid w:val="00940B45"/>
    <w:rsid w:val="00941000"/>
    <w:rsid w:val="0094109E"/>
    <w:rsid w:val="00941799"/>
    <w:rsid w:val="00941817"/>
    <w:rsid w:val="00941E7E"/>
    <w:rsid w:val="00941FF7"/>
    <w:rsid w:val="00942230"/>
    <w:rsid w:val="00942285"/>
    <w:rsid w:val="00942435"/>
    <w:rsid w:val="009424CB"/>
    <w:rsid w:val="00942F85"/>
    <w:rsid w:val="009431CF"/>
    <w:rsid w:val="00943367"/>
    <w:rsid w:val="00943604"/>
    <w:rsid w:val="00943B71"/>
    <w:rsid w:val="0094415C"/>
    <w:rsid w:val="00944594"/>
    <w:rsid w:val="00944962"/>
    <w:rsid w:val="00944E2E"/>
    <w:rsid w:val="00944E31"/>
    <w:rsid w:val="00944E83"/>
    <w:rsid w:val="00944F3F"/>
    <w:rsid w:val="00945017"/>
    <w:rsid w:val="0094524C"/>
    <w:rsid w:val="009457D5"/>
    <w:rsid w:val="00945E46"/>
    <w:rsid w:val="00946149"/>
    <w:rsid w:val="009463E8"/>
    <w:rsid w:val="009464B0"/>
    <w:rsid w:val="00946557"/>
    <w:rsid w:val="009466A0"/>
    <w:rsid w:val="00947762"/>
    <w:rsid w:val="0094782E"/>
    <w:rsid w:val="00947ED7"/>
    <w:rsid w:val="0095050C"/>
    <w:rsid w:val="0095090B"/>
    <w:rsid w:val="00950B9B"/>
    <w:rsid w:val="00950EE0"/>
    <w:rsid w:val="00951621"/>
    <w:rsid w:val="00951908"/>
    <w:rsid w:val="00951A09"/>
    <w:rsid w:val="00951D7B"/>
    <w:rsid w:val="00952357"/>
    <w:rsid w:val="00952365"/>
    <w:rsid w:val="009529A4"/>
    <w:rsid w:val="00953368"/>
    <w:rsid w:val="00954410"/>
    <w:rsid w:val="00954C48"/>
    <w:rsid w:val="00954C92"/>
    <w:rsid w:val="00954FD8"/>
    <w:rsid w:val="00955002"/>
    <w:rsid w:val="0095502D"/>
    <w:rsid w:val="00955175"/>
    <w:rsid w:val="00955A45"/>
    <w:rsid w:val="009562BF"/>
    <w:rsid w:val="009562E1"/>
    <w:rsid w:val="00956344"/>
    <w:rsid w:val="009567FA"/>
    <w:rsid w:val="00956815"/>
    <w:rsid w:val="00956A19"/>
    <w:rsid w:val="00956F68"/>
    <w:rsid w:val="0095700D"/>
    <w:rsid w:val="009576EA"/>
    <w:rsid w:val="0095794C"/>
    <w:rsid w:val="00960831"/>
    <w:rsid w:val="00960839"/>
    <w:rsid w:val="00960C96"/>
    <w:rsid w:val="009616B1"/>
    <w:rsid w:val="0096174A"/>
    <w:rsid w:val="009623B3"/>
    <w:rsid w:val="00962659"/>
    <w:rsid w:val="00962CD8"/>
    <w:rsid w:val="00962EB0"/>
    <w:rsid w:val="00962F44"/>
    <w:rsid w:val="00964AA3"/>
    <w:rsid w:val="00964CA1"/>
    <w:rsid w:val="00964D61"/>
    <w:rsid w:val="0096571D"/>
    <w:rsid w:val="0096593B"/>
    <w:rsid w:val="00966C3D"/>
    <w:rsid w:val="00966FC0"/>
    <w:rsid w:val="00966FE4"/>
    <w:rsid w:val="0096709B"/>
    <w:rsid w:val="00967A95"/>
    <w:rsid w:val="00967E39"/>
    <w:rsid w:val="00967F2E"/>
    <w:rsid w:val="0097045F"/>
    <w:rsid w:val="009709F7"/>
    <w:rsid w:val="00970AEE"/>
    <w:rsid w:val="00970D81"/>
    <w:rsid w:val="0097164C"/>
    <w:rsid w:val="009716D0"/>
    <w:rsid w:val="00971943"/>
    <w:rsid w:val="00971B65"/>
    <w:rsid w:val="00971DA9"/>
    <w:rsid w:val="00971F69"/>
    <w:rsid w:val="00971FD2"/>
    <w:rsid w:val="009721CE"/>
    <w:rsid w:val="009722A8"/>
    <w:rsid w:val="009729DD"/>
    <w:rsid w:val="0097364A"/>
    <w:rsid w:val="009738B8"/>
    <w:rsid w:val="00973D2D"/>
    <w:rsid w:val="0097407C"/>
    <w:rsid w:val="00974A79"/>
    <w:rsid w:val="00974C77"/>
    <w:rsid w:val="00974E52"/>
    <w:rsid w:val="00974F56"/>
    <w:rsid w:val="00974FF0"/>
    <w:rsid w:val="0097505D"/>
    <w:rsid w:val="0097528F"/>
    <w:rsid w:val="0097581E"/>
    <w:rsid w:val="00975E1E"/>
    <w:rsid w:val="009762EB"/>
    <w:rsid w:val="0097650D"/>
    <w:rsid w:val="00976608"/>
    <w:rsid w:val="0097675E"/>
    <w:rsid w:val="00976C8C"/>
    <w:rsid w:val="0097722B"/>
    <w:rsid w:val="009778FC"/>
    <w:rsid w:val="00977C60"/>
    <w:rsid w:val="00977DA9"/>
    <w:rsid w:val="00980E13"/>
    <w:rsid w:val="009814AC"/>
    <w:rsid w:val="00981B26"/>
    <w:rsid w:val="00982164"/>
    <w:rsid w:val="0098229D"/>
    <w:rsid w:val="00982E1A"/>
    <w:rsid w:val="00982F67"/>
    <w:rsid w:val="00983704"/>
    <w:rsid w:val="00983DBD"/>
    <w:rsid w:val="0098467C"/>
    <w:rsid w:val="0098471E"/>
    <w:rsid w:val="00984C5C"/>
    <w:rsid w:val="0098556F"/>
    <w:rsid w:val="0098597B"/>
    <w:rsid w:val="00985B09"/>
    <w:rsid w:val="0098621A"/>
    <w:rsid w:val="00986CDF"/>
    <w:rsid w:val="0098706C"/>
    <w:rsid w:val="009873E1"/>
    <w:rsid w:val="0098777F"/>
    <w:rsid w:val="009878C2"/>
    <w:rsid w:val="00987E2D"/>
    <w:rsid w:val="00987E30"/>
    <w:rsid w:val="00990198"/>
    <w:rsid w:val="009903F2"/>
    <w:rsid w:val="00990524"/>
    <w:rsid w:val="00990D24"/>
    <w:rsid w:val="00990EA0"/>
    <w:rsid w:val="00990F97"/>
    <w:rsid w:val="00991C47"/>
    <w:rsid w:val="00991D39"/>
    <w:rsid w:val="00991FB7"/>
    <w:rsid w:val="00992D9B"/>
    <w:rsid w:val="00992F2A"/>
    <w:rsid w:val="009937A6"/>
    <w:rsid w:val="0099392D"/>
    <w:rsid w:val="00993D9C"/>
    <w:rsid w:val="00993E6E"/>
    <w:rsid w:val="00993FCA"/>
    <w:rsid w:val="00994188"/>
    <w:rsid w:val="00994AC2"/>
    <w:rsid w:val="00994EAC"/>
    <w:rsid w:val="00994ED8"/>
    <w:rsid w:val="00995A7A"/>
    <w:rsid w:val="00995BF0"/>
    <w:rsid w:val="00995C78"/>
    <w:rsid w:val="00996478"/>
    <w:rsid w:val="009969B9"/>
    <w:rsid w:val="00996A89"/>
    <w:rsid w:val="00997CB4"/>
    <w:rsid w:val="00997CFE"/>
    <w:rsid w:val="009A00EB"/>
    <w:rsid w:val="009A023D"/>
    <w:rsid w:val="009A0945"/>
    <w:rsid w:val="009A0A73"/>
    <w:rsid w:val="009A0F34"/>
    <w:rsid w:val="009A190E"/>
    <w:rsid w:val="009A1D48"/>
    <w:rsid w:val="009A26ED"/>
    <w:rsid w:val="009A28CB"/>
    <w:rsid w:val="009A2913"/>
    <w:rsid w:val="009A2A9F"/>
    <w:rsid w:val="009A3284"/>
    <w:rsid w:val="009A328A"/>
    <w:rsid w:val="009A36B3"/>
    <w:rsid w:val="009A3C77"/>
    <w:rsid w:val="009A414B"/>
    <w:rsid w:val="009A4277"/>
    <w:rsid w:val="009A45A5"/>
    <w:rsid w:val="009A46F0"/>
    <w:rsid w:val="009A49C4"/>
    <w:rsid w:val="009A4EC2"/>
    <w:rsid w:val="009A5263"/>
    <w:rsid w:val="009A53D3"/>
    <w:rsid w:val="009A569E"/>
    <w:rsid w:val="009A57C2"/>
    <w:rsid w:val="009A596E"/>
    <w:rsid w:val="009A5AA6"/>
    <w:rsid w:val="009A5D5B"/>
    <w:rsid w:val="009A5DA6"/>
    <w:rsid w:val="009A6720"/>
    <w:rsid w:val="009A6769"/>
    <w:rsid w:val="009A6A94"/>
    <w:rsid w:val="009A6D11"/>
    <w:rsid w:val="009A702D"/>
    <w:rsid w:val="009A717B"/>
    <w:rsid w:val="009A78FD"/>
    <w:rsid w:val="009A7C86"/>
    <w:rsid w:val="009A7E0C"/>
    <w:rsid w:val="009A7E35"/>
    <w:rsid w:val="009B01FF"/>
    <w:rsid w:val="009B0225"/>
    <w:rsid w:val="009B049B"/>
    <w:rsid w:val="009B0908"/>
    <w:rsid w:val="009B0BA0"/>
    <w:rsid w:val="009B0BD2"/>
    <w:rsid w:val="009B0CD0"/>
    <w:rsid w:val="009B103D"/>
    <w:rsid w:val="009B127A"/>
    <w:rsid w:val="009B1593"/>
    <w:rsid w:val="009B17F7"/>
    <w:rsid w:val="009B1A89"/>
    <w:rsid w:val="009B1C39"/>
    <w:rsid w:val="009B1E64"/>
    <w:rsid w:val="009B23F9"/>
    <w:rsid w:val="009B2530"/>
    <w:rsid w:val="009B3493"/>
    <w:rsid w:val="009B3C0B"/>
    <w:rsid w:val="009B4E8A"/>
    <w:rsid w:val="009B5320"/>
    <w:rsid w:val="009B54F7"/>
    <w:rsid w:val="009B5751"/>
    <w:rsid w:val="009B5A0C"/>
    <w:rsid w:val="009B6452"/>
    <w:rsid w:val="009B64F0"/>
    <w:rsid w:val="009B65E2"/>
    <w:rsid w:val="009B68A3"/>
    <w:rsid w:val="009B6A50"/>
    <w:rsid w:val="009B73E1"/>
    <w:rsid w:val="009B777B"/>
    <w:rsid w:val="009B7F55"/>
    <w:rsid w:val="009C003A"/>
    <w:rsid w:val="009C02C9"/>
    <w:rsid w:val="009C0413"/>
    <w:rsid w:val="009C0591"/>
    <w:rsid w:val="009C0CE5"/>
    <w:rsid w:val="009C0DA9"/>
    <w:rsid w:val="009C152A"/>
    <w:rsid w:val="009C2202"/>
    <w:rsid w:val="009C2CA0"/>
    <w:rsid w:val="009C30C6"/>
    <w:rsid w:val="009C321E"/>
    <w:rsid w:val="009C3285"/>
    <w:rsid w:val="009C37E0"/>
    <w:rsid w:val="009C3A0A"/>
    <w:rsid w:val="009C3BBF"/>
    <w:rsid w:val="009C413C"/>
    <w:rsid w:val="009C4214"/>
    <w:rsid w:val="009C4859"/>
    <w:rsid w:val="009C4904"/>
    <w:rsid w:val="009C4D71"/>
    <w:rsid w:val="009C5150"/>
    <w:rsid w:val="009C5237"/>
    <w:rsid w:val="009C5317"/>
    <w:rsid w:val="009C55A7"/>
    <w:rsid w:val="009C5629"/>
    <w:rsid w:val="009C5BA3"/>
    <w:rsid w:val="009C5E28"/>
    <w:rsid w:val="009C6357"/>
    <w:rsid w:val="009C6ACA"/>
    <w:rsid w:val="009C6D58"/>
    <w:rsid w:val="009C6DF3"/>
    <w:rsid w:val="009C6E12"/>
    <w:rsid w:val="009C7267"/>
    <w:rsid w:val="009C74B5"/>
    <w:rsid w:val="009C7B5A"/>
    <w:rsid w:val="009C7C14"/>
    <w:rsid w:val="009D015A"/>
    <w:rsid w:val="009D0CD3"/>
    <w:rsid w:val="009D0E27"/>
    <w:rsid w:val="009D108B"/>
    <w:rsid w:val="009D1189"/>
    <w:rsid w:val="009D1496"/>
    <w:rsid w:val="009D1885"/>
    <w:rsid w:val="009D1A51"/>
    <w:rsid w:val="009D1FA4"/>
    <w:rsid w:val="009D2819"/>
    <w:rsid w:val="009D2CFA"/>
    <w:rsid w:val="009D331D"/>
    <w:rsid w:val="009D3746"/>
    <w:rsid w:val="009D44B7"/>
    <w:rsid w:val="009D4BEA"/>
    <w:rsid w:val="009D5B9F"/>
    <w:rsid w:val="009D5CC1"/>
    <w:rsid w:val="009D6B61"/>
    <w:rsid w:val="009D6BCE"/>
    <w:rsid w:val="009D6F90"/>
    <w:rsid w:val="009D7DDE"/>
    <w:rsid w:val="009E065B"/>
    <w:rsid w:val="009E06DB"/>
    <w:rsid w:val="009E089A"/>
    <w:rsid w:val="009E0C3F"/>
    <w:rsid w:val="009E0FE0"/>
    <w:rsid w:val="009E1658"/>
    <w:rsid w:val="009E1826"/>
    <w:rsid w:val="009E18E7"/>
    <w:rsid w:val="009E2082"/>
    <w:rsid w:val="009E217B"/>
    <w:rsid w:val="009E244A"/>
    <w:rsid w:val="009E31D4"/>
    <w:rsid w:val="009E3680"/>
    <w:rsid w:val="009E3753"/>
    <w:rsid w:val="009E3845"/>
    <w:rsid w:val="009E3EF7"/>
    <w:rsid w:val="009E4B77"/>
    <w:rsid w:val="009E4EDA"/>
    <w:rsid w:val="009E4FD5"/>
    <w:rsid w:val="009E5021"/>
    <w:rsid w:val="009E50B7"/>
    <w:rsid w:val="009E5967"/>
    <w:rsid w:val="009E6728"/>
    <w:rsid w:val="009E6926"/>
    <w:rsid w:val="009E7674"/>
    <w:rsid w:val="009E7A54"/>
    <w:rsid w:val="009E7C39"/>
    <w:rsid w:val="009E7DD8"/>
    <w:rsid w:val="009F01C7"/>
    <w:rsid w:val="009F05F5"/>
    <w:rsid w:val="009F0AD5"/>
    <w:rsid w:val="009F0C34"/>
    <w:rsid w:val="009F0DF7"/>
    <w:rsid w:val="009F1426"/>
    <w:rsid w:val="009F146D"/>
    <w:rsid w:val="009F2116"/>
    <w:rsid w:val="009F24AF"/>
    <w:rsid w:val="009F29D4"/>
    <w:rsid w:val="009F3576"/>
    <w:rsid w:val="009F38C3"/>
    <w:rsid w:val="009F3A30"/>
    <w:rsid w:val="009F3AD5"/>
    <w:rsid w:val="009F3AFF"/>
    <w:rsid w:val="009F3BA4"/>
    <w:rsid w:val="009F41F3"/>
    <w:rsid w:val="009F4E12"/>
    <w:rsid w:val="009F5ACC"/>
    <w:rsid w:val="009F5CC6"/>
    <w:rsid w:val="009F5E28"/>
    <w:rsid w:val="009F603E"/>
    <w:rsid w:val="009F62FD"/>
    <w:rsid w:val="009F65D6"/>
    <w:rsid w:val="009F65EB"/>
    <w:rsid w:val="009F6842"/>
    <w:rsid w:val="009F6A11"/>
    <w:rsid w:val="009F6F12"/>
    <w:rsid w:val="009F70A2"/>
    <w:rsid w:val="009F711A"/>
    <w:rsid w:val="009F7556"/>
    <w:rsid w:val="009F78D4"/>
    <w:rsid w:val="009F7982"/>
    <w:rsid w:val="009F7D48"/>
    <w:rsid w:val="00A002CD"/>
    <w:rsid w:val="00A006DC"/>
    <w:rsid w:val="00A00729"/>
    <w:rsid w:val="00A00C9F"/>
    <w:rsid w:val="00A01A86"/>
    <w:rsid w:val="00A01C48"/>
    <w:rsid w:val="00A01C7E"/>
    <w:rsid w:val="00A029E1"/>
    <w:rsid w:val="00A02A31"/>
    <w:rsid w:val="00A02F1B"/>
    <w:rsid w:val="00A02F3A"/>
    <w:rsid w:val="00A03937"/>
    <w:rsid w:val="00A0397E"/>
    <w:rsid w:val="00A039FA"/>
    <w:rsid w:val="00A03B67"/>
    <w:rsid w:val="00A045C8"/>
    <w:rsid w:val="00A047E2"/>
    <w:rsid w:val="00A0499A"/>
    <w:rsid w:val="00A04AAD"/>
    <w:rsid w:val="00A05014"/>
    <w:rsid w:val="00A0509A"/>
    <w:rsid w:val="00A055D3"/>
    <w:rsid w:val="00A05D2C"/>
    <w:rsid w:val="00A05D94"/>
    <w:rsid w:val="00A05EFB"/>
    <w:rsid w:val="00A06460"/>
    <w:rsid w:val="00A06695"/>
    <w:rsid w:val="00A0669C"/>
    <w:rsid w:val="00A06A4B"/>
    <w:rsid w:val="00A06BA7"/>
    <w:rsid w:val="00A06F2E"/>
    <w:rsid w:val="00A0718D"/>
    <w:rsid w:val="00A07218"/>
    <w:rsid w:val="00A07D33"/>
    <w:rsid w:val="00A100D4"/>
    <w:rsid w:val="00A10290"/>
    <w:rsid w:val="00A10638"/>
    <w:rsid w:val="00A107F9"/>
    <w:rsid w:val="00A10ABC"/>
    <w:rsid w:val="00A11017"/>
    <w:rsid w:val="00A11047"/>
    <w:rsid w:val="00A11260"/>
    <w:rsid w:val="00A11510"/>
    <w:rsid w:val="00A1176A"/>
    <w:rsid w:val="00A1192A"/>
    <w:rsid w:val="00A11DD5"/>
    <w:rsid w:val="00A1203D"/>
    <w:rsid w:val="00A127EC"/>
    <w:rsid w:val="00A12882"/>
    <w:rsid w:val="00A129FC"/>
    <w:rsid w:val="00A12BE1"/>
    <w:rsid w:val="00A134BF"/>
    <w:rsid w:val="00A13DFA"/>
    <w:rsid w:val="00A140CF"/>
    <w:rsid w:val="00A149FE"/>
    <w:rsid w:val="00A1564C"/>
    <w:rsid w:val="00A157B0"/>
    <w:rsid w:val="00A15C05"/>
    <w:rsid w:val="00A1745A"/>
    <w:rsid w:val="00A17598"/>
    <w:rsid w:val="00A17676"/>
    <w:rsid w:val="00A178A5"/>
    <w:rsid w:val="00A17C07"/>
    <w:rsid w:val="00A17E1F"/>
    <w:rsid w:val="00A17EAD"/>
    <w:rsid w:val="00A17F31"/>
    <w:rsid w:val="00A20231"/>
    <w:rsid w:val="00A204B2"/>
    <w:rsid w:val="00A204ED"/>
    <w:rsid w:val="00A216BD"/>
    <w:rsid w:val="00A217EC"/>
    <w:rsid w:val="00A21D24"/>
    <w:rsid w:val="00A220B5"/>
    <w:rsid w:val="00A22305"/>
    <w:rsid w:val="00A22672"/>
    <w:rsid w:val="00A2283D"/>
    <w:rsid w:val="00A22BAF"/>
    <w:rsid w:val="00A23287"/>
    <w:rsid w:val="00A24479"/>
    <w:rsid w:val="00A244E0"/>
    <w:rsid w:val="00A2463B"/>
    <w:rsid w:val="00A24BDB"/>
    <w:rsid w:val="00A24F60"/>
    <w:rsid w:val="00A251AF"/>
    <w:rsid w:val="00A25436"/>
    <w:rsid w:val="00A25ECC"/>
    <w:rsid w:val="00A26816"/>
    <w:rsid w:val="00A26A54"/>
    <w:rsid w:val="00A27670"/>
    <w:rsid w:val="00A27AAD"/>
    <w:rsid w:val="00A27C07"/>
    <w:rsid w:val="00A27E18"/>
    <w:rsid w:val="00A27EE6"/>
    <w:rsid w:val="00A27F33"/>
    <w:rsid w:val="00A30133"/>
    <w:rsid w:val="00A30172"/>
    <w:rsid w:val="00A30DD0"/>
    <w:rsid w:val="00A30F77"/>
    <w:rsid w:val="00A31498"/>
    <w:rsid w:val="00A31663"/>
    <w:rsid w:val="00A3168C"/>
    <w:rsid w:val="00A31BB2"/>
    <w:rsid w:val="00A31D2E"/>
    <w:rsid w:val="00A326A5"/>
    <w:rsid w:val="00A3270B"/>
    <w:rsid w:val="00A32912"/>
    <w:rsid w:val="00A33EEC"/>
    <w:rsid w:val="00A345D7"/>
    <w:rsid w:val="00A34769"/>
    <w:rsid w:val="00A3497B"/>
    <w:rsid w:val="00A34C9C"/>
    <w:rsid w:val="00A35D97"/>
    <w:rsid w:val="00A36468"/>
    <w:rsid w:val="00A36BE0"/>
    <w:rsid w:val="00A36D45"/>
    <w:rsid w:val="00A374A7"/>
    <w:rsid w:val="00A3766C"/>
    <w:rsid w:val="00A378AE"/>
    <w:rsid w:val="00A40005"/>
    <w:rsid w:val="00A400F4"/>
    <w:rsid w:val="00A417C9"/>
    <w:rsid w:val="00A41E1F"/>
    <w:rsid w:val="00A41FF1"/>
    <w:rsid w:val="00A41FFD"/>
    <w:rsid w:val="00A422C5"/>
    <w:rsid w:val="00A424BA"/>
    <w:rsid w:val="00A42588"/>
    <w:rsid w:val="00A42720"/>
    <w:rsid w:val="00A42CED"/>
    <w:rsid w:val="00A4324F"/>
    <w:rsid w:val="00A43E94"/>
    <w:rsid w:val="00A440EB"/>
    <w:rsid w:val="00A443CC"/>
    <w:rsid w:val="00A45085"/>
    <w:rsid w:val="00A451A1"/>
    <w:rsid w:val="00A45F57"/>
    <w:rsid w:val="00A46C7E"/>
    <w:rsid w:val="00A46D20"/>
    <w:rsid w:val="00A4761B"/>
    <w:rsid w:val="00A478C3"/>
    <w:rsid w:val="00A47B0C"/>
    <w:rsid w:val="00A47CAC"/>
    <w:rsid w:val="00A47DA9"/>
    <w:rsid w:val="00A50545"/>
    <w:rsid w:val="00A50F3C"/>
    <w:rsid w:val="00A50F7F"/>
    <w:rsid w:val="00A51533"/>
    <w:rsid w:val="00A51858"/>
    <w:rsid w:val="00A52231"/>
    <w:rsid w:val="00A522B4"/>
    <w:rsid w:val="00A5230D"/>
    <w:rsid w:val="00A52BC4"/>
    <w:rsid w:val="00A53300"/>
    <w:rsid w:val="00A535CD"/>
    <w:rsid w:val="00A53EC4"/>
    <w:rsid w:val="00A54F9B"/>
    <w:rsid w:val="00A5593A"/>
    <w:rsid w:val="00A55D3D"/>
    <w:rsid w:val="00A55E08"/>
    <w:rsid w:val="00A56098"/>
    <w:rsid w:val="00A560A1"/>
    <w:rsid w:val="00A56477"/>
    <w:rsid w:val="00A56632"/>
    <w:rsid w:val="00A56648"/>
    <w:rsid w:val="00A56AB0"/>
    <w:rsid w:val="00A56B9D"/>
    <w:rsid w:val="00A572AB"/>
    <w:rsid w:val="00A5730F"/>
    <w:rsid w:val="00A57411"/>
    <w:rsid w:val="00A57827"/>
    <w:rsid w:val="00A57F26"/>
    <w:rsid w:val="00A60196"/>
    <w:rsid w:val="00A604CB"/>
    <w:rsid w:val="00A60558"/>
    <w:rsid w:val="00A60B38"/>
    <w:rsid w:val="00A60B63"/>
    <w:rsid w:val="00A61141"/>
    <w:rsid w:val="00A61210"/>
    <w:rsid w:val="00A61830"/>
    <w:rsid w:val="00A619D4"/>
    <w:rsid w:val="00A61BBE"/>
    <w:rsid w:val="00A61C85"/>
    <w:rsid w:val="00A62535"/>
    <w:rsid w:val="00A633B8"/>
    <w:rsid w:val="00A635E3"/>
    <w:rsid w:val="00A640F4"/>
    <w:rsid w:val="00A6426B"/>
    <w:rsid w:val="00A642EC"/>
    <w:rsid w:val="00A64921"/>
    <w:rsid w:val="00A65910"/>
    <w:rsid w:val="00A65B59"/>
    <w:rsid w:val="00A65C4B"/>
    <w:rsid w:val="00A66111"/>
    <w:rsid w:val="00A66580"/>
    <w:rsid w:val="00A66640"/>
    <w:rsid w:val="00A668A0"/>
    <w:rsid w:val="00A66B98"/>
    <w:rsid w:val="00A674F3"/>
    <w:rsid w:val="00A677A2"/>
    <w:rsid w:val="00A67B88"/>
    <w:rsid w:val="00A67CAA"/>
    <w:rsid w:val="00A704BB"/>
    <w:rsid w:val="00A706E0"/>
    <w:rsid w:val="00A70A98"/>
    <w:rsid w:val="00A71162"/>
    <w:rsid w:val="00A7182F"/>
    <w:rsid w:val="00A71969"/>
    <w:rsid w:val="00A71D35"/>
    <w:rsid w:val="00A71F9F"/>
    <w:rsid w:val="00A7201C"/>
    <w:rsid w:val="00A725AD"/>
    <w:rsid w:val="00A72743"/>
    <w:rsid w:val="00A72AA4"/>
    <w:rsid w:val="00A72B72"/>
    <w:rsid w:val="00A73778"/>
    <w:rsid w:val="00A73D25"/>
    <w:rsid w:val="00A7470F"/>
    <w:rsid w:val="00A74774"/>
    <w:rsid w:val="00A74AB0"/>
    <w:rsid w:val="00A74C8C"/>
    <w:rsid w:val="00A74D1F"/>
    <w:rsid w:val="00A74EB6"/>
    <w:rsid w:val="00A75C67"/>
    <w:rsid w:val="00A75DD8"/>
    <w:rsid w:val="00A7663D"/>
    <w:rsid w:val="00A76F88"/>
    <w:rsid w:val="00A771D5"/>
    <w:rsid w:val="00A7799B"/>
    <w:rsid w:val="00A805AE"/>
    <w:rsid w:val="00A80E75"/>
    <w:rsid w:val="00A81989"/>
    <w:rsid w:val="00A819B3"/>
    <w:rsid w:val="00A81AAF"/>
    <w:rsid w:val="00A81FA3"/>
    <w:rsid w:val="00A81FA6"/>
    <w:rsid w:val="00A8221F"/>
    <w:rsid w:val="00A82262"/>
    <w:rsid w:val="00A82BEF"/>
    <w:rsid w:val="00A82D9A"/>
    <w:rsid w:val="00A82E04"/>
    <w:rsid w:val="00A8398A"/>
    <w:rsid w:val="00A83BC1"/>
    <w:rsid w:val="00A83F50"/>
    <w:rsid w:val="00A84B85"/>
    <w:rsid w:val="00A84B99"/>
    <w:rsid w:val="00A84E8E"/>
    <w:rsid w:val="00A8532A"/>
    <w:rsid w:val="00A8539D"/>
    <w:rsid w:val="00A8595E"/>
    <w:rsid w:val="00A85A86"/>
    <w:rsid w:val="00A85AAA"/>
    <w:rsid w:val="00A85ABA"/>
    <w:rsid w:val="00A85BBD"/>
    <w:rsid w:val="00A863D4"/>
    <w:rsid w:val="00A865C8"/>
    <w:rsid w:val="00A86D15"/>
    <w:rsid w:val="00A87268"/>
    <w:rsid w:val="00A87624"/>
    <w:rsid w:val="00A87CBC"/>
    <w:rsid w:val="00A87EC0"/>
    <w:rsid w:val="00A90B6C"/>
    <w:rsid w:val="00A90EBB"/>
    <w:rsid w:val="00A90EBC"/>
    <w:rsid w:val="00A917A0"/>
    <w:rsid w:val="00A91CE7"/>
    <w:rsid w:val="00A91DF7"/>
    <w:rsid w:val="00A92197"/>
    <w:rsid w:val="00A92D7D"/>
    <w:rsid w:val="00A92DF9"/>
    <w:rsid w:val="00A92F76"/>
    <w:rsid w:val="00A92F9C"/>
    <w:rsid w:val="00A930E2"/>
    <w:rsid w:val="00A936A4"/>
    <w:rsid w:val="00A93D3D"/>
    <w:rsid w:val="00A93EE5"/>
    <w:rsid w:val="00A940C0"/>
    <w:rsid w:val="00A949CA"/>
    <w:rsid w:val="00A94ED8"/>
    <w:rsid w:val="00A952E4"/>
    <w:rsid w:val="00A955AD"/>
    <w:rsid w:val="00A9583C"/>
    <w:rsid w:val="00A95B10"/>
    <w:rsid w:val="00A95B7A"/>
    <w:rsid w:val="00A9623D"/>
    <w:rsid w:val="00A96451"/>
    <w:rsid w:val="00A96B21"/>
    <w:rsid w:val="00A971B9"/>
    <w:rsid w:val="00A979DB"/>
    <w:rsid w:val="00A97B1B"/>
    <w:rsid w:val="00AA0040"/>
    <w:rsid w:val="00AA01E1"/>
    <w:rsid w:val="00AA04E5"/>
    <w:rsid w:val="00AA06DB"/>
    <w:rsid w:val="00AA08EE"/>
    <w:rsid w:val="00AA096F"/>
    <w:rsid w:val="00AA0CCE"/>
    <w:rsid w:val="00AA0DA8"/>
    <w:rsid w:val="00AA0DCF"/>
    <w:rsid w:val="00AA12E8"/>
    <w:rsid w:val="00AA1417"/>
    <w:rsid w:val="00AA180C"/>
    <w:rsid w:val="00AA1DAB"/>
    <w:rsid w:val="00AA246A"/>
    <w:rsid w:val="00AA25C1"/>
    <w:rsid w:val="00AA3B78"/>
    <w:rsid w:val="00AA5093"/>
    <w:rsid w:val="00AA5E57"/>
    <w:rsid w:val="00AA60F5"/>
    <w:rsid w:val="00AA6687"/>
    <w:rsid w:val="00AA6A9F"/>
    <w:rsid w:val="00AA6B50"/>
    <w:rsid w:val="00AA70DF"/>
    <w:rsid w:val="00AA7115"/>
    <w:rsid w:val="00AA72D9"/>
    <w:rsid w:val="00AA7373"/>
    <w:rsid w:val="00AA7395"/>
    <w:rsid w:val="00AA7BB3"/>
    <w:rsid w:val="00AA7C73"/>
    <w:rsid w:val="00AA7E50"/>
    <w:rsid w:val="00AA7F20"/>
    <w:rsid w:val="00AB0498"/>
    <w:rsid w:val="00AB05EA"/>
    <w:rsid w:val="00AB0E46"/>
    <w:rsid w:val="00AB1B2A"/>
    <w:rsid w:val="00AB1CC0"/>
    <w:rsid w:val="00AB1D48"/>
    <w:rsid w:val="00AB1DBC"/>
    <w:rsid w:val="00AB21D7"/>
    <w:rsid w:val="00AB23AA"/>
    <w:rsid w:val="00AB258A"/>
    <w:rsid w:val="00AB26AC"/>
    <w:rsid w:val="00AB2943"/>
    <w:rsid w:val="00AB3301"/>
    <w:rsid w:val="00AB3525"/>
    <w:rsid w:val="00AB35A3"/>
    <w:rsid w:val="00AB3CEF"/>
    <w:rsid w:val="00AB3E9C"/>
    <w:rsid w:val="00AB4519"/>
    <w:rsid w:val="00AB4555"/>
    <w:rsid w:val="00AB46D6"/>
    <w:rsid w:val="00AB4816"/>
    <w:rsid w:val="00AB5400"/>
    <w:rsid w:val="00AB5D59"/>
    <w:rsid w:val="00AB5F55"/>
    <w:rsid w:val="00AB68D9"/>
    <w:rsid w:val="00AB7741"/>
    <w:rsid w:val="00AB7A92"/>
    <w:rsid w:val="00AB7DF4"/>
    <w:rsid w:val="00AB7E5C"/>
    <w:rsid w:val="00AC030A"/>
    <w:rsid w:val="00AC0BAC"/>
    <w:rsid w:val="00AC0C23"/>
    <w:rsid w:val="00AC11E0"/>
    <w:rsid w:val="00AC1723"/>
    <w:rsid w:val="00AC1C61"/>
    <w:rsid w:val="00AC1D5F"/>
    <w:rsid w:val="00AC245D"/>
    <w:rsid w:val="00AC2561"/>
    <w:rsid w:val="00AC2692"/>
    <w:rsid w:val="00AC26BD"/>
    <w:rsid w:val="00AC3626"/>
    <w:rsid w:val="00AC3682"/>
    <w:rsid w:val="00AC43DE"/>
    <w:rsid w:val="00AC45B8"/>
    <w:rsid w:val="00AC4746"/>
    <w:rsid w:val="00AC4C83"/>
    <w:rsid w:val="00AC4D47"/>
    <w:rsid w:val="00AC4F3B"/>
    <w:rsid w:val="00AC5104"/>
    <w:rsid w:val="00AC5AE4"/>
    <w:rsid w:val="00AC5F53"/>
    <w:rsid w:val="00AC5FBA"/>
    <w:rsid w:val="00AC6C81"/>
    <w:rsid w:val="00AC6DD2"/>
    <w:rsid w:val="00AC6EF6"/>
    <w:rsid w:val="00AC7301"/>
    <w:rsid w:val="00AC775E"/>
    <w:rsid w:val="00AC7CF7"/>
    <w:rsid w:val="00AC7EDC"/>
    <w:rsid w:val="00AD080B"/>
    <w:rsid w:val="00AD09CC"/>
    <w:rsid w:val="00AD0E1F"/>
    <w:rsid w:val="00AD0E32"/>
    <w:rsid w:val="00AD0E5E"/>
    <w:rsid w:val="00AD131C"/>
    <w:rsid w:val="00AD174E"/>
    <w:rsid w:val="00AD20BA"/>
    <w:rsid w:val="00AD260C"/>
    <w:rsid w:val="00AD323E"/>
    <w:rsid w:val="00AD332A"/>
    <w:rsid w:val="00AD3C7E"/>
    <w:rsid w:val="00AD44E7"/>
    <w:rsid w:val="00AD47DE"/>
    <w:rsid w:val="00AD4C08"/>
    <w:rsid w:val="00AD519C"/>
    <w:rsid w:val="00AD519E"/>
    <w:rsid w:val="00AD5300"/>
    <w:rsid w:val="00AD5339"/>
    <w:rsid w:val="00AD5349"/>
    <w:rsid w:val="00AD5476"/>
    <w:rsid w:val="00AD586F"/>
    <w:rsid w:val="00AD5D15"/>
    <w:rsid w:val="00AD5D9E"/>
    <w:rsid w:val="00AD6103"/>
    <w:rsid w:val="00AD68AD"/>
    <w:rsid w:val="00AD723F"/>
    <w:rsid w:val="00AD758C"/>
    <w:rsid w:val="00AD7D01"/>
    <w:rsid w:val="00AE07FF"/>
    <w:rsid w:val="00AE0870"/>
    <w:rsid w:val="00AE08CF"/>
    <w:rsid w:val="00AE1163"/>
    <w:rsid w:val="00AE153D"/>
    <w:rsid w:val="00AE19CB"/>
    <w:rsid w:val="00AE1A67"/>
    <w:rsid w:val="00AE1ED8"/>
    <w:rsid w:val="00AE25CF"/>
    <w:rsid w:val="00AE288B"/>
    <w:rsid w:val="00AE2E64"/>
    <w:rsid w:val="00AE2E69"/>
    <w:rsid w:val="00AE3504"/>
    <w:rsid w:val="00AE37BD"/>
    <w:rsid w:val="00AE37ED"/>
    <w:rsid w:val="00AE3BFF"/>
    <w:rsid w:val="00AE42B3"/>
    <w:rsid w:val="00AE4BC9"/>
    <w:rsid w:val="00AE5C50"/>
    <w:rsid w:val="00AE5F0F"/>
    <w:rsid w:val="00AE6462"/>
    <w:rsid w:val="00AE681B"/>
    <w:rsid w:val="00AE6A2A"/>
    <w:rsid w:val="00AE6A57"/>
    <w:rsid w:val="00AE6C41"/>
    <w:rsid w:val="00AE6F03"/>
    <w:rsid w:val="00AE6FFC"/>
    <w:rsid w:val="00AE7295"/>
    <w:rsid w:val="00AE7942"/>
    <w:rsid w:val="00AE7DEF"/>
    <w:rsid w:val="00AE7F4A"/>
    <w:rsid w:val="00AF0D79"/>
    <w:rsid w:val="00AF0ED8"/>
    <w:rsid w:val="00AF12B2"/>
    <w:rsid w:val="00AF130B"/>
    <w:rsid w:val="00AF154B"/>
    <w:rsid w:val="00AF2050"/>
    <w:rsid w:val="00AF2149"/>
    <w:rsid w:val="00AF236D"/>
    <w:rsid w:val="00AF2C6A"/>
    <w:rsid w:val="00AF2D9E"/>
    <w:rsid w:val="00AF2FEF"/>
    <w:rsid w:val="00AF3410"/>
    <w:rsid w:val="00AF36CF"/>
    <w:rsid w:val="00AF3A65"/>
    <w:rsid w:val="00AF4CC1"/>
    <w:rsid w:val="00AF4D1D"/>
    <w:rsid w:val="00AF4F40"/>
    <w:rsid w:val="00AF5128"/>
    <w:rsid w:val="00AF5A1A"/>
    <w:rsid w:val="00AF5C2E"/>
    <w:rsid w:val="00AF6009"/>
    <w:rsid w:val="00AF63E2"/>
    <w:rsid w:val="00AF6B3C"/>
    <w:rsid w:val="00AF6BA7"/>
    <w:rsid w:val="00AF7A1A"/>
    <w:rsid w:val="00B00212"/>
    <w:rsid w:val="00B004CF"/>
    <w:rsid w:val="00B0058E"/>
    <w:rsid w:val="00B006BC"/>
    <w:rsid w:val="00B0072D"/>
    <w:rsid w:val="00B007E9"/>
    <w:rsid w:val="00B0084D"/>
    <w:rsid w:val="00B009BD"/>
    <w:rsid w:val="00B00E08"/>
    <w:rsid w:val="00B00E3B"/>
    <w:rsid w:val="00B00F88"/>
    <w:rsid w:val="00B0119D"/>
    <w:rsid w:val="00B011CC"/>
    <w:rsid w:val="00B01560"/>
    <w:rsid w:val="00B01B1A"/>
    <w:rsid w:val="00B01FC6"/>
    <w:rsid w:val="00B0234E"/>
    <w:rsid w:val="00B025C4"/>
    <w:rsid w:val="00B02A6C"/>
    <w:rsid w:val="00B03287"/>
    <w:rsid w:val="00B034A8"/>
    <w:rsid w:val="00B03847"/>
    <w:rsid w:val="00B03FCD"/>
    <w:rsid w:val="00B044B3"/>
    <w:rsid w:val="00B04C7C"/>
    <w:rsid w:val="00B052AE"/>
    <w:rsid w:val="00B05418"/>
    <w:rsid w:val="00B0570C"/>
    <w:rsid w:val="00B06A92"/>
    <w:rsid w:val="00B07077"/>
    <w:rsid w:val="00B07137"/>
    <w:rsid w:val="00B078A2"/>
    <w:rsid w:val="00B07E2E"/>
    <w:rsid w:val="00B109DC"/>
    <w:rsid w:val="00B1165A"/>
    <w:rsid w:val="00B11955"/>
    <w:rsid w:val="00B11C93"/>
    <w:rsid w:val="00B1243D"/>
    <w:rsid w:val="00B12504"/>
    <w:rsid w:val="00B13087"/>
    <w:rsid w:val="00B130AA"/>
    <w:rsid w:val="00B1315A"/>
    <w:rsid w:val="00B134A8"/>
    <w:rsid w:val="00B1352D"/>
    <w:rsid w:val="00B14141"/>
    <w:rsid w:val="00B14B2E"/>
    <w:rsid w:val="00B15849"/>
    <w:rsid w:val="00B15874"/>
    <w:rsid w:val="00B16C2A"/>
    <w:rsid w:val="00B170E9"/>
    <w:rsid w:val="00B17B9B"/>
    <w:rsid w:val="00B2029F"/>
    <w:rsid w:val="00B20531"/>
    <w:rsid w:val="00B20634"/>
    <w:rsid w:val="00B20AF7"/>
    <w:rsid w:val="00B20C0B"/>
    <w:rsid w:val="00B20D7F"/>
    <w:rsid w:val="00B20EA7"/>
    <w:rsid w:val="00B21A39"/>
    <w:rsid w:val="00B222E2"/>
    <w:rsid w:val="00B22787"/>
    <w:rsid w:val="00B22840"/>
    <w:rsid w:val="00B22EEF"/>
    <w:rsid w:val="00B231D8"/>
    <w:rsid w:val="00B233F6"/>
    <w:rsid w:val="00B23A0C"/>
    <w:rsid w:val="00B23C23"/>
    <w:rsid w:val="00B23CD4"/>
    <w:rsid w:val="00B23E3B"/>
    <w:rsid w:val="00B243E9"/>
    <w:rsid w:val="00B25722"/>
    <w:rsid w:val="00B259B4"/>
    <w:rsid w:val="00B25A6F"/>
    <w:rsid w:val="00B25C4D"/>
    <w:rsid w:val="00B25F8B"/>
    <w:rsid w:val="00B26049"/>
    <w:rsid w:val="00B26983"/>
    <w:rsid w:val="00B31800"/>
    <w:rsid w:val="00B31B26"/>
    <w:rsid w:val="00B31E59"/>
    <w:rsid w:val="00B31FA0"/>
    <w:rsid w:val="00B31FE5"/>
    <w:rsid w:val="00B32298"/>
    <w:rsid w:val="00B33673"/>
    <w:rsid w:val="00B34E79"/>
    <w:rsid w:val="00B354A5"/>
    <w:rsid w:val="00B35527"/>
    <w:rsid w:val="00B35739"/>
    <w:rsid w:val="00B3579B"/>
    <w:rsid w:val="00B35A2A"/>
    <w:rsid w:val="00B35CFE"/>
    <w:rsid w:val="00B3613A"/>
    <w:rsid w:val="00B366AD"/>
    <w:rsid w:val="00B36AE5"/>
    <w:rsid w:val="00B36E8C"/>
    <w:rsid w:val="00B37521"/>
    <w:rsid w:val="00B375EB"/>
    <w:rsid w:val="00B37716"/>
    <w:rsid w:val="00B37848"/>
    <w:rsid w:val="00B37CC4"/>
    <w:rsid w:val="00B37D08"/>
    <w:rsid w:val="00B40020"/>
    <w:rsid w:val="00B40169"/>
    <w:rsid w:val="00B4021E"/>
    <w:rsid w:val="00B402EB"/>
    <w:rsid w:val="00B40346"/>
    <w:rsid w:val="00B405AA"/>
    <w:rsid w:val="00B40E5D"/>
    <w:rsid w:val="00B41103"/>
    <w:rsid w:val="00B414CD"/>
    <w:rsid w:val="00B41734"/>
    <w:rsid w:val="00B42772"/>
    <w:rsid w:val="00B4277C"/>
    <w:rsid w:val="00B435DD"/>
    <w:rsid w:val="00B43AB3"/>
    <w:rsid w:val="00B43B64"/>
    <w:rsid w:val="00B44996"/>
    <w:rsid w:val="00B44BA0"/>
    <w:rsid w:val="00B4525B"/>
    <w:rsid w:val="00B4565F"/>
    <w:rsid w:val="00B4589A"/>
    <w:rsid w:val="00B45D57"/>
    <w:rsid w:val="00B4616D"/>
    <w:rsid w:val="00B46ED0"/>
    <w:rsid w:val="00B472F8"/>
    <w:rsid w:val="00B47A70"/>
    <w:rsid w:val="00B47BF7"/>
    <w:rsid w:val="00B47DB4"/>
    <w:rsid w:val="00B47E76"/>
    <w:rsid w:val="00B5008A"/>
    <w:rsid w:val="00B503B3"/>
    <w:rsid w:val="00B50740"/>
    <w:rsid w:val="00B50A40"/>
    <w:rsid w:val="00B50D92"/>
    <w:rsid w:val="00B513B2"/>
    <w:rsid w:val="00B513CC"/>
    <w:rsid w:val="00B51FFC"/>
    <w:rsid w:val="00B5206D"/>
    <w:rsid w:val="00B52C24"/>
    <w:rsid w:val="00B536E6"/>
    <w:rsid w:val="00B5375A"/>
    <w:rsid w:val="00B53B58"/>
    <w:rsid w:val="00B53B6C"/>
    <w:rsid w:val="00B547E3"/>
    <w:rsid w:val="00B54A78"/>
    <w:rsid w:val="00B55741"/>
    <w:rsid w:val="00B55D94"/>
    <w:rsid w:val="00B55F83"/>
    <w:rsid w:val="00B56167"/>
    <w:rsid w:val="00B562E2"/>
    <w:rsid w:val="00B56903"/>
    <w:rsid w:val="00B56A37"/>
    <w:rsid w:val="00B56A41"/>
    <w:rsid w:val="00B57042"/>
    <w:rsid w:val="00B5715B"/>
    <w:rsid w:val="00B57598"/>
    <w:rsid w:val="00B57921"/>
    <w:rsid w:val="00B57C36"/>
    <w:rsid w:val="00B57E9A"/>
    <w:rsid w:val="00B57EC0"/>
    <w:rsid w:val="00B6057D"/>
    <w:rsid w:val="00B605B2"/>
    <w:rsid w:val="00B61050"/>
    <w:rsid w:val="00B616AB"/>
    <w:rsid w:val="00B618B1"/>
    <w:rsid w:val="00B61C40"/>
    <w:rsid w:val="00B621E1"/>
    <w:rsid w:val="00B62372"/>
    <w:rsid w:val="00B62C4F"/>
    <w:rsid w:val="00B62F58"/>
    <w:rsid w:val="00B62FAF"/>
    <w:rsid w:val="00B635EA"/>
    <w:rsid w:val="00B63C87"/>
    <w:rsid w:val="00B64411"/>
    <w:rsid w:val="00B64471"/>
    <w:rsid w:val="00B6460A"/>
    <w:rsid w:val="00B64CB7"/>
    <w:rsid w:val="00B65205"/>
    <w:rsid w:val="00B657BA"/>
    <w:rsid w:val="00B661C0"/>
    <w:rsid w:val="00B6628C"/>
    <w:rsid w:val="00B66320"/>
    <w:rsid w:val="00B6688A"/>
    <w:rsid w:val="00B67698"/>
    <w:rsid w:val="00B702EA"/>
    <w:rsid w:val="00B704CC"/>
    <w:rsid w:val="00B70932"/>
    <w:rsid w:val="00B70A67"/>
    <w:rsid w:val="00B70FA7"/>
    <w:rsid w:val="00B710CB"/>
    <w:rsid w:val="00B710F4"/>
    <w:rsid w:val="00B716AC"/>
    <w:rsid w:val="00B71760"/>
    <w:rsid w:val="00B71B23"/>
    <w:rsid w:val="00B7236D"/>
    <w:rsid w:val="00B7353B"/>
    <w:rsid w:val="00B743CB"/>
    <w:rsid w:val="00B743E8"/>
    <w:rsid w:val="00B744C3"/>
    <w:rsid w:val="00B74C26"/>
    <w:rsid w:val="00B75737"/>
    <w:rsid w:val="00B75AD0"/>
    <w:rsid w:val="00B75DE6"/>
    <w:rsid w:val="00B75FAF"/>
    <w:rsid w:val="00B75FB6"/>
    <w:rsid w:val="00B7617B"/>
    <w:rsid w:val="00B7623B"/>
    <w:rsid w:val="00B766AB"/>
    <w:rsid w:val="00B766EE"/>
    <w:rsid w:val="00B76A99"/>
    <w:rsid w:val="00B76C3D"/>
    <w:rsid w:val="00B7725C"/>
    <w:rsid w:val="00B80122"/>
    <w:rsid w:val="00B803E9"/>
    <w:rsid w:val="00B80730"/>
    <w:rsid w:val="00B80F74"/>
    <w:rsid w:val="00B80FE0"/>
    <w:rsid w:val="00B81649"/>
    <w:rsid w:val="00B81EF9"/>
    <w:rsid w:val="00B820EE"/>
    <w:rsid w:val="00B82398"/>
    <w:rsid w:val="00B82598"/>
    <w:rsid w:val="00B82869"/>
    <w:rsid w:val="00B82B60"/>
    <w:rsid w:val="00B82D58"/>
    <w:rsid w:val="00B82D77"/>
    <w:rsid w:val="00B830A5"/>
    <w:rsid w:val="00B832B1"/>
    <w:rsid w:val="00B83396"/>
    <w:rsid w:val="00B833B5"/>
    <w:rsid w:val="00B8356A"/>
    <w:rsid w:val="00B83A67"/>
    <w:rsid w:val="00B83AE7"/>
    <w:rsid w:val="00B8409C"/>
    <w:rsid w:val="00B840CC"/>
    <w:rsid w:val="00B84577"/>
    <w:rsid w:val="00B84BA8"/>
    <w:rsid w:val="00B84CF3"/>
    <w:rsid w:val="00B84E4B"/>
    <w:rsid w:val="00B854AF"/>
    <w:rsid w:val="00B8559B"/>
    <w:rsid w:val="00B85856"/>
    <w:rsid w:val="00B86150"/>
    <w:rsid w:val="00B867F2"/>
    <w:rsid w:val="00B86F5B"/>
    <w:rsid w:val="00B87502"/>
    <w:rsid w:val="00B877CD"/>
    <w:rsid w:val="00B902CF"/>
    <w:rsid w:val="00B90D41"/>
    <w:rsid w:val="00B9197E"/>
    <w:rsid w:val="00B91A19"/>
    <w:rsid w:val="00B91CDB"/>
    <w:rsid w:val="00B91FED"/>
    <w:rsid w:val="00B92884"/>
    <w:rsid w:val="00B92CB7"/>
    <w:rsid w:val="00B92EC9"/>
    <w:rsid w:val="00B93148"/>
    <w:rsid w:val="00B93346"/>
    <w:rsid w:val="00B934AB"/>
    <w:rsid w:val="00B9396A"/>
    <w:rsid w:val="00B93D8F"/>
    <w:rsid w:val="00B93E3D"/>
    <w:rsid w:val="00B94101"/>
    <w:rsid w:val="00B9446C"/>
    <w:rsid w:val="00B94478"/>
    <w:rsid w:val="00B9474D"/>
    <w:rsid w:val="00B94E50"/>
    <w:rsid w:val="00B95412"/>
    <w:rsid w:val="00B960E7"/>
    <w:rsid w:val="00B969F9"/>
    <w:rsid w:val="00B96D2B"/>
    <w:rsid w:val="00B974CB"/>
    <w:rsid w:val="00B9767C"/>
    <w:rsid w:val="00B977F7"/>
    <w:rsid w:val="00B97F11"/>
    <w:rsid w:val="00B97FE6"/>
    <w:rsid w:val="00BA000B"/>
    <w:rsid w:val="00BA0621"/>
    <w:rsid w:val="00BA0650"/>
    <w:rsid w:val="00BA0BB1"/>
    <w:rsid w:val="00BA1201"/>
    <w:rsid w:val="00BA1212"/>
    <w:rsid w:val="00BA1817"/>
    <w:rsid w:val="00BA201C"/>
    <w:rsid w:val="00BA2290"/>
    <w:rsid w:val="00BA25D3"/>
    <w:rsid w:val="00BA2951"/>
    <w:rsid w:val="00BA3681"/>
    <w:rsid w:val="00BA383E"/>
    <w:rsid w:val="00BA3AB7"/>
    <w:rsid w:val="00BA3BF7"/>
    <w:rsid w:val="00BA4007"/>
    <w:rsid w:val="00BA44D3"/>
    <w:rsid w:val="00BA46B6"/>
    <w:rsid w:val="00BA4769"/>
    <w:rsid w:val="00BA596C"/>
    <w:rsid w:val="00BA5DA4"/>
    <w:rsid w:val="00BA6199"/>
    <w:rsid w:val="00BA6717"/>
    <w:rsid w:val="00BA6B7F"/>
    <w:rsid w:val="00BA6DE9"/>
    <w:rsid w:val="00BB13B6"/>
    <w:rsid w:val="00BB1416"/>
    <w:rsid w:val="00BB14A8"/>
    <w:rsid w:val="00BB1966"/>
    <w:rsid w:val="00BB214B"/>
    <w:rsid w:val="00BB2184"/>
    <w:rsid w:val="00BB22B6"/>
    <w:rsid w:val="00BB28E2"/>
    <w:rsid w:val="00BB2C9A"/>
    <w:rsid w:val="00BB3A47"/>
    <w:rsid w:val="00BB3D9B"/>
    <w:rsid w:val="00BB3E30"/>
    <w:rsid w:val="00BB3FD5"/>
    <w:rsid w:val="00BB3FE2"/>
    <w:rsid w:val="00BB4339"/>
    <w:rsid w:val="00BB4351"/>
    <w:rsid w:val="00BB461A"/>
    <w:rsid w:val="00BB4BE6"/>
    <w:rsid w:val="00BB4D98"/>
    <w:rsid w:val="00BB530C"/>
    <w:rsid w:val="00BB56C5"/>
    <w:rsid w:val="00BB61DB"/>
    <w:rsid w:val="00BB6556"/>
    <w:rsid w:val="00BB65D1"/>
    <w:rsid w:val="00BB68FC"/>
    <w:rsid w:val="00BB6A80"/>
    <w:rsid w:val="00BB6F23"/>
    <w:rsid w:val="00BB7E82"/>
    <w:rsid w:val="00BC00B0"/>
    <w:rsid w:val="00BC0311"/>
    <w:rsid w:val="00BC169C"/>
    <w:rsid w:val="00BC1A2B"/>
    <w:rsid w:val="00BC2495"/>
    <w:rsid w:val="00BC2634"/>
    <w:rsid w:val="00BC2E0C"/>
    <w:rsid w:val="00BC30A9"/>
    <w:rsid w:val="00BC33E5"/>
    <w:rsid w:val="00BC3625"/>
    <w:rsid w:val="00BC3B67"/>
    <w:rsid w:val="00BC3CC3"/>
    <w:rsid w:val="00BC4A76"/>
    <w:rsid w:val="00BC4D7A"/>
    <w:rsid w:val="00BC5030"/>
    <w:rsid w:val="00BC56ED"/>
    <w:rsid w:val="00BC5B72"/>
    <w:rsid w:val="00BC5E6F"/>
    <w:rsid w:val="00BC6161"/>
    <w:rsid w:val="00BC6678"/>
    <w:rsid w:val="00BC6F1D"/>
    <w:rsid w:val="00BC740F"/>
    <w:rsid w:val="00BC7D93"/>
    <w:rsid w:val="00BC7F11"/>
    <w:rsid w:val="00BD0827"/>
    <w:rsid w:val="00BD0B2E"/>
    <w:rsid w:val="00BD0E8F"/>
    <w:rsid w:val="00BD131A"/>
    <w:rsid w:val="00BD1AE0"/>
    <w:rsid w:val="00BD1AE2"/>
    <w:rsid w:val="00BD1C0B"/>
    <w:rsid w:val="00BD206F"/>
    <w:rsid w:val="00BD22BF"/>
    <w:rsid w:val="00BD2B0A"/>
    <w:rsid w:val="00BD2CCD"/>
    <w:rsid w:val="00BD32A9"/>
    <w:rsid w:val="00BD32FD"/>
    <w:rsid w:val="00BD37FE"/>
    <w:rsid w:val="00BD3FEE"/>
    <w:rsid w:val="00BD42B1"/>
    <w:rsid w:val="00BD42CA"/>
    <w:rsid w:val="00BD4453"/>
    <w:rsid w:val="00BD49D9"/>
    <w:rsid w:val="00BD50AE"/>
    <w:rsid w:val="00BD5474"/>
    <w:rsid w:val="00BD5487"/>
    <w:rsid w:val="00BD57CE"/>
    <w:rsid w:val="00BD5B11"/>
    <w:rsid w:val="00BD5BD6"/>
    <w:rsid w:val="00BD5CBE"/>
    <w:rsid w:val="00BD5D17"/>
    <w:rsid w:val="00BD5F7D"/>
    <w:rsid w:val="00BD6B11"/>
    <w:rsid w:val="00BD7071"/>
    <w:rsid w:val="00BD70BA"/>
    <w:rsid w:val="00BD7A61"/>
    <w:rsid w:val="00BD7C9F"/>
    <w:rsid w:val="00BE0104"/>
    <w:rsid w:val="00BE0685"/>
    <w:rsid w:val="00BE0A41"/>
    <w:rsid w:val="00BE0EB1"/>
    <w:rsid w:val="00BE10EA"/>
    <w:rsid w:val="00BE1A3F"/>
    <w:rsid w:val="00BE1B04"/>
    <w:rsid w:val="00BE1DD7"/>
    <w:rsid w:val="00BE28FF"/>
    <w:rsid w:val="00BE2B9F"/>
    <w:rsid w:val="00BE2BCD"/>
    <w:rsid w:val="00BE2CF6"/>
    <w:rsid w:val="00BE3533"/>
    <w:rsid w:val="00BE3B96"/>
    <w:rsid w:val="00BE3CAB"/>
    <w:rsid w:val="00BE471C"/>
    <w:rsid w:val="00BE47DC"/>
    <w:rsid w:val="00BE481F"/>
    <w:rsid w:val="00BE48A9"/>
    <w:rsid w:val="00BE4A72"/>
    <w:rsid w:val="00BE4CCF"/>
    <w:rsid w:val="00BE59F4"/>
    <w:rsid w:val="00BE62A3"/>
    <w:rsid w:val="00BE632B"/>
    <w:rsid w:val="00BE64AF"/>
    <w:rsid w:val="00BE68B3"/>
    <w:rsid w:val="00BE6923"/>
    <w:rsid w:val="00BE7202"/>
    <w:rsid w:val="00BE77D3"/>
    <w:rsid w:val="00BE79DD"/>
    <w:rsid w:val="00BF02CF"/>
    <w:rsid w:val="00BF031D"/>
    <w:rsid w:val="00BF077D"/>
    <w:rsid w:val="00BF0A0E"/>
    <w:rsid w:val="00BF0C0C"/>
    <w:rsid w:val="00BF0D63"/>
    <w:rsid w:val="00BF15B1"/>
    <w:rsid w:val="00BF27E2"/>
    <w:rsid w:val="00BF2833"/>
    <w:rsid w:val="00BF2A53"/>
    <w:rsid w:val="00BF2BB5"/>
    <w:rsid w:val="00BF2C7D"/>
    <w:rsid w:val="00BF3285"/>
    <w:rsid w:val="00BF3620"/>
    <w:rsid w:val="00BF37DD"/>
    <w:rsid w:val="00BF3A6B"/>
    <w:rsid w:val="00BF419E"/>
    <w:rsid w:val="00BF42F9"/>
    <w:rsid w:val="00BF463E"/>
    <w:rsid w:val="00BF4A41"/>
    <w:rsid w:val="00BF4B7D"/>
    <w:rsid w:val="00BF578E"/>
    <w:rsid w:val="00BF5C8E"/>
    <w:rsid w:val="00BF5DB5"/>
    <w:rsid w:val="00BF5E9A"/>
    <w:rsid w:val="00BF6224"/>
    <w:rsid w:val="00BF6A57"/>
    <w:rsid w:val="00BF75DA"/>
    <w:rsid w:val="00BF7717"/>
    <w:rsid w:val="00BF7DEA"/>
    <w:rsid w:val="00BF7EBA"/>
    <w:rsid w:val="00C01057"/>
    <w:rsid w:val="00C0152E"/>
    <w:rsid w:val="00C01918"/>
    <w:rsid w:val="00C01D1C"/>
    <w:rsid w:val="00C02143"/>
    <w:rsid w:val="00C021DC"/>
    <w:rsid w:val="00C026C3"/>
    <w:rsid w:val="00C0282F"/>
    <w:rsid w:val="00C02AEB"/>
    <w:rsid w:val="00C02D62"/>
    <w:rsid w:val="00C0328E"/>
    <w:rsid w:val="00C0336A"/>
    <w:rsid w:val="00C0367E"/>
    <w:rsid w:val="00C038CF"/>
    <w:rsid w:val="00C039DC"/>
    <w:rsid w:val="00C03A55"/>
    <w:rsid w:val="00C03F28"/>
    <w:rsid w:val="00C0430F"/>
    <w:rsid w:val="00C04645"/>
    <w:rsid w:val="00C04A69"/>
    <w:rsid w:val="00C04BE0"/>
    <w:rsid w:val="00C04CF3"/>
    <w:rsid w:val="00C05534"/>
    <w:rsid w:val="00C057E4"/>
    <w:rsid w:val="00C05A17"/>
    <w:rsid w:val="00C05D4E"/>
    <w:rsid w:val="00C05E8C"/>
    <w:rsid w:val="00C06758"/>
    <w:rsid w:val="00C070C8"/>
    <w:rsid w:val="00C07FEC"/>
    <w:rsid w:val="00C10203"/>
    <w:rsid w:val="00C104F7"/>
    <w:rsid w:val="00C10B4A"/>
    <w:rsid w:val="00C10C50"/>
    <w:rsid w:val="00C1217C"/>
    <w:rsid w:val="00C12664"/>
    <w:rsid w:val="00C12955"/>
    <w:rsid w:val="00C1309E"/>
    <w:rsid w:val="00C131BC"/>
    <w:rsid w:val="00C1340C"/>
    <w:rsid w:val="00C13846"/>
    <w:rsid w:val="00C13DF7"/>
    <w:rsid w:val="00C146AD"/>
    <w:rsid w:val="00C148AF"/>
    <w:rsid w:val="00C148D4"/>
    <w:rsid w:val="00C14A45"/>
    <w:rsid w:val="00C14ED4"/>
    <w:rsid w:val="00C14F4A"/>
    <w:rsid w:val="00C15001"/>
    <w:rsid w:val="00C15AA5"/>
    <w:rsid w:val="00C15ABB"/>
    <w:rsid w:val="00C1658B"/>
    <w:rsid w:val="00C1662A"/>
    <w:rsid w:val="00C16913"/>
    <w:rsid w:val="00C16A1D"/>
    <w:rsid w:val="00C16CE2"/>
    <w:rsid w:val="00C16D56"/>
    <w:rsid w:val="00C1759A"/>
    <w:rsid w:val="00C17B73"/>
    <w:rsid w:val="00C20063"/>
    <w:rsid w:val="00C20552"/>
    <w:rsid w:val="00C20609"/>
    <w:rsid w:val="00C208B4"/>
    <w:rsid w:val="00C20AD8"/>
    <w:rsid w:val="00C20B64"/>
    <w:rsid w:val="00C20C9C"/>
    <w:rsid w:val="00C20D10"/>
    <w:rsid w:val="00C21243"/>
    <w:rsid w:val="00C21282"/>
    <w:rsid w:val="00C21CD2"/>
    <w:rsid w:val="00C21EFE"/>
    <w:rsid w:val="00C225D7"/>
    <w:rsid w:val="00C22B86"/>
    <w:rsid w:val="00C22FD5"/>
    <w:rsid w:val="00C23BDA"/>
    <w:rsid w:val="00C23C1D"/>
    <w:rsid w:val="00C248BB"/>
    <w:rsid w:val="00C248E9"/>
    <w:rsid w:val="00C24AE4"/>
    <w:rsid w:val="00C24B84"/>
    <w:rsid w:val="00C24BAD"/>
    <w:rsid w:val="00C24DE6"/>
    <w:rsid w:val="00C252C1"/>
    <w:rsid w:val="00C25BD2"/>
    <w:rsid w:val="00C263B0"/>
    <w:rsid w:val="00C2696A"/>
    <w:rsid w:val="00C26C2D"/>
    <w:rsid w:val="00C26EBB"/>
    <w:rsid w:val="00C27091"/>
    <w:rsid w:val="00C270C1"/>
    <w:rsid w:val="00C27507"/>
    <w:rsid w:val="00C27C09"/>
    <w:rsid w:val="00C301D9"/>
    <w:rsid w:val="00C304F5"/>
    <w:rsid w:val="00C30A07"/>
    <w:rsid w:val="00C30D60"/>
    <w:rsid w:val="00C319B5"/>
    <w:rsid w:val="00C31A56"/>
    <w:rsid w:val="00C31A5C"/>
    <w:rsid w:val="00C334C5"/>
    <w:rsid w:val="00C33A1F"/>
    <w:rsid w:val="00C33B24"/>
    <w:rsid w:val="00C33F55"/>
    <w:rsid w:val="00C34347"/>
    <w:rsid w:val="00C34B15"/>
    <w:rsid w:val="00C35261"/>
    <w:rsid w:val="00C35E5A"/>
    <w:rsid w:val="00C36269"/>
    <w:rsid w:val="00C36634"/>
    <w:rsid w:val="00C36D27"/>
    <w:rsid w:val="00C37B2B"/>
    <w:rsid w:val="00C40169"/>
    <w:rsid w:val="00C40868"/>
    <w:rsid w:val="00C40B4C"/>
    <w:rsid w:val="00C40E0D"/>
    <w:rsid w:val="00C41176"/>
    <w:rsid w:val="00C411FF"/>
    <w:rsid w:val="00C41A2F"/>
    <w:rsid w:val="00C41BB5"/>
    <w:rsid w:val="00C423F0"/>
    <w:rsid w:val="00C42435"/>
    <w:rsid w:val="00C430BD"/>
    <w:rsid w:val="00C43289"/>
    <w:rsid w:val="00C438D6"/>
    <w:rsid w:val="00C4398D"/>
    <w:rsid w:val="00C43C13"/>
    <w:rsid w:val="00C44229"/>
    <w:rsid w:val="00C443DC"/>
    <w:rsid w:val="00C44480"/>
    <w:rsid w:val="00C4475F"/>
    <w:rsid w:val="00C44986"/>
    <w:rsid w:val="00C449F5"/>
    <w:rsid w:val="00C44AA1"/>
    <w:rsid w:val="00C44B4D"/>
    <w:rsid w:val="00C45248"/>
    <w:rsid w:val="00C45455"/>
    <w:rsid w:val="00C45500"/>
    <w:rsid w:val="00C45948"/>
    <w:rsid w:val="00C465C0"/>
    <w:rsid w:val="00C46869"/>
    <w:rsid w:val="00C46CC0"/>
    <w:rsid w:val="00C46CC2"/>
    <w:rsid w:val="00C475B1"/>
    <w:rsid w:val="00C4764E"/>
    <w:rsid w:val="00C4787F"/>
    <w:rsid w:val="00C47921"/>
    <w:rsid w:val="00C47BCA"/>
    <w:rsid w:val="00C47CF9"/>
    <w:rsid w:val="00C50064"/>
    <w:rsid w:val="00C50484"/>
    <w:rsid w:val="00C517FD"/>
    <w:rsid w:val="00C51ABE"/>
    <w:rsid w:val="00C51CA1"/>
    <w:rsid w:val="00C51F32"/>
    <w:rsid w:val="00C51F40"/>
    <w:rsid w:val="00C52246"/>
    <w:rsid w:val="00C523DC"/>
    <w:rsid w:val="00C5255F"/>
    <w:rsid w:val="00C52D91"/>
    <w:rsid w:val="00C52F12"/>
    <w:rsid w:val="00C539B0"/>
    <w:rsid w:val="00C53C54"/>
    <w:rsid w:val="00C53D30"/>
    <w:rsid w:val="00C53EE1"/>
    <w:rsid w:val="00C53F3C"/>
    <w:rsid w:val="00C54101"/>
    <w:rsid w:val="00C54143"/>
    <w:rsid w:val="00C541E3"/>
    <w:rsid w:val="00C548AC"/>
    <w:rsid w:val="00C5530B"/>
    <w:rsid w:val="00C553A6"/>
    <w:rsid w:val="00C55889"/>
    <w:rsid w:val="00C55AFC"/>
    <w:rsid w:val="00C55CAD"/>
    <w:rsid w:val="00C56525"/>
    <w:rsid w:val="00C56A55"/>
    <w:rsid w:val="00C56D79"/>
    <w:rsid w:val="00C56E2D"/>
    <w:rsid w:val="00C56F02"/>
    <w:rsid w:val="00C57041"/>
    <w:rsid w:val="00C57F65"/>
    <w:rsid w:val="00C6084F"/>
    <w:rsid w:val="00C60BCF"/>
    <w:rsid w:val="00C61473"/>
    <w:rsid w:val="00C616F0"/>
    <w:rsid w:val="00C62EB3"/>
    <w:rsid w:val="00C62FE6"/>
    <w:rsid w:val="00C630B7"/>
    <w:rsid w:val="00C6337E"/>
    <w:rsid w:val="00C63942"/>
    <w:rsid w:val="00C64040"/>
    <w:rsid w:val="00C648B9"/>
    <w:rsid w:val="00C64B27"/>
    <w:rsid w:val="00C64B59"/>
    <w:rsid w:val="00C6569F"/>
    <w:rsid w:val="00C65CC2"/>
    <w:rsid w:val="00C66201"/>
    <w:rsid w:val="00C66DA3"/>
    <w:rsid w:val="00C67444"/>
    <w:rsid w:val="00C675F3"/>
    <w:rsid w:val="00C67674"/>
    <w:rsid w:val="00C67776"/>
    <w:rsid w:val="00C67AAF"/>
    <w:rsid w:val="00C67BE3"/>
    <w:rsid w:val="00C67E67"/>
    <w:rsid w:val="00C67F8C"/>
    <w:rsid w:val="00C704B7"/>
    <w:rsid w:val="00C70D03"/>
    <w:rsid w:val="00C70D77"/>
    <w:rsid w:val="00C712A7"/>
    <w:rsid w:val="00C7167C"/>
    <w:rsid w:val="00C716E5"/>
    <w:rsid w:val="00C71B61"/>
    <w:rsid w:val="00C71BBF"/>
    <w:rsid w:val="00C71C61"/>
    <w:rsid w:val="00C72EBB"/>
    <w:rsid w:val="00C72F57"/>
    <w:rsid w:val="00C73519"/>
    <w:rsid w:val="00C7384A"/>
    <w:rsid w:val="00C74363"/>
    <w:rsid w:val="00C7449D"/>
    <w:rsid w:val="00C74941"/>
    <w:rsid w:val="00C749B5"/>
    <w:rsid w:val="00C74FD7"/>
    <w:rsid w:val="00C75833"/>
    <w:rsid w:val="00C7599E"/>
    <w:rsid w:val="00C75AA1"/>
    <w:rsid w:val="00C7687C"/>
    <w:rsid w:val="00C76964"/>
    <w:rsid w:val="00C771AF"/>
    <w:rsid w:val="00C77540"/>
    <w:rsid w:val="00C77874"/>
    <w:rsid w:val="00C778E1"/>
    <w:rsid w:val="00C779AC"/>
    <w:rsid w:val="00C8069A"/>
    <w:rsid w:val="00C80933"/>
    <w:rsid w:val="00C80C70"/>
    <w:rsid w:val="00C80DED"/>
    <w:rsid w:val="00C80E1E"/>
    <w:rsid w:val="00C812E8"/>
    <w:rsid w:val="00C81E9B"/>
    <w:rsid w:val="00C82393"/>
    <w:rsid w:val="00C82550"/>
    <w:rsid w:val="00C82D38"/>
    <w:rsid w:val="00C82E98"/>
    <w:rsid w:val="00C83299"/>
    <w:rsid w:val="00C83723"/>
    <w:rsid w:val="00C83C15"/>
    <w:rsid w:val="00C83E2D"/>
    <w:rsid w:val="00C84DC3"/>
    <w:rsid w:val="00C85132"/>
    <w:rsid w:val="00C8565E"/>
    <w:rsid w:val="00C85B63"/>
    <w:rsid w:val="00C85C68"/>
    <w:rsid w:val="00C860E6"/>
    <w:rsid w:val="00C863E5"/>
    <w:rsid w:val="00C86CEF"/>
    <w:rsid w:val="00C9034C"/>
    <w:rsid w:val="00C90CA6"/>
    <w:rsid w:val="00C90FC8"/>
    <w:rsid w:val="00C91095"/>
    <w:rsid w:val="00C91294"/>
    <w:rsid w:val="00C91994"/>
    <w:rsid w:val="00C92062"/>
    <w:rsid w:val="00C92106"/>
    <w:rsid w:val="00C928DF"/>
    <w:rsid w:val="00C9294B"/>
    <w:rsid w:val="00C92959"/>
    <w:rsid w:val="00C9310E"/>
    <w:rsid w:val="00C933B3"/>
    <w:rsid w:val="00C9383A"/>
    <w:rsid w:val="00C93E91"/>
    <w:rsid w:val="00C9436D"/>
    <w:rsid w:val="00C94478"/>
    <w:rsid w:val="00C950D4"/>
    <w:rsid w:val="00C9518A"/>
    <w:rsid w:val="00C95607"/>
    <w:rsid w:val="00C95A2C"/>
    <w:rsid w:val="00C95A40"/>
    <w:rsid w:val="00C95B82"/>
    <w:rsid w:val="00C96243"/>
    <w:rsid w:val="00C96F4F"/>
    <w:rsid w:val="00C97060"/>
    <w:rsid w:val="00C976E7"/>
    <w:rsid w:val="00C9774A"/>
    <w:rsid w:val="00C9796F"/>
    <w:rsid w:val="00CA00BD"/>
    <w:rsid w:val="00CA0201"/>
    <w:rsid w:val="00CA06A6"/>
    <w:rsid w:val="00CA0B42"/>
    <w:rsid w:val="00CA0B81"/>
    <w:rsid w:val="00CA0EB8"/>
    <w:rsid w:val="00CA123A"/>
    <w:rsid w:val="00CA133B"/>
    <w:rsid w:val="00CA16B4"/>
    <w:rsid w:val="00CA1807"/>
    <w:rsid w:val="00CA1942"/>
    <w:rsid w:val="00CA1FC2"/>
    <w:rsid w:val="00CA21EE"/>
    <w:rsid w:val="00CA2212"/>
    <w:rsid w:val="00CA2681"/>
    <w:rsid w:val="00CA2726"/>
    <w:rsid w:val="00CA27B5"/>
    <w:rsid w:val="00CA2D66"/>
    <w:rsid w:val="00CA2EAB"/>
    <w:rsid w:val="00CA2F98"/>
    <w:rsid w:val="00CA3189"/>
    <w:rsid w:val="00CA320A"/>
    <w:rsid w:val="00CA4312"/>
    <w:rsid w:val="00CA45C1"/>
    <w:rsid w:val="00CA4704"/>
    <w:rsid w:val="00CA4AE3"/>
    <w:rsid w:val="00CA4AFE"/>
    <w:rsid w:val="00CA5EDD"/>
    <w:rsid w:val="00CA6186"/>
    <w:rsid w:val="00CA6AA4"/>
    <w:rsid w:val="00CA6D12"/>
    <w:rsid w:val="00CA6DC4"/>
    <w:rsid w:val="00CA7231"/>
    <w:rsid w:val="00CA72C8"/>
    <w:rsid w:val="00CA7412"/>
    <w:rsid w:val="00CA7BDE"/>
    <w:rsid w:val="00CA7BE8"/>
    <w:rsid w:val="00CB00F0"/>
    <w:rsid w:val="00CB0334"/>
    <w:rsid w:val="00CB0441"/>
    <w:rsid w:val="00CB0493"/>
    <w:rsid w:val="00CB07FF"/>
    <w:rsid w:val="00CB09D7"/>
    <w:rsid w:val="00CB0E95"/>
    <w:rsid w:val="00CB0F6B"/>
    <w:rsid w:val="00CB1023"/>
    <w:rsid w:val="00CB107F"/>
    <w:rsid w:val="00CB2170"/>
    <w:rsid w:val="00CB26FB"/>
    <w:rsid w:val="00CB2C16"/>
    <w:rsid w:val="00CB2F6D"/>
    <w:rsid w:val="00CB32E8"/>
    <w:rsid w:val="00CB33E5"/>
    <w:rsid w:val="00CB433E"/>
    <w:rsid w:val="00CB4799"/>
    <w:rsid w:val="00CB51E1"/>
    <w:rsid w:val="00CB55F2"/>
    <w:rsid w:val="00CB5C26"/>
    <w:rsid w:val="00CB5C40"/>
    <w:rsid w:val="00CB5D85"/>
    <w:rsid w:val="00CB5D96"/>
    <w:rsid w:val="00CB5E95"/>
    <w:rsid w:val="00CB6057"/>
    <w:rsid w:val="00CB60F1"/>
    <w:rsid w:val="00CB63DC"/>
    <w:rsid w:val="00CB656F"/>
    <w:rsid w:val="00CB6AAB"/>
    <w:rsid w:val="00CB6BB3"/>
    <w:rsid w:val="00CB6DA8"/>
    <w:rsid w:val="00CB6DBB"/>
    <w:rsid w:val="00CB6EBD"/>
    <w:rsid w:val="00CB6F77"/>
    <w:rsid w:val="00CB71A3"/>
    <w:rsid w:val="00CB72D3"/>
    <w:rsid w:val="00CB7E47"/>
    <w:rsid w:val="00CC0564"/>
    <w:rsid w:val="00CC05E0"/>
    <w:rsid w:val="00CC0620"/>
    <w:rsid w:val="00CC073F"/>
    <w:rsid w:val="00CC1159"/>
    <w:rsid w:val="00CC1194"/>
    <w:rsid w:val="00CC1552"/>
    <w:rsid w:val="00CC1770"/>
    <w:rsid w:val="00CC19F4"/>
    <w:rsid w:val="00CC1B82"/>
    <w:rsid w:val="00CC20FB"/>
    <w:rsid w:val="00CC269D"/>
    <w:rsid w:val="00CC2DEA"/>
    <w:rsid w:val="00CC3569"/>
    <w:rsid w:val="00CC3AAB"/>
    <w:rsid w:val="00CC3CCB"/>
    <w:rsid w:val="00CC3D32"/>
    <w:rsid w:val="00CC3FBB"/>
    <w:rsid w:val="00CC46C9"/>
    <w:rsid w:val="00CC4EC6"/>
    <w:rsid w:val="00CC576B"/>
    <w:rsid w:val="00CC5F62"/>
    <w:rsid w:val="00CC6416"/>
    <w:rsid w:val="00CC6422"/>
    <w:rsid w:val="00CC6ABC"/>
    <w:rsid w:val="00CC745F"/>
    <w:rsid w:val="00CC78BF"/>
    <w:rsid w:val="00CC7B4F"/>
    <w:rsid w:val="00CC7CFA"/>
    <w:rsid w:val="00CD04D7"/>
    <w:rsid w:val="00CD07C5"/>
    <w:rsid w:val="00CD0A14"/>
    <w:rsid w:val="00CD0A54"/>
    <w:rsid w:val="00CD0FCF"/>
    <w:rsid w:val="00CD1240"/>
    <w:rsid w:val="00CD1588"/>
    <w:rsid w:val="00CD2239"/>
    <w:rsid w:val="00CD23F8"/>
    <w:rsid w:val="00CD2DDD"/>
    <w:rsid w:val="00CD3319"/>
    <w:rsid w:val="00CD392A"/>
    <w:rsid w:val="00CD3EBA"/>
    <w:rsid w:val="00CD4445"/>
    <w:rsid w:val="00CD455E"/>
    <w:rsid w:val="00CD4631"/>
    <w:rsid w:val="00CD486C"/>
    <w:rsid w:val="00CD48F5"/>
    <w:rsid w:val="00CD4BC8"/>
    <w:rsid w:val="00CD4D7F"/>
    <w:rsid w:val="00CD5B51"/>
    <w:rsid w:val="00CD5B90"/>
    <w:rsid w:val="00CD5D23"/>
    <w:rsid w:val="00CD5E02"/>
    <w:rsid w:val="00CD69F8"/>
    <w:rsid w:val="00CD7018"/>
    <w:rsid w:val="00CD728D"/>
    <w:rsid w:val="00CD72AE"/>
    <w:rsid w:val="00CD7D5E"/>
    <w:rsid w:val="00CD7F86"/>
    <w:rsid w:val="00CE0059"/>
    <w:rsid w:val="00CE0663"/>
    <w:rsid w:val="00CE0AB0"/>
    <w:rsid w:val="00CE0B91"/>
    <w:rsid w:val="00CE0F6B"/>
    <w:rsid w:val="00CE1B86"/>
    <w:rsid w:val="00CE1CBD"/>
    <w:rsid w:val="00CE1D33"/>
    <w:rsid w:val="00CE2154"/>
    <w:rsid w:val="00CE23C2"/>
    <w:rsid w:val="00CE2466"/>
    <w:rsid w:val="00CE2630"/>
    <w:rsid w:val="00CE2BC2"/>
    <w:rsid w:val="00CE2C2B"/>
    <w:rsid w:val="00CE2C6A"/>
    <w:rsid w:val="00CE328B"/>
    <w:rsid w:val="00CE396E"/>
    <w:rsid w:val="00CE3BE6"/>
    <w:rsid w:val="00CE3F0B"/>
    <w:rsid w:val="00CE40BA"/>
    <w:rsid w:val="00CE4331"/>
    <w:rsid w:val="00CE50DB"/>
    <w:rsid w:val="00CE53EE"/>
    <w:rsid w:val="00CE54B6"/>
    <w:rsid w:val="00CE5DA8"/>
    <w:rsid w:val="00CE5F0F"/>
    <w:rsid w:val="00CE62C3"/>
    <w:rsid w:val="00CE62DF"/>
    <w:rsid w:val="00CE6711"/>
    <w:rsid w:val="00CE6E90"/>
    <w:rsid w:val="00CE735B"/>
    <w:rsid w:val="00CE7ADC"/>
    <w:rsid w:val="00CF050F"/>
    <w:rsid w:val="00CF06CE"/>
    <w:rsid w:val="00CF104E"/>
    <w:rsid w:val="00CF1187"/>
    <w:rsid w:val="00CF12EE"/>
    <w:rsid w:val="00CF173B"/>
    <w:rsid w:val="00CF18CD"/>
    <w:rsid w:val="00CF1F1B"/>
    <w:rsid w:val="00CF20BD"/>
    <w:rsid w:val="00CF21AB"/>
    <w:rsid w:val="00CF2714"/>
    <w:rsid w:val="00CF309A"/>
    <w:rsid w:val="00CF30AB"/>
    <w:rsid w:val="00CF342C"/>
    <w:rsid w:val="00CF344F"/>
    <w:rsid w:val="00CF35E0"/>
    <w:rsid w:val="00CF3DF2"/>
    <w:rsid w:val="00CF40D1"/>
    <w:rsid w:val="00CF410A"/>
    <w:rsid w:val="00CF50CB"/>
    <w:rsid w:val="00CF5328"/>
    <w:rsid w:val="00CF56DA"/>
    <w:rsid w:val="00CF57DE"/>
    <w:rsid w:val="00CF5C59"/>
    <w:rsid w:val="00CF6298"/>
    <w:rsid w:val="00CF6498"/>
    <w:rsid w:val="00CF6D91"/>
    <w:rsid w:val="00CF7142"/>
    <w:rsid w:val="00CF74B4"/>
    <w:rsid w:val="00CF7621"/>
    <w:rsid w:val="00CF7944"/>
    <w:rsid w:val="00D0044A"/>
    <w:rsid w:val="00D00C7C"/>
    <w:rsid w:val="00D00D45"/>
    <w:rsid w:val="00D00E0B"/>
    <w:rsid w:val="00D0108A"/>
    <w:rsid w:val="00D01C17"/>
    <w:rsid w:val="00D01D76"/>
    <w:rsid w:val="00D01DEC"/>
    <w:rsid w:val="00D0206C"/>
    <w:rsid w:val="00D02258"/>
    <w:rsid w:val="00D02419"/>
    <w:rsid w:val="00D02523"/>
    <w:rsid w:val="00D02D0D"/>
    <w:rsid w:val="00D030F5"/>
    <w:rsid w:val="00D03230"/>
    <w:rsid w:val="00D034A8"/>
    <w:rsid w:val="00D038AB"/>
    <w:rsid w:val="00D03C27"/>
    <w:rsid w:val="00D03D97"/>
    <w:rsid w:val="00D040AB"/>
    <w:rsid w:val="00D0413D"/>
    <w:rsid w:val="00D04376"/>
    <w:rsid w:val="00D048A1"/>
    <w:rsid w:val="00D04A90"/>
    <w:rsid w:val="00D04D2F"/>
    <w:rsid w:val="00D05038"/>
    <w:rsid w:val="00D05250"/>
    <w:rsid w:val="00D0561A"/>
    <w:rsid w:val="00D05B18"/>
    <w:rsid w:val="00D05C76"/>
    <w:rsid w:val="00D05D76"/>
    <w:rsid w:val="00D05F5B"/>
    <w:rsid w:val="00D05FA6"/>
    <w:rsid w:val="00D076D6"/>
    <w:rsid w:val="00D07FC7"/>
    <w:rsid w:val="00D07FDA"/>
    <w:rsid w:val="00D07FE5"/>
    <w:rsid w:val="00D106A4"/>
    <w:rsid w:val="00D11167"/>
    <w:rsid w:val="00D11206"/>
    <w:rsid w:val="00D1194E"/>
    <w:rsid w:val="00D11E22"/>
    <w:rsid w:val="00D12043"/>
    <w:rsid w:val="00D12119"/>
    <w:rsid w:val="00D137AF"/>
    <w:rsid w:val="00D13D5E"/>
    <w:rsid w:val="00D13EAF"/>
    <w:rsid w:val="00D14190"/>
    <w:rsid w:val="00D1435B"/>
    <w:rsid w:val="00D144BB"/>
    <w:rsid w:val="00D14523"/>
    <w:rsid w:val="00D14618"/>
    <w:rsid w:val="00D14757"/>
    <w:rsid w:val="00D14B1F"/>
    <w:rsid w:val="00D14B99"/>
    <w:rsid w:val="00D14EC4"/>
    <w:rsid w:val="00D150D0"/>
    <w:rsid w:val="00D157A4"/>
    <w:rsid w:val="00D15A4E"/>
    <w:rsid w:val="00D160E3"/>
    <w:rsid w:val="00D164AE"/>
    <w:rsid w:val="00D16576"/>
    <w:rsid w:val="00D16E72"/>
    <w:rsid w:val="00D17811"/>
    <w:rsid w:val="00D20073"/>
    <w:rsid w:val="00D204D3"/>
    <w:rsid w:val="00D20951"/>
    <w:rsid w:val="00D209AE"/>
    <w:rsid w:val="00D20EA4"/>
    <w:rsid w:val="00D20F94"/>
    <w:rsid w:val="00D20FF4"/>
    <w:rsid w:val="00D21322"/>
    <w:rsid w:val="00D214D7"/>
    <w:rsid w:val="00D21964"/>
    <w:rsid w:val="00D219FE"/>
    <w:rsid w:val="00D21D46"/>
    <w:rsid w:val="00D22594"/>
    <w:rsid w:val="00D2269E"/>
    <w:rsid w:val="00D2280C"/>
    <w:rsid w:val="00D22C74"/>
    <w:rsid w:val="00D22DDA"/>
    <w:rsid w:val="00D22E35"/>
    <w:rsid w:val="00D22E6D"/>
    <w:rsid w:val="00D22EFA"/>
    <w:rsid w:val="00D232E1"/>
    <w:rsid w:val="00D234DD"/>
    <w:rsid w:val="00D23680"/>
    <w:rsid w:val="00D23729"/>
    <w:rsid w:val="00D23931"/>
    <w:rsid w:val="00D23C5E"/>
    <w:rsid w:val="00D23F8A"/>
    <w:rsid w:val="00D24AF2"/>
    <w:rsid w:val="00D24B8A"/>
    <w:rsid w:val="00D24D38"/>
    <w:rsid w:val="00D24D48"/>
    <w:rsid w:val="00D24DBE"/>
    <w:rsid w:val="00D253F0"/>
    <w:rsid w:val="00D2597C"/>
    <w:rsid w:val="00D25E18"/>
    <w:rsid w:val="00D25E61"/>
    <w:rsid w:val="00D261E6"/>
    <w:rsid w:val="00D26654"/>
    <w:rsid w:val="00D26845"/>
    <w:rsid w:val="00D26D3F"/>
    <w:rsid w:val="00D27564"/>
    <w:rsid w:val="00D278D4"/>
    <w:rsid w:val="00D27A74"/>
    <w:rsid w:val="00D27AA5"/>
    <w:rsid w:val="00D30522"/>
    <w:rsid w:val="00D30636"/>
    <w:rsid w:val="00D30E93"/>
    <w:rsid w:val="00D31039"/>
    <w:rsid w:val="00D31213"/>
    <w:rsid w:val="00D31378"/>
    <w:rsid w:val="00D31426"/>
    <w:rsid w:val="00D31CD6"/>
    <w:rsid w:val="00D31D50"/>
    <w:rsid w:val="00D320A5"/>
    <w:rsid w:val="00D325E1"/>
    <w:rsid w:val="00D32936"/>
    <w:rsid w:val="00D329F7"/>
    <w:rsid w:val="00D32E26"/>
    <w:rsid w:val="00D33593"/>
    <w:rsid w:val="00D33648"/>
    <w:rsid w:val="00D338E7"/>
    <w:rsid w:val="00D33949"/>
    <w:rsid w:val="00D33950"/>
    <w:rsid w:val="00D33C0E"/>
    <w:rsid w:val="00D351ED"/>
    <w:rsid w:val="00D35320"/>
    <w:rsid w:val="00D35979"/>
    <w:rsid w:val="00D36065"/>
    <w:rsid w:val="00D3612B"/>
    <w:rsid w:val="00D36163"/>
    <w:rsid w:val="00D3655E"/>
    <w:rsid w:val="00D36706"/>
    <w:rsid w:val="00D3690F"/>
    <w:rsid w:val="00D36A92"/>
    <w:rsid w:val="00D36BFC"/>
    <w:rsid w:val="00D37EE9"/>
    <w:rsid w:val="00D403FC"/>
    <w:rsid w:val="00D40E02"/>
    <w:rsid w:val="00D41356"/>
    <w:rsid w:val="00D4139A"/>
    <w:rsid w:val="00D418A7"/>
    <w:rsid w:val="00D41C6D"/>
    <w:rsid w:val="00D421E2"/>
    <w:rsid w:val="00D42736"/>
    <w:rsid w:val="00D42A92"/>
    <w:rsid w:val="00D42B0B"/>
    <w:rsid w:val="00D43187"/>
    <w:rsid w:val="00D437D7"/>
    <w:rsid w:val="00D43B2E"/>
    <w:rsid w:val="00D44334"/>
    <w:rsid w:val="00D44441"/>
    <w:rsid w:val="00D4470F"/>
    <w:rsid w:val="00D44A52"/>
    <w:rsid w:val="00D44CFB"/>
    <w:rsid w:val="00D44DBB"/>
    <w:rsid w:val="00D45DDB"/>
    <w:rsid w:val="00D45FD4"/>
    <w:rsid w:val="00D46132"/>
    <w:rsid w:val="00D4634B"/>
    <w:rsid w:val="00D463B0"/>
    <w:rsid w:val="00D467CA"/>
    <w:rsid w:val="00D469AB"/>
    <w:rsid w:val="00D46CAA"/>
    <w:rsid w:val="00D471D2"/>
    <w:rsid w:val="00D472AE"/>
    <w:rsid w:val="00D47A50"/>
    <w:rsid w:val="00D47CAD"/>
    <w:rsid w:val="00D47CD0"/>
    <w:rsid w:val="00D47D7A"/>
    <w:rsid w:val="00D47FBB"/>
    <w:rsid w:val="00D50105"/>
    <w:rsid w:val="00D505F9"/>
    <w:rsid w:val="00D50AE8"/>
    <w:rsid w:val="00D50AEE"/>
    <w:rsid w:val="00D5100B"/>
    <w:rsid w:val="00D512FB"/>
    <w:rsid w:val="00D51461"/>
    <w:rsid w:val="00D517CA"/>
    <w:rsid w:val="00D51929"/>
    <w:rsid w:val="00D51A23"/>
    <w:rsid w:val="00D51BF1"/>
    <w:rsid w:val="00D522C4"/>
    <w:rsid w:val="00D52441"/>
    <w:rsid w:val="00D524C1"/>
    <w:rsid w:val="00D527CC"/>
    <w:rsid w:val="00D52D57"/>
    <w:rsid w:val="00D537E6"/>
    <w:rsid w:val="00D53AEC"/>
    <w:rsid w:val="00D53E2A"/>
    <w:rsid w:val="00D53F63"/>
    <w:rsid w:val="00D554F1"/>
    <w:rsid w:val="00D557A4"/>
    <w:rsid w:val="00D55C68"/>
    <w:rsid w:val="00D56187"/>
    <w:rsid w:val="00D5627E"/>
    <w:rsid w:val="00D56F01"/>
    <w:rsid w:val="00D57133"/>
    <w:rsid w:val="00D5769E"/>
    <w:rsid w:val="00D578AB"/>
    <w:rsid w:val="00D57BE7"/>
    <w:rsid w:val="00D57C41"/>
    <w:rsid w:val="00D6036E"/>
    <w:rsid w:val="00D6057F"/>
    <w:rsid w:val="00D607F4"/>
    <w:rsid w:val="00D60929"/>
    <w:rsid w:val="00D60C8C"/>
    <w:rsid w:val="00D60CFA"/>
    <w:rsid w:val="00D60FA5"/>
    <w:rsid w:val="00D612FF"/>
    <w:rsid w:val="00D61715"/>
    <w:rsid w:val="00D619F1"/>
    <w:rsid w:val="00D61A65"/>
    <w:rsid w:val="00D61E4E"/>
    <w:rsid w:val="00D62353"/>
    <w:rsid w:val="00D62612"/>
    <w:rsid w:val="00D6263C"/>
    <w:rsid w:val="00D626E6"/>
    <w:rsid w:val="00D62F6E"/>
    <w:rsid w:val="00D62F73"/>
    <w:rsid w:val="00D631CC"/>
    <w:rsid w:val="00D636B7"/>
    <w:rsid w:val="00D64081"/>
    <w:rsid w:val="00D64AEF"/>
    <w:rsid w:val="00D65484"/>
    <w:rsid w:val="00D6613E"/>
    <w:rsid w:val="00D6620F"/>
    <w:rsid w:val="00D66643"/>
    <w:rsid w:val="00D67A4D"/>
    <w:rsid w:val="00D67A97"/>
    <w:rsid w:val="00D67B58"/>
    <w:rsid w:val="00D67CCC"/>
    <w:rsid w:val="00D67DFD"/>
    <w:rsid w:val="00D704CB"/>
    <w:rsid w:val="00D706C1"/>
    <w:rsid w:val="00D70D7E"/>
    <w:rsid w:val="00D7151A"/>
    <w:rsid w:val="00D71A48"/>
    <w:rsid w:val="00D71E30"/>
    <w:rsid w:val="00D720EC"/>
    <w:rsid w:val="00D727B5"/>
    <w:rsid w:val="00D728D9"/>
    <w:rsid w:val="00D728EF"/>
    <w:rsid w:val="00D733B8"/>
    <w:rsid w:val="00D73774"/>
    <w:rsid w:val="00D74360"/>
    <w:rsid w:val="00D74426"/>
    <w:rsid w:val="00D74725"/>
    <w:rsid w:val="00D74A0D"/>
    <w:rsid w:val="00D74E5D"/>
    <w:rsid w:val="00D74F28"/>
    <w:rsid w:val="00D74FD7"/>
    <w:rsid w:val="00D75665"/>
    <w:rsid w:val="00D75881"/>
    <w:rsid w:val="00D76AC6"/>
    <w:rsid w:val="00D76D35"/>
    <w:rsid w:val="00D8071D"/>
    <w:rsid w:val="00D810F7"/>
    <w:rsid w:val="00D8146F"/>
    <w:rsid w:val="00D8148C"/>
    <w:rsid w:val="00D81555"/>
    <w:rsid w:val="00D81C84"/>
    <w:rsid w:val="00D82845"/>
    <w:rsid w:val="00D8295F"/>
    <w:rsid w:val="00D82A7C"/>
    <w:rsid w:val="00D82E9E"/>
    <w:rsid w:val="00D83085"/>
    <w:rsid w:val="00D8350B"/>
    <w:rsid w:val="00D840C1"/>
    <w:rsid w:val="00D84584"/>
    <w:rsid w:val="00D84877"/>
    <w:rsid w:val="00D84922"/>
    <w:rsid w:val="00D84A4F"/>
    <w:rsid w:val="00D84E26"/>
    <w:rsid w:val="00D85038"/>
    <w:rsid w:val="00D8597B"/>
    <w:rsid w:val="00D85D80"/>
    <w:rsid w:val="00D85F8E"/>
    <w:rsid w:val="00D8600E"/>
    <w:rsid w:val="00D8638D"/>
    <w:rsid w:val="00D86609"/>
    <w:rsid w:val="00D86AA8"/>
    <w:rsid w:val="00D86AEF"/>
    <w:rsid w:val="00D87171"/>
    <w:rsid w:val="00D87515"/>
    <w:rsid w:val="00D87572"/>
    <w:rsid w:val="00D905A7"/>
    <w:rsid w:val="00D9088F"/>
    <w:rsid w:val="00D909A6"/>
    <w:rsid w:val="00D90CD0"/>
    <w:rsid w:val="00D912CA"/>
    <w:rsid w:val="00D915FD"/>
    <w:rsid w:val="00D916D0"/>
    <w:rsid w:val="00D91B64"/>
    <w:rsid w:val="00D920C0"/>
    <w:rsid w:val="00D9226B"/>
    <w:rsid w:val="00D92CFA"/>
    <w:rsid w:val="00D942F6"/>
    <w:rsid w:val="00D944A3"/>
    <w:rsid w:val="00D94B56"/>
    <w:rsid w:val="00D956D6"/>
    <w:rsid w:val="00D95936"/>
    <w:rsid w:val="00D95967"/>
    <w:rsid w:val="00D960F6"/>
    <w:rsid w:val="00D96446"/>
    <w:rsid w:val="00D967BD"/>
    <w:rsid w:val="00D9694D"/>
    <w:rsid w:val="00D96EB0"/>
    <w:rsid w:val="00D96F96"/>
    <w:rsid w:val="00D97661"/>
    <w:rsid w:val="00D97797"/>
    <w:rsid w:val="00D97B10"/>
    <w:rsid w:val="00DA0C53"/>
    <w:rsid w:val="00DA0D95"/>
    <w:rsid w:val="00DA10C8"/>
    <w:rsid w:val="00DA12E1"/>
    <w:rsid w:val="00DA1717"/>
    <w:rsid w:val="00DA1E09"/>
    <w:rsid w:val="00DA2051"/>
    <w:rsid w:val="00DA2E73"/>
    <w:rsid w:val="00DA3082"/>
    <w:rsid w:val="00DA3526"/>
    <w:rsid w:val="00DA3DCF"/>
    <w:rsid w:val="00DA3F32"/>
    <w:rsid w:val="00DA4621"/>
    <w:rsid w:val="00DA465C"/>
    <w:rsid w:val="00DA4A76"/>
    <w:rsid w:val="00DA4A7F"/>
    <w:rsid w:val="00DA5D97"/>
    <w:rsid w:val="00DA7A9A"/>
    <w:rsid w:val="00DA7BD7"/>
    <w:rsid w:val="00DB0F56"/>
    <w:rsid w:val="00DB1115"/>
    <w:rsid w:val="00DB1160"/>
    <w:rsid w:val="00DB1264"/>
    <w:rsid w:val="00DB1A81"/>
    <w:rsid w:val="00DB24CC"/>
    <w:rsid w:val="00DB2714"/>
    <w:rsid w:val="00DB28B8"/>
    <w:rsid w:val="00DB2AA7"/>
    <w:rsid w:val="00DB36AD"/>
    <w:rsid w:val="00DB3735"/>
    <w:rsid w:val="00DB3C8D"/>
    <w:rsid w:val="00DB3DEC"/>
    <w:rsid w:val="00DB3F8C"/>
    <w:rsid w:val="00DB3FA8"/>
    <w:rsid w:val="00DB3FD8"/>
    <w:rsid w:val="00DB467D"/>
    <w:rsid w:val="00DB4F73"/>
    <w:rsid w:val="00DB519A"/>
    <w:rsid w:val="00DB582E"/>
    <w:rsid w:val="00DB5B9D"/>
    <w:rsid w:val="00DB6517"/>
    <w:rsid w:val="00DB715D"/>
    <w:rsid w:val="00DB767D"/>
    <w:rsid w:val="00DB7AED"/>
    <w:rsid w:val="00DB7FE8"/>
    <w:rsid w:val="00DC0507"/>
    <w:rsid w:val="00DC09D7"/>
    <w:rsid w:val="00DC1140"/>
    <w:rsid w:val="00DC13D3"/>
    <w:rsid w:val="00DC189C"/>
    <w:rsid w:val="00DC1AAE"/>
    <w:rsid w:val="00DC1B85"/>
    <w:rsid w:val="00DC228C"/>
    <w:rsid w:val="00DC24D0"/>
    <w:rsid w:val="00DC32D6"/>
    <w:rsid w:val="00DC32D8"/>
    <w:rsid w:val="00DC381C"/>
    <w:rsid w:val="00DC3D0D"/>
    <w:rsid w:val="00DC3DF0"/>
    <w:rsid w:val="00DC510F"/>
    <w:rsid w:val="00DC58C5"/>
    <w:rsid w:val="00DC59D5"/>
    <w:rsid w:val="00DC64B7"/>
    <w:rsid w:val="00DC6C02"/>
    <w:rsid w:val="00DC6F54"/>
    <w:rsid w:val="00DC70D2"/>
    <w:rsid w:val="00DC715E"/>
    <w:rsid w:val="00DC7BC5"/>
    <w:rsid w:val="00DD0A7A"/>
    <w:rsid w:val="00DD0CA4"/>
    <w:rsid w:val="00DD0FD4"/>
    <w:rsid w:val="00DD10C5"/>
    <w:rsid w:val="00DD1561"/>
    <w:rsid w:val="00DD1919"/>
    <w:rsid w:val="00DD2195"/>
    <w:rsid w:val="00DD2E14"/>
    <w:rsid w:val="00DD30E3"/>
    <w:rsid w:val="00DD37CF"/>
    <w:rsid w:val="00DD3C55"/>
    <w:rsid w:val="00DD545D"/>
    <w:rsid w:val="00DD59F0"/>
    <w:rsid w:val="00DD5E9D"/>
    <w:rsid w:val="00DD6167"/>
    <w:rsid w:val="00DD61F9"/>
    <w:rsid w:val="00DD6C6C"/>
    <w:rsid w:val="00DD70C2"/>
    <w:rsid w:val="00DD7A18"/>
    <w:rsid w:val="00DD7BCD"/>
    <w:rsid w:val="00DE055A"/>
    <w:rsid w:val="00DE083A"/>
    <w:rsid w:val="00DE0AE8"/>
    <w:rsid w:val="00DE0FA9"/>
    <w:rsid w:val="00DE0FDC"/>
    <w:rsid w:val="00DE1179"/>
    <w:rsid w:val="00DE11D9"/>
    <w:rsid w:val="00DE1BAB"/>
    <w:rsid w:val="00DE25DC"/>
    <w:rsid w:val="00DE2640"/>
    <w:rsid w:val="00DE2940"/>
    <w:rsid w:val="00DE2EA4"/>
    <w:rsid w:val="00DE31A6"/>
    <w:rsid w:val="00DE331C"/>
    <w:rsid w:val="00DE3532"/>
    <w:rsid w:val="00DE3975"/>
    <w:rsid w:val="00DE39BB"/>
    <w:rsid w:val="00DE3A17"/>
    <w:rsid w:val="00DE3C08"/>
    <w:rsid w:val="00DE4776"/>
    <w:rsid w:val="00DE49B7"/>
    <w:rsid w:val="00DE5023"/>
    <w:rsid w:val="00DE56CC"/>
    <w:rsid w:val="00DE5905"/>
    <w:rsid w:val="00DE5A58"/>
    <w:rsid w:val="00DE604F"/>
    <w:rsid w:val="00DE6270"/>
    <w:rsid w:val="00DE62C8"/>
    <w:rsid w:val="00DE677B"/>
    <w:rsid w:val="00DE6923"/>
    <w:rsid w:val="00DE6937"/>
    <w:rsid w:val="00DE707C"/>
    <w:rsid w:val="00DE71E0"/>
    <w:rsid w:val="00DE7322"/>
    <w:rsid w:val="00DE7493"/>
    <w:rsid w:val="00DE7B89"/>
    <w:rsid w:val="00DE7D02"/>
    <w:rsid w:val="00DF02FD"/>
    <w:rsid w:val="00DF0549"/>
    <w:rsid w:val="00DF07DD"/>
    <w:rsid w:val="00DF0A3A"/>
    <w:rsid w:val="00DF0C9A"/>
    <w:rsid w:val="00DF135F"/>
    <w:rsid w:val="00DF13D3"/>
    <w:rsid w:val="00DF1D62"/>
    <w:rsid w:val="00DF2AEE"/>
    <w:rsid w:val="00DF300C"/>
    <w:rsid w:val="00DF3373"/>
    <w:rsid w:val="00DF3AB0"/>
    <w:rsid w:val="00DF3F3D"/>
    <w:rsid w:val="00DF43A9"/>
    <w:rsid w:val="00DF4E03"/>
    <w:rsid w:val="00DF4E89"/>
    <w:rsid w:val="00DF4F3D"/>
    <w:rsid w:val="00DF50B7"/>
    <w:rsid w:val="00DF5149"/>
    <w:rsid w:val="00DF5A80"/>
    <w:rsid w:val="00DF5F6B"/>
    <w:rsid w:val="00DF60E9"/>
    <w:rsid w:val="00DF614F"/>
    <w:rsid w:val="00DF692B"/>
    <w:rsid w:val="00DF731B"/>
    <w:rsid w:val="00DF76A6"/>
    <w:rsid w:val="00DF76ED"/>
    <w:rsid w:val="00E00A77"/>
    <w:rsid w:val="00E00E02"/>
    <w:rsid w:val="00E01690"/>
    <w:rsid w:val="00E016FD"/>
    <w:rsid w:val="00E01A72"/>
    <w:rsid w:val="00E03142"/>
    <w:rsid w:val="00E03241"/>
    <w:rsid w:val="00E039B7"/>
    <w:rsid w:val="00E03BC3"/>
    <w:rsid w:val="00E04348"/>
    <w:rsid w:val="00E04A29"/>
    <w:rsid w:val="00E04A3E"/>
    <w:rsid w:val="00E04B86"/>
    <w:rsid w:val="00E054EE"/>
    <w:rsid w:val="00E05553"/>
    <w:rsid w:val="00E05B39"/>
    <w:rsid w:val="00E05B69"/>
    <w:rsid w:val="00E05D53"/>
    <w:rsid w:val="00E060DE"/>
    <w:rsid w:val="00E06643"/>
    <w:rsid w:val="00E06AA7"/>
    <w:rsid w:val="00E06CCB"/>
    <w:rsid w:val="00E07491"/>
    <w:rsid w:val="00E07964"/>
    <w:rsid w:val="00E10D36"/>
    <w:rsid w:val="00E10F7F"/>
    <w:rsid w:val="00E1136F"/>
    <w:rsid w:val="00E11D04"/>
    <w:rsid w:val="00E11F7C"/>
    <w:rsid w:val="00E123C0"/>
    <w:rsid w:val="00E12598"/>
    <w:rsid w:val="00E12F12"/>
    <w:rsid w:val="00E13187"/>
    <w:rsid w:val="00E1324E"/>
    <w:rsid w:val="00E13528"/>
    <w:rsid w:val="00E136DD"/>
    <w:rsid w:val="00E13715"/>
    <w:rsid w:val="00E13729"/>
    <w:rsid w:val="00E138C8"/>
    <w:rsid w:val="00E13995"/>
    <w:rsid w:val="00E13B61"/>
    <w:rsid w:val="00E149E4"/>
    <w:rsid w:val="00E14C1B"/>
    <w:rsid w:val="00E14C33"/>
    <w:rsid w:val="00E15505"/>
    <w:rsid w:val="00E15926"/>
    <w:rsid w:val="00E15F63"/>
    <w:rsid w:val="00E167B4"/>
    <w:rsid w:val="00E16835"/>
    <w:rsid w:val="00E17777"/>
    <w:rsid w:val="00E17BAA"/>
    <w:rsid w:val="00E2014B"/>
    <w:rsid w:val="00E201BA"/>
    <w:rsid w:val="00E2057E"/>
    <w:rsid w:val="00E21705"/>
    <w:rsid w:val="00E2189D"/>
    <w:rsid w:val="00E21FE2"/>
    <w:rsid w:val="00E224BC"/>
    <w:rsid w:val="00E22DB6"/>
    <w:rsid w:val="00E238B3"/>
    <w:rsid w:val="00E23A5C"/>
    <w:rsid w:val="00E23CE4"/>
    <w:rsid w:val="00E23D3D"/>
    <w:rsid w:val="00E23EF2"/>
    <w:rsid w:val="00E23FBC"/>
    <w:rsid w:val="00E249BB"/>
    <w:rsid w:val="00E24DDB"/>
    <w:rsid w:val="00E24E05"/>
    <w:rsid w:val="00E258F1"/>
    <w:rsid w:val="00E25A89"/>
    <w:rsid w:val="00E25D3B"/>
    <w:rsid w:val="00E25E57"/>
    <w:rsid w:val="00E264B1"/>
    <w:rsid w:val="00E2661B"/>
    <w:rsid w:val="00E26842"/>
    <w:rsid w:val="00E26CF7"/>
    <w:rsid w:val="00E27229"/>
    <w:rsid w:val="00E277C7"/>
    <w:rsid w:val="00E30750"/>
    <w:rsid w:val="00E3126D"/>
    <w:rsid w:val="00E3157B"/>
    <w:rsid w:val="00E316E6"/>
    <w:rsid w:val="00E3198E"/>
    <w:rsid w:val="00E31B59"/>
    <w:rsid w:val="00E32291"/>
    <w:rsid w:val="00E3235A"/>
    <w:rsid w:val="00E32C25"/>
    <w:rsid w:val="00E32CDA"/>
    <w:rsid w:val="00E32E44"/>
    <w:rsid w:val="00E3300B"/>
    <w:rsid w:val="00E33323"/>
    <w:rsid w:val="00E334AC"/>
    <w:rsid w:val="00E3354C"/>
    <w:rsid w:val="00E33741"/>
    <w:rsid w:val="00E33A8C"/>
    <w:rsid w:val="00E33B09"/>
    <w:rsid w:val="00E33E3A"/>
    <w:rsid w:val="00E3401A"/>
    <w:rsid w:val="00E34058"/>
    <w:rsid w:val="00E343CE"/>
    <w:rsid w:val="00E34DCC"/>
    <w:rsid w:val="00E34EB2"/>
    <w:rsid w:val="00E34F65"/>
    <w:rsid w:val="00E34F7C"/>
    <w:rsid w:val="00E3531B"/>
    <w:rsid w:val="00E364C3"/>
    <w:rsid w:val="00E36F6D"/>
    <w:rsid w:val="00E408E8"/>
    <w:rsid w:val="00E40BB9"/>
    <w:rsid w:val="00E40BEE"/>
    <w:rsid w:val="00E410CA"/>
    <w:rsid w:val="00E41111"/>
    <w:rsid w:val="00E41319"/>
    <w:rsid w:val="00E41465"/>
    <w:rsid w:val="00E417D1"/>
    <w:rsid w:val="00E41A71"/>
    <w:rsid w:val="00E421F4"/>
    <w:rsid w:val="00E428DF"/>
    <w:rsid w:val="00E42EB6"/>
    <w:rsid w:val="00E42EE4"/>
    <w:rsid w:val="00E433C9"/>
    <w:rsid w:val="00E436B3"/>
    <w:rsid w:val="00E43C5D"/>
    <w:rsid w:val="00E43E1B"/>
    <w:rsid w:val="00E43ECF"/>
    <w:rsid w:val="00E44CC8"/>
    <w:rsid w:val="00E452D8"/>
    <w:rsid w:val="00E455E1"/>
    <w:rsid w:val="00E466B0"/>
    <w:rsid w:val="00E46749"/>
    <w:rsid w:val="00E47A60"/>
    <w:rsid w:val="00E47E76"/>
    <w:rsid w:val="00E505AD"/>
    <w:rsid w:val="00E508AC"/>
    <w:rsid w:val="00E51159"/>
    <w:rsid w:val="00E511CE"/>
    <w:rsid w:val="00E51607"/>
    <w:rsid w:val="00E5179F"/>
    <w:rsid w:val="00E52246"/>
    <w:rsid w:val="00E522B5"/>
    <w:rsid w:val="00E52440"/>
    <w:rsid w:val="00E52A4A"/>
    <w:rsid w:val="00E52AF9"/>
    <w:rsid w:val="00E52D64"/>
    <w:rsid w:val="00E53168"/>
    <w:rsid w:val="00E53198"/>
    <w:rsid w:val="00E536B5"/>
    <w:rsid w:val="00E53979"/>
    <w:rsid w:val="00E53CFA"/>
    <w:rsid w:val="00E5435D"/>
    <w:rsid w:val="00E54501"/>
    <w:rsid w:val="00E54940"/>
    <w:rsid w:val="00E54A1B"/>
    <w:rsid w:val="00E55243"/>
    <w:rsid w:val="00E55417"/>
    <w:rsid w:val="00E566C7"/>
    <w:rsid w:val="00E56A0D"/>
    <w:rsid w:val="00E56FB3"/>
    <w:rsid w:val="00E57300"/>
    <w:rsid w:val="00E5791E"/>
    <w:rsid w:val="00E57F89"/>
    <w:rsid w:val="00E6071F"/>
    <w:rsid w:val="00E6084A"/>
    <w:rsid w:val="00E60CD1"/>
    <w:rsid w:val="00E60DB3"/>
    <w:rsid w:val="00E621FA"/>
    <w:rsid w:val="00E62551"/>
    <w:rsid w:val="00E62BE5"/>
    <w:rsid w:val="00E63508"/>
    <w:rsid w:val="00E63642"/>
    <w:rsid w:val="00E6379B"/>
    <w:rsid w:val="00E6383D"/>
    <w:rsid w:val="00E6384E"/>
    <w:rsid w:val="00E63B9E"/>
    <w:rsid w:val="00E644AD"/>
    <w:rsid w:val="00E64549"/>
    <w:rsid w:val="00E6476A"/>
    <w:rsid w:val="00E65049"/>
    <w:rsid w:val="00E650E7"/>
    <w:rsid w:val="00E65A76"/>
    <w:rsid w:val="00E664D9"/>
    <w:rsid w:val="00E66871"/>
    <w:rsid w:val="00E66E71"/>
    <w:rsid w:val="00E70032"/>
    <w:rsid w:val="00E701AB"/>
    <w:rsid w:val="00E70209"/>
    <w:rsid w:val="00E7057C"/>
    <w:rsid w:val="00E70680"/>
    <w:rsid w:val="00E707FD"/>
    <w:rsid w:val="00E70940"/>
    <w:rsid w:val="00E709DD"/>
    <w:rsid w:val="00E70DF3"/>
    <w:rsid w:val="00E70F69"/>
    <w:rsid w:val="00E71D7F"/>
    <w:rsid w:val="00E71D98"/>
    <w:rsid w:val="00E7207B"/>
    <w:rsid w:val="00E7216A"/>
    <w:rsid w:val="00E72175"/>
    <w:rsid w:val="00E7239D"/>
    <w:rsid w:val="00E728DC"/>
    <w:rsid w:val="00E72ED2"/>
    <w:rsid w:val="00E72F8B"/>
    <w:rsid w:val="00E731DC"/>
    <w:rsid w:val="00E73461"/>
    <w:rsid w:val="00E73CEA"/>
    <w:rsid w:val="00E740E6"/>
    <w:rsid w:val="00E743F1"/>
    <w:rsid w:val="00E744CC"/>
    <w:rsid w:val="00E7459B"/>
    <w:rsid w:val="00E750B6"/>
    <w:rsid w:val="00E75238"/>
    <w:rsid w:val="00E75CB7"/>
    <w:rsid w:val="00E76054"/>
    <w:rsid w:val="00E761EC"/>
    <w:rsid w:val="00E76868"/>
    <w:rsid w:val="00E7712B"/>
    <w:rsid w:val="00E77825"/>
    <w:rsid w:val="00E77B9C"/>
    <w:rsid w:val="00E77C48"/>
    <w:rsid w:val="00E77DC4"/>
    <w:rsid w:val="00E800D4"/>
    <w:rsid w:val="00E80293"/>
    <w:rsid w:val="00E8092C"/>
    <w:rsid w:val="00E80A7A"/>
    <w:rsid w:val="00E80CFE"/>
    <w:rsid w:val="00E80F9A"/>
    <w:rsid w:val="00E81AD1"/>
    <w:rsid w:val="00E827F7"/>
    <w:rsid w:val="00E83071"/>
    <w:rsid w:val="00E84313"/>
    <w:rsid w:val="00E847CD"/>
    <w:rsid w:val="00E857B4"/>
    <w:rsid w:val="00E857FE"/>
    <w:rsid w:val="00E85FBD"/>
    <w:rsid w:val="00E8608B"/>
    <w:rsid w:val="00E865A7"/>
    <w:rsid w:val="00E870CA"/>
    <w:rsid w:val="00E872B7"/>
    <w:rsid w:val="00E87777"/>
    <w:rsid w:val="00E878E0"/>
    <w:rsid w:val="00E87C9C"/>
    <w:rsid w:val="00E9062F"/>
    <w:rsid w:val="00E9075A"/>
    <w:rsid w:val="00E9091A"/>
    <w:rsid w:val="00E90A3B"/>
    <w:rsid w:val="00E918BB"/>
    <w:rsid w:val="00E918ED"/>
    <w:rsid w:val="00E91EEB"/>
    <w:rsid w:val="00E92413"/>
    <w:rsid w:val="00E925E4"/>
    <w:rsid w:val="00E92BD7"/>
    <w:rsid w:val="00E933EC"/>
    <w:rsid w:val="00E93670"/>
    <w:rsid w:val="00E939C0"/>
    <w:rsid w:val="00E93D59"/>
    <w:rsid w:val="00E93DDB"/>
    <w:rsid w:val="00E9421D"/>
    <w:rsid w:val="00E94438"/>
    <w:rsid w:val="00E949A8"/>
    <w:rsid w:val="00E94DC2"/>
    <w:rsid w:val="00E9514A"/>
    <w:rsid w:val="00E9594E"/>
    <w:rsid w:val="00E95C4C"/>
    <w:rsid w:val="00E95DD3"/>
    <w:rsid w:val="00E96717"/>
    <w:rsid w:val="00E96D9C"/>
    <w:rsid w:val="00E973AA"/>
    <w:rsid w:val="00E97D65"/>
    <w:rsid w:val="00EA00BF"/>
    <w:rsid w:val="00EA1018"/>
    <w:rsid w:val="00EA108E"/>
    <w:rsid w:val="00EA1190"/>
    <w:rsid w:val="00EA12CD"/>
    <w:rsid w:val="00EA15A6"/>
    <w:rsid w:val="00EA15EE"/>
    <w:rsid w:val="00EA1F5B"/>
    <w:rsid w:val="00EA26CC"/>
    <w:rsid w:val="00EA29FC"/>
    <w:rsid w:val="00EA2AE6"/>
    <w:rsid w:val="00EA2EF0"/>
    <w:rsid w:val="00EA2F63"/>
    <w:rsid w:val="00EA3B56"/>
    <w:rsid w:val="00EA47B3"/>
    <w:rsid w:val="00EA4FF3"/>
    <w:rsid w:val="00EA5201"/>
    <w:rsid w:val="00EA54DB"/>
    <w:rsid w:val="00EA55BE"/>
    <w:rsid w:val="00EA649A"/>
    <w:rsid w:val="00EA66A0"/>
    <w:rsid w:val="00EA738D"/>
    <w:rsid w:val="00EA757D"/>
    <w:rsid w:val="00EA7AB7"/>
    <w:rsid w:val="00EA7AF3"/>
    <w:rsid w:val="00EA7C8A"/>
    <w:rsid w:val="00EB00E2"/>
    <w:rsid w:val="00EB0328"/>
    <w:rsid w:val="00EB06B8"/>
    <w:rsid w:val="00EB086B"/>
    <w:rsid w:val="00EB08BA"/>
    <w:rsid w:val="00EB0D81"/>
    <w:rsid w:val="00EB0DFD"/>
    <w:rsid w:val="00EB0EEE"/>
    <w:rsid w:val="00EB131B"/>
    <w:rsid w:val="00EB14A6"/>
    <w:rsid w:val="00EB16C7"/>
    <w:rsid w:val="00EB198B"/>
    <w:rsid w:val="00EB1B33"/>
    <w:rsid w:val="00EB1CF9"/>
    <w:rsid w:val="00EB2BC9"/>
    <w:rsid w:val="00EB300A"/>
    <w:rsid w:val="00EB3EAD"/>
    <w:rsid w:val="00EB468D"/>
    <w:rsid w:val="00EB472C"/>
    <w:rsid w:val="00EB4A57"/>
    <w:rsid w:val="00EB507A"/>
    <w:rsid w:val="00EB52D7"/>
    <w:rsid w:val="00EB5FF6"/>
    <w:rsid w:val="00EB684B"/>
    <w:rsid w:val="00EB6B72"/>
    <w:rsid w:val="00EB6C3B"/>
    <w:rsid w:val="00EB6C88"/>
    <w:rsid w:val="00EB6F32"/>
    <w:rsid w:val="00EB716B"/>
    <w:rsid w:val="00EB71B1"/>
    <w:rsid w:val="00EB755A"/>
    <w:rsid w:val="00EB765A"/>
    <w:rsid w:val="00EB7713"/>
    <w:rsid w:val="00EB778B"/>
    <w:rsid w:val="00EB795D"/>
    <w:rsid w:val="00EB7B01"/>
    <w:rsid w:val="00EB7FF2"/>
    <w:rsid w:val="00EC0533"/>
    <w:rsid w:val="00EC058F"/>
    <w:rsid w:val="00EC0854"/>
    <w:rsid w:val="00EC09F2"/>
    <w:rsid w:val="00EC0A46"/>
    <w:rsid w:val="00EC0BBD"/>
    <w:rsid w:val="00EC0FAA"/>
    <w:rsid w:val="00EC14F4"/>
    <w:rsid w:val="00EC26FE"/>
    <w:rsid w:val="00EC2B99"/>
    <w:rsid w:val="00EC3226"/>
    <w:rsid w:val="00EC35C0"/>
    <w:rsid w:val="00EC363E"/>
    <w:rsid w:val="00EC3B0D"/>
    <w:rsid w:val="00EC48AD"/>
    <w:rsid w:val="00EC48F6"/>
    <w:rsid w:val="00EC490D"/>
    <w:rsid w:val="00EC4954"/>
    <w:rsid w:val="00EC4987"/>
    <w:rsid w:val="00EC4B21"/>
    <w:rsid w:val="00EC4C4C"/>
    <w:rsid w:val="00EC4D47"/>
    <w:rsid w:val="00EC5225"/>
    <w:rsid w:val="00EC6A79"/>
    <w:rsid w:val="00EC736C"/>
    <w:rsid w:val="00EC7CF7"/>
    <w:rsid w:val="00ED01D9"/>
    <w:rsid w:val="00ED0508"/>
    <w:rsid w:val="00ED16F7"/>
    <w:rsid w:val="00ED1B08"/>
    <w:rsid w:val="00ED1D2B"/>
    <w:rsid w:val="00ED1F2E"/>
    <w:rsid w:val="00ED2545"/>
    <w:rsid w:val="00ED2E84"/>
    <w:rsid w:val="00ED324A"/>
    <w:rsid w:val="00ED35D5"/>
    <w:rsid w:val="00ED384B"/>
    <w:rsid w:val="00ED4386"/>
    <w:rsid w:val="00ED4660"/>
    <w:rsid w:val="00ED4B18"/>
    <w:rsid w:val="00ED4EF0"/>
    <w:rsid w:val="00ED4FB6"/>
    <w:rsid w:val="00ED511D"/>
    <w:rsid w:val="00ED53D1"/>
    <w:rsid w:val="00ED5508"/>
    <w:rsid w:val="00ED5C75"/>
    <w:rsid w:val="00ED6B5D"/>
    <w:rsid w:val="00ED6CAE"/>
    <w:rsid w:val="00ED6CBE"/>
    <w:rsid w:val="00ED73C5"/>
    <w:rsid w:val="00ED76DF"/>
    <w:rsid w:val="00ED7DAD"/>
    <w:rsid w:val="00ED7F82"/>
    <w:rsid w:val="00EE07CE"/>
    <w:rsid w:val="00EE0E16"/>
    <w:rsid w:val="00EE0F66"/>
    <w:rsid w:val="00EE1019"/>
    <w:rsid w:val="00EE14B7"/>
    <w:rsid w:val="00EE1518"/>
    <w:rsid w:val="00EE18E5"/>
    <w:rsid w:val="00EE1A8C"/>
    <w:rsid w:val="00EE1D47"/>
    <w:rsid w:val="00EE21AE"/>
    <w:rsid w:val="00EE22F2"/>
    <w:rsid w:val="00EE2429"/>
    <w:rsid w:val="00EE2A1F"/>
    <w:rsid w:val="00EE2ECE"/>
    <w:rsid w:val="00EE3093"/>
    <w:rsid w:val="00EE3564"/>
    <w:rsid w:val="00EE3660"/>
    <w:rsid w:val="00EE3674"/>
    <w:rsid w:val="00EE3774"/>
    <w:rsid w:val="00EE396F"/>
    <w:rsid w:val="00EE3B68"/>
    <w:rsid w:val="00EE3F8C"/>
    <w:rsid w:val="00EE47D4"/>
    <w:rsid w:val="00EE4D9F"/>
    <w:rsid w:val="00EE52F3"/>
    <w:rsid w:val="00EE56EA"/>
    <w:rsid w:val="00EE597B"/>
    <w:rsid w:val="00EE5DAB"/>
    <w:rsid w:val="00EE60DC"/>
    <w:rsid w:val="00EE618A"/>
    <w:rsid w:val="00EE63D5"/>
    <w:rsid w:val="00EE6544"/>
    <w:rsid w:val="00EE6867"/>
    <w:rsid w:val="00EE68C5"/>
    <w:rsid w:val="00EE6AE0"/>
    <w:rsid w:val="00EE6B96"/>
    <w:rsid w:val="00EE6F1E"/>
    <w:rsid w:val="00EE6F8C"/>
    <w:rsid w:val="00EE7B41"/>
    <w:rsid w:val="00EF0035"/>
    <w:rsid w:val="00EF00C8"/>
    <w:rsid w:val="00EF07F1"/>
    <w:rsid w:val="00EF0B24"/>
    <w:rsid w:val="00EF1345"/>
    <w:rsid w:val="00EF1D84"/>
    <w:rsid w:val="00EF27C0"/>
    <w:rsid w:val="00EF28F7"/>
    <w:rsid w:val="00EF2B7E"/>
    <w:rsid w:val="00EF2DF3"/>
    <w:rsid w:val="00EF2FC3"/>
    <w:rsid w:val="00EF3079"/>
    <w:rsid w:val="00EF30F5"/>
    <w:rsid w:val="00EF31EA"/>
    <w:rsid w:val="00EF335F"/>
    <w:rsid w:val="00EF36C8"/>
    <w:rsid w:val="00EF43EC"/>
    <w:rsid w:val="00EF4ACC"/>
    <w:rsid w:val="00EF516E"/>
    <w:rsid w:val="00EF51B8"/>
    <w:rsid w:val="00EF5D65"/>
    <w:rsid w:val="00EF5EB2"/>
    <w:rsid w:val="00EF5F3E"/>
    <w:rsid w:val="00EF5FB4"/>
    <w:rsid w:val="00EF60B7"/>
    <w:rsid w:val="00EF6676"/>
    <w:rsid w:val="00EF6B84"/>
    <w:rsid w:val="00EF6CBB"/>
    <w:rsid w:val="00EF6DB6"/>
    <w:rsid w:val="00EF6E8C"/>
    <w:rsid w:val="00EF717B"/>
    <w:rsid w:val="00EF779F"/>
    <w:rsid w:val="00EF7A67"/>
    <w:rsid w:val="00EF7BBF"/>
    <w:rsid w:val="00EF7C1D"/>
    <w:rsid w:val="00F00622"/>
    <w:rsid w:val="00F011C4"/>
    <w:rsid w:val="00F0130D"/>
    <w:rsid w:val="00F01B2A"/>
    <w:rsid w:val="00F01EDE"/>
    <w:rsid w:val="00F0229E"/>
    <w:rsid w:val="00F02890"/>
    <w:rsid w:val="00F0298D"/>
    <w:rsid w:val="00F02F5E"/>
    <w:rsid w:val="00F02FA6"/>
    <w:rsid w:val="00F03336"/>
    <w:rsid w:val="00F03537"/>
    <w:rsid w:val="00F0364D"/>
    <w:rsid w:val="00F0389D"/>
    <w:rsid w:val="00F03A9A"/>
    <w:rsid w:val="00F03E08"/>
    <w:rsid w:val="00F042B5"/>
    <w:rsid w:val="00F043A3"/>
    <w:rsid w:val="00F04550"/>
    <w:rsid w:val="00F04A7C"/>
    <w:rsid w:val="00F04C11"/>
    <w:rsid w:val="00F05008"/>
    <w:rsid w:val="00F059FF"/>
    <w:rsid w:val="00F05C41"/>
    <w:rsid w:val="00F0614E"/>
    <w:rsid w:val="00F06D0E"/>
    <w:rsid w:val="00F06E18"/>
    <w:rsid w:val="00F07236"/>
    <w:rsid w:val="00F07612"/>
    <w:rsid w:val="00F07C77"/>
    <w:rsid w:val="00F1006E"/>
    <w:rsid w:val="00F105A3"/>
    <w:rsid w:val="00F10E00"/>
    <w:rsid w:val="00F110C3"/>
    <w:rsid w:val="00F11E96"/>
    <w:rsid w:val="00F11FD8"/>
    <w:rsid w:val="00F126A7"/>
    <w:rsid w:val="00F12EAE"/>
    <w:rsid w:val="00F12EBA"/>
    <w:rsid w:val="00F132DE"/>
    <w:rsid w:val="00F13364"/>
    <w:rsid w:val="00F1339C"/>
    <w:rsid w:val="00F1364F"/>
    <w:rsid w:val="00F13C6E"/>
    <w:rsid w:val="00F13E5B"/>
    <w:rsid w:val="00F1467C"/>
    <w:rsid w:val="00F148AE"/>
    <w:rsid w:val="00F148DA"/>
    <w:rsid w:val="00F14CBF"/>
    <w:rsid w:val="00F1527A"/>
    <w:rsid w:val="00F1528F"/>
    <w:rsid w:val="00F15486"/>
    <w:rsid w:val="00F15596"/>
    <w:rsid w:val="00F15C9B"/>
    <w:rsid w:val="00F15EBE"/>
    <w:rsid w:val="00F16046"/>
    <w:rsid w:val="00F16409"/>
    <w:rsid w:val="00F16AA4"/>
    <w:rsid w:val="00F16E12"/>
    <w:rsid w:val="00F17355"/>
    <w:rsid w:val="00F17B4E"/>
    <w:rsid w:val="00F17C7C"/>
    <w:rsid w:val="00F17F28"/>
    <w:rsid w:val="00F20C22"/>
    <w:rsid w:val="00F2123A"/>
    <w:rsid w:val="00F21DA2"/>
    <w:rsid w:val="00F22201"/>
    <w:rsid w:val="00F2279D"/>
    <w:rsid w:val="00F229FC"/>
    <w:rsid w:val="00F22A4A"/>
    <w:rsid w:val="00F232DA"/>
    <w:rsid w:val="00F23345"/>
    <w:rsid w:val="00F2340D"/>
    <w:rsid w:val="00F2409D"/>
    <w:rsid w:val="00F2454B"/>
    <w:rsid w:val="00F24D8F"/>
    <w:rsid w:val="00F25709"/>
    <w:rsid w:val="00F25D7E"/>
    <w:rsid w:val="00F25DFD"/>
    <w:rsid w:val="00F26892"/>
    <w:rsid w:val="00F26B40"/>
    <w:rsid w:val="00F26BDA"/>
    <w:rsid w:val="00F27040"/>
    <w:rsid w:val="00F27A4F"/>
    <w:rsid w:val="00F27E11"/>
    <w:rsid w:val="00F30039"/>
    <w:rsid w:val="00F306C6"/>
    <w:rsid w:val="00F30C92"/>
    <w:rsid w:val="00F30F3E"/>
    <w:rsid w:val="00F31058"/>
    <w:rsid w:val="00F31F1D"/>
    <w:rsid w:val="00F329D3"/>
    <w:rsid w:val="00F32E60"/>
    <w:rsid w:val="00F33112"/>
    <w:rsid w:val="00F3313B"/>
    <w:rsid w:val="00F33232"/>
    <w:rsid w:val="00F33A12"/>
    <w:rsid w:val="00F33AF3"/>
    <w:rsid w:val="00F33ED5"/>
    <w:rsid w:val="00F348FF"/>
    <w:rsid w:val="00F34B12"/>
    <w:rsid w:val="00F34DA1"/>
    <w:rsid w:val="00F34ED8"/>
    <w:rsid w:val="00F353F2"/>
    <w:rsid w:val="00F365A7"/>
    <w:rsid w:val="00F36654"/>
    <w:rsid w:val="00F37D8B"/>
    <w:rsid w:val="00F37E6A"/>
    <w:rsid w:val="00F40138"/>
    <w:rsid w:val="00F40297"/>
    <w:rsid w:val="00F4197F"/>
    <w:rsid w:val="00F41B17"/>
    <w:rsid w:val="00F41FD5"/>
    <w:rsid w:val="00F423B0"/>
    <w:rsid w:val="00F42DF0"/>
    <w:rsid w:val="00F4326E"/>
    <w:rsid w:val="00F43770"/>
    <w:rsid w:val="00F43DBA"/>
    <w:rsid w:val="00F43E7F"/>
    <w:rsid w:val="00F44231"/>
    <w:rsid w:val="00F44659"/>
    <w:rsid w:val="00F44729"/>
    <w:rsid w:val="00F447EE"/>
    <w:rsid w:val="00F4511B"/>
    <w:rsid w:val="00F4537A"/>
    <w:rsid w:val="00F45984"/>
    <w:rsid w:val="00F46025"/>
    <w:rsid w:val="00F464F0"/>
    <w:rsid w:val="00F46617"/>
    <w:rsid w:val="00F46783"/>
    <w:rsid w:val="00F46D5B"/>
    <w:rsid w:val="00F47655"/>
    <w:rsid w:val="00F47741"/>
    <w:rsid w:val="00F47C66"/>
    <w:rsid w:val="00F504A4"/>
    <w:rsid w:val="00F5068B"/>
    <w:rsid w:val="00F50DED"/>
    <w:rsid w:val="00F51465"/>
    <w:rsid w:val="00F51C61"/>
    <w:rsid w:val="00F51CDD"/>
    <w:rsid w:val="00F51FC8"/>
    <w:rsid w:val="00F528BE"/>
    <w:rsid w:val="00F52CEE"/>
    <w:rsid w:val="00F53BFF"/>
    <w:rsid w:val="00F53DA7"/>
    <w:rsid w:val="00F54194"/>
    <w:rsid w:val="00F5435C"/>
    <w:rsid w:val="00F55193"/>
    <w:rsid w:val="00F56003"/>
    <w:rsid w:val="00F5666C"/>
    <w:rsid w:val="00F56B4D"/>
    <w:rsid w:val="00F56EDC"/>
    <w:rsid w:val="00F5755D"/>
    <w:rsid w:val="00F576E7"/>
    <w:rsid w:val="00F57F7C"/>
    <w:rsid w:val="00F57FAE"/>
    <w:rsid w:val="00F604FE"/>
    <w:rsid w:val="00F6068B"/>
    <w:rsid w:val="00F609BE"/>
    <w:rsid w:val="00F61074"/>
    <w:rsid w:val="00F61736"/>
    <w:rsid w:val="00F619CD"/>
    <w:rsid w:val="00F61AB5"/>
    <w:rsid w:val="00F61C19"/>
    <w:rsid w:val="00F61FCF"/>
    <w:rsid w:val="00F6204B"/>
    <w:rsid w:val="00F62248"/>
    <w:rsid w:val="00F629DD"/>
    <w:rsid w:val="00F62A6C"/>
    <w:rsid w:val="00F62B5C"/>
    <w:rsid w:val="00F6326D"/>
    <w:rsid w:val="00F632A2"/>
    <w:rsid w:val="00F63467"/>
    <w:rsid w:val="00F63950"/>
    <w:rsid w:val="00F63A96"/>
    <w:rsid w:val="00F6429F"/>
    <w:rsid w:val="00F6446B"/>
    <w:rsid w:val="00F64532"/>
    <w:rsid w:val="00F647DF"/>
    <w:rsid w:val="00F64C4D"/>
    <w:rsid w:val="00F64D1D"/>
    <w:rsid w:val="00F64D82"/>
    <w:rsid w:val="00F64F3D"/>
    <w:rsid w:val="00F64FCF"/>
    <w:rsid w:val="00F65840"/>
    <w:rsid w:val="00F65970"/>
    <w:rsid w:val="00F659C9"/>
    <w:rsid w:val="00F66312"/>
    <w:rsid w:val="00F66377"/>
    <w:rsid w:val="00F667E2"/>
    <w:rsid w:val="00F66AF0"/>
    <w:rsid w:val="00F66F56"/>
    <w:rsid w:val="00F67078"/>
    <w:rsid w:val="00F67331"/>
    <w:rsid w:val="00F67ABC"/>
    <w:rsid w:val="00F67CA7"/>
    <w:rsid w:val="00F67DF9"/>
    <w:rsid w:val="00F70B52"/>
    <w:rsid w:val="00F7114D"/>
    <w:rsid w:val="00F713F4"/>
    <w:rsid w:val="00F71C69"/>
    <w:rsid w:val="00F7240B"/>
    <w:rsid w:val="00F72639"/>
    <w:rsid w:val="00F72B26"/>
    <w:rsid w:val="00F72FCB"/>
    <w:rsid w:val="00F72FD9"/>
    <w:rsid w:val="00F73042"/>
    <w:rsid w:val="00F733DA"/>
    <w:rsid w:val="00F735DD"/>
    <w:rsid w:val="00F737AF"/>
    <w:rsid w:val="00F73B9E"/>
    <w:rsid w:val="00F743A6"/>
    <w:rsid w:val="00F7452C"/>
    <w:rsid w:val="00F7457F"/>
    <w:rsid w:val="00F7496B"/>
    <w:rsid w:val="00F74DD6"/>
    <w:rsid w:val="00F7514C"/>
    <w:rsid w:val="00F7515D"/>
    <w:rsid w:val="00F7595C"/>
    <w:rsid w:val="00F75E95"/>
    <w:rsid w:val="00F764D2"/>
    <w:rsid w:val="00F765F2"/>
    <w:rsid w:val="00F766C9"/>
    <w:rsid w:val="00F76A28"/>
    <w:rsid w:val="00F771CD"/>
    <w:rsid w:val="00F77668"/>
    <w:rsid w:val="00F77781"/>
    <w:rsid w:val="00F77C6B"/>
    <w:rsid w:val="00F80031"/>
    <w:rsid w:val="00F8036A"/>
    <w:rsid w:val="00F80675"/>
    <w:rsid w:val="00F80C4E"/>
    <w:rsid w:val="00F80CCE"/>
    <w:rsid w:val="00F80F8A"/>
    <w:rsid w:val="00F81BCC"/>
    <w:rsid w:val="00F827F9"/>
    <w:rsid w:val="00F82951"/>
    <w:rsid w:val="00F8323A"/>
    <w:rsid w:val="00F832C7"/>
    <w:rsid w:val="00F83FA3"/>
    <w:rsid w:val="00F840DC"/>
    <w:rsid w:val="00F84106"/>
    <w:rsid w:val="00F84121"/>
    <w:rsid w:val="00F84C91"/>
    <w:rsid w:val="00F8508E"/>
    <w:rsid w:val="00F85AC4"/>
    <w:rsid w:val="00F85B66"/>
    <w:rsid w:val="00F85E9D"/>
    <w:rsid w:val="00F86067"/>
    <w:rsid w:val="00F86D75"/>
    <w:rsid w:val="00F86D98"/>
    <w:rsid w:val="00F87910"/>
    <w:rsid w:val="00F87A1C"/>
    <w:rsid w:val="00F87CDB"/>
    <w:rsid w:val="00F9028B"/>
    <w:rsid w:val="00F907BC"/>
    <w:rsid w:val="00F91042"/>
    <w:rsid w:val="00F9114D"/>
    <w:rsid w:val="00F9153C"/>
    <w:rsid w:val="00F919DC"/>
    <w:rsid w:val="00F92412"/>
    <w:rsid w:val="00F924EE"/>
    <w:rsid w:val="00F9260D"/>
    <w:rsid w:val="00F9372A"/>
    <w:rsid w:val="00F939F2"/>
    <w:rsid w:val="00F956B9"/>
    <w:rsid w:val="00F968BE"/>
    <w:rsid w:val="00F968CC"/>
    <w:rsid w:val="00F96A65"/>
    <w:rsid w:val="00F97198"/>
    <w:rsid w:val="00F97B97"/>
    <w:rsid w:val="00F97D04"/>
    <w:rsid w:val="00FA0006"/>
    <w:rsid w:val="00FA040D"/>
    <w:rsid w:val="00FA0635"/>
    <w:rsid w:val="00FA0801"/>
    <w:rsid w:val="00FA0D87"/>
    <w:rsid w:val="00FA0F32"/>
    <w:rsid w:val="00FA1019"/>
    <w:rsid w:val="00FA1252"/>
    <w:rsid w:val="00FA12E3"/>
    <w:rsid w:val="00FA15AF"/>
    <w:rsid w:val="00FA1914"/>
    <w:rsid w:val="00FA1D3D"/>
    <w:rsid w:val="00FA2FD9"/>
    <w:rsid w:val="00FA3011"/>
    <w:rsid w:val="00FA3546"/>
    <w:rsid w:val="00FA3826"/>
    <w:rsid w:val="00FA3BA3"/>
    <w:rsid w:val="00FA3C20"/>
    <w:rsid w:val="00FA4734"/>
    <w:rsid w:val="00FA4738"/>
    <w:rsid w:val="00FA4841"/>
    <w:rsid w:val="00FA4F3F"/>
    <w:rsid w:val="00FA4F56"/>
    <w:rsid w:val="00FA60E8"/>
    <w:rsid w:val="00FA66BB"/>
    <w:rsid w:val="00FA721B"/>
    <w:rsid w:val="00FA73D5"/>
    <w:rsid w:val="00FA7E05"/>
    <w:rsid w:val="00FB011D"/>
    <w:rsid w:val="00FB0180"/>
    <w:rsid w:val="00FB070E"/>
    <w:rsid w:val="00FB1A77"/>
    <w:rsid w:val="00FB1C2C"/>
    <w:rsid w:val="00FB1C6D"/>
    <w:rsid w:val="00FB29FE"/>
    <w:rsid w:val="00FB2BBB"/>
    <w:rsid w:val="00FB2D5B"/>
    <w:rsid w:val="00FB2E35"/>
    <w:rsid w:val="00FB301B"/>
    <w:rsid w:val="00FB3A4F"/>
    <w:rsid w:val="00FB40DF"/>
    <w:rsid w:val="00FB4490"/>
    <w:rsid w:val="00FB48EC"/>
    <w:rsid w:val="00FB5121"/>
    <w:rsid w:val="00FB5301"/>
    <w:rsid w:val="00FB58B0"/>
    <w:rsid w:val="00FB5DF0"/>
    <w:rsid w:val="00FB5E47"/>
    <w:rsid w:val="00FB5E73"/>
    <w:rsid w:val="00FB6196"/>
    <w:rsid w:val="00FB6AF6"/>
    <w:rsid w:val="00FB710E"/>
    <w:rsid w:val="00FB7203"/>
    <w:rsid w:val="00FB7325"/>
    <w:rsid w:val="00FB759C"/>
    <w:rsid w:val="00FB78F1"/>
    <w:rsid w:val="00FB79F4"/>
    <w:rsid w:val="00FB79FF"/>
    <w:rsid w:val="00FB7C69"/>
    <w:rsid w:val="00FC0A27"/>
    <w:rsid w:val="00FC2130"/>
    <w:rsid w:val="00FC2491"/>
    <w:rsid w:val="00FC2813"/>
    <w:rsid w:val="00FC2A9C"/>
    <w:rsid w:val="00FC2D73"/>
    <w:rsid w:val="00FC3873"/>
    <w:rsid w:val="00FC38BC"/>
    <w:rsid w:val="00FC488D"/>
    <w:rsid w:val="00FC4ECA"/>
    <w:rsid w:val="00FC5444"/>
    <w:rsid w:val="00FC5B75"/>
    <w:rsid w:val="00FC5B8C"/>
    <w:rsid w:val="00FC5FB1"/>
    <w:rsid w:val="00FC6622"/>
    <w:rsid w:val="00FC7616"/>
    <w:rsid w:val="00FC7655"/>
    <w:rsid w:val="00FC7DE4"/>
    <w:rsid w:val="00FD0830"/>
    <w:rsid w:val="00FD0E78"/>
    <w:rsid w:val="00FD1245"/>
    <w:rsid w:val="00FD15F8"/>
    <w:rsid w:val="00FD235B"/>
    <w:rsid w:val="00FD2A53"/>
    <w:rsid w:val="00FD319A"/>
    <w:rsid w:val="00FD37A9"/>
    <w:rsid w:val="00FD394B"/>
    <w:rsid w:val="00FD3C52"/>
    <w:rsid w:val="00FD42FF"/>
    <w:rsid w:val="00FD4826"/>
    <w:rsid w:val="00FD5829"/>
    <w:rsid w:val="00FD5AE7"/>
    <w:rsid w:val="00FD5B3B"/>
    <w:rsid w:val="00FD5D5A"/>
    <w:rsid w:val="00FD5F19"/>
    <w:rsid w:val="00FD6288"/>
    <w:rsid w:val="00FD648F"/>
    <w:rsid w:val="00FD64D8"/>
    <w:rsid w:val="00FD653C"/>
    <w:rsid w:val="00FD66FC"/>
    <w:rsid w:val="00FD6FA9"/>
    <w:rsid w:val="00FD72D8"/>
    <w:rsid w:val="00FD75EB"/>
    <w:rsid w:val="00FD7D1B"/>
    <w:rsid w:val="00FD7E71"/>
    <w:rsid w:val="00FE0046"/>
    <w:rsid w:val="00FE01EC"/>
    <w:rsid w:val="00FE02C2"/>
    <w:rsid w:val="00FE0600"/>
    <w:rsid w:val="00FE0F57"/>
    <w:rsid w:val="00FE1150"/>
    <w:rsid w:val="00FE11E9"/>
    <w:rsid w:val="00FE1516"/>
    <w:rsid w:val="00FE19CC"/>
    <w:rsid w:val="00FE1CD7"/>
    <w:rsid w:val="00FE217A"/>
    <w:rsid w:val="00FE253B"/>
    <w:rsid w:val="00FE29CF"/>
    <w:rsid w:val="00FE2D9D"/>
    <w:rsid w:val="00FE2F9D"/>
    <w:rsid w:val="00FE35E3"/>
    <w:rsid w:val="00FE3B2B"/>
    <w:rsid w:val="00FE3C20"/>
    <w:rsid w:val="00FE3F1A"/>
    <w:rsid w:val="00FE4410"/>
    <w:rsid w:val="00FE4577"/>
    <w:rsid w:val="00FE49D8"/>
    <w:rsid w:val="00FE4C36"/>
    <w:rsid w:val="00FE4F76"/>
    <w:rsid w:val="00FE53AE"/>
    <w:rsid w:val="00FE6395"/>
    <w:rsid w:val="00FE6655"/>
    <w:rsid w:val="00FE6CA5"/>
    <w:rsid w:val="00FE7360"/>
    <w:rsid w:val="00FE73A6"/>
    <w:rsid w:val="00FE76CC"/>
    <w:rsid w:val="00FF05A6"/>
    <w:rsid w:val="00FF089C"/>
    <w:rsid w:val="00FF09E1"/>
    <w:rsid w:val="00FF1D67"/>
    <w:rsid w:val="00FF2047"/>
    <w:rsid w:val="00FF2746"/>
    <w:rsid w:val="00FF28C3"/>
    <w:rsid w:val="00FF31A3"/>
    <w:rsid w:val="00FF357F"/>
    <w:rsid w:val="00FF3A30"/>
    <w:rsid w:val="00FF3E55"/>
    <w:rsid w:val="00FF3F66"/>
    <w:rsid w:val="00FF419B"/>
    <w:rsid w:val="00FF46BA"/>
    <w:rsid w:val="00FF4823"/>
    <w:rsid w:val="00FF485E"/>
    <w:rsid w:val="00FF486E"/>
    <w:rsid w:val="00FF4F5C"/>
    <w:rsid w:val="00FF5054"/>
    <w:rsid w:val="00FF51BD"/>
    <w:rsid w:val="00FF5513"/>
    <w:rsid w:val="00FF5C11"/>
    <w:rsid w:val="00FF6186"/>
    <w:rsid w:val="00FF7F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39F1"/>
  <w15:chartTrackingRefBased/>
  <w15:docId w15:val="{2E865E4B-90D3-C94C-ABD7-5492EF8A0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445F4"/>
    <w:rPr>
      <w:rFonts w:ascii="Montserrat" w:hAnsi="Montserrat"/>
      <w:sz w:val="22"/>
    </w:rPr>
  </w:style>
  <w:style w:type="paragraph" w:styleId="Kop1">
    <w:name w:val="heading 1"/>
    <w:basedOn w:val="Standaard"/>
    <w:next w:val="Standaard"/>
    <w:link w:val="Kop1Char"/>
    <w:uiPriority w:val="9"/>
    <w:qFormat/>
    <w:rsid w:val="00810AEC"/>
    <w:pPr>
      <w:keepNext/>
      <w:keepLines/>
      <w:numPr>
        <w:numId w:val="1"/>
      </w:numPr>
      <w:spacing w:before="240"/>
      <w:outlineLvl w:val="0"/>
    </w:pPr>
    <w:rPr>
      <w:rFonts w:eastAsiaTheme="majorEastAsia" w:cstheme="majorBidi"/>
      <w:b/>
      <w:bCs/>
      <w:color w:val="2F5496" w:themeColor="accent1" w:themeShade="BF"/>
      <w:sz w:val="32"/>
      <w:szCs w:val="32"/>
    </w:rPr>
  </w:style>
  <w:style w:type="paragraph" w:styleId="Kop2">
    <w:name w:val="heading 2"/>
    <w:basedOn w:val="Standaard"/>
    <w:next w:val="Standaard"/>
    <w:link w:val="Kop2Char"/>
    <w:uiPriority w:val="9"/>
    <w:unhideWhenUsed/>
    <w:qFormat/>
    <w:rsid w:val="004B047F"/>
    <w:pPr>
      <w:keepNext/>
      <w:keepLines/>
      <w:numPr>
        <w:ilvl w:val="1"/>
        <w:numId w:val="1"/>
      </w:numPr>
      <w:spacing w:before="40"/>
      <w:outlineLvl w:val="1"/>
    </w:pPr>
    <w:rPr>
      <w:rFonts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17329A"/>
    <w:pPr>
      <w:keepNext/>
      <w:keepLines/>
      <w:numPr>
        <w:ilvl w:val="2"/>
        <w:numId w:val="1"/>
      </w:numPr>
      <w:spacing w:before="40"/>
      <w:outlineLvl w:val="2"/>
    </w:pPr>
    <w:rPr>
      <w:rFonts w:eastAsiaTheme="majorEastAsia" w:cstheme="majorBidi"/>
      <w:color w:val="1F3763" w:themeColor="accent1" w:themeShade="7F"/>
    </w:rPr>
  </w:style>
  <w:style w:type="paragraph" w:styleId="Kop4">
    <w:name w:val="heading 4"/>
    <w:basedOn w:val="Standaard"/>
    <w:next w:val="Standaard"/>
    <w:link w:val="Kop4Char"/>
    <w:autoRedefine/>
    <w:uiPriority w:val="9"/>
    <w:unhideWhenUsed/>
    <w:qFormat/>
    <w:rsid w:val="006321A0"/>
    <w:pPr>
      <w:keepNext/>
      <w:keepLines/>
      <w:spacing w:before="40"/>
      <w:ind w:left="864" w:hanging="864"/>
      <w:outlineLvl w:val="3"/>
    </w:pPr>
    <w:rPr>
      <w:rFonts w:eastAsiaTheme="majorEastAsia" w:cs="Times New Roman (Koppen CS)"/>
      <w:iCs/>
      <w:smallCaps/>
      <w:color w:val="101957"/>
      <w:u w:val="single"/>
    </w:rPr>
  </w:style>
  <w:style w:type="paragraph" w:styleId="Kop5">
    <w:name w:val="heading 5"/>
    <w:basedOn w:val="Standaard"/>
    <w:next w:val="Standaard"/>
    <w:link w:val="Kop5Char"/>
    <w:uiPriority w:val="9"/>
    <w:unhideWhenUsed/>
    <w:qFormat/>
    <w:rsid w:val="00C91095"/>
    <w:pPr>
      <w:keepNext/>
      <w:keepLines/>
      <w:numPr>
        <w:ilvl w:val="4"/>
        <w:numId w:val="1"/>
      </w:numPr>
      <w:spacing w:before="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810A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810A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810A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810A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autoRedefine/>
    <w:uiPriority w:val="10"/>
    <w:qFormat/>
    <w:rsid w:val="00826792"/>
    <w:pPr>
      <w:contextualSpacing/>
      <w:jc w:val="center"/>
    </w:pPr>
    <w:rPr>
      <w:rFonts w:eastAsiaTheme="majorEastAsia" w:cstheme="majorBidi"/>
      <w:b/>
      <w:bCs/>
      <w:color w:val="4052C6"/>
      <w:spacing w:val="-10"/>
      <w:kern w:val="28"/>
      <w:sz w:val="56"/>
      <w:szCs w:val="56"/>
    </w:rPr>
  </w:style>
  <w:style w:type="character" w:customStyle="1" w:styleId="TitelChar">
    <w:name w:val="Titel Char"/>
    <w:basedOn w:val="Standaardalinea-lettertype"/>
    <w:link w:val="Titel"/>
    <w:uiPriority w:val="10"/>
    <w:rsid w:val="00826792"/>
    <w:rPr>
      <w:rFonts w:ascii="Helvetica" w:eastAsiaTheme="majorEastAsia" w:hAnsi="Helvetica" w:cstheme="majorBidi"/>
      <w:b/>
      <w:bCs/>
      <w:color w:val="4052C6"/>
      <w:spacing w:val="-10"/>
      <w:kern w:val="28"/>
      <w:sz w:val="56"/>
      <w:szCs w:val="56"/>
    </w:rPr>
  </w:style>
  <w:style w:type="paragraph" w:customStyle="1" w:styleId="Stijl1">
    <w:name w:val="Stijl1"/>
    <w:basedOn w:val="Titel"/>
    <w:qFormat/>
    <w:rsid w:val="00CC6422"/>
  </w:style>
  <w:style w:type="paragraph" w:styleId="Ondertitel">
    <w:name w:val="Subtitle"/>
    <w:basedOn w:val="Standaard"/>
    <w:next w:val="Standaard"/>
    <w:link w:val="OndertitelChar"/>
    <w:uiPriority w:val="11"/>
    <w:qFormat/>
    <w:rsid w:val="00826792"/>
    <w:pPr>
      <w:numPr>
        <w:ilvl w:val="1"/>
      </w:numPr>
      <w:spacing w:after="160"/>
      <w:jc w:val="center"/>
    </w:pPr>
    <w:rPr>
      <w:rFonts w:eastAsiaTheme="minorEastAsia"/>
      <w:color w:val="101957"/>
      <w:spacing w:val="15"/>
      <w:sz w:val="32"/>
      <w:szCs w:val="32"/>
    </w:rPr>
  </w:style>
  <w:style w:type="character" w:customStyle="1" w:styleId="OndertitelChar">
    <w:name w:val="Ondertitel Char"/>
    <w:basedOn w:val="Standaardalinea-lettertype"/>
    <w:link w:val="Ondertitel"/>
    <w:uiPriority w:val="11"/>
    <w:rsid w:val="00826792"/>
    <w:rPr>
      <w:rFonts w:ascii="Helvetica" w:eastAsiaTheme="minorEastAsia" w:hAnsi="Helvetica"/>
      <w:color w:val="101957"/>
      <w:spacing w:val="15"/>
      <w:sz w:val="32"/>
      <w:szCs w:val="32"/>
    </w:rPr>
  </w:style>
  <w:style w:type="paragraph" w:styleId="Koptekst">
    <w:name w:val="header"/>
    <w:basedOn w:val="Standaard"/>
    <w:link w:val="KoptekstChar"/>
    <w:uiPriority w:val="99"/>
    <w:unhideWhenUsed/>
    <w:rsid w:val="00826792"/>
    <w:pPr>
      <w:tabs>
        <w:tab w:val="center" w:pos="4536"/>
        <w:tab w:val="right" w:pos="9072"/>
      </w:tabs>
    </w:pPr>
  </w:style>
  <w:style w:type="character" w:customStyle="1" w:styleId="KoptekstChar">
    <w:name w:val="Koptekst Char"/>
    <w:basedOn w:val="Standaardalinea-lettertype"/>
    <w:link w:val="Koptekst"/>
    <w:uiPriority w:val="99"/>
    <w:rsid w:val="00826792"/>
    <w:rPr>
      <w:rFonts w:ascii="Helvetica" w:hAnsi="Helvetica"/>
    </w:rPr>
  </w:style>
  <w:style w:type="paragraph" w:styleId="Voettekst">
    <w:name w:val="footer"/>
    <w:basedOn w:val="Standaard"/>
    <w:link w:val="VoettekstChar"/>
    <w:uiPriority w:val="99"/>
    <w:unhideWhenUsed/>
    <w:rsid w:val="007F74F5"/>
    <w:pPr>
      <w:tabs>
        <w:tab w:val="center" w:pos="4536"/>
        <w:tab w:val="right" w:pos="9072"/>
      </w:tabs>
    </w:pPr>
    <w:rPr>
      <w:sz w:val="20"/>
    </w:rPr>
  </w:style>
  <w:style w:type="character" w:customStyle="1" w:styleId="VoettekstChar">
    <w:name w:val="Voettekst Char"/>
    <w:basedOn w:val="Standaardalinea-lettertype"/>
    <w:link w:val="Voettekst"/>
    <w:uiPriority w:val="99"/>
    <w:rsid w:val="007F74F5"/>
    <w:rPr>
      <w:rFonts w:ascii="Montserrat" w:hAnsi="Montserrat"/>
      <w:sz w:val="20"/>
    </w:rPr>
  </w:style>
  <w:style w:type="character" w:styleId="Paginanummer">
    <w:name w:val="page number"/>
    <w:basedOn w:val="Standaardalinea-lettertype"/>
    <w:uiPriority w:val="99"/>
    <w:semiHidden/>
    <w:unhideWhenUsed/>
    <w:rsid w:val="004B4D4B"/>
  </w:style>
  <w:style w:type="character" w:customStyle="1" w:styleId="Kop1Char">
    <w:name w:val="Kop 1 Char"/>
    <w:basedOn w:val="Standaardalinea-lettertype"/>
    <w:link w:val="Kop1"/>
    <w:uiPriority w:val="9"/>
    <w:rsid w:val="00810AEC"/>
    <w:rPr>
      <w:rFonts w:ascii="Montserrat" w:eastAsiaTheme="majorEastAsia" w:hAnsi="Montserrat" w:cstheme="majorBidi"/>
      <w:b/>
      <w:bCs/>
      <w:color w:val="2F5496" w:themeColor="accent1" w:themeShade="BF"/>
      <w:sz w:val="32"/>
      <w:szCs w:val="32"/>
    </w:rPr>
  </w:style>
  <w:style w:type="character" w:customStyle="1" w:styleId="Kop2Char">
    <w:name w:val="Kop 2 Char"/>
    <w:basedOn w:val="Standaardalinea-lettertype"/>
    <w:link w:val="Kop2"/>
    <w:uiPriority w:val="9"/>
    <w:rsid w:val="004B047F"/>
    <w:rPr>
      <w:rFonts w:ascii="Montserrat" w:eastAsiaTheme="majorEastAsia" w:hAnsi="Montserrat" w:cstheme="majorBidi"/>
      <w:color w:val="2F5496" w:themeColor="accent1" w:themeShade="BF"/>
      <w:sz w:val="26"/>
      <w:szCs w:val="26"/>
    </w:rPr>
  </w:style>
  <w:style w:type="character" w:customStyle="1" w:styleId="Kop3Char">
    <w:name w:val="Kop 3 Char"/>
    <w:basedOn w:val="Standaardalinea-lettertype"/>
    <w:link w:val="Kop3"/>
    <w:uiPriority w:val="9"/>
    <w:rsid w:val="0017329A"/>
    <w:rPr>
      <w:rFonts w:ascii="Montserrat" w:eastAsiaTheme="majorEastAsia" w:hAnsi="Montserrat" w:cstheme="majorBidi"/>
      <w:color w:val="1F3763" w:themeColor="accent1" w:themeShade="7F"/>
      <w:sz w:val="22"/>
    </w:rPr>
  </w:style>
  <w:style w:type="character" w:customStyle="1" w:styleId="Kop4Char">
    <w:name w:val="Kop 4 Char"/>
    <w:basedOn w:val="Standaardalinea-lettertype"/>
    <w:link w:val="Kop4"/>
    <w:uiPriority w:val="9"/>
    <w:rsid w:val="006321A0"/>
    <w:rPr>
      <w:rFonts w:ascii="Montserrat" w:eastAsiaTheme="majorEastAsia" w:hAnsi="Montserrat" w:cs="Times New Roman (Koppen CS)"/>
      <w:iCs/>
      <w:smallCaps/>
      <w:color w:val="101957"/>
      <w:sz w:val="22"/>
      <w:u w:val="single"/>
    </w:rPr>
  </w:style>
  <w:style w:type="character" w:customStyle="1" w:styleId="Kop5Char">
    <w:name w:val="Kop 5 Char"/>
    <w:basedOn w:val="Standaardalinea-lettertype"/>
    <w:link w:val="Kop5"/>
    <w:uiPriority w:val="9"/>
    <w:rsid w:val="00C91095"/>
    <w:rPr>
      <w:rFonts w:ascii="Montserrat" w:eastAsiaTheme="majorEastAsia" w:hAnsi="Montserrat" w:cstheme="majorBidi"/>
      <w:color w:val="2F5496" w:themeColor="accent1" w:themeShade="BF"/>
      <w:sz w:val="22"/>
    </w:rPr>
  </w:style>
  <w:style w:type="character" w:customStyle="1" w:styleId="Kop6Char">
    <w:name w:val="Kop 6 Char"/>
    <w:basedOn w:val="Standaardalinea-lettertype"/>
    <w:link w:val="Kop6"/>
    <w:uiPriority w:val="9"/>
    <w:semiHidden/>
    <w:rsid w:val="00810AEC"/>
    <w:rPr>
      <w:rFonts w:asciiTheme="majorHAnsi" w:eastAsiaTheme="majorEastAsia" w:hAnsiTheme="majorHAnsi" w:cstheme="majorBidi"/>
      <w:color w:val="1F3763" w:themeColor="accent1" w:themeShade="7F"/>
      <w:sz w:val="22"/>
    </w:rPr>
  </w:style>
  <w:style w:type="character" w:customStyle="1" w:styleId="Kop7Char">
    <w:name w:val="Kop 7 Char"/>
    <w:basedOn w:val="Standaardalinea-lettertype"/>
    <w:link w:val="Kop7"/>
    <w:uiPriority w:val="9"/>
    <w:semiHidden/>
    <w:rsid w:val="00810AEC"/>
    <w:rPr>
      <w:rFonts w:asciiTheme="majorHAnsi" w:eastAsiaTheme="majorEastAsia" w:hAnsiTheme="majorHAnsi" w:cstheme="majorBidi"/>
      <w:i/>
      <w:iCs/>
      <w:color w:val="1F3763" w:themeColor="accent1" w:themeShade="7F"/>
      <w:sz w:val="22"/>
    </w:rPr>
  </w:style>
  <w:style w:type="character" w:customStyle="1" w:styleId="Kop8Char">
    <w:name w:val="Kop 8 Char"/>
    <w:basedOn w:val="Standaardalinea-lettertype"/>
    <w:link w:val="Kop8"/>
    <w:uiPriority w:val="9"/>
    <w:semiHidden/>
    <w:rsid w:val="00810AEC"/>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810AEC"/>
    <w:rPr>
      <w:rFonts w:asciiTheme="majorHAnsi" w:eastAsiaTheme="majorEastAsia" w:hAnsiTheme="majorHAnsi" w:cstheme="majorBidi"/>
      <w:i/>
      <w:iCs/>
      <w:color w:val="272727" w:themeColor="text1" w:themeTint="D8"/>
      <w:sz w:val="21"/>
      <w:szCs w:val="21"/>
    </w:rPr>
  </w:style>
  <w:style w:type="paragraph" w:styleId="Inhopg1">
    <w:name w:val="toc 1"/>
    <w:basedOn w:val="Standaard"/>
    <w:next w:val="Standaard"/>
    <w:autoRedefine/>
    <w:uiPriority w:val="39"/>
    <w:unhideWhenUsed/>
    <w:rsid w:val="00BA0BB1"/>
    <w:pPr>
      <w:spacing w:after="100"/>
    </w:pPr>
  </w:style>
  <w:style w:type="paragraph" w:styleId="Inhopg2">
    <w:name w:val="toc 2"/>
    <w:basedOn w:val="Standaard"/>
    <w:next w:val="Standaard"/>
    <w:autoRedefine/>
    <w:uiPriority w:val="39"/>
    <w:unhideWhenUsed/>
    <w:rsid w:val="00BA0BB1"/>
    <w:pPr>
      <w:spacing w:after="100"/>
      <w:ind w:left="240"/>
    </w:pPr>
  </w:style>
  <w:style w:type="character" w:styleId="Hyperlink">
    <w:name w:val="Hyperlink"/>
    <w:basedOn w:val="Standaardalinea-lettertype"/>
    <w:uiPriority w:val="99"/>
    <w:unhideWhenUsed/>
    <w:rsid w:val="00BA0BB1"/>
    <w:rPr>
      <w:color w:val="0563C1" w:themeColor="hyperlink"/>
      <w:u w:val="single"/>
    </w:rPr>
  </w:style>
  <w:style w:type="paragraph" w:styleId="Lijstalinea">
    <w:name w:val="List Paragraph"/>
    <w:basedOn w:val="Standaard"/>
    <w:uiPriority w:val="34"/>
    <w:qFormat/>
    <w:rsid w:val="0065269A"/>
    <w:pPr>
      <w:ind w:left="720"/>
      <w:contextualSpacing/>
    </w:pPr>
  </w:style>
  <w:style w:type="character" w:styleId="Verwijzingopmerking">
    <w:name w:val="annotation reference"/>
    <w:basedOn w:val="Standaardalinea-lettertype"/>
    <w:uiPriority w:val="99"/>
    <w:semiHidden/>
    <w:unhideWhenUsed/>
    <w:rsid w:val="00485EFA"/>
    <w:rPr>
      <w:sz w:val="16"/>
      <w:szCs w:val="16"/>
    </w:rPr>
  </w:style>
  <w:style w:type="paragraph" w:styleId="Tekstopmerking">
    <w:name w:val="annotation text"/>
    <w:basedOn w:val="Standaard"/>
    <w:link w:val="TekstopmerkingChar"/>
    <w:uiPriority w:val="99"/>
    <w:semiHidden/>
    <w:unhideWhenUsed/>
    <w:rsid w:val="00485EFA"/>
    <w:rPr>
      <w:sz w:val="20"/>
      <w:szCs w:val="20"/>
    </w:rPr>
  </w:style>
  <w:style w:type="character" w:customStyle="1" w:styleId="TekstopmerkingChar">
    <w:name w:val="Tekst opmerking Char"/>
    <w:basedOn w:val="Standaardalinea-lettertype"/>
    <w:link w:val="Tekstopmerking"/>
    <w:uiPriority w:val="99"/>
    <w:semiHidden/>
    <w:rsid w:val="00485EFA"/>
    <w:rPr>
      <w:rFonts w:ascii="Helvetica" w:hAnsi="Helvetica"/>
      <w:sz w:val="20"/>
      <w:szCs w:val="20"/>
    </w:rPr>
  </w:style>
  <w:style w:type="paragraph" w:styleId="Onderwerpvanopmerking">
    <w:name w:val="annotation subject"/>
    <w:basedOn w:val="Tekstopmerking"/>
    <w:next w:val="Tekstopmerking"/>
    <w:link w:val="OnderwerpvanopmerkingChar"/>
    <w:uiPriority w:val="99"/>
    <w:semiHidden/>
    <w:unhideWhenUsed/>
    <w:rsid w:val="00485EFA"/>
    <w:rPr>
      <w:b/>
      <w:bCs/>
    </w:rPr>
  </w:style>
  <w:style w:type="character" w:customStyle="1" w:styleId="OnderwerpvanopmerkingChar">
    <w:name w:val="Onderwerp van opmerking Char"/>
    <w:basedOn w:val="TekstopmerkingChar"/>
    <w:link w:val="Onderwerpvanopmerking"/>
    <w:uiPriority w:val="99"/>
    <w:semiHidden/>
    <w:rsid w:val="00485EFA"/>
    <w:rPr>
      <w:rFonts w:ascii="Helvetica" w:hAnsi="Helvetica"/>
      <w:b/>
      <w:bCs/>
      <w:sz w:val="20"/>
      <w:szCs w:val="20"/>
    </w:rPr>
  </w:style>
  <w:style w:type="paragraph" w:styleId="Citaat">
    <w:name w:val="Quote"/>
    <w:basedOn w:val="Standaard"/>
    <w:next w:val="Standaard"/>
    <w:link w:val="CitaatChar"/>
    <w:autoRedefine/>
    <w:uiPriority w:val="29"/>
    <w:qFormat/>
    <w:rsid w:val="0078416F"/>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78416F"/>
    <w:rPr>
      <w:rFonts w:ascii="Montserrat" w:hAnsi="Montserrat"/>
      <w:i/>
      <w:iCs/>
      <w:color w:val="404040" w:themeColor="text1" w:themeTint="BF"/>
    </w:rPr>
  </w:style>
  <w:style w:type="table" w:styleId="Tabelraster">
    <w:name w:val="Table Grid"/>
    <w:basedOn w:val="Standaardtabel"/>
    <w:uiPriority w:val="39"/>
    <w:rsid w:val="004C6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
    <w:name w:val="Grid Table 1 Light"/>
    <w:basedOn w:val="Standaardtabel"/>
    <w:uiPriority w:val="46"/>
    <w:rsid w:val="004C63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4C6314"/>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4C6314"/>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Inhopg3">
    <w:name w:val="toc 3"/>
    <w:basedOn w:val="Standaard"/>
    <w:next w:val="Standaard"/>
    <w:autoRedefine/>
    <w:uiPriority w:val="39"/>
    <w:unhideWhenUsed/>
    <w:rsid w:val="008A482B"/>
    <w:pPr>
      <w:spacing w:after="100"/>
      <w:ind w:left="480"/>
    </w:pPr>
  </w:style>
  <w:style w:type="paragraph" w:styleId="Duidelijkcitaat">
    <w:name w:val="Intense Quote"/>
    <w:basedOn w:val="Standaard"/>
    <w:next w:val="Standaard"/>
    <w:link w:val="DuidelijkcitaatChar"/>
    <w:autoRedefine/>
    <w:uiPriority w:val="30"/>
    <w:qFormat/>
    <w:rsid w:val="00C56A55"/>
    <w:pPr>
      <w:pBdr>
        <w:top w:val="single" w:sz="4" w:space="10" w:color="4472C4" w:themeColor="accent1"/>
        <w:bottom w:val="single" w:sz="4" w:space="10" w:color="4472C4" w:themeColor="accent1"/>
      </w:pBdr>
      <w:spacing w:before="360" w:after="360"/>
      <w:ind w:left="426" w:right="283"/>
      <w:jc w:val="center"/>
    </w:pPr>
    <w:rPr>
      <w:rFonts w:cs="Times New Roman (Hoofdtekst CS)"/>
      <w:iCs/>
      <w:color w:val="4152C6"/>
    </w:rPr>
  </w:style>
  <w:style w:type="character" w:customStyle="1" w:styleId="DuidelijkcitaatChar">
    <w:name w:val="Duidelijk citaat Char"/>
    <w:basedOn w:val="Standaardalinea-lettertype"/>
    <w:link w:val="Duidelijkcitaat"/>
    <w:uiPriority w:val="30"/>
    <w:rsid w:val="00C56A55"/>
    <w:rPr>
      <w:rFonts w:ascii="Montserrat" w:hAnsi="Montserrat" w:cs="Times New Roman (Hoofdtekst CS)"/>
      <w:iCs/>
      <w:color w:val="4152C6"/>
      <w:sz w:val="22"/>
    </w:rPr>
  </w:style>
  <w:style w:type="character" w:styleId="Onopgelostemelding">
    <w:name w:val="Unresolved Mention"/>
    <w:basedOn w:val="Standaardalinea-lettertype"/>
    <w:uiPriority w:val="99"/>
    <w:semiHidden/>
    <w:unhideWhenUsed/>
    <w:rsid w:val="00A1564C"/>
    <w:rPr>
      <w:color w:val="605E5C"/>
      <w:shd w:val="clear" w:color="auto" w:fill="E1DFDD"/>
    </w:rPr>
  </w:style>
  <w:style w:type="paragraph" w:styleId="Revisie">
    <w:name w:val="Revision"/>
    <w:hidden/>
    <w:uiPriority w:val="99"/>
    <w:semiHidden/>
    <w:rsid w:val="004853F9"/>
    <w:rPr>
      <w:rFonts w:ascii="Helvetica" w:hAnsi="Helvetica"/>
    </w:rPr>
  </w:style>
  <w:style w:type="paragraph" w:styleId="Normaalweb">
    <w:name w:val="Normal (Web)"/>
    <w:basedOn w:val="Standaard"/>
    <w:uiPriority w:val="99"/>
    <w:semiHidden/>
    <w:unhideWhenUsed/>
    <w:rsid w:val="00B40346"/>
    <w:pPr>
      <w:spacing w:before="100" w:beforeAutospacing="1" w:after="100" w:afterAutospacing="1"/>
    </w:pPr>
    <w:rPr>
      <w:rFonts w:ascii="Times New Roman" w:eastAsia="Times New Roman" w:hAnsi="Times New Roman" w:cs="Times New Roman"/>
      <w:lang w:eastAsia="nl-NL"/>
    </w:rPr>
  </w:style>
  <w:style w:type="numbering" w:customStyle="1" w:styleId="Huidigelijst1">
    <w:name w:val="Huidige lijst1"/>
    <w:uiPriority w:val="99"/>
    <w:rsid w:val="009F3AFF"/>
    <w:pPr>
      <w:numPr>
        <w:numId w:val="9"/>
      </w:numPr>
    </w:pPr>
  </w:style>
  <w:style w:type="table" w:styleId="Rastertabel5donker-Accent5">
    <w:name w:val="Grid Table 5 Dark Accent 5"/>
    <w:basedOn w:val="Standaardtabel"/>
    <w:uiPriority w:val="50"/>
    <w:rsid w:val="00AB29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Geenafstand">
    <w:name w:val="No Spacing"/>
    <w:link w:val="GeenafstandChar"/>
    <w:uiPriority w:val="1"/>
    <w:qFormat/>
    <w:rsid w:val="00592FE1"/>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592FE1"/>
    <w:rPr>
      <w:rFonts w:eastAsiaTheme="minorEastAsia"/>
      <w:sz w:val="22"/>
      <w:szCs w:val="22"/>
      <w:lang w:val="en-US" w:eastAsia="zh-CN"/>
    </w:rPr>
  </w:style>
  <w:style w:type="table" w:styleId="Rastertabel3">
    <w:name w:val="Grid Table 3"/>
    <w:basedOn w:val="Standaardtabel"/>
    <w:uiPriority w:val="48"/>
    <w:rsid w:val="00DC6F5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07212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astertabel2-Accent1">
    <w:name w:val="Grid Table 2 Accent 1"/>
    <w:basedOn w:val="Standaardtabel"/>
    <w:uiPriority w:val="47"/>
    <w:rsid w:val="002F6BCF"/>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2-Accent5">
    <w:name w:val="Grid Table 2 Accent 5"/>
    <w:basedOn w:val="Standaardtabel"/>
    <w:uiPriority w:val="47"/>
    <w:rsid w:val="002F6BCF"/>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4-Accent1">
    <w:name w:val="Grid Table 4 Accent 1"/>
    <w:basedOn w:val="Standaardtabel"/>
    <w:uiPriority w:val="49"/>
    <w:rsid w:val="00E9421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4-Accent5">
    <w:name w:val="Grid Table 4 Accent 5"/>
    <w:basedOn w:val="Standaardtabel"/>
    <w:uiPriority w:val="49"/>
    <w:rsid w:val="00E9421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GevolgdeHyperlink">
    <w:name w:val="FollowedHyperlink"/>
    <w:basedOn w:val="Standaardalinea-lettertype"/>
    <w:uiPriority w:val="99"/>
    <w:semiHidden/>
    <w:unhideWhenUsed/>
    <w:rsid w:val="002F3DAE"/>
    <w:rPr>
      <w:color w:val="954F72" w:themeColor="followedHyperlink"/>
      <w:u w:val="single"/>
    </w:rPr>
  </w:style>
  <w:style w:type="paragraph" w:styleId="Voetnoottekst">
    <w:name w:val="footnote text"/>
    <w:basedOn w:val="Standaard"/>
    <w:link w:val="VoetnoottekstChar"/>
    <w:uiPriority w:val="99"/>
    <w:unhideWhenUsed/>
    <w:rsid w:val="00B4525B"/>
    <w:rPr>
      <w:sz w:val="20"/>
      <w:szCs w:val="20"/>
    </w:rPr>
  </w:style>
  <w:style w:type="character" w:customStyle="1" w:styleId="VoetnoottekstChar">
    <w:name w:val="Voetnoottekst Char"/>
    <w:basedOn w:val="Standaardalinea-lettertype"/>
    <w:link w:val="Voetnoottekst"/>
    <w:uiPriority w:val="99"/>
    <w:rsid w:val="00B4525B"/>
    <w:rPr>
      <w:rFonts w:ascii="Montserrat" w:hAnsi="Montserrat"/>
      <w:sz w:val="20"/>
      <w:szCs w:val="20"/>
    </w:rPr>
  </w:style>
  <w:style w:type="character" w:styleId="Voetnootmarkering">
    <w:name w:val="footnote reference"/>
    <w:basedOn w:val="Standaardalinea-lettertype"/>
    <w:uiPriority w:val="99"/>
    <w:semiHidden/>
    <w:unhideWhenUsed/>
    <w:rsid w:val="00B4525B"/>
    <w:rPr>
      <w:vertAlign w:val="superscript"/>
    </w:rPr>
  </w:style>
  <w:style w:type="paragraph" w:styleId="Bijschrift">
    <w:name w:val="caption"/>
    <w:basedOn w:val="Standaard"/>
    <w:next w:val="Standaard"/>
    <w:autoRedefine/>
    <w:uiPriority w:val="35"/>
    <w:unhideWhenUsed/>
    <w:qFormat/>
    <w:rsid w:val="00A71D35"/>
    <w:pPr>
      <w:spacing w:after="200"/>
    </w:pPr>
    <w:rPr>
      <w:rFonts w:ascii="Montserrat Light" w:hAnsi="Montserrat Light"/>
      <w:b/>
      <w:i/>
      <w:iCs/>
      <w:color w:val="2F5496"/>
      <w:sz w:val="18"/>
      <w:szCs w:val="18"/>
    </w:rPr>
  </w:style>
  <w:style w:type="character" w:styleId="Subtielebenadrukking">
    <w:name w:val="Subtle Emphasis"/>
    <w:basedOn w:val="Standaardalinea-lettertype"/>
    <w:uiPriority w:val="19"/>
    <w:qFormat/>
    <w:rsid w:val="00D22E6D"/>
    <w:rPr>
      <w:rFonts w:ascii="Montserrat" w:hAnsi="Montserrat"/>
      <w:b w:val="0"/>
      <w:i w:val="0"/>
      <w:iCs/>
      <w:color w:val="4152C6"/>
      <w:sz w:val="22"/>
    </w:rPr>
  </w:style>
  <w:style w:type="paragraph" w:styleId="Lijstmetafbeeldingen">
    <w:name w:val="table of figures"/>
    <w:basedOn w:val="Standaard"/>
    <w:next w:val="Standaard"/>
    <w:uiPriority w:val="99"/>
    <w:unhideWhenUsed/>
    <w:rsid w:val="00E939C0"/>
  </w:style>
  <w:style w:type="character" w:styleId="Nadruk">
    <w:name w:val="Emphasis"/>
    <w:basedOn w:val="Standaardalinea-lettertype"/>
    <w:uiPriority w:val="20"/>
    <w:qFormat/>
    <w:rsid w:val="006E2458"/>
    <w:rPr>
      <w:i/>
      <w:iCs/>
    </w:rPr>
  </w:style>
  <w:style w:type="character" w:styleId="Intensievebenadrukking">
    <w:name w:val="Intense Emphasis"/>
    <w:basedOn w:val="Standaardalinea-lettertype"/>
    <w:uiPriority w:val="21"/>
    <w:qFormat/>
    <w:rsid w:val="0094415C"/>
    <w:rPr>
      <w:i/>
      <w:iCs/>
      <w:color w:val="4472C4" w:themeColor="accent1"/>
    </w:rPr>
  </w:style>
  <w:style w:type="character" w:styleId="Subtieleverwijzing">
    <w:name w:val="Subtle Reference"/>
    <w:basedOn w:val="Standaardalinea-lettertype"/>
    <w:uiPriority w:val="31"/>
    <w:qFormat/>
    <w:rsid w:val="00D22E6D"/>
    <w:rPr>
      <w:smallCaps/>
      <w:color w:val="5A5A5A" w:themeColor="text1" w:themeTint="A5"/>
    </w:rPr>
  </w:style>
  <w:style w:type="character" w:styleId="Intensieveverwijzing">
    <w:name w:val="Intense Reference"/>
    <w:basedOn w:val="Standaardalinea-lettertype"/>
    <w:uiPriority w:val="32"/>
    <w:qFormat/>
    <w:rsid w:val="00D22E6D"/>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73344">
      <w:bodyDiv w:val="1"/>
      <w:marLeft w:val="0"/>
      <w:marRight w:val="0"/>
      <w:marTop w:val="0"/>
      <w:marBottom w:val="0"/>
      <w:divBdr>
        <w:top w:val="none" w:sz="0" w:space="0" w:color="auto"/>
        <w:left w:val="none" w:sz="0" w:space="0" w:color="auto"/>
        <w:bottom w:val="none" w:sz="0" w:space="0" w:color="auto"/>
        <w:right w:val="none" w:sz="0" w:space="0" w:color="auto"/>
      </w:divBdr>
    </w:div>
    <w:div w:id="196702442">
      <w:bodyDiv w:val="1"/>
      <w:marLeft w:val="0"/>
      <w:marRight w:val="0"/>
      <w:marTop w:val="0"/>
      <w:marBottom w:val="0"/>
      <w:divBdr>
        <w:top w:val="none" w:sz="0" w:space="0" w:color="auto"/>
        <w:left w:val="none" w:sz="0" w:space="0" w:color="auto"/>
        <w:bottom w:val="none" w:sz="0" w:space="0" w:color="auto"/>
        <w:right w:val="none" w:sz="0" w:space="0" w:color="auto"/>
      </w:divBdr>
    </w:div>
    <w:div w:id="429008038">
      <w:bodyDiv w:val="1"/>
      <w:marLeft w:val="0"/>
      <w:marRight w:val="0"/>
      <w:marTop w:val="0"/>
      <w:marBottom w:val="0"/>
      <w:divBdr>
        <w:top w:val="none" w:sz="0" w:space="0" w:color="auto"/>
        <w:left w:val="none" w:sz="0" w:space="0" w:color="auto"/>
        <w:bottom w:val="none" w:sz="0" w:space="0" w:color="auto"/>
        <w:right w:val="none" w:sz="0" w:space="0" w:color="auto"/>
      </w:divBdr>
    </w:div>
    <w:div w:id="646252763">
      <w:bodyDiv w:val="1"/>
      <w:marLeft w:val="0"/>
      <w:marRight w:val="0"/>
      <w:marTop w:val="0"/>
      <w:marBottom w:val="0"/>
      <w:divBdr>
        <w:top w:val="none" w:sz="0" w:space="0" w:color="auto"/>
        <w:left w:val="none" w:sz="0" w:space="0" w:color="auto"/>
        <w:bottom w:val="none" w:sz="0" w:space="0" w:color="auto"/>
        <w:right w:val="none" w:sz="0" w:space="0" w:color="auto"/>
      </w:divBdr>
    </w:div>
    <w:div w:id="756709553">
      <w:bodyDiv w:val="1"/>
      <w:marLeft w:val="0"/>
      <w:marRight w:val="0"/>
      <w:marTop w:val="0"/>
      <w:marBottom w:val="0"/>
      <w:divBdr>
        <w:top w:val="none" w:sz="0" w:space="0" w:color="auto"/>
        <w:left w:val="none" w:sz="0" w:space="0" w:color="auto"/>
        <w:bottom w:val="none" w:sz="0" w:space="0" w:color="auto"/>
        <w:right w:val="none" w:sz="0" w:space="0" w:color="auto"/>
      </w:divBdr>
    </w:div>
    <w:div w:id="847603447">
      <w:bodyDiv w:val="1"/>
      <w:marLeft w:val="0"/>
      <w:marRight w:val="0"/>
      <w:marTop w:val="0"/>
      <w:marBottom w:val="0"/>
      <w:divBdr>
        <w:top w:val="none" w:sz="0" w:space="0" w:color="auto"/>
        <w:left w:val="none" w:sz="0" w:space="0" w:color="auto"/>
        <w:bottom w:val="none" w:sz="0" w:space="0" w:color="auto"/>
        <w:right w:val="none" w:sz="0" w:space="0" w:color="auto"/>
      </w:divBdr>
    </w:div>
    <w:div w:id="1228030024">
      <w:bodyDiv w:val="1"/>
      <w:marLeft w:val="0"/>
      <w:marRight w:val="0"/>
      <w:marTop w:val="0"/>
      <w:marBottom w:val="0"/>
      <w:divBdr>
        <w:top w:val="none" w:sz="0" w:space="0" w:color="auto"/>
        <w:left w:val="none" w:sz="0" w:space="0" w:color="auto"/>
        <w:bottom w:val="none" w:sz="0" w:space="0" w:color="auto"/>
        <w:right w:val="none" w:sz="0" w:space="0" w:color="auto"/>
      </w:divBdr>
    </w:div>
    <w:div w:id="1304966060">
      <w:bodyDiv w:val="1"/>
      <w:marLeft w:val="0"/>
      <w:marRight w:val="0"/>
      <w:marTop w:val="0"/>
      <w:marBottom w:val="0"/>
      <w:divBdr>
        <w:top w:val="none" w:sz="0" w:space="0" w:color="auto"/>
        <w:left w:val="none" w:sz="0" w:space="0" w:color="auto"/>
        <w:bottom w:val="none" w:sz="0" w:space="0" w:color="auto"/>
        <w:right w:val="none" w:sz="0" w:space="0" w:color="auto"/>
      </w:divBdr>
    </w:div>
    <w:div w:id="1756629857">
      <w:bodyDiv w:val="1"/>
      <w:marLeft w:val="0"/>
      <w:marRight w:val="0"/>
      <w:marTop w:val="0"/>
      <w:marBottom w:val="0"/>
      <w:divBdr>
        <w:top w:val="none" w:sz="0" w:space="0" w:color="auto"/>
        <w:left w:val="none" w:sz="0" w:space="0" w:color="auto"/>
        <w:bottom w:val="none" w:sz="0" w:space="0" w:color="auto"/>
        <w:right w:val="none" w:sz="0" w:space="0" w:color="auto"/>
      </w:divBdr>
    </w:div>
    <w:div w:id="183116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hyperlink" Target="https://kenniscentrumvoormakkelijklerenden.nl/diensten/" TargetMode="External"/><Relationship Id="rId16" Type="http://schemas.openxmlformats.org/officeDocument/2006/relationships/image" Target="media/image4.emf"/><Relationship Id="rId107" Type="http://schemas.openxmlformats.org/officeDocument/2006/relationships/hyperlink" Target="https://www.kinderrechten.nl/assets/2021/12/Checklist_DEF.pdf" TargetMode="External"/><Relationship Id="rId11" Type="http://schemas.openxmlformats.org/officeDocument/2006/relationships/footer" Target="foot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hyperlink" Target="https://kenniscentrumvoormakkelijklerenden.nl/wp-content/uploads/2021/11/20211104-Multiniveau-praktijkontwerp-van-preventief-&#8216;Optimaliserend-Onderwijs-KML-en-Balans.pdf" TargetMode="External"/><Relationship Id="rId5" Type="http://schemas.openxmlformats.org/officeDocument/2006/relationships/webSettings" Target="webSettings.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0.emf"/><Relationship Id="rId69" Type="http://schemas.openxmlformats.org/officeDocument/2006/relationships/image" Target="media/image55.emf"/><Relationship Id="rId113" Type="http://schemas.openxmlformats.org/officeDocument/2006/relationships/hyperlink" Target="https://po2001.nl/1713-2/" TargetMode="External"/><Relationship Id="rId80" Type="http://schemas.openxmlformats.org/officeDocument/2006/relationships/image" Target="media/image66.emf"/><Relationship Id="rId85" Type="http://schemas.openxmlformats.org/officeDocument/2006/relationships/image" Target="media/image71.emf"/><Relationship Id="rId12" Type="http://schemas.openxmlformats.org/officeDocument/2006/relationships/footer" Target="footer2.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5.emf"/><Relationship Id="rId103" Type="http://schemas.openxmlformats.org/officeDocument/2006/relationships/hyperlink" Target="https://kenniscentrumvoormakkelijklerenden.nl/wp-content/uploads/2022/05/20220527-Bepaling-beginkenmerken-basisschool-van-leerlingen-door-ouders-en-leerkrachten.-Handleiding.pdf" TargetMode="External"/><Relationship Id="rId108" Type="http://schemas.openxmlformats.org/officeDocument/2006/relationships/hyperlink" Target="https://www.kenniscentrumlvb.nl/lvb-in-perspectief/" TargetMode="External"/><Relationship Id="rId54" Type="http://schemas.openxmlformats.org/officeDocument/2006/relationships/image" Target="media/image40.emf"/><Relationship Id="rId70" Type="http://schemas.openxmlformats.org/officeDocument/2006/relationships/image" Target="media/image56.emf"/><Relationship Id="rId75" Type="http://schemas.openxmlformats.org/officeDocument/2006/relationships/image" Target="media/image61.emf"/><Relationship Id="rId91" Type="http://schemas.openxmlformats.org/officeDocument/2006/relationships/image" Target="media/image77.emf"/><Relationship Id="rId9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eermakkelijk.nl/" TargetMode="Externa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3.emf"/><Relationship Id="rId106" Type="http://schemas.openxmlformats.org/officeDocument/2006/relationships/hyperlink" Target="https://www.josephhaydn.nl/voltijd-hoogbegaafden-onderwijs/" TargetMode="External"/><Relationship Id="rId114" Type="http://schemas.openxmlformats.org/officeDocument/2006/relationships/hyperlink" Target="https://po2001.nl/over-ons/" TargetMode="External"/><Relationship Id="rId10" Type="http://schemas.openxmlformats.org/officeDocument/2006/relationships/header" Target="header1.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2.emf"/><Relationship Id="rId94" Type="http://schemas.openxmlformats.org/officeDocument/2006/relationships/image" Target="media/image80.emf"/><Relationship Id="rId99" Type="http://schemas.openxmlformats.org/officeDocument/2006/relationships/hyperlink" Target="https://scholarlypublications.universiteitleiden.nl/handle/1887/54859" TargetMode="External"/><Relationship Id="rId101" Type="http://schemas.openxmlformats.org/officeDocument/2006/relationships/hyperlink" Target="https://www.rensvandeschoot.com/wp-content/uploads/2017/11/Lek-et-al-2017-De-Psycholoog-IQ-interval.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hyperlink" Target="https://monitoraoj.nl/is-uw-aanbod-dekkend" TargetMode="External"/><Relationship Id="rId34" Type="http://schemas.openxmlformats.org/officeDocument/2006/relationships/image" Target="media/image22.emf"/><Relationship Id="rId50" Type="http://schemas.openxmlformats.org/officeDocument/2006/relationships/header" Target="header3.xml"/><Relationship Id="rId55" Type="http://schemas.openxmlformats.org/officeDocument/2006/relationships/image" Target="media/image41.emf"/><Relationship Id="rId76" Type="http://schemas.openxmlformats.org/officeDocument/2006/relationships/image" Target="media/image62.emf"/><Relationship Id="rId97" Type="http://schemas.openxmlformats.org/officeDocument/2006/relationships/image" Target="media/image83.emf"/><Relationship Id="rId104" Type="http://schemas.openxmlformats.org/officeDocument/2006/relationships/hyperlink" Target="https://po2001.nl/wp-content/uploads/2022/02/Afschrift-akte-van-omzetting-annex-statutenwijziging-SWV-PO-2001.pdf" TargetMode="External"/><Relationship Id="rId7" Type="http://schemas.openxmlformats.org/officeDocument/2006/relationships/endnotes" Target="endnote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hyperlink" Target="https://josephhaydn.openbaaronderwijsgroningen.nl/voltijd-hoogbegaafden-onderwijs/" TargetMode="External"/><Relationship Id="rId115" Type="http://schemas.openxmlformats.org/officeDocument/2006/relationships/fontTable" Target="fontTable.xml"/><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7.emf"/><Relationship Id="rId14" Type="http://schemas.openxmlformats.org/officeDocument/2006/relationships/footer" Target="footer3.xml"/><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2.emf"/><Relationship Id="rId77" Type="http://schemas.openxmlformats.org/officeDocument/2006/relationships/image" Target="media/image63.emf"/><Relationship Id="rId100" Type="http://schemas.openxmlformats.org/officeDocument/2006/relationships/hyperlink" Target="https://www.zeermakkelijk.nl/projecten" TargetMode="External"/><Relationship Id="rId105" Type="http://schemas.openxmlformats.org/officeDocument/2006/relationships/hyperlink" Target="https://www.eventbrite.com/e/tickets-voorlichting-spirare-en-talent-valley-noord-nederland-303044463147" TargetMode="External"/><Relationship Id="rId8" Type="http://schemas.openxmlformats.org/officeDocument/2006/relationships/image" Target="media/image1.png"/><Relationship Id="rId51" Type="http://schemas.openxmlformats.org/officeDocument/2006/relationships/footer" Target="footer4.xml"/><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hyperlink" Target="http://www.hbscholen.nl" TargetMode="External"/><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3.emf"/><Relationship Id="rId116"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48.emf"/><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hyperlink" Target="https://www.rijksoverheid.nl/onderwerpen/passend-onderwijs/zorgplicht-en-samenwerken-scholen-passend-onderwijsverantwoordelijkheid-van-de-schol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deHeer/Zeer%20Makkelijk/Onderzoeksprojecten/Audit%20SPPOH%20/Audit%20rapport/20220315%20Audit%20SPPOH%20Rapport%20ZM.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FD126-095A-E145-816B-5A70F95D5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20220315 Audit SPPOH Rapport ZM.dotx</Template>
  <TotalTime>263</TotalTime>
  <Pages>115</Pages>
  <Words>32866</Words>
  <Characters>180765</Characters>
  <Application>Microsoft Office Word</Application>
  <DocSecurity>0</DocSecurity>
  <Lines>1506</Lines>
  <Paragraphs>426</Paragraphs>
  <ScaleCrop>false</ScaleCrop>
  <HeadingPairs>
    <vt:vector size="2" baseType="variant">
      <vt:variant>
        <vt:lpstr>Titel</vt:lpstr>
      </vt:variant>
      <vt:variant>
        <vt:i4>1</vt:i4>
      </vt:variant>
    </vt:vector>
  </HeadingPairs>
  <TitlesOfParts>
    <vt:vector size="1" baseType="lpstr">
      <vt:lpstr>Helderheid</vt:lpstr>
    </vt:vector>
  </TitlesOfParts>
  <Company/>
  <LinksUpToDate>false</LinksUpToDate>
  <CharactersWithSpaces>213205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Helderheid</dc:title>
  <dc:subject/>
  <dc:creator>Dr. Willy de Heer</dc:creator>
  <cp:keywords/>
  <dc:description/>
  <cp:lastModifiedBy>Willy de Heer</cp:lastModifiedBy>
  <cp:revision>75</cp:revision>
  <cp:lastPrinted>2022-09-14T22:32:00Z</cp:lastPrinted>
  <dcterms:created xsi:type="dcterms:W3CDTF">2022-09-14T12:01:00Z</dcterms:created>
  <dcterms:modified xsi:type="dcterms:W3CDTF">2022-09-14T22:53:00Z</dcterms:modified>
</cp:coreProperties>
</file>